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569276" w14:textId="77777777" w:rsidR="007600A3" w:rsidRDefault="007600A3" w:rsidP="00F35B05">
      <w:pPr>
        <w:pStyle w:val="Rubrik2"/>
        <w:sectPr w:rsidR="007600A3" w:rsidSect="007600A3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44A3C498" w14:textId="689C6795" w:rsidR="007600A3" w:rsidRPr="007600A3" w:rsidRDefault="002921AC" w:rsidP="00EA6877">
      <w:pPr>
        <w:pStyle w:val="Rubrik1"/>
        <w:rPr>
          <w:szCs w:val="20"/>
        </w:rPr>
      </w:pPr>
      <w:r w:rsidRPr="007600A3">
        <w:t>Arbetsrutin 7.00-turen undersköterska</w:t>
      </w:r>
      <w:r w:rsidR="00CD1AA7" w:rsidRPr="007600A3">
        <w:rPr>
          <w:i/>
          <w:szCs w:val="20"/>
          <w:lang w:val="en-US"/>
        </w:rPr>
        <w:t xml:space="preserve"> – </w:t>
      </w:r>
      <w:r w:rsidRPr="007600A3">
        <w:t>Uddevalla</w:t>
      </w:r>
    </w:p>
    <w:p w14:paraId="3A4B8F56" w14:textId="77777777" w:rsidR="001569AD" w:rsidRPr="00797885" w:rsidRDefault="001569AD" w:rsidP="00797885">
      <w:pPr>
        <w:pStyle w:val="Rubrik2"/>
      </w:pPr>
      <w:r w:rsidRPr="00797885">
        <w:t>Bakgrund</w:t>
      </w:r>
    </w:p>
    <w:p w14:paraId="59B9CADE" w14:textId="778F69AB" w:rsidR="007600A3" w:rsidRPr="007600A3" w:rsidRDefault="001569AD" w:rsidP="00797885">
      <w:r w:rsidRPr="007600A3">
        <w:t xml:space="preserve">Att tydliggöra arbetsrutinerna för undersköterskan som börjar sitt arbetspass </w:t>
      </w:r>
      <w:r w:rsidRPr="007600A3">
        <w:br/>
        <w:t>kl. 7.00.</w:t>
      </w:r>
      <w:r w:rsidR="007600A3" w:rsidRPr="007600A3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2CAD71B" wp14:editId="2C006F78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AAD962" w14:textId="77777777" w:rsidR="007600A3" w:rsidRPr="003D37FD" w:rsidRDefault="007600A3" w:rsidP="007600A3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27034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2CAD71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513.25pt;margin-top:6.2pt;width:98pt;height:17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5AAAD962" w14:textId="77777777" w:rsidR="007600A3" w:rsidRPr="003D37FD" w:rsidRDefault="007600A3" w:rsidP="007600A3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27034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p w14:paraId="5B4E922B" w14:textId="77777777" w:rsidR="00DA7D51" w:rsidRPr="00797885" w:rsidRDefault="001569AD" w:rsidP="00797885">
      <w:pPr>
        <w:pStyle w:val="Rubrik2"/>
      </w:pPr>
      <w:bookmarkStart w:id="1" w:name="_1314629194"/>
      <w:bookmarkStart w:id="2" w:name="Rubrik"/>
      <w:bookmarkEnd w:id="1"/>
      <w:bookmarkEnd w:id="2"/>
      <w:r w:rsidRPr="00797885">
        <w:t>Förändringar sedan föregående version</w:t>
      </w:r>
    </w:p>
    <w:p w14:paraId="31B1DEC3" w14:textId="54FB7DB2" w:rsidR="007600A3" w:rsidRPr="001569AD" w:rsidRDefault="00EA6877" w:rsidP="00797885">
      <w:pPr>
        <w:rPr>
          <w:szCs w:val="26"/>
        </w:rPr>
      </w:pPr>
      <w:r>
        <w:t>Inga förändringar.</w:t>
      </w:r>
    </w:p>
    <w:p w14:paraId="1D1A6B19" w14:textId="77777777" w:rsidR="007600A3" w:rsidRPr="00797885" w:rsidRDefault="007600A3" w:rsidP="00797885">
      <w:pPr>
        <w:pStyle w:val="Rubrik2"/>
      </w:pPr>
      <w:r w:rsidRPr="00797885">
        <w:t>Åtgärder</w:t>
      </w:r>
    </w:p>
    <w:p w14:paraId="40705E92" w14:textId="5569DCD5" w:rsidR="000204F6" w:rsidRPr="00797885" w:rsidRDefault="000204F6" w:rsidP="00797885">
      <w:pPr>
        <w:pStyle w:val="Rubrik3"/>
      </w:pPr>
      <w:r w:rsidRPr="00797885">
        <w:t>Kontrollera disken</w:t>
      </w:r>
    </w:p>
    <w:p w14:paraId="7A0F6F4C" w14:textId="45B2C431" w:rsidR="000D5752" w:rsidRPr="000D5752" w:rsidRDefault="00690938" w:rsidP="00690938">
      <w:pPr>
        <w:pStyle w:val="Punktlista"/>
      </w:pPr>
      <w:r>
        <w:t>Skicka disken till sterilen</w:t>
      </w:r>
    </w:p>
    <w:p w14:paraId="198B565B" w14:textId="77777777" w:rsidR="007600A3" w:rsidRPr="00797885" w:rsidRDefault="007600A3" w:rsidP="00797885">
      <w:pPr>
        <w:pStyle w:val="Rubrik3"/>
      </w:pPr>
      <w:r w:rsidRPr="00797885">
        <w:t>Telefoner sluss</w:t>
      </w:r>
    </w:p>
    <w:p w14:paraId="117CA459" w14:textId="47EF67C2" w:rsidR="007600A3" w:rsidRPr="007600A3" w:rsidRDefault="007600A3" w:rsidP="00690938">
      <w:pPr>
        <w:pStyle w:val="Punktlista"/>
      </w:pPr>
      <w:r w:rsidRPr="007600A3">
        <w:t xml:space="preserve">Sätt på de två bärbara telefonerna i slussen, (håll ner knappen </w:t>
      </w:r>
      <w:r w:rsidRPr="007600A3">
        <w:rPr>
          <w:noProof/>
        </w:rPr>
        <w:drawing>
          <wp:inline distT="0" distB="0" distL="0" distR="0" wp14:anchorId="3015AF45" wp14:editId="1150AF8F">
            <wp:extent cx="247650" cy="228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600A3">
        <w:t xml:space="preserve"> en stund).</w:t>
      </w:r>
    </w:p>
    <w:p w14:paraId="75B9A227" w14:textId="77777777" w:rsidR="007600A3" w:rsidRPr="00797885" w:rsidRDefault="007600A3" w:rsidP="00797885">
      <w:pPr>
        <w:pStyle w:val="Rubrik3"/>
      </w:pPr>
      <w:r w:rsidRPr="00797885">
        <w:t xml:space="preserve">Datorskärm sluss </w:t>
      </w:r>
    </w:p>
    <w:p w14:paraId="6D8E985E" w14:textId="56F674E5" w:rsidR="007600A3" w:rsidRPr="007600A3" w:rsidRDefault="007600A3" w:rsidP="005C0FE5">
      <w:pPr>
        <w:pStyle w:val="Punktlista"/>
      </w:pPr>
      <w:r w:rsidRPr="007600A3">
        <w:t>Uppdatera placeringsschema.</w:t>
      </w:r>
    </w:p>
    <w:p w14:paraId="12784510" w14:textId="77777777" w:rsidR="007600A3" w:rsidRPr="00797885" w:rsidRDefault="007600A3" w:rsidP="00797885">
      <w:pPr>
        <w:pStyle w:val="Rubrik3"/>
      </w:pPr>
      <w:r w:rsidRPr="00797885">
        <w:t>Kontroll av sug och syrgas</w:t>
      </w:r>
    </w:p>
    <w:p w14:paraId="2AFE347B" w14:textId="2624CD1D" w:rsidR="007600A3" w:rsidRPr="009F7D1D" w:rsidRDefault="007600A3" w:rsidP="005C0FE5">
      <w:pPr>
        <w:pStyle w:val="Punktlista"/>
        <w:rPr>
          <w:rStyle w:val="Hyperlnk"/>
          <w:szCs w:val="20"/>
        </w:rPr>
      </w:pPr>
      <w:r w:rsidRPr="007600A3">
        <w:rPr>
          <w:szCs w:val="20"/>
        </w:rPr>
        <w:t xml:space="preserve">Se rutin: </w:t>
      </w:r>
      <w:r w:rsidR="009F7D1D">
        <w:rPr>
          <w:color w:val="0000FF"/>
          <w:szCs w:val="20"/>
          <w:u w:val="single"/>
        </w:rPr>
        <w:fldChar w:fldCharType="begin"/>
      </w:r>
      <w:r w:rsidR="00B2422B">
        <w:rPr>
          <w:color w:val="0000FF"/>
          <w:szCs w:val="20"/>
          <w:u w:val="single"/>
        </w:rPr>
        <w:instrText>HYPERLINK "https://mellanarkiv-offentlig.vgregion.se/alfresco/s/archive/stream/public/v1/source/available/sofia/nu10095-1819752655-19/surrogate/Kontroll%20av%20sug%20och%20syrgas%20p%c3%a5%20labben%20%e2%80%93%20Uddevalla.pdf"</w:instrText>
      </w:r>
      <w:r w:rsidR="009F7D1D">
        <w:rPr>
          <w:color w:val="0000FF"/>
          <w:szCs w:val="20"/>
          <w:u w:val="single"/>
        </w:rPr>
      </w:r>
      <w:r w:rsidR="009F7D1D">
        <w:rPr>
          <w:color w:val="0000FF"/>
          <w:szCs w:val="20"/>
          <w:u w:val="single"/>
        </w:rPr>
        <w:fldChar w:fldCharType="separate"/>
      </w:r>
      <w:r w:rsidRPr="009F7D1D">
        <w:rPr>
          <w:rStyle w:val="Hyperlnk"/>
          <w:szCs w:val="20"/>
        </w:rPr>
        <w:t>Kontroll av sug och syrgas på labben - Uddevalla</w:t>
      </w:r>
    </w:p>
    <w:p w14:paraId="753018F7" w14:textId="54A0E828" w:rsidR="007600A3" w:rsidRPr="007600A3" w:rsidRDefault="009F7D1D" w:rsidP="005C0FE5">
      <w:pPr>
        <w:pStyle w:val="Punktlista"/>
        <w:rPr>
          <w:szCs w:val="20"/>
        </w:rPr>
      </w:pPr>
      <w:r>
        <w:rPr>
          <w:color w:val="0000FF"/>
          <w:szCs w:val="20"/>
          <w:u w:val="single"/>
        </w:rPr>
        <w:fldChar w:fldCharType="end"/>
      </w:r>
      <w:r w:rsidR="007600A3" w:rsidRPr="007600A3">
        <w:rPr>
          <w:szCs w:val="20"/>
        </w:rPr>
        <w:t>Lab 1</w:t>
      </w:r>
    </w:p>
    <w:p w14:paraId="513AA41B" w14:textId="77777777" w:rsidR="007600A3" w:rsidRPr="007600A3" w:rsidRDefault="007600A3" w:rsidP="005C0FE5">
      <w:pPr>
        <w:pStyle w:val="Punktlista"/>
        <w:rPr>
          <w:szCs w:val="20"/>
        </w:rPr>
      </w:pPr>
      <w:r w:rsidRPr="007600A3">
        <w:rPr>
          <w:szCs w:val="20"/>
        </w:rPr>
        <w:t>Lab 3</w:t>
      </w:r>
    </w:p>
    <w:p w14:paraId="3E9D68AE" w14:textId="0E828617" w:rsidR="007600A3" w:rsidRPr="00E66B5D" w:rsidRDefault="007600A3" w:rsidP="00E66B5D">
      <w:pPr>
        <w:pStyle w:val="Punktlista"/>
        <w:rPr>
          <w:szCs w:val="20"/>
        </w:rPr>
      </w:pPr>
      <w:r w:rsidRPr="007600A3">
        <w:rPr>
          <w:szCs w:val="20"/>
        </w:rPr>
        <w:t>Lab 7</w:t>
      </w:r>
    </w:p>
    <w:p w14:paraId="37C5AEAF" w14:textId="77777777" w:rsidR="007600A3" w:rsidRPr="007600A3" w:rsidRDefault="007600A3" w:rsidP="005C0FE5">
      <w:pPr>
        <w:pStyle w:val="Punktlista"/>
        <w:rPr>
          <w:szCs w:val="20"/>
        </w:rPr>
      </w:pPr>
      <w:r w:rsidRPr="007600A3">
        <w:rPr>
          <w:szCs w:val="20"/>
        </w:rPr>
        <w:t>Ultraljudslabben</w:t>
      </w:r>
    </w:p>
    <w:p w14:paraId="35CB3063" w14:textId="77777777" w:rsidR="007600A3" w:rsidRPr="007600A3" w:rsidRDefault="007600A3" w:rsidP="005C0FE5">
      <w:pPr>
        <w:pStyle w:val="Punktlista"/>
        <w:rPr>
          <w:szCs w:val="20"/>
        </w:rPr>
      </w:pPr>
      <w:r w:rsidRPr="007600A3">
        <w:rPr>
          <w:szCs w:val="20"/>
        </w:rPr>
        <w:t>CT 1</w:t>
      </w:r>
    </w:p>
    <w:p w14:paraId="4F0C2460" w14:textId="489FA14C" w:rsidR="007600A3" w:rsidRPr="007600A3" w:rsidRDefault="007600A3" w:rsidP="005C0FE5">
      <w:pPr>
        <w:pStyle w:val="Punktlista"/>
        <w:rPr>
          <w:szCs w:val="20"/>
        </w:rPr>
      </w:pPr>
      <w:r w:rsidRPr="007600A3">
        <w:rPr>
          <w:szCs w:val="20"/>
        </w:rPr>
        <w:t xml:space="preserve">CT </w:t>
      </w:r>
      <w:r w:rsidR="005C0FE5">
        <w:rPr>
          <w:szCs w:val="20"/>
        </w:rPr>
        <w:t>3</w:t>
      </w:r>
    </w:p>
    <w:p w14:paraId="1FDC4B9F" w14:textId="405ED482" w:rsidR="007600A3" w:rsidRPr="007600A3" w:rsidRDefault="007600A3" w:rsidP="00FE5BDA">
      <w:pPr>
        <w:pStyle w:val="Punktlista"/>
      </w:pPr>
      <w:r w:rsidRPr="007600A3">
        <w:lastRenderedPageBreak/>
        <w:t>Sänghallarna utanför lab</w:t>
      </w:r>
      <w:r w:rsidR="00E66B5D">
        <w:t>.</w:t>
      </w:r>
      <w:r w:rsidRPr="007600A3">
        <w:t xml:space="preserve"> 3 och ultraljudslabben.</w:t>
      </w:r>
    </w:p>
    <w:p w14:paraId="614DD6F2" w14:textId="599FADDE" w:rsidR="007600A3" w:rsidRPr="007600A3" w:rsidRDefault="007600A3" w:rsidP="00FE5BDA">
      <w:pPr>
        <w:pStyle w:val="Punktlista"/>
      </w:pPr>
      <w:r w:rsidRPr="007600A3">
        <w:t>Signera på signeringslistan</w:t>
      </w:r>
      <w:r w:rsidR="00527DAF">
        <w:t xml:space="preserve"> (hänger i lilla fikarummet).</w:t>
      </w:r>
    </w:p>
    <w:p w14:paraId="023BE6FF" w14:textId="77777777" w:rsidR="007600A3" w:rsidRPr="007600A3" w:rsidRDefault="007600A3" w:rsidP="007600A3">
      <w:pPr>
        <w:spacing w:after="0" w:line="240" w:lineRule="auto"/>
        <w:ind w:left="720" w:right="0"/>
        <w:rPr>
          <w:szCs w:val="20"/>
        </w:rPr>
      </w:pPr>
    </w:p>
    <w:p w14:paraId="4F197963" w14:textId="77777777" w:rsidR="007600A3" w:rsidRPr="00797885" w:rsidRDefault="007600A3" w:rsidP="00797885">
      <w:pPr>
        <w:pStyle w:val="Rubrik3"/>
      </w:pPr>
      <w:r w:rsidRPr="00797885">
        <w:t>Kontroll av hjärtstartare/defibrillator, akutvagnen</w:t>
      </w:r>
    </w:p>
    <w:p w14:paraId="1F52A003" w14:textId="77777777" w:rsidR="007600A3" w:rsidRPr="007600A3" w:rsidRDefault="007600A3" w:rsidP="005C0FE5">
      <w:pPr>
        <w:pStyle w:val="Punktlista"/>
      </w:pPr>
      <w:r w:rsidRPr="007600A3">
        <w:t>Kontrollera att den gröna lampan uppe i höger hörn på hjärtstartaren blinkar.</w:t>
      </w:r>
    </w:p>
    <w:p w14:paraId="3FD163CA" w14:textId="77777777" w:rsidR="007600A3" w:rsidRPr="007600A3" w:rsidRDefault="007600A3" w:rsidP="005C0FE5">
      <w:pPr>
        <w:pStyle w:val="Punktlista"/>
      </w:pPr>
      <w:r w:rsidRPr="007600A3">
        <w:t>Om lampan inte blinkar meddela HLR-instruktör eller chef.</w:t>
      </w:r>
    </w:p>
    <w:p w14:paraId="6CB25314" w14:textId="23AE8CB2" w:rsidR="007600A3" w:rsidRPr="005C0FE5" w:rsidRDefault="007600A3" w:rsidP="005C0FE5">
      <w:pPr>
        <w:pStyle w:val="Punktlista"/>
      </w:pPr>
      <w:r w:rsidRPr="007600A3">
        <w:t>Signera på signeringslistan.</w:t>
      </w:r>
    </w:p>
    <w:p w14:paraId="64F3D869" w14:textId="77777777" w:rsidR="007600A3" w:rsidRPr="00797885" w:rsidRDefault="007600A3" w:rsidP="00797885">
      <w:pPr>
        <w:pStyle w:val="Rubrik3"/>
      </w:pPr>
      <w:r w:rsidRPr="00797885">
        <w:t>Dokumentation</w:t>
      </w:r>
    </w:p>
    <w:p w14:paraId="27FAC78D" w14:textId="4330DB7F" w:rsidR="007600A3" w:rsidRPr="00C60B9D" w:rsidRDefault="007600A3" w:rsidP="00C60B9D">
      <w:pPr>
        <w:pStyle w:val="Punktlista"/>
        <w:rPr>
          <w:szCs w:val="20"/>
        </w:rPr>
      </w:pPr>
      <w:r w:rsidRPr="007600A3">
        <w:rPr>
          <w:szCs w:val="20"/>
        </w:rPr>
        <w:t xml:space="preserve">När kontroller av sug/syrgas samt hjärtstartare är utförda signeras på dokument som finns i slussen: </w:t>
      </w:r>
      <w:hyperlink r:id="rId18" w:history="1">
        <w:r w:rsidRPr="00010C9A">
          <w:rPr>
            <w:rStyle w:val="Hyperlnk"/>
            <w:szCs w:val="20"/>
          </w:rPr>
          <w:t>Signeringslista för kontroll av sug/syrgas och hjärtstartare</w:t>
        </w:r>
        <w:r w:rsidR="005D5BDA" w:rsidRPr="00010C9A">
          <w:rPr>
            <w:rStyle w:val="Hyperlnk"/>
            <w:szCs w:val="20"/>
          </w:rPr>
          <w:t>,</w:t>
        </w:r>
      </w:hyperlink>
      <w:r w:rsidR="005D5BDA">
        <w:rPr>
          <w:szCs w:val="20"/>
        </w:rPr>
        <w:br/>
        <w:t>(signeringslista hänger i lilla fikarummet).</w:t>
      </w:r>
    </w:p>
    <w:p w14:paraId="5AC6411D" w14:textId="77777777" w:rsidR="007600A3" w:rsidRDefault="007600A3" w:rsidP="005C0FE5">
      <w:pPr>
        <w:pStyle w:val="Punktlista"/>
        <w:rPr>
          <w:szCs w:val="20"/>
        </w:rPr>
      </w:pPr>
      <w:r w:rsidRPr="007600A3">
        <w:rPr>
          <w:szCs w:val="20"/>
        </w:rPr>
        <w:t>Dokument med signaturer sparas 6 månader i pärm i slussen.</w:t>
      </w:r>
    </w:p>
    <w:p w14:paraId="76B9F95B" w14:textId="282128CC" w:rsidR="00536A5A" w:rsidRPr="005972B0" w:rsidRDefault="00C60B9D" w:rsidP="005972B0">
      <w:pPr>
        <w:pStyle w:val="Punktlista"/>
        <w:rPr>
          <w:szCs w:val="20"/>
        </w:rPr>
      </w:pPr>
      <w:r>
        <w:rPr>
          <w:szCs w:val="20"/>
        </w:rPr>
        <w:t>Skriv ut modalitetslistor.</w:t>
      </w:r>
      <w:bookmarkEnd w:id="0"/>
    </w:p>
    <w:sectPr w:rsidR="00536A5A" w:rsidRPr="005972B0" w:rsidSect="00690938">
      <w:type w:val="continuous"/>
      <w:pgSz w:w="11900" w:h="16840"/>
      <w:pgMar w:top="1418" w:right="701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8A8009" w14:textId="77777777" w:rsidR="00F92240" w:rsidRDefault="00F92240">
      <w:r>
        <w:separator/>
      </w:r>
    </w:p>
  </w:endnote>
  <w:endnote w:type="continuationSeparator" w:id="0">
    <w:p w14:paraId="2D98BF65" w14:textId="77777777" w:rsidR="00F92240" w:rsidRDefault="00F92240">
      <w:r>
        <w:continuationSeparator/>
      </w:r>
    </w:p>
  </w:endnote>
  <w:endnote w:type="continuationNotice" w:id="1">
    <w:p w14:paraId="2B65FB74" w14:textId="77777777" w:rsidR="00F92240" w:rsidRDefault="00F9224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15C8A9" w14:textId="77777777" w:rsidR="00F92240" w:rsidRDefault="00F92240"/>
  </w:footnote>
  <w:footnote w:type="continuationSeparator" w:id="0">
    <w:p w14:paraId="2F0322E8" w14:textId="77777777" w:rsidR="00F92240" w:rsidRDefault="00F92240">
      <w:r>
        <w:continuationSeparator/>
      </w:r>
    </w:p>
  </w:footnote>
  <w:footnote w:type="continuationNotice" w:id="1">
    <w:p w14:paraId="23B516B2" w14:textId="77777777" w:rsidR="00F92240" w:rsidRDefault="00F9224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BBA5FDA"/>
    <w:multiLevelType w:val="hybridMultilevel"/>
    <w:tmpl w:val="6388DD5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1E736A9B"/>
    <w:multiLevelType w:val="hybridMultilevel"/>
    <w:tmpl w:val="1542E0D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3D8548EA"/>
    <w:multiLevelType w:val="hybridMultilevel"/>
    <w:tmpl w:val="D8CEE8C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4B3876"/>
    <w:multiLevelType w:val="hybridMultilevel"/>
    <w:tmpl w:val="9210EB2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5624FBE"/>
    <w:multiLevelType w:val="hybridMultilevel"/>
    <w:tmpl w:val="F60CCE2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7346224A"/>
    <w:multiLevelType w:val="hybridMultilevel"/>
    <w:tmpl w:val="4CC485A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BE08CA"/>
    <w:multiLevelType w:val="hybridMultilevel"/>
    <w:tmpl w:val="C274909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4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673193724">
    <w:abstractNumId w:val="24"/>
  </w:num>
  <w:num w:numId="2" w16cid:durableId="1939021266">
    <w:abstractNumId w:val="19"/>
  </w:num>
  <w:num w:numId="3" w16cid:durableId="676343484">
    <w:abstractNumId w:val="0"/>
  </w:num>
  <w:num w:numId="4" w16cid:durableId="778765632">
    <w:abstractNumId w:val="7"/>
  </w:num>
  <w:num w:numId="5" w16cid:durableId="673342780">
    <w:abstractNumId w:val="20"/>
  </w:num>
  <w:num w:numId="6" w16cid:durableId="2088991111">
    <w:abstractNumId w:val="2"/>
  </w:num>
  <w:num w:numId="7" w16cid:durableId="1905989880">
    <w:abstractNumId w:val="14"/>
  </w:num>
  <w:num w:numId="8" w16cid:durableId="639648329">
    <w:abstractNumId w:val="10"/>
  </w:num>
  <w:num w:numId="9" w16cid:durableId="790855665">
    <w:abstractNumId w:val="1"/>
  </w:num>
  <w:num w:numId="10" w16cid:durableId="472987797">
    <w:abstractNumId w:val="1"/>
  </w:num>
  <w:num w:numId="11" w16cid:durableId="1916814423">
    <w:abstractNumId w:val="3"/>
  </w:num>
  <w:num w:numId="12" w16cid:durableId="55591420">
    <w:abstractNumId w:val="4"/>
  </w:num>
  <w:num w:numId="13" w16cid:durableId="341203194">
    <w:abstractNumId w:val="17"/>
  </w:num>
  <w:num w:numId="14" w16cid:durableId="1101145403">
    <w:abstractNumId w:val="11"/>
  </w:num>
  <w:num w:numId="15" w16cid:durableId="2106803187">
    <w:abstractNumId w:val="8"/>
  </w:num>
  <w:num w:numId="16" w16cid:durableId="220945539">
    <w:abstractNumId w:val="16"/>
  </w:num>
  <w:num w:numId="17" w16cid:durableId="1464228262">
    <w:abstractNumId w:val="5"/>
  </w:num>
  <w:num w:numId="18" w16cid:durableId="142506101">
    <w:abstractNumId w:val="13"/>
  </w:num>
  <w:num w:numId="19" w16cid:durableId="2093624744">
    <w:abstractNumId w:val="23"/>
  </w:num>
  <w:num w:numId="20" w16cid:durableId="913397363">
    <w:abstractNumId w:val="6"/>
  </w:num>
  <w:num w:numId="21" w16cid:durableId="854732119">
    <w:abstractNumId w:val="21"/>
  </w:num>
  <w:num w:numId="22" w16cid:durableId="798769027">
    <w:abstractNumId w:val="9"/>
  </w:num>
  <w:num w:numId="23" w16cid:durableId="1103375165">
    <w:abstractNumId w:val="12"/>
  </w:num>
  <w:num w:numId="24" w16cid:durableId="2010862441">
    <w:abstractNumId w:val="18"/>
  </w:num>
  <w:num w:numId="25" w16cid:durableId="923998441">
    <w:abstractNumId w:val="15"/>
  </w:num>
  <w:num w:numId="26" w16cid:durableId="168331404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C9A"/>
    <w:rsid w:val="00010D47"/>
    <w:rsid w:val="00016CF0"/>
    <w:rsid w:val="000204F6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39A7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C6108"/>
    <w:rsid w:val="000D5752"/>
    <w:rsid w:val="000E463B"/>
    <w:rsid w:val="000E5A7E"/>
    <w:rsid w:val="000F2AAA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69AD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24D08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21A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34262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12326"/>
    <w:rsid w:val="00527DAF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2B0"/>
    <w:rsid w:val="00597E28"/>
    <w:rsid w:val="005A2E3B"/>
    <w:rsid w:val="005A54ED"/>
    <w:rsid w:val="005A5D5B"/>
    <w:rsid w:val="005A6081"/>
    <w:rsid w:val="005A627D"/>
    <w:rsid w:val="005C0045"/>
    <w:rsid w:val="005C084E"/>
    <w:rsid w:val="005C0FE5"/>
    <w:rsid w:val="005C4606"/>
    <w:rsid w:val="005D0B0C"/>
    <w:rsid w:val="005D3439"/>
    <w:rsid w:val="005D5BDA"/>
    <w:rsid w:val="005E02B3"/>
    <w:rsid w:val="005E1E24"/>
    <w:rsid w:val="0060596B"/>
    <w:rsid w:val="00606D97"/>
    <w:rsid w:val="00612E5A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90938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00A3"/>
    <w:rsid w:val="00762EE0"/>
    <w:rsid w:val="00765C41"/>
    <w:rsid w:val="00771100"/>
    <w:rsid w:val="007759DD"/>
    <w:rsid w:val="0078609F"/>
    <w:rsid w:val="007917BA"/>
    <w:rsid w:val="00797885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9F7D1D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2422B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60B9D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1AA7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A7D51"/>
    <w:rsid w:val="00DD2BE0"/>
    <w:rsid w:val="00DE4447"/>
    <w:rsid w:val="00DE5DA2"/>
    <w:rsid w:val="00DF0033"/>
    <w:rsid w:val="00E026BF"/>
    <w:rsid w:val="00E07B1B"/>
    <w:rsid w:val="00E11853"/>
    <w:rsid w:val="00E52A86"/>
    <w:rsid w:val="00E541D8"/>
    <w:rsid w:val="00E54B47"/>
    <w:rsid w:val="00E553BF"/>
    <w:rsid w:val="00E55D93"/>
    <w:rsid w:val="00E61294"/>
    <w:rsid w:val="00E66B5D"/>
    <w:rsid w:val="00E7237C"/>
    <w:rsid w:val="00E77C46"/>
    <w:rsid w:val="00E86CE8"/>
    <w:rsid w:val="00E90E82"/>
    <w:rsid w:val="00EA00CB"/>
    <w:rsid w:val="00EA1BAA"/>
    <w:rsid w:val="00EA3FCD"/>
    <w:rsid w:val="00EA42A0"/>
    <w:rsid w:val="00EA6877"/>
    <w:rsid w:val="00EB6714"/>
    <w:rsid w:val="00EC0A68"/>
    <w:rsid w:val="00EC5006"/>
    <w:rsid w:val="00ED49C3"/>
    <w:rsid w:val="00ED6CE8"/>
    <w:rsid w:val="00ED7AA6"/>
    <w:rsid w:val="00EE2A56"/>
    <w:rsid w:val="00EE3818"/>
    <w:rsid w:val="00EF3A41"/>
    <w:rsid w:val="00F22264"/>
    <w:rsid w:val="00F2564D"/>
    <w:rsid w:val="00F31234"/>
    <w:rsid w:val="00F35B05"/>
    <w:rsid w:val="00F413D9"/>
    <w:rsid w:val="00F5135F"/>
    <w:rsid w:val="00F51F78"/>
    <w:rsid w:val="00F86F47"/>
    <w:rsid w:val="00F90B64"/>
    <w:rsid w:val="00F92240"/>
    <w:rsid w:val="00FB2F0F"/>
    <w:rsid w:val="00FB5086"/>
    <w:rsid w:val="00FB5411"/>
    <w:rsid w:val="00FB6392"/>
    <w:rsid w:val="00FD3C70"/>
    <w:rsid w:val="00FD6820"/>
    <w:rsid w:val="00FE12D8"/>
    <w:rsid w:val="00FE5BDA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D3B1DA2B-AD09-40E9-BEE0-F1C851DF2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Olstomnmnande">
    <w:name w:val="Unresolved Mention"/>
    <w:basedOn w:val="Standardstycketeckensnitt"/>
    <w:uiPriority w:val="99"/>
    <w:semiHidden/>
    <w:unhideWhenUsed/>
    <w:rsid w:val="00010C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hyperlink" Target="https://mellanarkiv-offentlig.vgregion.se/alfresco/s/archive/stream/public/v1/source/available/sofia/nu8444-2101229903-729/surrogate/Signeringslista%20f%c3%b6r%20kontroll%20av%20sug-syrgas%20och%20hj%c3%a4rtstartare%2c%20Uddevalla.pdf" TargetMode="Externa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image" Target="media/image3.png" Id="rId17" /><Relationship Type="http://schemas.openxmlformats.org/officeDocument/2006/relationships/footer" Target="footer3.xml" Id="rId16" /><Relationship Type="http://schemas.openxmlformats.org/officeDocument/2006/relationships/theme" Target="theme/theme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fontTable" Target="fontTable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23</TotalTime>
  <Pages>2</Pages>
  <Words>261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1643</CharactersWithSpaces>
  <SharedDoc>false</SharedDoc>
  <HyperlinkBase/>
  <HLinks>
    <vt:vector size="12" baseType="variant">
      <vt:variant>
        <vt:i4>5308422</vt:i4>
      </vt:variant>
      <vt:variant>
        <vt:i4>3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https://mellanarkiv-offentlig.vgregion.se/alfresco/s/archive/stream/public/v1/source/available/sofia/nu8444-2101229903-729/surrogate/Signeringslista f%c3%b6r kontroll av sug-syrgas och hj%c3%a4rtstartare%2c Uddevalla.pdf</vt:lpwstr>
      </vt:variant>
      <vt:variant>
        <vt:lpwstr/>
      </vt:variant>
      <vt:variant>
        <vt:i4>6946864</vt:i4>
      </vt:variant>
      <vt:variant>
        <vt:i4>0</vt:i4>
      </vt:variant>
      <vt:variant>
        <vt:i4>0</vt:i4>
      </vt:variant>
      <vt:variant>
        <vt:i4>5</vt:i4>
      </vt:variant>
      <vt:variant>
        <vt:lpwstr>https://vgregion.sharepoint.com/sites/sy-nu-sty-radiologi-nu/radiologi-administrativa-rutiner/Forms/AllItems.aspx?id=%2Fsites%2Fsy%2Dnu%2Dsty%2Dradiologi%2Dnu%2Fradiologi%2Dadministrativa%2Drutiner%2FAdministrativa%20rutiner&amp;viewid=3d148aa1%2D78cd%2D4af3%2Da234%2D13e733274f5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Arbetsrutin 07.00-turen undersköterska - Uddevalla</dc:title>
  <dc:subject/>
  <dc:creator>patrik.jens.johansson@vgregion.se</dc:creator>
  <keywords/>
  <lastModifiedBy>Ulrica Sehlberg</lastModifiedBy>
  <revision>27</revision>
  <lastPrinted>2016-03-31T19:56:00.0000000Z</lastPrinted>
  <dcterms:created xsi:type="dcterms:W3CDTF">2022-05-18T12:55:00.0000000Z</dcterms:created>
  <dcterms:modified xsi:type="dcterms:W3CDTF">2024-11-07T07:15:00.0000000Z</dcterms:modified>
</coreProperties>
</file>