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1CBAE" w14:textId="77777777" w:rsidR="00B61F96" w:rsidRDefault="00B61F96" w:rsidP="00F35B05">
      <w:pPr>
        <w:pStyle w:val="Rubrik2"/>
        <w:sectPr w:rsidR="00B61F96" w:rsidSect="00B61F9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B1D62A3" w14:textId="77777777" w:rsidR="00B61F96" w:rsidRPr="00B61F96" w:rsidRDefault="00B61F96" w:rsidP="00B61F9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41A0DDA" w14:textId="7BF6DC3D" w:rsidR="00B61F96" w:rsidRPr="007F7ED4" w:rsidRDefault="007F7ED4" w:rsidP="007F7ED4">
      <w:pPr>
        <w:pStyle w:val="Rubrik1"/>
        <w:ind w:left="0"/>
      </w:pPr>
      <w:r w:rsidRPr="007F7ED4">
        <w:t>DT Hals/thorax K+ (818800A &amp; 830800)</w:t>
      </w:r>
    </w:p>
    <w:p w14:paraId="0692460E" w14:textId="5510223E" w:rsidR="00B61F96" w:rsidRPr="00B61F96" w:rsidRDefault="007F7ED4" w:rsidP="007F7ED4">
      <w:pPr>
        <w:pStyle w:val="Rubrik2"/>
        <w:ind w:left="0"/>
      </w:pPr>
      <w:r>
        <w:t xml:space="preserve">Förändringar </w:t>
      </w:r>
      <w:r w:rsidR="00B61F96" w:rsidRPr="00B61F96">
        <w:t>i denna version</w:t>
      </w:r>
    </w:p>
    <w:p w14:paraId="3496431B" w14:textId="388EA21B" w:rsidR="00B61F96" w:rsidRPr="00B61F96" w:rsidRDefault="00B61F96" w:rsidP="00B61F9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B61F96">
        <w:rPr>
          <w:rFonts w:ascii="Arial" w:hAnsi="Arial" w:cs="Arial"/>
          <w:sz w:val="18"/>
          <w:szCs w:val="18"/>
        </w:rPr>
        <w:t>Ing</w:t>
      </w:r>
      <w:r w:rsidR="007F7ED4">
        <w:rPr>
          <w:rFonts w:ascii="Arial" w:hAnsi="Arial" w:cs="Arial"/>
          <w:sz w:val="18"/>
          <w:szCs w:val="18"/>
        </w:rPr>
        <w:t>a förändringar.</w:t>
      </w:r>
    </w:p>
    <w:p w14:paraId="0399293F" w14:textId="77777777" w:rsidR="00B61F96" w:rsidRPr="00B61F96" w:rsidRDefault="00B61F96" w:rsidP="00B61F9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5CFFF79" w14:textId="77777777" w:rsidR="00B61F96" w:rsidRPr="00B61F96" w:rsidRDefault="00B61F96" w:rsidP="007F7ED4">
      <w:pPr>
        <w:pStyle w:val="Rubrik2"/>
        <w:ind w:left="0"/>
      </w:pPr>
      <w:r w:rsidRPr="00B61F96">
        <w:t>Syfte</w:t>
      </w:r>
    </w:p>
    <w:p w14:paraId="37889787" w14:textId="77777777" w:rsidR="00B61F96" w:rsidRPr="00B61F96" w:rsidRDefault="00B61F96" w:rsidP="00B61F9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B61F96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E29F654" w14:textId="77777777" w:rsidR="00B61F96" w:rsidRPr="00B61F96" w:rsidRDefault="00B61F96" w:rsidP="00B61F9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ADBB7A6" w14:textId="77777777" w:rsidR="00B61F96" w:rsidRPr="00B61F96" w:rsidRDefault="00B61F96" w:rsidP="00B61F96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B61F96">
        <w:rPr>
          <w:rFonts w:ascii="Arial" w:hAnsi="Arial" w:cs="Arial"/>
          <w:b/>
          <w:bCs/>
          <w:szCs w:val="26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B61F96" w:rsidRPr="00B61F96" w14:paraId="67604DCF" w14:textId="77777777" w:rsidTr="00D10FB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5A2151EA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4B506C87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Tumör, metastaser, lymfom mm.</w:t>
            </w:r>
          </w:p>
        </w:tc>
      </w:tr>
      <w:tr w:rsidR="00B61F96" w:rsidRPr="00B61F96" w14:paraId="10281712" w14:textId="77777777" w:rsidTr="00D10FB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95E513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81F2CE" w14:textId="6C295372" w:rsidR="00B61F96" w:rsidRPr="00B61F96" w:rsidRDefault="00B61F96" w:rsidP="00B61F9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B61F9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B61F96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554C87B3" w14:textId="348AA7C9" w:rsidR="00B61F96" w:rsidRPr="00B61F96" w:rsidRDefault="00B61F96" w:rsidP="00B61F9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PVK,</w:t>
            </w:r>
            <w:r w:rsidR="008105D9">
              <w:rPr>
                <w:rFonts w:ascii="Arial" w:hAnsi="Arial" w:cs="Arial"/>
                <w:sz w:val="18"/>
                <w:szCs w:val="18"/>
              </w:rPr>
              <w:t xml:space="preserve"> helst rosa, gärna</w:t>
            </w:r>
            <w:r w:rsidRPr="00B61F96">
              <w:rPr>
                <w:rFonts w:ascii="Arial" w:hAnsi="Arial" w:cs="Arial"/>
                <w:sz w:val="18"/>
                <w:szCs w:val="18"/>
              </w:rPr>
              <w:t xml:space="preserve"> i höger arm.</w:t>
            </w:r>
          </w:p>
          <w:p w14:paraId="73FEC713" w14:textId="77777777" w:rsidR="00B61F96" w:rsidRPr="00B61F96" w:rsidRDefault="00B61F96" w:rsidP="00B61F9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Avlägsna eventuell tandprotes, örhängen, halsband etc.</w:t>
            </w:r>
          </w:p>
        </w:tc>
      </w:tr>
      <w:tr w:rsidR="00B61F96" w:rsidRPr="00B61F96" w14:paraId="39D3EEBD" w14:textId="77777777" w:rsidTr="00D10FB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09C80E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4CBBF8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B61F96" w:rsidRPr="00B61F96" w14:paraId="040EBD82" w14:textId="77777777" w:rsidTr="00D10FB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7A93BE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8293A7" w14:textId="77777777" w:rsidR="00B61F96" w:rsidRPr="00B61F96" w:rsidRDefault="00B61F96" w:rsidP="00B61F9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Bolus 1: Omnipaque 350 mg I/ml enligt OmniJect ”Hals split bolus 1”.</w:t>
            </w:r>
          </w:p>
          <w:p w14:paraId="436726EA" w14:textId="77777777" w:rsidR="00B61F96" w:rsidRPr="00B61F96" w:rsidRDefault="00B61F96" w:rsidP="00B61F9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Bolus 2: Omnipaque 350 mg I/ml enligt OmniJect ”Hals split bolus 2”.</w:t>
            </w:r>
          </w:p>
          <w:p w14:paraId="674CB027" w14:textId="77777777" w:rsidR="00B61F96" w:rsidRPr="00B61F96" w:rsidRDefault="00B61F96" w:rsidP="00B61F9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 xml:space="preserve">Obs! Vid dosanpassning enligt ratio 0,5 ges all kontrast som en bolus. </w:t>
            </w: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Injektionstid 30 s, delay thorax 40 s, hals omedelbart efteråt.</w:t>
            </w:r>
          </w:p>
        </w:tc>
      </w:tr>
      <w:tr w:rsidR="00B61F96" w:rsidRPr="00B61F96" w14:paraId="454A20C1" w14:textId="77777777" w:rsidTr="00D10FB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88E8F0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5D0851" w14:textId="28A1FA31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 xml:space="preserve">Kvinnor </w:t>
            </w:r>
            <w:r w:rsidR="00437F36" w:rsidRPr="00B61F96">
              <w:rPr>
                <w:rFonts w:ascii="Arial" w:hAnsi="Arial" w:cs="Arial"/>
                <w:sz w:val="18"/>
                <w:szCs w:val="18"/>
              </w:rPr>
              <w:t>15–50</w:t>
            </w:r>
            <w:r w:rsidRPr="00B61F96">
              <w:rPr>
                <w:rFonts w:ascii="Arial" w:hAnsi="Arial" w:cs="Arial"/>
                <w:sz w:val="18"/>
                <w:szCs w:val="18"/>
              </w:rPr>
              <w:t xml:space="preserve"> år ska tillfrågas om eventuell graviditet. </w:t>
            </w:r>
          </w:p>
          <w:p w14:paraId="3314F00E" w14:textId="52A75663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 xml:space="preserve">För övriga strålskyddsrutiner se </w:t>
            </w:r>
            <w:r w:rsidRPr="00B61F96">
              <w:rPr>
                <w:rFonts w:ascii="Arial" w:hAnsi="Arial" w:cs="Arial"/>
                <w:color w:val="000000"/>
                <w:sz w:val="18"/>
                <w:szCs w:val="18"/>
              </w:rPr>
              <w:t xml:space="preserve">kapitel 4.2 och 5.2 i </w:t>
            </w:r>
            <w:r w:rsidRPr="00B61F96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18" w:history="1">
              <w:r w:rsidRPr="00B61F9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B61F96" w:rsidRPr="00B61F96" w14:paraId="54859714" w14:textId="77777777" w:rsidTr="00D10FB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7D75385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2AABF321" w14:textId="77777777" w:rsidR="00B61F96" w:rsidRPr="00B61F96" w:rsidRDefault="00B61F96" w:rsidP="00B61F9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19AFC5A" w14:textId="77777777" w:rsidR="00B61F96" w:rsidRPr="00B61F96" w:rsidRDefault="00B61F96" w:rsidP="00B61F9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51CFC77C" w14:textId="77777777" w:rsidR="00B61F96" w:rsidRPr="00B61F96" w:rsidRDefault="00B61F96" w:rsidP="00B61F9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2B24C221" w14:textId="77777777" w:rsidR="00B61F96" w:rsidRPr="00B61F96" w:rsidRDefault="00B61F96" w:rsidP="00B61F9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Thorax: Armarna ovanför huvudet</w:t>
            </w:r>
          </w:p>
          <w:p w14:paraId="3C383CE9" w14:textId="77777777" w:rsidR="00B61F96" w:rsidRPr="00B61F96" w:rsidRDefault="00B61F96" w:rsidP="00B61F9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Hals: Armarna längs sidorna, axlarna neddragna så långt som möjligt.</w:t>
            </w:r>
          </w:p>
        </w:tc>
      </w:tr>
    </w:tbl>
    <w:p w14:paraId="2401AB57" w14:textId="77777777" w:rsidR="00B61F96" w:rsidRPr="00B61F96" w:rsidRDefault="00B61F96" w:rsidP="00B61F9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F16F09C" w14:textId="77777777" w:rsidR="00B61F96" w:rsidRPr="00B61F96" w:rsidRDefault="00B61F96" w:rsidP="00B61F9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68CC791" w14:textId="25B1132A" w:rsidR="00B61F96" w:rsidRPr="00437F36" w:rsidRDefault="00B61F96" w:rsidP="00437F36">
      <w:pPr>
        <w:pStyle w:val="Rubrik2"/>
        <w:ind w:left="0"/>
        <w:rPr>
          <w:rFonts w:ascii="Arial" w:hAnsi="Arial" w:cs="Arial"/>
          <w:b/>
        </w:rPr>
      </w:pPr>
      <w:r w:rsidRPr="00B61F96">
        <w:rPr>
          <w:rFonts w:ascii="Arial" w:hAnsi="Arial" w:cs="Arial"/>
          <w:b/>
        </w:rPr>
        <w:br w:type="page"/>
      </w:r>
      <w:r w:rsidRPr="00B61F96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B61F96" w:rsidRPr="00B61F96" w14:paraId="67DEBCCF" w14:textId="77777777" w:rsidTr="00D10FB7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14:paraId="21D0F1F3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9E9C278" wp14:editId="37D62B2B">
                  <wp:extent cx="5583600" cy="540000"/>
                  <wp:effectExtent l="0" t="0" r="36195" b="0"/>
                  <wp:docPr id="29" name="Diagram 29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="00B61F96" w:rsidRPr="00B61F96" w14:paraId="11DC1D32" w14:textId="77777777" w:rsidTr="00B61F96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66FE409E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301CB0F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6D7DA3D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61F9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E42E597" wp14:editId="576EAAF2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210820</wp:posOffset>
                      </wp:positionV>
                      <wp:extent cx="783590" cy="680085"/>
                      <wp:effectExtent l="19050" t="19050" r="16510" b="24765"/>
                      <wp:wrapNone/>
                      <wp:docPr id="27" name="Rektange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3771" cy="68008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33B7A2" id="Rektangel 27" o:spid="_x0000_s1026" style="position:absolute;margin-left:33.2pt;margin-top:16.6pt;width:61.7pt;height:5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" filled="f" strokecolor="#c00000" strokeweight="3pt"/>
                  </w:pict>
                </mc:Fallback>
              </mc:AlternateContent>
            </w:r>
            <w:r w:rsidRPr="00B61F9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A0DEA1" wp14:editId="7589A2B9">
                      <wp:simplePos x="0" y="0"/>
                      <wp:positionH relativeFrom="column">
                        <wp:posOffset>448310</wp:posOffset>
                      </wp:positionH>
                      <wp:positionV relativeFrom="paragraph">
                        <wp:posOffset>222885</wp:posOffset>
                      </wp:positionV>
                      <wp:extent cx="410210" cy="674370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6743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FB9865" w14:textId="77777777" w:rsidR="00B61F96" w:rsidRDefault="00B61F96" w:rsidP="00437F3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4E12216C" w14:textId="77777777" w:rsidR="00B61F96" w:rsidRPr="0066567D" w:rsidRDefault="00B61F96" w:rsidP="00437F3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A0DEA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26" o:spid="_x0000_s1026" type="#_x0000_t68" style="position:absolute;left:0;text-align:left;margin-left:35.3pt;margin-top:17.55pt;width:32.3pt;height:5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" adj="6569" fillcolor="#c00000" stroked="f" strokeweight="1pt">
                      <v:textbox inset="1mm,1mm,1mm,1mm">
                        <w:txbxContent>
                          <w:p w14:paraId="0BFB9865" w14:textId="77777777" w:rsidR="00B61F96" w:rsidRDefault="00B61F96" w:rsidP="00437F3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4E12216C" w14:textId="77777777" w:rsidR="00B61F96" w:rsidRPr="0066567D" w:rsidRDefault="00B61F96" w:rsidP="00437F3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F9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C34840D" wp14:editId="45BAAF7A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669290</wp:posOffset>
                      </wp:positionV>
                      <wp:extent cx="410210" cy="1056640"/>
                      <wp:effectExtent l="0" t="0" r="8890" b="0"/>
                      <wp:wrapNone/>
                      <wp:docPr id="11" name="Upp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056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3CB98A" w14:textId="77777777" w:rsidR="00B61F96" w:rsidRPr="0066567D" w:rsidRDefault="00B61F96" w:rsidP="00437F3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4840D" id="Upp 11" o:spid="_x0000_s1027" type="#_x0000_t68" style="position:absolute;left:0;text-align:left;margin-left:71.05pt;margin-top:52.7pt;width:32.3pt;height:83.2pt;rotation:18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" adj="4193" fillcolor="red" stroked="f" strokeweight="1pt">
                      <v:textbox inset="1mm,1mm,1mm,1mm">
                        <w:txbxContent>
                          <w:p w14:paraId="143CB98A" w14:textId="77777777" w:rsidR="00B61F96" w:rsidRPr="0066567D" w:rsidRDefault="00B61F96" w:rsidP="00437F3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F9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5EAC379" wp14:editId="3A59BEDE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659130</wp:posOffset>
                      </wp:positionV>
                      <wp:extent cx="1469390" cy="1075055"/>
                      <wp:effectExtent l="19050" t="19050" r="16510" b="10795"/>
                      <wp:wrapNone/>
                      <wp:docPr id="14" name="Rektange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9390" cy="107505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4947D" id="Rektangel 14" o:spid="_x0000_s1026" style="position:absolute;margin-left:7.4pt;margin-top:51.9pt;width:115.7pt;height:8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" filled="f" strokecolor="red" strokeweight="3pt"/>
                  </w:pict>
                </mc:Fallback>
              </mc:AlternateContent>
            </w:r>
            <w:r w:rsidRPr="00B61F96">
              <w:rPr>
                <w:noProof/>
                <w:szCs w:val="20"/>
              </w:rPr>
              <w:drawing>
                <wp:inline distT="0" distB="0" distL="0" distR="0" wp14:anchorId="1FFC102F" wp14:editId="2405A422">
                  <wp:extent cx="1489075" cy="1836909"/>
                  <wp:effectExtent l="0" t="0" r="0" b="0"/>
                  <wp:docPr id="33" name="Bildobjekt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194401" name=""/>
                          <pic:cNvPicPr/>
                        </pic:nvPicPr>
                        <pic:blipFill>
                          <a:blip r:embed="rId24"/>
                          <a:srcRect b="43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105" cy="1849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F96" w:rsidRPr="00B61F96" w14:paraId="4CB45514" w14:textId="77777777" w:rsidTr="00B61F96">
        <w:trPr>
          <w:trHeight w:val="227"/>
        </w:trPr>
        <w:tc>
          <w:tcPr>
            <w:tcW w:w="1950" w:type="dxa"/>
            <w:shd w:val="clear" w:color="auto" w:fill="FFFFFF"/>
          </w:tcPr>
          <w:p w14:paraId="4458C222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C1C6A52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Ovanför ytterörat – lungbaser.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2788B6" w14:textId="77777777" w:rsidR="00B61F96" w:rsidRPr="00B61F96" w:rsidRDefault="00B61F96" w:rsidP="00B61F96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B61F96" w:rsidRPr="00B61F96" w14:paraId="0AA0495A" w14:textId="77777777" w:rsidTr="00B61F96">
        <w:trPr>
          <w:trHeight w:val="227"/>
        </w:trPr>
        <w:tc>
          <w:tcPr>
            <w:tcW w:w="1950" w:type="dxa"/>
            <w:shd w:val="clear" w:color="auto" w:fill="FFFFFF"/>
          </w:tcPr>
          <w:p w14:paraId="3D30CB7D" w14:textId="77777777" w:rsidR="00B61F96" w:rsidRPr="00B61F96" w:rsidRDefault="00B61F96" w:rsidP="00B61F9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3FB517B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B61F96">
              <w:rPr>
                <w:rFonts w:ascii="Arial" w:hAnsi="Arial" w:cs="Arial"/>
                <w:sz w:val="18"/>
                <w:szCs w:val="18"/>
              </w:rPr>
              <w:t xml:space="preserve"> Jugulum – lungbaser.</w:t>
            </w:r>
          </w:p>
          <w:p w14:paraId="2B7191B5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B61F96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EEFA52B" w14:textId="77777777" w:rsidR="00B61F96" w:rsidRPr="00B61F96" w:rsidRDefault="00B61F96" w:rsidP="00B61F96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61F96" w:rsidRPr="00B61F96" w14:paraId="13038A28" w14:textId="77777777" w:rsidTr="00B61F96">
        <w:trPr>
          <w:trHeight w:val="227"/>
        </w:trPr>
        <w:tc>
          <w:tcPr>
            <w:tcW w:w="1950" w:type="dxa"/>
            <w:shd w:val="clear" w:color="auto" w:fill="FFFFFF"/>
          </w:tcPr>
          <w:p w14:paraId="422AB64C" w14:textId="77777777" w:rsidR="00B61F96" w:rsidRPr="00B61F96" w:rsidRDefault="00B61F96" w:rsidP="00B61F9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BA048B7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B61F96">
              <w:rPr>
                <w:rFonts w:ascii="Arial" w:hAnsi="Arial" w:cs="Arial"/>
                <w:sz w:val="18"/>
                <w:szCs w:val="18"/>
              </w:rPr>
              <w:t xml:space="preserve"> Arcus aortae – orbitas underkant.</w:t>
            </w:r>
          </w:p>
          <w:p w14:paraId="4F127CC8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349D881" w14:textId="77777777" w:rsidR="00B61F96" w:rsidRPr="00B61F96" w:rsidRDefault="00B61F96" w:rsidP="00B61F96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61F96" w:rsidRPr="00B61F96" w14:paraId="51814C10" w14:textId="77777777" w:rsidTr="00B61F96">
        <w:trPr>
          <w:trHeight w:val="227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9D7EA57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B45BBDC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Efter scanning läggs hals och thorax på separata kort och reformateras som vanligt.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D44BFDC" w14:textId="77777777" w:rsidR="00B61F96" w:rsidRPr="00B61F96" w:rsidRDefault="00B61F96" w:rsidP="00B61F96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84FE670" w14:textId="77777777" w:rsidR="00B61F96" w:rsidRPr="00B61F96" w:rsidRDefault="00B61F96" w:rsidP="00B61F9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C4854B7" w14:textId="77777777" w:rsidR="00B61F96" w:rsidRPr="00B61F96" w:rsidRDefault="00B61F96" w:rsidP="00437F36">
      <w:pPr>
        <w:pStyle w:val="Rubrik2"/>
        <w:ind w:left="0"/>
      </w:pPr>
      <w:r w:rsidRPr="00B61F96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B61F96" w:rsidRPr="00B61F96" w14:paraId="37356F0B" w14:textId="77777777" w:rsidTr="00D10FB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DE6DE40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CE91B0F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5BFF82D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0A09537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B61F96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B8921AB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6DD69EC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B61F96" w:rsidRPr="00B61F96" w14:paraId="782A7003" w14:textId="77777777" w:rsidTr="00D10FB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F1D529" w14:textId="77777777" w:rsidR="00B61F96" w:rsidRPr="00B61F96" w:rsidRDefault="00B61F96" w:rsidP="00B61F96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B4968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BE783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D4010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F9DDA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6E772C4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61F96" w:rsidRPr="00B61F96" w14:paraId="41F334A8" w14:textId="77777777" w:rsidTr="00D10FB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F1826BE" w14:textId="77777777" w:rsidR="00B61F96" w:rsidRPr="00B61F96" w:rsidRDefault="00B61F96" w:rsidP="00B61F9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B61F9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Mediastinum K+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3000C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5889B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65749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F4F1A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19A9281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B61F96" w:rsidRPr="00B61F96" w14:paraId="2A14E654" w14:textId="77777777" w:rsidTr="00D10FB7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A37EA0C" w14:textId="77777777" w:rsidR="00B61F96" w:rsidRPr="00B61F96" w:rsidRDefault="00B61F96" w:rsidP="00B61F9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E1AA01B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E7D0C2B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E4897BA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F9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1F186B4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</w:rPr>
              <w:t>C5</w:t>
            </w: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0 W450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29C9497C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B61F96" w:rsidRPr="00B61F96" w14:paraId="1FD93FBC" w14:textId="77777777" w:rsidTr="00D10FB7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D4EB8B" w14:textId="77777777" w:rsidR="00B61F96" w:rsidRPr="00B61F96" w:rsidRDefault="00B61F96" w:rsidP="00B61F9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1F96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B61F9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D3B31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49ED8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E885A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1D443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738F9F0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61F96" w:rsidRPr="00B61F96" w14:paraId="0EA77F17" w14:textId="77777777" w:rsidTr="00D10FB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C6ED713" w14:textId="77777777" w:rsidR="00B61F96" w:rsidRPr="00B61F96" w:rsidRDefault="00B61F96" w:rsidP="00B61F9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DF48D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BC0C8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F805D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B31/Standard/FC52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6C431A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5573C0C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61F96" w:rsidRPr="00B61F96" w14:paraId="6CF2775C" w14:textId="77777777" w:rsidTr="00D10FB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AC349F4" w14:textId="77777777" w:rsidR="00B61F96" w:rsidRPr="00B61F96" w:rsidRDefault="00B61F96" w:rsidP="00B61F9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9031C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93179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BC2CE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B31/Standard/FC52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D1621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166B9CB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61F96" w:rsidRPr="00B61F96" w14:paraId="1B6CBCED" w14:textId="77777777" w:rsidTr="00D10FB7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DA03BA" w14:textId="77777777" w:rsidR="00B61F96" w:rsidRPr="00B61F96" w:rsidRDefault="00B61F96" w:rsidP="00B61F9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CDC16D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8237AE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9EFA2F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F0AD1A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652D719F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B61F96" w:rsidRPr="00B61F96" w14:paraId="3556F2A8" w14:textId="77777777" w:rsidTr="00D10FB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98939C" w14:textId="77777777" w:rsidR="00B61F96" w:rsidRPr="00B61F96" w:rsidRDefault="00B61F96" w:rsidP="00B61F96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  <w:lang w:val="en-US"/>
              </w:rPr>
              <w:t>Hals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39466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0E6E5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6B0DE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BE7AD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293A613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61F96" w:rsidRPr="00B61F96" w14:paraId="2F114B57" w14:textId="77777777" w:rsidTr="00D10FB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3A7E302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CA49C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3C930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A3272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E0A91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9683DA1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61F96" w:rsidRPr="00B61F96" w14:paraId="32C53CE4" w14:textId="77777777" w:rsidTr="00D10FB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5841A34" w14:textId="77777777" w:rsidR="00B61F96" w:rsidRPr="00B61F96" w:rsidRDefault="00B61F96" w:rsidP="00B61F9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E0F4F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E426A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68199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6A10D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FCD51BA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61F96" w:rsidRPr="00B61F96" w14:paraId="51EA201B" w14:textId="77777777" w:rsidTr="00D10FB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3BDB518" w14:textId="77777777" w:rsidR="00B61F96" w:rsidRPr="00B61F96" w:rsidRDefault="00B61F96" w:rsidP="00B61F9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93163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86A5F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59C53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ADF83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58D89BD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B61F96" w:rsidRPr="00B61F96" w14:paraId="621EB36E" w14:textId="77777777" w:rsidTr="00D10FB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E7CCF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6D23C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C3B1D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48FFE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4CF8E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B2A9D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B61F96" w:rsidRPr="00B61F96" w14:paraId="773EF1C9" w14:textId="77777777" w:rsidTr="00D10FB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68077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0B3897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6A6C9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95420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DD00B4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0D242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1F96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44CE949F" w14:textId="77777777" w:rsidR="00B61F96" w:rsidRPr="00B61F96" w:rsidRDefault="00B61F96" w:rsidP="00B61F9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4428611E" w14:textId="77777777" w:rsidR="00B61F96" w:rsidRPr="00B61F96" w:rsidRDefault="00B61F96" w:rsidP="00B61F9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B61F96">
        <w:rPr>
          <w:rFonts w:ascii="Arial" w:hAnsi="Arial" w:cs="Arial"/>
          <w:sz w:val="18"/>
          <w:szCs w:val="18"/>
        </w:rPr>
        <w:br w:type="page"/>
      </w:r>
    </w:p>
    <w:p w14:paraId="5C228F11" w14:textId="77777777" w:rsidR="00B61F96" w:rsidRPr="00B61F96" w:rsidRDefault="00B61F96" w:rsidP="00B61F9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4D770D8" w14:textId="77777777" w:rsidR="00B61F96" w:rsidRPr="00B61F96" w:rsidRDefault="00B61F96" w:rsidP="00437F36">
      <w:pPr>
        <w:pStyle w:val="Rubrik2"/>
        <w:ind w:left="0"/>
      </w:pPr>
      <w:r w:rsidRPr="00B61F96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B61F96" w:rsidRPr="00B61F96" w14:paraId="2008AAC1" w14:textId="77777777" w:rsidTr="00B61F9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810D700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914EE3F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304B928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7401E4E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1D769F4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6377BCCA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8B8449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0E5E93A7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61F96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5D532ACF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61F96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A9E296E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0A83FD3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61F96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51A5337B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61F96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9B4C782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61F96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375692A7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61F96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F44F500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463F9BE1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928FA4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289D3C87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27D87E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AA91E43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4FAA490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E88194D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1F2A26A3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4BD8CA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5C86CE4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5062073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717A968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1CAB526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8945FC0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3F78B70C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19058C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DF68687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593CB80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1F2BB0D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7FEBB7D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26B751E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3C319D83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5131536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182187E5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9671669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62D39927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6AA7534B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0335431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4D5A2E9F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748FE4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0C10DD8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93D0684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52FB0C5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19D65F6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E5D5387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4B6DBDDA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BB55AB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8D234AD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33B8321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D2237E5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4C71ACB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55BBCFB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2A32BB69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C1937C6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7E7D9020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20F1CBA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8CDE437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DB8C0E2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3CC9311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4F02498F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74C6283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86C44B5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C94BD2D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12A56FD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581AA1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5CCE033" w14:textId="77777777" w:rsidR="00B61F96" w:rsidRPr="00B61F96" w:rsidRDefault="00B61F96" w:rsidP="00B61F96">
      <w:pPr>
        <w:spacing w:after="0" w:line="360" w:lineRule="auto"/>
        <w:ind w:left="0" w:right="0"/>
        <w:rPr>
          <w:rFonts w:ascii="Arial" w:hAnsi="Arial" w:cs="Arial"/>
          <w:b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B61F96" w:rsidRPr="00B61F96" w14:paraId="72D9BE16" w14:textId="77777777" w:rsidTr="00B61F9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FC1BFF2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6ED8255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60AD9B11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F22D11C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5BD1BA0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7D83CF57" w14:textId="77777777" w:rsidTr="00B61F9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265E40AA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8E3782D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61F96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19861597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61F96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7F70105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61F96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69EEFB60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61F96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102E748F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613A4DE4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61F96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14CB09A9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61F96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C3E461A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61F96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0C1425A5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61F96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7BF4E861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31ED1F3B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B6316B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61F96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C92B69B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3741EE4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8D1EEB6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8BFACD0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C55623B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2A653E4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574063D7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0D3E642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C356B4A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861AC5A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61DFAEB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72FFDE2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72BB23F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262115A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3B00CAFF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C430725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27600B1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4054F81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AC7F375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3D3C96A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EE2AF5D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96E640B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10E0A205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7859AD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C150ECD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EE596DB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8D914DF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B02632A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5A305EA" w14:textId="77777777" w:rsidR="00B61F96" w:rsidRPr="00B61F96" w:rsidRDefault="00B61F96" w:rsidP="00B61F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A26E30A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37F541A6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4B453D0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5001CAA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058983F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1D597B4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A29C708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FC55473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04591BF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6782F5D4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E4617C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27CA645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3035ED6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35A134E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1A36FD3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605DF59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A56302C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6E237E37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61DAACC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B2E1359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1A922DD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0AB307C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26FC15D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459EF17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9362B2F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61F96" w:rsidRPr="00B61F96" w14:paraId="4C268CF7" w14:textId="77777777" w:rsidTr="00B61F96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2AE0382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8C9720F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3298F80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C730A7A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65B03B" w14:textId="77777777" w:rsidR="00B61F96" w:rsidRPr="00B61F96" w:rsidRDefault="00B61F96" w:rsidP="00B61F9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DFACF25" w14:textId="77777777" w:rsidR="00B61F96" w:rsidRPr="00B61F96" w:rsidRDefault="00B61F96" w:rsidP="00B61F9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61F9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5AE20" w14:textId="77777777" w:rsidR="00363B23" w:rsidRDefault="00363B23">
      <w:r>
        <w:separator/>
      </w:r>
    </w:p>
  </w:endnote>
  <w:endnote w:type="continuationSeparator" w:id="0">
    <w:p w14:paraId="5956223E" w14:textId="77777777" w:rsidR="00363B23" w:rsidRDefault="00363B23">
      <w:r>
        <w:continuationSeparator/>
      </w:r>
    </w:p>
  </w:endnote>
  <w:endnote w:type="continuationNotice" w:id="1">
    <w:p w14:paraId="59041BBE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F1C76" w14:textId="77777777" w:rsidR="00363B23" w:rsidRDefault="00363B23"/>
  </w:footnote>
  <w:footnote w:type="continuationSeparator" w:id="0">
    <w:p w14:paraId="27787062" w14:textId="77777777" w:rsidR="00363B23" w:rsidRDefault="00363B23">
      <w:r>
        <w:continuationSeparator/>
      </w:r>
    </w:p>
  </w:footnote>
  <w:footnote w:type="continuationNotice" w:id="1">
    <w:p w14:paraId="018F42EB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F9A610E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21CBF3A" w:tentative="1">
      <w:start w:val="1"/>
      <w:numFmt w:val="lowerLetter"/>
      <w:lvlText w:val="%2."/>
      <w:lvlJc w:val="left"/>
      <w:pPr>
        <w:ind w:left="1080" w:hanging="360"/>
      </w:pPr>
    </w:lvl>
    <w:lvl w:ilvl="2" w:tplc="A1A4833E" w:tentative="1">
      <w:start w:val="1"/>
      <w:numFmt w:val="lowerRoman"/>
      <w:lvlText w:val="%3."/>
      <w:lvlJc w:val="right"/>
      <w:pPr>
        <w:ind w:left="1800" w:hanging="180"/>
      </w:pPr>
    </w:lvl>
    <w:lvl w:ilvl="3" w:tplc="64DEFB96" w:tentative="1">
      <w:start w:val="1"/>
      <w:numFmt w:val="decimal"/>
      <w:lvlText w:val="%4."/>
      <w:lvlJc w:val="left"/>
      <w:pPr>
        <w:ind w:left="2520" w:hanging="360"/>
      </w:pPr>
    </w:lvl>
    <w:lvl w:ilvl="4" w:tplc="4DF2C120" w:tentative="1">
      <w:start w:val="1"/>
      <w:numFmt w:val="lowerLetter"/>
      <w:lvlText w:val="%5."/>
      <w:lvlJc w:val="left"/>
      <w:pPr>
        <w:ind w:left="3240" w:hanging="360"/>
      </w:pPr>
    </w:lvl>
    <w:lvl w:ilvl="5" w:tplc="9F005728" w:tentative="1">
      <w:start w:val="1"/>
      <w:numFmt w:val="lowerRoman"/>
      <w:lvlText w:val="%6."/>
      <w:lvlJc w:val="right"/>
      <w:pPr>
        <w:ind w:left="3960" w:hanging="180"/>
      </w:pPr>
    </w:lvl>
    <w:lvl w:ilvl="6" w:tplc="1CBA5E20" w:tentative="1">
      <w:start w:val="1"/>
      <w:numFmt w:val="decimal"/>
      <w:lvlText w:val="%7."/>
      <w:lvlJc w:val="left"/>
      <w:pPr>
        <w:ind w:left="4680" w:hanging="360"/>
      </w:pPr>
    </w:lvl>
    <w:lvl w:ilvl="7" w:tplc="85C679C8" w:tentative="1">
      <w:start w:val="1"/>
      <w:numFmt w:val="lowerLetter"/>
      <w:lvlText w:val="%8."/>
      <w:lvlJc w:val="left"/>
      <w:pPr>
        <w:ind w:left="5400" w:hanging="360"/>
      </w:pPr>
    </w:lvl>
    <w:lvl w:ilvl="8" w:tplc="52E81F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D348077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173CCE62" w:tentative="1">
      <w:start w:val="1"/>
      <w:numFmt w:val="lowerLetter"/>
      <w:lvlText w:val="%2."/>
      <w:lvlJc w:val="left"/>
      <w:pPr>
        <w:ind w:left="1080" w:hanging="360"/>
      </w:pPr>
    </w:lvl>
    <w:lvl w:ilvl="2" w:tplc="1EA0557C" w:tentative="1">
      <w:start w:val="1"/>
      <w:numFmt w:val="lowerRoman"/>
      <w:lvlText w:val="%3."/>
      <w:lvlJc w:val="right"/>
      <w:pPr>
        <w:ind w:left="1800" w:hanging="180"/>
      </w:pPr>
    </w:lvl>
    <w:lvl w:ilvl="3" w:tplc="DD049F24" w:tentative="1">
      <w:start w:val="1"/>
      <w:numFmt w:val="decimal"/>
      <w:lvlText w:val="%4."/>
      <w:lvlJc w:val="left"/>
      <w:pPr>
        <w:ind w:left="2520" w:hanging="360"/>
      </w:pPr>
    </w:lvl>
    <w:lvl w:ilvl="4" w:tplc="BCE2B75A" w:tentative="1">
      <w:start w:val="1"/>
      <w:numFmt w:val="lowerLetter"/>
      <w:lvlText w:val="%5."/>
      <w:lvlJc w:val="left"/>
      <w:pPr>
        <w:ind w:left="3240" w:hanging="360"/>
      </w:pPr>
    </w:lvl>
    <w:lvl w:ilvl="5" w:tplc="AB6272C8" w:tentative="1">
      <w:start w:val="1"/>
      <w:numFmt w:val="lowerRoman"/>
      <w:lvlText w:val="%6."/>
      <w:lvlJc w:val="right"/>
      <w:pPr>
        <w:ind w:left="3960" w:hanging="180"/>
      </w:pPr>
    </w:lvl>
    <w:lvl w:ilvl="6" w:tplc="E6609792" w:tentative="1">
      <w:start w:val="1"/>
      <w:numFmt w:val="decimal"/>
      <w:lvlText w:val="%7."/>
      <w:lvlJc w:val="left"/>
      <w:pPr>
        <w:ind w:left="4680" w:hanging="360"/>
      </w:pPr>
    </w:lvl>
    <w:lvl w:ilvl="7" w:tplc="57223030" w:tentative="1">
      <w:start w:val="1"/>
      <w:numFmt w:val="lowerLetter"/>
      <w:lvlText w:val="%8."/>
      <w:lvlJc w:val="left"/>
      <w:pPr>
        <w:ind w:left="5400" w:hanging="360"/>
      </w:pPr>
    </w:lvl>
    <w:lvl w:ilvl="8" w:tplc="040CA2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0E8210B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2222BD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18625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6AE12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A4BE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14CA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ACF0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CA0FE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EBE74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20737525">
    <w:abstractNumId w:val="20"/>
  </w:num>
  <w:num w:numId="2" w16cid:durableId="332411899">
    <w:abstractNumId w:val="15"/>
  </w:num>
  <w:num w:numId="3" w16cid:durableId="1529755132">
    <w:abstractNumId w:val="0"/>
  </w:num>
  <w:num w:numId="4" w16cid:durableId="354815175">
    <w:abstractNumId w:val="6"/>
  </w:num>
  <w:num w:numId="5" w16cid:durableId="1211959319">
    <w:abstractNumId w:val="18"/>
  </w:num>
  <w:num w:numId="6" w16cid:durableId="1885870711">
    <w:abstractNumId w:val="2"/>
  </w:num>
  <w:num w:numId="7" w16cid:durableId="1663387589">
    <w:abstractNumId w:val="12"/>
  </w:num>
  <w:num w:numId="8" w16cid:durableId="1803420111">
    <w:abstractNumId w:val="9"/>
  </w:num>
  <w:num w:numId="9" w16cid:durableId="606087125">
    <w:abstractNumId w:val="1"/>
  </w:num>
  <w:num w:numId="10" w16cid:durableId="831681156">
    <w:abstractNumId w:val="1"/>
  </w:num>
  <w:num w:numId="11" w16cid:durableId="616372121">
    <w:abstractNumId w:val="3"/>
  </w:num>
  <w:num w:numId="12" w16cid:durableId="668993429">
    <w:abstractNumId w:val="4"/>
  </w:num>
  <w:num w:numId="13" w16cid:durableId="1597711440">
    <w:abstractNumId w:val="14"/>
  </w:num>
  <w:num w:numId="14" w16cid:durableId="649409555">
    <w:abstractNumId w:val="10"/>
  </w:num>
  <w:num w:numId="15" w16cid:durableId="590744950">
    <w:abstractNumId w:val="7"/>
  </w:num>
  <w:num w:numId="16" w16cid:durableId="537857087">
    <w:abstractNumId w:val="13"/>
  </w:num>
  <w:num w:numId="17" w16cid:durableId="88043993">
    <w:abstractNumId w:val="5"/>
  </w:num>
  <w:num w:numId="18" w16cid:durableId="1955745548">
    <w:abstractNumId w:val="11"/>
  </w:num>
  <w:num w:numId="19" w16cid:durableId="680857786">
    <w:abstractNumId w:val="19"/>
  </w:num>
  <w:num w:numId="20" w16cid:durableId="687680419">
    <w:abstractNumId w:val="16"/>
  </w:num>
  <w:num w:numId="21" w16cid:durableId="1270620769">
    <w:abstractNumId w:val="8"/>
  </w:num>
  <w:num w:numId="22" w16cid:durableId="6691391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7F36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39D6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15BD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3408"/>
    <w:rsid w:val="0078609F"/>
    <w:rsid w:val="007917BA"/>
    <w:rsid w:val="007A5C6F"/>
    <w:rsid w:val="007D4241"/>
    <w:rsid w:val="007D4317"/>
    <w:rsid w:val="007D4EA3"/>
    <w:rsid w:val="007F1CFF"/>
    <w:rsid w:val="007F5DD5"/>
    <w:rsid w:val="007F7ED4"/>
    <w:rsid w:val="008105D9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447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1F96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2EFA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theme" Target="theme/theme1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 2 min från start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ned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40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97C94B02-5012-4B41-8CF8-E0874CCA0AF6}" type="presOf" srcId="{BD80AD6D-AE28-4DC3-865A-F7A4BFC6D84E}" destId="{764FC522-4A5B-4DA0-8EA0-0B136026E7A3}" srcOrd="0" destOrd="0" presId="urn:microsoft.com/office/officeart/2005/8/layout/hChevron3"/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D86AC75D-6E52-49C8-BE70-571694CF574D}" type="presOf" srcId="{B6686773-0991-4F56-99B7-CB08DF66B5ED}" destId="{6AC59577-EC82-4A35-90CE-96CD0348AB0D}" srcOrd="0" destOrd="0" presId="urn:microsoft.com/office/officeart/2005/8/layout/hChevron3"/>
    <dgm:cxn modelId="{B2287250-C4F7-4368-BD57-C34DF45C5D31}" type="presOf" srcId="{B73EA016-5B5E-4372-8AFF-E16F061CFA05}" destId="{1F6A0B97-83F0-4189-B0CB-00156B0AC153}" srcOrd="0" destOrd="0" presId="urn:microsoft.com/office/officeart/2005/8/layout/hChevron3"/>
    <dgm:cxn modelId="{3053A672-7B26-4197-A9B3-497E56DFAD25}" type="presOf" srcId="{7D55B2F1-F7F7-4A6B-AFB0-F846FDB634B5}" destId="{E13D0391-DAD9-4B61-AB66-3FA48A4F7006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550976CD-4552-46C3-9D3D-BC71BC71F854}" type="presOf" srcId="{FB4701B0-1C4A-420C-9F09-C1678465770A}" destId="{33A1349C-0317-431F-9E60-7456885DCFD5}" srcOrd="0" destOrd="0" presId="urn:microsoft.com/office/officeart/2005/8/layout/hChevron3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BE3015E3-2406-4AB8-833C-BE4477DA5763}" type="presOf" srcId="{72C3C3E7-AFE7-48AF-A84A-F5F4B462ABCE}" destId="{AD4E5296-B06F-4F82-9CB5-F741BF6BFCC1}" srcOrd="0" destOrd="0" presId="urn:microsoft.com/office/officeart/2005/8/layout/hChevron3"/>
    <dgm:cxn modelId="{ED427AE3-C209-4390-9E63-A83BC02334D6}" type="presOf" srcId="{548E9FD9-7371-42E5-8C31-C03B33C90BF7}" destId="{6CE68A43-9C69-4212-AF24-9AFEE7CA1715}" srcOrd="0" destOrd="0" presId="urn:microsoft.com/office/officeart/2005/8/layout/hChevron3"/>
    <dgm:cxn modelId="{24DFF6FE-5A7C-4638-A85F-A2830FB657D3}" type="presOf" srcId="{D813EA76-4FD3-4C15-BFBC-B1DF43B29666}" destId="{4784DBD1-3CBE-41A8-A2C7-CF088F838C79}" srcOrd="0" destOrd="0" presId="urn:microsoft.com/office/officeart/2005/8/layout/hChevron3"/>
    <dgm:cxn modelId="{B1D04B3B-12C3-4892-8934-0A2BEC306E08}" type="presParOf" srcId="{1F6A0B97-83F0-4189-B0CB-00156B0AC153}" destId="{4784DBD1-3CBE-41A8-A2C7-CF088F838C79}" srcOrd="0" destOrd="0" presId="urn:microsoft.com/office/officeart/2005/8/layout/hChevron3"/>
    <dgm:cxn modelId="{66AE2AD8-5840-41DA-9821-00A21B43E09F}" type="presParOf" srcId="{1F6A0B97-83F0-4189-B0CB-00156B0AC153}" destId="{37D14BC8-3203-463C-9804-9B3B86B621FF}" srcOrd="1" destOrd="0" presId="urn:microsoft.com/office/officeart/2005/8/layout/hChevron3"/>
    <dgm:cxn modelId="{4AC0F34E-4D83-4C85-B9BD-B1F7A08E8E38}" type="presParOf" srcId="{1F6A0B97-83F0-4189-B0CB-00156B0AC153}" destId="{E13D0391-DAD9-4B61-AB66-3FA48A4F7006}" srcOrd="2" destOrd="0" presId="urn:microsoft.com/office/officeart/2005/8/layout/hChevron3"/>
    <dgm:cxn modelId="{BCBFC295-9977-41D8-B59E-7214FC7FEC21}" type="presParOf" srcId="{1F6A0B97-83F0-4189-B0CB-00156B0AC153}" destId="{F9271109-4339-4036-9126-150629D10456}" srcOrd="3" destOrd="0" presId="urn:microsoft.com/office/officeart/2005/8/layout/hChevron3"/>
    <dgm:cxn modelId="{54A2C470-5C1C-4DF1-923F-4B7058A08D54}" type="presParOf" srcId="{1F6A0B97-83F0-4189-B0CB-00156B0AC153}" destId="{AD4E5296-B06F-4F82-9CB5-F741BF6BFCC1}" srcOrd="4" destOrd="0" presId="urn:microsoft.com/office/officeart/2005/8/layout/hChevron3"/>
    <dgm:cxn modelId="{850883B2-5E57-412A-AA7D-931C8EC8F4C6}" type="presParOf" srcId="{1F6A0B97-83F0-4189-B0CB-00156B0AC153}" destId="{99F7A086-6C98-4385-8FFE-3337C1F24694}" srcOrd="5" destOrd="0" presId="urn:microsoft.com/office/officeart/2005/8/layout/hChevron3"/>
    <dgm:cxn modelId="{3704328C-878F-4672-8A58-A3600F5A16CD}" type="presParOf" srcId="{1F6A0B97-83F0-4189-B0CB-00156B0AC153}" destId="{6CE68A43-9C69-4212-AF24-9AFEE7CA1715}" srcOrd="6" destOrd="0" presId="urn:microsoft.com/office/officeart/2005/8/layout/hChevron3"/>
    <dgm:cxn modelId="{7702F5E2-C37E-4A00-B174-2E8D1A6A3677}" type="presParOf" srcId="{1F6A0B97-83F0-4189-B0CB-00156B0AC153}" destId="{3220CDE8-D909-484A-AEEE-E1F8CCD6E591}" srcOrd="7" destOrd="0" presId="urn:microsoft.com/office/officeart/2005/8/layout/hChevron3"/>
    <dgm:cxn modelId="{C87A9A56-BB2C-47DC-AEBA-D779F58DE7BA}" type="presParOf" srcId="{1F6A0B97-83F0-4189-B0CB-00156B0AC153}" destId="{6AC59577-EC82-4A35-90CE-96CD0348AB0D}" srcOrd="8" destOrd="0" presId="urn:microsoft.com/office/officeart/2005/8/layout/hChevron3"/>
    <dgm:cxn modelId="{273F1048-A172-490F-AE66-9EBF6D13A6C9}" type="presParOf" srcId="{1F6A0B97-83F0-4189-B0CB-00156B0AC153}" destId="{EB1C56B5-4A0A-494F-92A8-3B4C157D15C5}" srcOrd="9" destOrd="0" presId="urn:microsoft.com/office/officeart/2005/8/layout/hChevron3"/>
    <dgm:cxn modelId="{37BC2E23-CB06-4357-96C0-C2B904036A92}" type="presParOf" srcId="{1F6A0B97-83F0-4189-B0CB-00156B0AC153}" destId="{33A1349C-0317-431F-9E60-7456885DCFD5}" srcOrd="10" destOrd="0" presId="urn:microsoft.com/office/officeart/2005/8/layout/hChevron3"/>
    <dgm:cxn modelId="{39E74602-7269-4038-A825-1E31A830B513}" type="presParOf" srcId="{1F6A0B97-83F0-4189-B0CB-00156B0AC153}" destId="{A854A969-E3F4-46C7-AA9B-9B40E58C9671}" srcOrd="11" destOrd="0" presId="urn:microsoft.com/office/officeart/2005/8/layout/hChevron3"/>
    <dgm:cxn modelId="{0204090A-1DC9-45ED-82C9-0B46F32F7C03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40 s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ned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 2 min från start</a:t>
          </a:r>
        </a:p>
      </dsp:txBody>
      <dsp:txXfrm>
        <a:off x="4832001" y="53999"/>
        <a:ext cx="532803" cy="4320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451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2838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 thorax K+ (818800A, 830800)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2022-05-18T04:14:00.0000000Z</dcterms:created>
  <dcterms:modified xsi:type="dcterms:W3CDTF">2026-01-22T13:05:00.0000000Z</dcterms:modified>
</coreProperties>
</file>