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EB8FA" w14:textId="77777777" w:rsidR="005153FE" w:rsidRDefault="005153FE" w:rsidP="00F35B05">
      <w:pPr>
        <w:pStyle w:val="Rubrik2"/>
        <w:sectPr w:rsidR="005153FE" w:rsidSect="005153F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3D18BCA" w14:textId="77777777" w:rsidR="005153FE" w:rsidRPr="005153FE" w:rsidRDefault="005153FE" w:rsidP="005153F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286437C" w14:textId="77777777" w:rsidR="00F76475" w:rsidRPr="005153FE" w:rsidRDefault="00F76475" w:rsidP="00F76475">
      <w:pPr>
        <w:pStyle w:val="Rubrik1"/>
        <w:ind w:left="0"/>
      </w:pPr>
      <w:r w:rsidRPr="005153FE">
        <w:t>DT Hals/thorax/buk K+ med PO barn</w:t>
      </w:r>
    </w:p>
    <w:p w14:paraId="29B11D35" w14:textId="3D65338D" w:rsidR="005153FE" w:rsidRPr="00F76475" w:rsidRDefault="00F76475" w:rsidP="00F76475">
      <w:pPr>
        <w:pStyle w:val="Rubrik1"/>
        <w:ind w:left="0"/>
        <w:rPr>
          <w:sz w:val="18"/>
          <w:szCs w:val="18"/>
        </w:rPr>
      </w:pPr>
      <w:r w:rsidRPr="005153FE">
        <w:t>(818800P, 830800P &amp; 840801P)</w:t>
      </w:r>
    </w:p>
    <w:p w14:paraId="747DD18B" w14:textId="77777777" w:rsidR="005153FE" w:rsidRPr="005153FE" w:rsidRDefault="005153FE" w:rsidP="005153F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9DCA8FA" w14:textId="77777777" w:rsidR="005153FE" w:rsidRPr="005153FE" w:rsidRDefault="005153FE" w:rsidP="00F76475">
      <w:pPr>
        <w:pStyle w:val="Rubrik2"/>
        <w:ind w:left="0"/>
      </w:pPr>
      <w:r w:rsidRPr="005153FE">
        <w:t>Syfte</w:t>
      </w:r>
    </w:p>
    <w:p w14:paraId="414B2C74" w14:textId="77777777" w:rsidR="005153FE" w:rsidRDefault="005153FE" w:rsidP="005153F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5153FE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049CF4D" w14:textId="77777777" w:rsidR="000F27D1" w:rsidRPr="005153FE" w:rsidRDefault="000F27D1" w:rsidP="005153F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AA27ADE" w14:textId="77777777" w:rsidR="000F27D1" w:rsidRPr="005153FE" w:rsidRDefault="000F27D1" w:rsidP="000F27D1">
      <w:pPr>
        <w:pStyle w:val="Rubrik2"/>
        <w:ind w:left="0"/>
      </w:pPr>
      <w:r>
        <w:t>Förändringar sedan föregående version</w:t>
      </w:r>
    </w:p>
    <w:p w14:paraId="66504B79" w14:textId="50E4A25E" w:rsidR="000F27D1" w:rsidRPr="005153FE" w:rsidRDefault="000F27D1" w:rsidP="000F27D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5153FE">
        <w:rPr>
          <w:rFonts w:ascii="Arial" w:hAnsi="Arial" w:cs="Arial"/>
          <w:sz w:val="18"/>
          <w:szCs w:val="18"/>
        </w:rPr>
        <w:t>Inga förändringar</w:t>
      </w:r>
      <w:r>
        <w:rPr>
          <w:rFonts w:ascii="Arial" w:hAnsi="Arial" w:cs="Arial"/>
          <w:sz w:val="18"/>
          <w:szCs w:val="18"/>
        </w:rPr>
        <w:t>.</w:t>
      </w:r>
    </w:p>
    <w:p w14:paraId="7BF5295E" w14:textId="77777777" w:rsidR="005153FE" w:rsidRPr="005153FE" w:rsidRDefault="005153FE" w:rsidP="005153F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740E314" w14:textId="77777777" w:rsidR="005153FE" w:rsidRPr="005153FE" w:rsidRDefault="005153FE" w:rsidP="00F76475">
      <w:pPr>
        <w:pStyle w:val="Rubrik2"/>
        <w:ind w:left="0"/>
      </w:pPr>
      <w:r w:rsidRPr="005153FE">
        <w:t>Inför undersökningen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5153FE" w:rsidRPr="005153FE" w14:paraId="597E75D2" w14:textId="77777777" w:rsidTr="00E54276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5F542758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3A7633D6" w14:textId="77777777" w:rsidR="005153FE" w:rsidRPr="005153FE" w:rsidRDefault="005153FE" w:rsidP="005153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Barn (&lt; 16 år).</w:t>
            </w:r>
          </w:p>
          <w:p w14:paraId="63AF5C8D" w14:textId="77777777" w:rsidR="005153FE" w:rsidRPr="005153FE" w:rsidRDefault="005153FE" w:rsidP="005153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Tumör, metastaser, lymfom mm.</w:t>
            </w:r>
          </w:p>
        </w:tc>
      </w:tr>
      <w:tr w:rsidR="005153FE" w:rsidRPr="005153FE" w14:paraId="5EA57B41" w14:textId="77777777" w:rsidTr="00E54276">
        <w:trPr>
          <w:trHeight w:val="227"/>
        </w:trPr>
        <w:tc>
          <w:tcPr>
            <w:tcW w:w="1951" w:type="dxa"/>
            <w:shd w:val="clear" w:color="auto" w:fill="auto"/>
          </w:tcPr>
          <w:p w14:paraId="637AE901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shd w:val="clear" w:color="auto" w:fill="auto"/>
          </w:tcPr>
          <w:p w14:paraId="7D49C4E5" w14:textId="77777777" w:rsidR="005153FE" w:rsidRPr="005153FE" w:rsidRDefault="005153FE" w:rsidP="005153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Kreatinin kontrolleras enbart på barn &lt; 1 år, njur- eller hjärtsjuka samt barn med pågående cytostatikabehandling.</w:t>
            </w:r>
          </w:p>
          <w:p w14:paraId="121376DC" w14:textId="77777777" w:rsidR="005153FE" w:rsidRPr="005153FE" w:rsidRDefault="005153FE" w:rsidP="005153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PVK, blå räcker. Helst i höger arm.</w:t>
            </w:r>
          </w:p>
          <w:p w14:paraId="0FC39E88" w14:textId="77777777" w:rsidR="005153FE" w:rsidRPr="005153FE" w:rsidRDefault="005153FE" w:rsidP="005153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Avlägsna eventuella örhängen, halsband etc.</w:t>
            </w:r>
          </w:p>
        </w:tc>
      </w:tr>
      <w:tr w:rsidR="005153FE" w:rsidRPr="005153FE" w14:paraId="682CC307" w14:textId="77777777" w:rsidTr="00E54276">
        <w:trPr>
          <w:trHeight w:val="227"/>
        </w:trPr>
        <w:tc>
          <w:tcPr>
            <w:tcW w:w="1951" w:type="dxa"/>
            <w:shd w:val="clear" w:color="auto" w:fill="auto"/>
          </w:tcPr>
          <w:p w14:paraId="0D766121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PO kontrast</w:t>
            </w:r>
          </w:p>
        </w:tc>
        <w:tc>
          <w:tcPr>
            <w:tcW w:w="7087" w:type="dxa"/>
            <w:shd w:val="clear" w:color="auto" w:fill="auto"/>
          </w:tcPr>
          <w:p w14:paraId="1178F3C7" w14:textId="4FB62EBA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 xml:space="preserve">Enligt särskilt PM: </w:t>
            </w:r>
            <w:hyperlink r:id="rId17" w:history="1">
              <w:r w:rsidRPr="005153FE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Peroral kontrast till barn inför datortomografiundersökning</w:t>
              </w:r>
            </w:hyperlink>
            <w:r w:rsidRPr="005153F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5153FE" w:rsidRPr="005153FE" w14:paraId="1C628368" w14:textId="77777777" w:rsidTr="00E54276">
        <w:trPr>
          <w:trHeight w:val="227"/>
        </w:trPr>
        <w:tc>
          <w:tcPr>
            <w:tcW w:w="1951" w:type="dxa"/>
            <w:shd w:val="clear" w:color="auto" w:fill="auto"/>
          </w:tcPr>
          <w:p w14:paraId="1842C40E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shd w:val="clear" w:color="auto" w:fill="auto"/>
          </w:tcPr>
          <w:p w14:paraId="5467FEC3" w14:textId="77777777" w:rsidR="005153FE" w:rsidRPr="005153FE" w:rsidRDefault="005153FE" w:rsidP="005153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 xml:space="preserve">Visipaque 320 mg I/ml används för alla barn, 1,7 ml/kg kroppsvikt. </w:t>
            </w:r>
          </w:p>
          <w:p w14:paraId="34A56917" w14:textId="7EDE7833" w:rsidR="005153FE" w:rsidRPr="005153FE" w:rsidRDefault="009926C5" w:rsidP="005153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0–70</w:t>
            </w:r>
            <w:r w:rsidR="005153FE" w:rsidRPr="005153FE">
              <w:rPr>
                <w:rFonts w:ascii="Arial" w:hAnsi="Arial" w:cs="Arial"/>
                <w:sz w:val="18"/>
                <w:szCs w:val="18"/>
              </w:rPr>
              <w:t xml:space="preserve"> kg: maxdos 100 ml.</w:t>
            </w:r>
          </w:p>
          <w:p w14:paraId="48BD608F" w14:textId="77777777" w:rsidR="005153FE" w:rsidRPr="005153FE" w:rsidRDefault="005153FE" w:rsidP="005153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Över 70 kg: maxdos 120 ml.</w:t>
            </w:r>
          </w:p>
          <w:p w14:paraId="242E398C" w14:textId="66589743" w:rsidR="005153FE" w:rsidRPr="005153FE" w:rsidRDefault="005153FE" w:rsidP="005153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 xml:space="preserve">Eftersträva en injektionstid på </w:t>
            </w:r>
            <w:r w:rsidR="009926C5" w:rsidRPr="005153FE">
              <w:rPr>
                <w:rFonts w:ascii="Arial" w:hAnsi="Arial" w:cs="Arial"/>
                <w:sz w:val="18"/>
                <w:szCs w:val="18"/>
              </w:rPr>
              <w:t>20–40</w:t>
            </w:r>
            <w:r w:rsidRPr="005153FE">
              <w:rPr>
                <w:rFonts w:ascii="Arial" w:hAnsi="Arial" w:cs="Arial"/>
                <w:sz w:val="18"/>
                <w:szCs w:val="18"/>
              </w:rPr>
              <w:t xml:space="preserve"> s.</w:t>
            </w:r>
          </w:p>
        </w:tc>
      </w:tr>
      <w:tr w:rsidR="005153FE" w:rsidRPr="005153FE" w14:paraId="4AD0EF94" w14:textId="77777777" w:rsidTr="00E54276">
        <w:trPr>
          <w:trHeight w:val="227"/>
        </w:trPr>
        <w:tc>
          <w:tcPr>
            <w:tcW w:w="1951" w:type="dxa"/>
            <w:shd w:val="clear" w:color="auto" w:fill="auto"/>
          </w:tcPr>
          <w:p w14:paraId="0A57F491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shd w:val="clear" w:color="auto" w:fill="auto"/>
          </w:tcPr>
          <w:p w14:paraId="6B4E1299" w14:textId="6B083411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9926C5" w:rsidRPr="005153FE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5153FE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2D2C7311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1D4713D7" w14:textId="1043F5FB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5153FE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</w:tbl>
    <w:p w14:paraId="4C83DDC0" w14:textId="77777777" w:rsidR="005153FE" w:rsidRPr="005153FE" w:rsidRDefault="005153FE" w:rsidP="005153F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B18A238" w14:textId="77777777" w:rsidR="00F76475" w:rsidRDefault="00F76475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79DEF88C" w14:textId="6E778AE7" w:rsidR="005153FE" w:rsidRPr="005153FE" w:rsidRDefault="005153FE" w:rsidP="00F76475">
      <w:pPr>
        <w:pStyle w:val="Rubrik2"/>
        <w:ind w:left="0"/>
      </w:pPr>
      <w:r w:rsidRPr="005153FE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5153FE" w:rsidRPr="005153FE" w14:paraId="6091D5B0" w14:textId="77777777" w:rsidTr="00E54276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79F1FEFA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53CFC138" w14:textId="77777777" w:rsidR="005153FE" w:rsidRPr="005153FE" w:rsidRDefault="005153FE" w:rsidP="005153F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643459AF" w14:textId="77777777" w:rsidR="005153FE" w:rsidRPr="005153FE" w:rsidRDefault="005153FE" w:rsidP="005153F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47616E55" w14:textId="77777777" w:rsidR="005153FE" w:rsidRPr="005153FE" w:rsidRDefault="005153FE" w:rsidP="005153F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7FD291F6" w14:textId="77777777" w:rsidR="005153FE" w:rsidRPr="005153FE" w:rsidRDefault="005153FE" w:rsidP="005153F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Hals: Armarna längs sidorna, axlarna neddragna så långt som möjligt.</w:t>
            </w:r>
          </w:p>
          <w:p w14:paraId="4C367776" w14:textId="77777777" w:rsidR="005153FE" w:rsidRPr="005153FE" w:rsidRDefault="005153FE" w:rsidP="005153F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Thorax/buk: Armarna ovanför huvudet.</w:t>
            </w:r>
          </w:p>
        </w:tc>
      </w:tr>
      <w:tr w:rsidR="005153FE" w:rsidRPr="005153FE" w14:paraId="7BA5A6CC" w14:textId="77777777" w:rsidTr="00E54276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55BFA963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34D21CBF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Ovanför ytterörat – trochanter minor.</w:t>
            </w:r>
          </w:p>
        </w:tc>
      </w:tr>
      <w:tr w:rsidR="005153FE" w:rsidRPr="005153FE" w14:paraId="65C29DB0" w14:textId="77777777" w:rsidTr="00E54276">
        <w:trPr>
          <w:trHeight w:val="227"/>
        </w:trPr>
        <w:tc>
          <w:tcPr>
            <w:tcW w:w="1951" w:type="dxa"/>
            <w:shd w:val="clear" w:color="auto" w:fill="auto"/>
          </w:tcPr>
          <w:p w14:paraId="1CFCD107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Scanområde hals</w:t>
            </w:r>
          </w:p>
        </w:tc>
        <w:tc>
          <w:tcPr>
            <w:tcW w:w="7087" w:type="dxa"/>
            <w:shd w:val="clear" w:color="auto" w:fill="auto"/>
          </w:tcPr>
          <w:p w14:paraId="29EBC932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5153FE">
              <w:rPr>
                <w:rFonts w:ascii="Arial" w:hAnsi="Arial" w:cs="Arial"/>
                <w:sz w:val="18"/>
                <w:szCs w:val="18"/>
              </w:rPr>
              <w:t xml:space="preserve"> Arcus aortae – orbitas underkant.</w:t>
            </w:r>
          </w:p>
          <w:p w14:paraId="559239D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</w:tr>
      <w:tr w:rsidR="005153FE" w:rsidRPr="005153FE" w14:paraId="668117AE" w14:textId="77777777" w:rsidTr="00E54276">
        <w:trPr>
          <w:trHeight w:val="227"/>
        </w:trPr>
        <w:tc>
          <w:tcPr>
            <w:tcW w:w="1951" w:type="dxa"/>
            <w:shd w:val="clear" w:color="auto" w:fill="auto"/>
          </w:tcPr>
          <w:p w14:paraId="762850EF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Scanområde thorax/buk</w:t>
            </w:r>
          </w:p>
        </w:tc>
        <w:tc>
          <w:tcPr>
            <w:tcW w:w="7087" w:type="dxa"/>
            <w:shd w:val="clear" w:color="auto" w:fill="auto"/>
          </w:tcPr>
          <w:p w14:paraId="03B5E587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5153FE">
              <w:rPr>
                <w:rFonts w:ascii="Arial" w:hAnsi="Arial" w:cs="Arial"/>
                <w:sz w:val="18"/>
                <w:szCs w:val="18"/>
              </w:rPr>
              <w:t xml:space="preserve"> Jugulum – symfysen.</w:t>
            </w:r>
          </w:p>
          <w:p w14:paraId="74331387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5153FE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</w:tr>
      <w:tr w:rsidR="005153FE" w:rsidRPr="005153FE" w14:paraId="0C88FE73" w14:textId="77777777" w:rsidTr="00E54276">
        <w:trPr>
          <w:trHeight w:val="227"/>
        </w:trPr>
        <w:tc>
          <w:tcPr>
            <w:tcW w:w="1951" w:type="dxa"/>
            <w:shd w:val="clear" w:color="auto" w:fill="auto"/>
          </w:tcPr>
          <w:p w14:paraId="01764EF3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Delay</w:t>
            </w:r>
          </w:p>
        </w:tc>
        <w:tc>
          <w:tcPr>
            <w:tcW w:w="7087" w:type="dxa"/>
            <w:shd w:val="clear" w:color="auto" w:fill="auto"/>
          </w:tcPr>
          <w:p w14:paraId="32BF607F" w14:textId="77777777" w:rsidR="005153FE" w:rsidRPr="005153FE" w:rsidRDefault="005153FE" w:rsidP="005153F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Halsen körs först, thorax/buk omedelbart efteråt.</w:t>
            </w:r>
          </w:p>
          <w:p w14:paraId="72E5C605" w14:textId="77777777" w:rsidR="005153FE" w:rsidRPr="005153FE" w:rsidRDefault="005153FE" w:rsidP="005153F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 xml:space="preserve">Delay beräknas som injektionstid (för kontrasten) + 40 s. </w:t>
            </w:r>
          </w:p>
          <w:p w14:paraId="73EAAA02" w14:textId="77777777" w:rsidR="005153FE" w:rsidRPr="005153FE" w:rsidRDefault="005153FE" w:rsidP="005153F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Vid abscessfrågeställning: injektionstid + 60 s.</w:t>
            </w:r>
          </w:p>
        </w:tc>
      </w:tr>
    </w:tbl>
    <w:p w14:paraId="7E962EA8" w14:textId="77777777" w:rsidR="005153FE" w:rsidRPr="005153FE" w:rsidRDefault="005153FE" w:rsidP="005153F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75FF3AE" w14:textId="77777777" w:rsidR="005153FE" w:rsidRPr="005153FE" w:rsidRDefault="005153FE" w:rsidP="005153F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7143BC4" w14:textId="77777777" w:rsidR="005153FE" w:rsidRPr="005153FE" w:rsidRDefault="005153FE" w:rsidP="00F76475">
      <w:pPr>
        <w:pStyle w:val="Rubrik2"/>
        <w:ind w:left="0"/>
      </w:pPr>
      <w:r w:rsidRPr="005153FE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5153FE" w:rsidRPr="005153FE" w14:paraId="71DD4B75" w14:textId="77777777" w:rsidTr="00E54276">
        <w:trPr>
          <w:trHeight w:val="227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E45BB13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4269EE5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8AA8C9C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1E11935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5153FE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390EC9B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9D1D4CB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5153FE" w:rsidRPr="005153FE" w14:paraId="57011096" w14:textId="77777777" w:rsidTr="00E54276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A4ADEE" w14:textId="77777777" w:rsidR="005153FE" w:rsidRPr="005153FE" w:rsidRDefault="005153FE" w:rsidP="005153FE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168F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59078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42E46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015CF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4D192FE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5153FE" w:rsidRPr="005153FE" w14:paraId="671DD590" w14:textId="77777777" w:rsidTr="00E54276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EE61D10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5CF19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6B538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2F598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4904C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320A9C6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5153FE" w:rsidRPr="005153FE" w14:paraId="10911046" w14:textId="77777777" w:rsidTr="00E54276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E96DDD5" w14:textId="77777777" w:rsidR="005153FE" w:rsidRPr="005153FE" w:rsidRDefault="005153FE" w:rsidP="005153F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9437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F1037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DE6EC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B45/Detail/</w:t>
            </w: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0B684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5C6A411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153FE" w:rsidRPr="005153FE" w14:paraId="332FA650" w14:textId="77777777" w:rsidTr="00E54276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29F6B8" w14:textId="77777777" w:rsidR="005153FE" w:rsidRPr="005153FE" w:rsidRDefault="005153FE" w:rsidP="005153F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EAA78A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2A49E7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61E4A1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8CD9CC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628C15D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5153FE" w:rsidRPr="005153FE" w14:paraId="7625E962" w14:textId="77777777" w:rsidTr="00E54276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60C1B89" w14:textId="77777777" w:rsidR="005153FE" w:rsidRPr="005153FE" w:rsidRDefault="005153FE" w:rsidP="005153FE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98933C1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F935CE9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36042C4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EEE373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03C9F76E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5153FE" w:rsidRPr="005153FE" w14:paraId="4B8983AB" w14:textId="77777777" w:rsidTr="00E54276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7775E2C" w14:textId="77777777" w:rsidR="005153FE" w:rsidRPr="005153FE" w:rsidRDefault="005153FE" w:rsidP="005153F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153FE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5153F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Mediastinum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9648458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035ECF4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FCFFCF7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9289600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550F6B05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153FE" w:rsidRPr="005153FE" w14:paraId="2B000AD1" w14:textId="77777777" w:rsidTr="00E54276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8D23B0" w14:textId="77777777" w:rsidR="005153FE" w:rsidRPr="005153FE" w:rsidRDefault="005153FE" w:rsidP="005153F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153FE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5153F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F1EB5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9E4B0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71319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473EE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A806718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153FE" w:rsidRPr="005153FE" w14:paraId="18DD38D9" w14:textId="77777777" w:rsidTr="00E54276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BABBA95" w14:textId="77777777" w:rsidR="005153FE" w:rsidRPr="005153FE" w:rsidRDefault="005153FE" w:rsidP="005153F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1CAFB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74EBC2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52C85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B31/Standard/FC52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9C940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F7A7B68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153FE" w:rsidRPr="005153FE" w14:paraId="018A03C5" w14:textId="77777777" w:rsidTr="00E54276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9DA9E3E" w14:textId="77777777" w:rsidR="005153FE" w:rsidRPr="005153FE" w:rsidRDefault="005153FE" w:rsidP="005153F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5A051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41D91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F0AD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B31/Standard/FC52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062D3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DAC2EB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153FE" w:rsidRPr="005153FE" w14:paraId="220123E1" w14:textId="77777777" w:rsidTr="00E54276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BF60D4" w14:textId="77777777" w:rsidR="005153FE" w:rsidRPr="005153FE" w:rsidRDefault="005153FE" w:rsidP="005153F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153FE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5153F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Buk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26AB4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43785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2CD61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E0597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179355F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153FE" w:rsidRPr="005153FE" w14:paraId="566462D9" w14:textId="77777777" w:rsidTr="00E54276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0CA2238" w14:textId="77777777" w:rsidR="005153FE" w:rsidRPr="005153FE" w:rsidRDefault="005153FE" w:rsidP="005153F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F7528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E4134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85CE4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075C2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B7298FF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153FE" w:rsidRPr="005153FE" w14:paraId="5F158A58" w14:textId="77777777" w:rsidTr="00E54276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4311478" w14:textId="77777777" w:rsidR="005153FE" w:rsidRPr="005153FE" w:rsidRDefault="005153FE" w:rsidP="005153F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B202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E3D5B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4B22F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4A504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26B7288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153FE" w:rsidRPr="005153FE" w14:paraId="4839AD2E" w14:textId="77777777" w:rsidTr="00E54276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941F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54F97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B350A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E8AA9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A60EB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4E3F2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5153FE" w:rsidRPr="005153FE" w14:paraId="661BE552" w14:textId="77777777" w:rsidTr="00E54276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597B3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98DA3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B775E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EF9C2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0728C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7545B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53FE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573978D1" w14:textId="77777777" w:rsidR="005153FE" w:rsidRPr="005153FE" w:rsidRDefault="005153FE" w:rsidP="005153F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52DCD7B2" w14:textId="77777777" w:rsidR="005153FE" w:rsidRPr="005153FE" w:rsidRDefault="005153FE" w:rsidP="005153FE">
      <w:pPr>
        <w:spacing w:after="0" w:line="240" w:lineRule="auto"/>
        <w:ind w:left="0" w:right="0"/>
        <w:rPr>
          <w:rFonts w:ascii="Arial" w:hAnsi="Arial" w:cs="Arial"/>
          <w:szCs w:val="18"/>
          <w:lang w:val="en-US"/>
        </w:rPr>
      </w:pPr>
      <w:r w:rsidRPr="005153FE">
        <w:rPr>
          <w:rFonts w:ascii="Arial" w:hAnsi="Arial" w:cs="Arial"/>
          <w:szCs w:val="18"/>
          <w:lang w:val="en-US"/>
        </w:rPr>
        <w:br w:type="page"/>
      </w:r>
    </w:p>
    <w:p w14:paraId="7D4BA579" w14:textId="77777777" w:rsidR="005153FE" w:rsidRPr="005153FE" w:rsidRDefault="005153FE" w:rsidP="005153FE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5A17FCAE" w14:textId="77777777" w:rsidR="005153FE" w:rsidRPr="005153FE" w:rsidRDefault="005153FE" w:rsidP="00F76475">
      <w:pPr>
        <w:pStyle w:val="Rubrik2"/>
        <w:ind w:left="0"/>
      </w:pPr>
      <w:r w:rsidRPr="005153FE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5153FE" w:rsidRPr="005153FE" w14:paraId="34204BE5" w14:textId="77777777" w:rsidTr="005153F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5458470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6F6A5B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F411077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E215FA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11603D67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28E4CAC4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0C61D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341334A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5FD89F12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145B67A8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11A46403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6A9D819B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7821231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1400B772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A8A5B7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5741693A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C437A85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73C03ECB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135E2F7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B50E2E3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91D1167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B318ED6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15E6419F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6ECCD6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CB4DD65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19E599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2E0A16B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E9D675A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792CD99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66B558D9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703ED6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6277BE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3C9E0F5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2C7D0C5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6A1177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D0F156B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1472C553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1E78C3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6A0BBB50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F1DCA2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4E1D939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37570E03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1C16CA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6F130A2C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08B588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328D49B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07132FA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1BD4D42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6498571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910253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7838C061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87A1E50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FE9C54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642AD1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6F7BD01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91A7AD3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7E6B19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270B1596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393C1B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12C39CD2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563E2E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405989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5BC4B8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3AB2084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6D51DA24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F47E6B8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46B08C5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93C4503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8303697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AB2908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82A86CB" w14:textId="77777777" w:rsidR="005153FE" w:rsidRPr="005153FE" w:rsidRDefault="005153FE" w:rsidP="005153FE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5153FE" w:rsidRPr="005153FE" w14:paraId="04804693" w14:textId="77777777" w:rsidTr="005153F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282135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32D5C68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E3ECD29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A516D64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0DE8AD1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514C0A9B" w14:textId="77777777" w:rsidTr="005153F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4820364A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6CF9A43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355DCCF7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A8CE44A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3A1ECC71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4A95D18F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09531D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26A6E01A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AEFFFD0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1435BB83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6C674842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30280F79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3FB53F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0192307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F61A82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07D77A8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8640913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0BCFBB6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116A4E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601CEF4B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E66655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0F08866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6AD6967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5B15EA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089C68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092CF70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B2CC8B7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4E8B8171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14EFC7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B3F95D6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16405D7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540CD71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21634B5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8F0B042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4A6D022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48090343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F1A4C4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94ACF71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604EC87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5F2E604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26EDB4E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1E00D7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B723931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23E11856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CF01DA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C86B9DF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7958A42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EE5F58B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709C119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C418944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3BBD7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47DD94D8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6F705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7366074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C1EEC40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95A303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3F95798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FA24E57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0A43DA4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462B35DA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A3FB43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FEAF62F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3F32F6F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36F7E4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74D4D08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B90E588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0C239AB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03E688EB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2BDD925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84017F7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DE4290F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5081C7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399A6F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E1F44C3" w14:textId="77777777" w:rsidR="005153FE" w:rsidRPr="005153FE" w:rsidRDefault="005153FE" w:rsidP="005153F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5153FE" w:rsidRPr="005153FE" w14:paraId="43B25266" w14:textId="77777777" w:rsidTr="005153F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09DB8D1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DC80ACF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E537BB9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3BE177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1E97E17E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49407919" w14:textId="77777777" w:rsidTr="005153F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2B0FF2AA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1DDD34E8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4A437741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1942E3B0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3625A012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5C7A90CE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5120680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7F904A44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53FE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5D7E16E0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502BFB9D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72993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53FE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4C6D74E1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E29ACAA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FD1AFD4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A532916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35C1F5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668C4122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60A527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0ACB152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C1B5CB2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0C0048F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17BD15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61BE0CF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5F9C5912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DABB0AF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EA602AA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1C10C79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6085A31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978FAA5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134548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6CF3F193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C11FC0E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28FF69DF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98D601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6FACF2AD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58E6D540" w14:textId="77777777" w:rsidR="005153FE" w:rsidRPr="005153FE" w:rsidRDefault="005153FE" w:rsidP="005153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A8FE293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16FC0B65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877BE0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9A83AB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5E20986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B94419B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1A5AEAC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C2AF4BE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14B82FB7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4DEA98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E2DBF4E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C10F75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1EE9781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9371F49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2B7EAD0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43D7BAA4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0B4696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409FD0CB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E19CF97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F3DB782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DB5E666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6548750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53FE" w:rsidRPr="005153FE" w14:paraId="35FD76DF" w14:textId="77777777" w:rsidTr="005153FE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61FF05B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5254B789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711F2DD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69ED7F0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CEC8E3" w14:textId="77777777" w:rsidR="005153FE" w:rsidRPr="005153FE" w:rsidRDefault="005153FE" w:rsidP="005153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7C60AA6" w14:textId="77777777" w:rsidR="005153FE" w:rsidRPr="005153FE" w:rsidRDefault="005153FE" w:rsidP="005153F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153F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B018CA"/>
    <w:multiLevelType w:val="hybridMultilevel"/>
    <w:tmpl w:val="7FBA80B4"/>
    <w:lvl w:ilvl="0" w:tplc="6A5EF3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D8A49F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4465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3240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C836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8ACCE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C230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AE30F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8A6C2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6644A9E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2322D92" w:tentative="1">
      <w:start w:val="1"/>
      <w:numFmt w:val="lowerLetter"/>
      <w:lvlText w:val="%2."/>
      <w:lvlJc w:val="left"/>
      <w:pPr>
        <w:ind w:left="1080" w:hanging="360"/>
      </w:pPr>
    </w:lvl>
    <w:lvl w:ilvl="2" w:tplc="B05EB236" w:tentative="1">
      <w:start w:val="1"/>
      <w:numFmt w:val="lowerRoman"/>
      <w:lvlText w:val="%3."/>
      <w:lvlJc w:val="right"/>
      <w:pPr>
        <w:ind w:left="1800" w:hanging="180"/>
      </w:pPr>
    </w:lvl>
    <w:lvl w:ilvl="3" w:tplc="5B94BAD6" w:tentative="1">
      <w:start w:val="1"/>
      <w:numFmt w:val="decimal"/>
      <w:lvlText w:val="%4."/>
      <w:lvlJc w:val="left"/>
      <w:pPr>
        <w:ind w:left="2520" w:hanging="360"/>
      </w:pPr>
    </w:lvl>
    <w:lvl w:ilvl="4" w:tplc="18E2EECA" w:tentative="1">
      <w:start w:val="1"/>
      <w:numFmt w:val="lowerLetter"/>
      <w:lvlText w:val="%5."/>
      <w:lvlJc w:val="left"/>
      <w:pPr>
        <w:ind w:left="3240" w:hanging="360"/>
      </w:pPr>
    </w:lvl>
    <w:lvl w:ilvl="5" w:tplc="4064AA8C" w:tentative="1">
      <w:start w:val="1"/>
      <w:numFmt w:val="lowerRoman"/>
      <w:lvlText w:val="%6."/>
      <w:lvlJc w:val="right"/>
      <w:pPr>
        <w:ind w:left="3960" w:hanging="180"/>
      </w:pPr>
    </w:lvl>
    <w:lvl w:ilvl="6" w:tplc="302ED0B8" w:tentative="1">
      <w:start w:val="1"/>
      <w:numFmt w:val="decimal"/>
      <w:lvlText w:val="%7."/>
      <w:lvlJc w:val="left"/>
      <w:pPr>
        <w:ind w:left="4680" w:hanging="360"/>
      </w:pPr>
    </w:lvl>
    <w:lvl w:ilvl="7" w:tplc="BA0E5220" w:tentative="1">
      <w:start w:val="1"/>
      <w:numFmt w:val="lowerLetter"/>
      <w:lvlText w:val="%8."/>
      <w:lvlJc w:val="left"/>
      <w:pPr>
        <w:ind w:left="5400" w:hanging="360"/>
      </w:pPr>
    </w:lvl>
    <w:lvl w:ilvl="8" w:tplc="0B0E5D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E31678B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2DFEE4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6589F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3C46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6FCD6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4345B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2C48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3501E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B087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05105774">
    <w:abstractNumId w:val="20"/>
  </w:num>
  <w:num w:numId="2" w16cid:durableId="1013530648">
    <w:abstractNumId w:val="15"/>
  </w:num>
  <w:num w:numId="3" w16cid:durableId="1472137244">
    <w:abstractNumId w:val="0"/>
  </w:num>
  <w:num w:numId="4" w16cid:durableId="49623141">
    <w:abstractNumId w:val="6"/>
  </w:num>
  <w:num w:numId="5" w16cid:durableId="2074158165">
    <w:abstractNumId w:val="18"/>
  </w:num>
  <w:num w:numId="6" w16cid:durableId="95759225">
    <w:abstractNumId w:val="2"/>
  </w:num>
  <w:num w:numId="7" w16cid:durableId="1501237051">
    <w:abstractNumId w:val="12"/>
  </w:num>
  <w:num w:numId="8" w16cid:durableId="697391213">
    <w:abstractNumId w:val="8"/>
  </w:num>
  <w:num w:numId="9" w16cid:durableId="358818312">
    <w:abstractNumId w:val="1"/>
  </w:num>
  <w:num w:numId="10" w16cid:durableId="2124037076">
    <w:abstractNumId w:val="1"/>
  </w:num>
  <w:num w:numId="11" w16cid:durableId="385571672">
    <w:abstractNumId w:val="3"/>
  </w:num>
  <w:num w:numId="12" w16cid:durableId="446895693">
    <w:abstractNumId w:val="4"/>
  </w:num>
  <w:num w:numId="13" w16cid:durableId="1858345039">
    <w:abstractNumId w:val="14"/>
  </w:num>
  <w:num w:numId="14" w16cid:durableId="1842970208">
    <w:abstractNumId w:val="9"/>
  </w:num>
  <w:num w:numId="15" w16cid:durableId="94374782">
    <w:abstractNumId w:val="7"/>
  </w:num>
  <w:num w:numId="16" w16cid:durableId="1595479927">
    <w:abstractNumId w:val="13"/>
  </w:num>
  <w:num w:numId="17" w16cid:durableId="1549948700">
    <w:abstractNumId w:val="5"/>
  </w:num>
  <w:num w:numId="18" w16cid:durableId="327905015">
    <w:abstractNumId w:val="11"/>
  </w:num>
  <w:num w:numId="19" w16cid:durableId="151991275">
    <w:abstractNumId w:val="19"/>
  </w:num>
  <w:num w:numId="20" w16cid:durableId="1448155215">
    <w:abstractNumId w:val="16"/>
  </w:num>
  <w:num w:numId="21" w16cid:durableId="1080055302">
    <w:abstractNumId w:val="17"/>
  </w:num>
  <w:num w:numId="22" w16cid:durableId="16649640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B12D9"/>
    <w:rsid w:val="000B4536"/>
    <w:rsid w:val="000B7715"/>
    <w:rsid w:val="000E463B"/>
    <w:rsid w:val="000E5A7E"/>
    <w:rsid w:val="000F27D1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6B5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53FE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26C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738"/>
    <w:rsid w:val="00C70E19"/>
    <w:rsid w:val="00C72574"/>
    <w:rsid w:val="00C7430C"/>
    <w:rsid w:val="00C85DA1"/>
    <w:rsid w:val="00C9071C"/>
    <w:rsid w:val="00C908FF"/>
    <w:rsid w:val="00C97BD3"/>
    <w:rsid w:val="00CA39EF"/>
    <w:rsid w:val="00CA4F32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6475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97/SURROGATE/Peroral%20kontrast%20till%20barn%20inf%c3%b6r%20datortomografiunders%c3%b6kning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370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3182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 thorax buk K+ med PO barn (818800P, 830800P &amp; 840801P)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2022-05-18T04:14:00.0000000Z</dcterms:created>
  <dcterms:modified xsi:type="dcterms:W3CDTF">2026-03-05T08:28:00.0000000Z</dcterms:modified>
</coreProperties>
</file>