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7F0490" w14:textId="77777777" w:rsidR="002611DF" w:rsidRDefault="002611DF" w:rsidP="00F35B05">
      <w:pPr>
        <w:pStyle w:val="Rubrik2"/>
        <w:sectPr w:rsidR="002611DF" w:rsidSect="002611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F85C958" w14:textId="77777777" w:rsidR="002611DF" w:rsidRPr="002611DF" w:rsidRDefault="002611DF" w:rsidP="002611D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A89FCAC" w14:textId="459A2EFE" w:rsidR="002611DF" w:rsidRPr="002611DF" w:rsidRDefault="005D3E5E" w:rsidP="005D3E5E">
      <w:pPr>
        <w:pStyle w:val="Rubrik1"/>
        <w:ind w:left="0"/>
        <w:rPr>
          <w:sz w:val="18"/>
          <w:szCs w:val="18"/>
        </w:rPr>
      </w:pPr>
      <w:r w:rsidRPr="002611DF">
        <w:t xml:space="preserve">DT Hals/thorax/buk K+ </w:t>
      </w:r>
      <w:r w:rsidRPr="002611DF">
        <w:rPr>
          <w:lang w:val="en-US"/>
        </w:rPr>
        <w:t>(818800A, 830800 &amp; 840800)</w:t>
      </w:r>
    </w:p>
    <w:p w14:paraId="10602958" w14:textId="77777777" w:rsidR="00525825" w:rsidRPr="002611DF" w:rsidRDefault="00525825" w:rsidP="005D3E5E">
      <w:pPr>
        <w:pStyle w:val="Rubrik2"/>
        <w:ind w:left="0"/>
      </w:pPr>
      <w:r w:rsidRPr="002611DF">
        <w:t>Syfte</w:t>
      </w:r>
    </w:p>
    <w:p w14:paraId="541EE18B" w14:textId="77777777" w:rsidR="00525825" w:rsidRPr="002611DF" w:rsidRDefault="00525825" w:rsidP="0052582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611D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C541767" w14:textId="77777777" w:rsidR="002611DF" w:rsidRPr="002611DF" w:rsidRDefault="002611DF" w:rsidP="002611DF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</w:p>
    <w:p w14:paraId="11126F49" w14:textId="3F53C487" w:rsidR="002611DF" w:rsidRPr="002611DF" w:rsidRDefault="00525825" w:rsidP="005D3E5E">
      <w:pPr>
        <w:pStyle w:val="Rubrik2"/>
        <w:ind w:left="0"/>
      </w:pPr>
      <w:r>
        <w:t>Förändringar sedan föregående</w:t>
      </w:r>
      <w:r w:rsidR="002611DF" w:rsidRPr="002611DF">
        <w:t xml:space="preserve"> version</w:t>
      </w:r>
    </w:p>
    <w:p w14:paraId="28AB0533" w14:textId="4061D278" w:rsidR="00710C11" w:rsidRPr="00C83C24" w:rsidRDefault="007E702F" w:rsidP="00710C11">
      <w:pPr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50AFB740" w14:textId="77777777" w:rsidR="002611DF" w:rsidRPr="002611DF" w:rsidRDefault="002611DF" w:rsidP="002611D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016057E" w14:textId="77777777" w:rsidR="002611DF" w:rsidRPr="002611DF" w:rsidRDefault="002611DF" w:rsidP="00644D7B">
      <w:pPr>
        <w:pStyle w:val="Rubrik2"/>
        <w:ind w:left="0"/>
      </w:pPr>
      <w:r w:rsidRPr="002611DF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611DF" w:rsidRPr="002611DF" w14:paraId="0010126E" w14:textId="77777777" w:rsidTr="00CF7D0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7DD742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5BF1ED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Tumör, metastaser, lymfom mm, där PO kontrast inte krävs.</w:t>
            </w:r>
          </w:p>
        </w:tc>
      </w:tr>
      <w:tr w:rsidR="002611DF" w:rsidRPr="002611DF" w14:paraId="155EAFEF" w14:textId="77777777" w:rsidTr="00CF7D0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39FA908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244BAF" w14:textId="64719381" w:rsidR="002611DF" w:rsidRPr="002611DF" w:rsidRDefault="00000000" w:rsidP="002611D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2611DF" w:rsidRPr="002611D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2611DF" w:rsidRPr="002611DF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4E784D69" w14:textId="77777777" w:rsidR="002611DF" w:rsidRPr="002611DF" w:rsidRDefault="002611DF" w:rsidP="002611D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783E9ECA" w14:textId="77777777" w:rsidR="002611DF" w:rsidRPr="002611DF" w:rsidRDefault="002611DF" w:rsidP="002611D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2611DF" w:rsidRPr="002611DF" w14:paraId="59465B2E" w14:textId="77777777" w:rsidTr="00CF7D0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9023BC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0B7E12C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2611DF" w:rsidRPr="002611DF" w14:paraId="43CAA642" w14:textId="77777777" w:rsidTr="00CF7D0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B24D9D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C5D6AF" w14:textId="77777777" w:rsidR="002611DF" w:rsidRPr="002611DF" w:rsidRDefault="002611DF" w:rsidP="002611D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Bolus 1: Omnipaque 350 mg I/ml enligt OmniJect ”Thorax/buk split bolus 1”.</w:t>
            </w:r>
          </w:p>
          <w:p w14:paraId="73C9DFCC" w14:textId="77777777" w:rsidR="002611DF" w:rsidRPr="002611DF" w:rsidRDefault="002611DF" w:rsidP="002611D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Bolus 2: Omnipaque 350 mg I/ml enligt OmniJect ”Thorax/buk split bolus 2”.</w:t>
            </w:r>
          </w:p>
          <w:p w14:paraId="229B885A" w14:textId="0D8C0C23" w:rsidR="002611DF" w:rsidRPr="002611DF" w:rsidRDefault="002611DF" w:rsidP="002611D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Obs! Vid dosanpassning enligt ratio 0,5 ges all kontrast som en bolus</w:t>
            </w:r>
            <w:r w:rsidR="006A70F0">
              <w:rPr>
                <w:rFonts w:ascii="Arial" w:hAnsi="Arial" w:cs="Arial"/>
                <w:sz w:val="18"/>
                <w:szCs w:val="18"/>
              </w:rPr>
              <w:t>, där</w:t>
            </w:r>
            <w:r w:rsidR="004532BB">
              <w:rPr>
                <w:rFonts w:ascii="Arial" w:hAnsi="Arial" w:cs="Arial"/>
                <w:sz w:val="18"/>
                <w:szCs w:val="18"/>
              </w:rPr>
              <w:t xml:space="preserve"> kontrastmängden beräknas enligt OmniJect för </w:t>
            </w:r>
            <w:r w:rsidR="004B56CB">
              <w:rPr>
                <w:rFonts w:ascii="Arial" w:hAnsi="Arial" w:cs="Arial"/>
                <w:sz w:val="18"/>
                <w:szCs w:val="18"/>
              </w:rPr>
              <w:t>buk</w:t>
            </w:r>
            <w:r w:rsidR="0007054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B56CB">
              <w:rPr>
                <w:rFonts w:ascii="Arial" w:hAnsi="Arial" w:cs="Arial"/>
                <w:sz w:val="18"/>
                <w:szCs w:val="18"/>
              </w:rPr>
              <w:t>venös</w:t>
            </w:r>
            <w:r w:rsidR="00BB1FE8">
              <w:rPr>
                <w:rFonts w:ascii="Arial" w:hAnsi="Arial" w:cs="Arial"/>
                <w:sz w:val="18"/>
                <w:szCs w:val="18"/>
              </w:rPr>
              <w:t>.</w:t>
            </w:r>
            <w:r w:rsidR="00961D1B" w:rsidRPr="00116AD3">
              <w:rPr>
                <w:rFonts w:ascii="Arial" w:hAnsi="Arial" w:cs="Arial"/>
                <w:sz w:val="18"/>
                <w:szCs w:val="18"/>
              </w:rPr>
              <w:t xml:space="preserve"> Injektionstid 40 s, delay thorax 50 s, buk 80 s, hals omedelbart efteråt.</w:t>
            </w:r>
          </w:p>
        </w:tc>
      </w:tr>
      <w:tr w:rsidR="002611DF" w:rsidRPr="002611DF" w14:paraId="2CAC5F28" w14:textId="77777777" w:rsidTr="00CF7D0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590958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2C846D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000000"/>
                <w:sz w:val="18"/>
                <w:szCs w:val="18"/>
              </w:rPr>
              <w:t>Kvinnor mellan 15-50 år ska tillfrågas om eventuell graviditet. </w:t>
            </w:r>
          </w:p>
          <w:p w14:paraId="58537A94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59267FF" w14:textId="5F9A52E0" w:rsidR="002611DF" w:rsidRPr="002611DF" w:rsidRDefault="00000000" w:rsidP="002611D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2611DF" w:rsidRPr="002611D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611DF" w:rsidRPr="002611DF" w14:paraId="39F8C70E" w14:textId="77777777" w:rsidTr="00CF7D0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BCB39E0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E7836FD" w14:textId="77777777" w:rsidR="002611DF" w:rsidRPr="002611DF" w:rsidRDefault="002611DF" w:rsidP="002611D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4E2886A" w14:textId="77777777" w:rsidR="002611DF" w:rsidRPr="002611DF" w:rsidRDefault="002611DF" w:rsidP="002611D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19811C4" w14:textId="77777777" w:rsidR="002611DF" w:rsidRPr="002611DF" w:rsidRDefault="002611DF" w:rsidP="002611D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51EE5C13" w14:textId="77777777" w:rsidR="002611DF" w:rsidRPr="002611DF" w:rsidRDefault="002611DF" w:rsidP="002611D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  <w:p w14:paraId="404F36DE" w14:textId="77777777" w:rsidR="002611DF" w:rsidRPr="002611DF" w:rsidRDefault="002611DF" w:rsidP="002611D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Thorax/buk: Armarna ovanför huvudet.</w:t>
            </w:r>
          </w:p>
        </w:tc>
      </w:tr>
    </w:tbl>
    <w:p w14:paraId="17F926DA" w14:textId="77777777" w:rsidR="002611DF" w:rsidRPr="002611DF" w:rsidRDefault="002611DF" w:rsidP="002611D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C54269A" w14:textId="77777777" w:rsidR="002611DF" w:rsidRPr="002611DF" w:rsidRDefault="002611DF" w:rsidP="002611D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4F31AC7" w14:textId="545B0E86" w:rsidR="002611DF" w:rsidRPr="00257B0E" w:rsidRDefault="002611DF" w:rsidP="00257B0E">
      <w:pPr>
        <w:spacing w:after="0" w:line="240" w:lineRule="auto"/>
        <w:ind w:left="0" w:right="0"/>
        <w:rPr>
          <w:rFonts w:ascii="Arial" w:hAnsi="Arial" w:cs="Arial"/>
          <w:b/>
        </w:rPr>
      </w:pPr>
      <w:r w:rsidRPr="002611DF">
        <w:rPr>
          <w:rFonts w:ascii="Arial" w:hAnsi="Arial" w:cs="Arial"/>
          <w:b/>
        </w:rPr>
        <w:br w:type="page"/>
      </w:r>
    </w:p>
    <w:p w14:paraId="6D571A88" w14:textId="77777777" w:rsidR="002611DF" w:rsidRPr="002611DF" w:rsidRDefault="002611DF" w:rsidP="00257B0E">
      <w:pPr>
        <w:pStyle w:val="Rubrik2"/>
        <w:ind w:left="0"/>
      </w:pPr>
      <w:r w:rsidRPr="002611DF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2611DF" w:rsidRPr="002611DF" w14:paraId="78A474F7" w14:textId="77777777" w:rsidTr="00CF7D00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41A1D63B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E640452" wp14:editId="2789A0CE">
                  <wp:extent cx="5602522" cy="539750"/>
                  <wp:effectExtent l="19050" t="0" r="36830" b="0"/>
                  <wp:docPr id="29" name="Diagram 29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2611DF" w:rsidRPr="002611DF" w14:paraId="376514AC" w14:textId="77777777" w:rsidTr="002611D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828184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53808AE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B1A71F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27A3931" wp14:editId="15F0E8F7">
                      <wp:simplePos x="0" y="0"/>
                      <wp:positionH relativeFrom="column">
                        <wp:posOffset>596900</wp:posOffset>
                      </wp:positionH>
                      <wp:positionV relativeFrom="paragraph">
                        <wp:posOffset>78105</wp:posOffset>
                      </wp:positionV>
                      <wp:extent cx="410210" cy="521335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5213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135B647" w14:textId="2C750638" w:rsidR="002611DF" w:rsidRPr="0066567D" w:rsidRDefault="00CC10DF" w:rsidP="00071A7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27A393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47pt;margin-top:6.15pt;width:32.3pt;height:41.0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" adj="8498" fillcolor="red" stroked="f" strokeweight="1pt">
                      <v:textbox inset="1mm,1mm,1mm,1mm">
                        <w:txbxContent>
                          <w:p w14:paraId="3135B647" w14:textId="2C750638" w:rsidR="002611DF" w:rsidRPr="0066567D" w:rsidRDefault="00CC10DF" w:rsidP="00071A7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611D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6260F3D" wp14:editId="6C1E6D97">
                      <wp:simplePos x="0" y="0"/>
                      <wp:positionH relativeFrom="column">
                        <wp:posOffset>504825</wp:posOffset>
                      </wp:positionH>
                      <wp:positionV relativeFrom="paragraph">
                        <wp:posOffset>86360</wp:posOffset>
                      </wp:positionV>
                      <wp:extent cx="611505" cy="515620"/>
                      <wp:effectExtent l="19050" t="19050" r="17145" b="17780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11579" cy="51562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1E4CC9" id="Rektangel 27" o:spid="_x0000_s1026" style="position:absolute;margin-left:39.75pt;margin-top:6.8pt;width:48.15pt;height:40.6pt;z-index:25165977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2611D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77B9317" wp14:editId="4AC6AB07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490855</wp:posOffset>
                      </wp:positionV>
                      <wp:extent cx="410210" cy="168021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6802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318EF49" w14:textId="25CE9507" w:rsidR="002611DF" w:rsidRPr="0066567D" w:rsidRDefault="00CC10DF" w:rsidP="00CC10D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7B9317" id="Upp 11" o:spid="_x0000_s1027" type="#_x0000_t68" style="position:absolute;left:0;text-align:left;margin-left:70.6pt;margin-top:38.65pt;width:32.3pt;height:132.3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" adj="2637" fillcolor="#c00000" stroked="f" strokeweight="1pt">
                      <v:textbox inset="1mm,1mm,1mm,1mm">
                        <w:txbxContent>
                          <w:p w14:paraId="0318EF49" w14:textId="25CE9507" w:rsidR="002611DF" w:rsidRPr="0066567D" w:rsidRDefault="00CC10DF" w:rsidP="00CC10D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611D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29C04EF" wp14:editId="6E995F50">
                      <wp:simplePos x="0" y="0"/>
                      <wp:positionH relativeFrom="column">
                        <wp:posOffset>260985</wp:posOffset>
                      </wp:positionH>
                      <wp:positionV relativeFrom="paragraph">
                        <wp:posOffset>490855</wp:posOffset>
                      </wp:positionV>
                      <wp:extent cx="1121410" cy="1697990"/>
                      <wp:effectExtent l="19050" t="19050" r="21590" b="16510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21822" cy="16979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E4F86CA" id="Rektangel 14" o:spid="_x0000_s1026" style="position:absolute;margin-left:20.55pt;margin-top:38.65pt;width:88.3pt;height:133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" filled="f" strokecolor="#c00000" strokeweight="3pt"/>
                  </w:pict>
                </mc:Fallback>
              </mc:AlternateContent>
            </w:r>
            <w:r w:rsidRPr="002611DF">
              <w:rPr>
                <w:noProof/>
                <w:szCs w:val="20"/>
              </w:rPr>
              <w:drawing>
                <wp:inline distT="0" distB="0" distL="0" distR="0" wp14:anchorId="2AC5A57A" wp14:editId="7B6A055F">
                  <wp:extent cx="1159459" cy="2318918"/>
                  <wp:effectExtent l="0" t="0" r="3175" b="5715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0323515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605" cy="2347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11DF" w:rsidRPr="002611DF" w14:paraId="666B8864" w14:textId="77777777" w:rsidTr="002611DF">
        <w:trPr>
          <w:trHeight w:val="227"/>
        </w:trPr>
        <w:tc>
          <w:tcPr>
            <w:tcW w:w="1950" w:type="dxa"/>
            <w:shd w:val="clear" w:color="auto" w:fill="FFFFFF"/>
          </w:tcPr>
          <w:p w14:paraId="3BD6DE1B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D13808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Ovanför ytterörat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37C41E" w14:textId="77777777" w:rsidR="002611DF" w:rsidRPr="002611DF" w:rsidRDefault="002611DF" w:rsidP="002611D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611DF" w:rsidRPr="002611DF" w14:paraId="6892E37A" w14:textId="77777777" w:rsidTr="002611DF">
        <w:trPr>
          <w:trHeight w:val="227"/>
        </w:trPr>
        <w:tc>
          <w:tcPr>
            <w:tcW w:w="1950" w:type="dxa"/>
            <w:shd w:val="clear" w:color="auto" w:fill="FFFFFF"/>
          </w:tcPr>
          <w:p w14:paraId="465C47D5" w14:textId="5326684B" w:rsidR="002611DF" w:rsidRPr="002611DF" w:rsidRDefault="00071A73" w:rsidP="002611D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3C60F11" w14:textId="77777777" w:rsidR="00071A73" w:rsidRPr="002611DF" w:rsidRDefault="00071A73" w:rsidP="00071A7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611DF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78B77787" w14:textId="3C210BAB" w:rsidR="002611DF" w:rsidRPr="002611DF" w:rsidRDefault="00071A73" w:rsidP="00071A7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i/>
                <w:sz w:val="18"/>
                <w:szCs w:val="18"/>
              </w:rPr>
              <w:t>Patienten ska andas in och hålla andan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1717499" w14:textId="77777777" w:rsidR="002611DF" w:rsidRPr="002611DF" w:rsidRDefault="002611DF" w:rsidP="002611D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611DF" w:rsidRPr="002611DF" w14:paraId="07538F60" w14:textId="77777777" w:rsidTr="002611DF">
        <w:trPr>
          <w:trHeight w:val="227"/>
        </w:trPr>
        <w:tc>
          <w:tcPr>
            <w:tcW w:w="1950" w:type="dxa"/>
            <w:shd w:val="clear" w:color="auto" w:fill="FFFFFF"/>
          </w:tcPr>
          <w:p w14:paraId="662DAD9D" w14:textId="037BDD5E" w:rsidR="002611DF" w:rsidRPr="002611DF" w:rsidRDefault="00071A73" w:rsidP="002611D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AECF8DF" w14:textId="77777777" w:rsidR="00071A73" w:rsidRPr="002611DF" w:rsidRDefault="00071A73" w:rsidP="00071A7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2611DF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2611DF">
              <w:rPr>
                <w:rFonts w:ascii="Arial" w:hAnsi="Arial" w:cs="Arial"/>
                <w:sz w:val="18"/>
                <w:szCs w:val="18"/>
              </w:rPr>
              <w:t xml:space="preserve"> Arcus aortae – orbitas underkant.</w:t>
            </w:r>
          </w:p>
          <w:p w14:paraId="6562FF37" w14:textId="40143597" w:rsidR="002611DF" w:rsidRPr="002611DF" w:rsidRDefault="00071A73" w:rsidP="00071A73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611DF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1E5C8C2" w14:textId="77777777" w:rsidR="002611DF" w:rsidRPr="002611DF" w:rsidRDefault="002611DF" w:rsidP="002611D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611DF" w:rsidRPr="002611DF" w14:paraId="51657579" w14:textId="77777777" w:rsidTr="002611DF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2BB001A2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A3B80B1" w14:textId="79F872E2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 xml:space="preserve">Efter scanning segmenteras serie </w:t>
            </w:r>
            <w:r w:rsidR="009D0EEC">
              <w:rPr>
                <w:rFonts w:ascii="Arial" w:hAnsi="Arial" w:cs="Arial"/>
                <w:sz w:val="18"/>
                <w:szCs w:val="18"/>
              </w:rPr>
              <w:t>1</w:t>
            </w:r>
            <w:r w:rsidRPr="002611DF">
              <w:rPr>
                <w:rFonts w:ascii="Arial" w:hAnsi="Arial" w:cs="Arial"/>
                <w:sz w:val="18"/>
                <w:szCs w:val="18"/>
              </w:rPr>
              <w:t xml:space="preserve"> i thorax och buk. Hals, thorax och buk läggs på separata kort och reformateras som vanligt.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7C4BBCC" w14:textId="77777777" w:rsidR="002611DF" w:rsidRPr="002611DF" w:rsidRDefault="002611DF" w:rsidP="002611D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C58803E" w14:textId="77777777" w:rsidR="002611DF" w:rsidRPr="002611DF" w:rsidRDefault="002611DF" w:rsidP="002611D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A3CA9D5" w14:textId="77777777" w:rsidR="002611DF" w:rsidRPr="002611DF" w:rsidRDefault="002611DF" w:rsidP="00257B0E">
      <w:pPr>
        <w:pStyle w:val="Rubrik2"/>
        <w:ind w:left="0"/>
      </w:pPr>
      <w:r w:rsidRPr="002611DF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2611DF" w:rsidRPr="002611DF" w14:paraId="0FDC5A2A" w14:textId="77777777" w:rsidTr="00CF7D00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44C2C0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94174E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2EF85E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7FB134D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2611DF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620530E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11F1102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611DF" w:rsidRPr="002611DF" w14:paraId="557D1723" w14:textId="77777777" w:rsidTr="00CF7D0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3F8DC6D" w14:textId="77777777" w:rsidR="002611DF" w:rsidRPr="002611DF" w:rsidRDefault="002611DF" w:rsidP="002611D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D2D1896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6152E45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59D0FF8" w14:textId="6C65D95A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 w:rsidR="00710C11">
              <w:rPr>
                <w:rFonts w:ascii="Arial" w:hAnsi="Arial" w:cs="Arial"/>
                <w:sz w:val="18"/>
                <w:szCs w:val="18"/>
              </w:rPr>
              <w:t>r40</w:t>
            </w:r>
            <w:r w:rsidRPr="002611D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57A5D29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254ACFD" w14:textId="6F52D274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710C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, PACS</w:t>
            </w:r>
          </w:p>
        </w:tc>
      </w:tr>
      <w:tr w:rsidR="002611DF" w:rsidRPr="002611DF" w14:paraId="26F8F5BA" w14:textId="77777777" w:rsidTr="00CF7D0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AED8084" w14:textId="77777777" w:rsidR="002611DF" w:rsidRPr="002611DF" w:rsidRDefault="002611DF" w:rsidP="002611D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611DF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2611D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46829E2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B1BAC73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FB3A074" w14:textId="50070A90" w:rsidR="002611DF" w:rsidRPr="002611DF" w:rsidRDefault="00A722B5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2611D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91F528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1AE4E26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611DF" w:rsidRPr="002611DF" w14:paraId="2DE5A256" w14:textId="77777777" w:rsidTr="00CF7D0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7F7A5F4" w14:textId="77777777" w:rsidR="002611DF" w:rsidRPr="002611DF" w:rsidRDefault="002611DF" w:rsidP="002611D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611DF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2611D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A66320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35822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CF604D" w14:textId="7D883AC0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A722B5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 w:rsidR="00A722B5"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AE11AF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1E94AC1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611DF" w:rsidRPr="002611DF" w14:paraId="0D039731" w14:textId="77777777" w:rsidTr="00CF7D0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D917703" w14:textId="77777777" w:rsidR="002611DF" w:rsidRPr="002611DF" w:rsidRDefault="002611DF" w:rsidP="002611D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8F89A7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A0A429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C68039" w14:textId="6827DF03" w:rsidR="002611DF" w:rsidRPr="002611DF" w:rsidRDefault="00A722B5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3207E9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266637D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611DF" w:rsidRPr="002611DF" w14:paraId="390BADD6" w14:textId="77777777" w:rsidTr="00CF7D0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DCBF20A" w14:textId="77777777" w:rsidR="002611DF" w:rsidRPr="002611DF" w:rsidRDefault="002611DF" w:rsidP="002611D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114F28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16B674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6262F9" w14:textId="346E442F" w:rsidR="002611DF" w:rsidRPr="002611DF" w:rsidRDefault="00A722B5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7BB456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EC224D4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611DF" w:rsidRPr="002611DF" w14:paraId="7F800C77" w14:textId="77777777" w:rsidTr="00CF7D0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018B5E6" w14:textId="77777777" w:rsidR="002611DF" w:rsidRPr="002611DF" w:rsidRDefault="002611DF" w:rsidP="002611D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611DF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2611D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06F327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AAD44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9F12C4" w14:textId="269D9AC3" w:rsidR="002611DF" w:rsidRPr="002611DF" w:rsidRDefault="005B6D2D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2611D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9FDB04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8A2255B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611DF" w:rsidRPr="002611DF" w14:paraId="7DF2FE32" w14:textId="77777777" w:rsidTr="00CF7D0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E6B2D89" w14:textId="77777777" w:rsidR="002611DF" w:rsidRPr="002611DF" w:rsidRDefault="002611DF" w:rsidP="002611D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BEC7CC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03ADA8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29E9FC" w14:textId="20639838" w:rsidR="002611DF" w:rsidRPr="002611DF" w:rsidRDefault="005B6D2D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2611D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024E39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C7FCD47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611DF" w:rsidRPr="002611DF" w14:paraId="5830BA34" w14:textId="77777777" w:rsidTr="00CF7D0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E0EC976" w14:textId="77777777" w:rsidR="002611DF" w:rsidRPr="002611DF" w:rsidRDefault="002611DF" w:rsidP="002611D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53931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3F2130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E918FD" w14:textId="5FAEEC41" w:rsidR="002611DF" w:rsidRPr="002611DF" w:rsidRDefault="005B6D2D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2611D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7060A0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437B53D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B6D2D" w:rsidRPr="002611DF" w14:paraId="129B2E91" w14:textId="77777777" w:rsidTr="00732AE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6D9BCFA" w14:textId="77777777" w:rsidR="005B6D2D" w:rsidRPr="002611DF" w:rsidRDefault="005B6D2D" w:rsidP="005B6D2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3387C1" w14:textId="77777777" w:rsidR="005B6D2D" w:rsidRPr="002611DF" w:rsidRDefault="005B6D2D" w:rsidP="005B6D2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EBD526" w14:textId="77777777" w:rsidR="005B6D2D" w:rsidRPr="002611DF" w:rsidRDefault="005B6D2D" w:rsidP="005B6D2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14:paraId="535CEB12" w14:textId="1870BF16" w:rsidR="005B6D2D" w:rsidRPr="002611DF" w:rsidRDefault="005B6D2D" w:rsidP="005B6D2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0009">
              <w:rPr>
                <w:rFonts w:ascii="Arial" w:hAnsi="Arial" w:cs="Arial"/>
                <w:sz w:val="18"/>
                <w:szCs w:val="18"/>
              </w:rPr>
              <w:t>Br44/Standard/FC08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B2EA55" w14:textId="77777777" w:rsidR="005B6D2D" w:rsidRPr="002611DF" w:rsidRDefault="005B6D2D" w:rsidP="005B6D2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0D47BB9" w14:textId="77777777" w:rsidR="005B6D2D" w:rsidRPr="002611DF" w:rsidRDefault="005B6D2D" w:rsidP="005B6D2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B6D2D" w:rsidRPr="002611DF" w14:paraId="00286C21" w14:textId="77777777" w:rsidTr="00732AE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65639A7" w14:textId="77777777" w:rsidR="005B6D2D" w:rsidRPr="002611DF" w:rsidRDefault="005B6D2D" w:rsidP="005B6D2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EEB8BA" w14:textId="77777777" w:rsidR="005B6D2D" w:rsidRPr="002611DF" w:rsidRDefault="005B6D2D" w:rsidP="005B6D2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31711E" w14:textId="77777777" w:rsidR="005B6D2D" w:rsidRPr="002611DF" w:rsidRDefault="005B6D2D" w:rsidP="005B6D2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CD528E" w14:textId="40A18CA0" w:rsidR="005B6D2D" w:rsidRPr="002611DF" w:rsidRDefault="005B6D2D" w:rsidP="005B6D2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0009">
              <w:rPr>
                <w:rFonts w:ascii="Arial" w:hAnsi="Arial" w:cs="Arial"/>
                <w:sz w:val="18"/>
                <w:szCs w:val="18"/>
              </w:rPr>
              <w:t>Br44/Standard/FC08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E4F672" w14:textId="77777777" w:rsidR="005B6D2D" w:rsidRPr="002611DF" w:rsidRDefault="005B6D2D" w:rsidP="005B6D2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1CF136A" w14:textId="77777777" w:rsidR="005B6D2D" w:rsidRPr="002611DF" w:rsidRDefault="005B6D2D" w:rsidP="005B6D2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13FF8" w:rsidRPr="002611DF" w14:paraId="2FAA26CF" w14:textId="77777777" w:rsidTr="00494AEF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C8DE52" w14:textId="77777777" w:rsidR="00513FF8" w:rsidRPr="002611DF" w:rsidRDefault="00513FF8" w:rsidP="00494A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05C056" w14:textId="77777777" w:rsidR="00513FF8" w:rsidRPr="002611DF" w:rsidRDefault="00513FF8" w:rsidP="00494A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B05092" w14:textId="77777777" w:rsidR="00513FF8" w:rsidRPr="002611DF" w:rsidRDefault="00513FF8" w:rsidP="00494A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0FED1F" w14:textId="2D6A51E1" w:rsidR="00513FF8" w:rsidRPr="002611DF" w:rsidRDefault="005B6D2D" w:rsidP="00494A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2611DF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2611DF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2611DF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08904E" w14:textId="77777777" w:rsidR="00513FF8" w:rsidRPr="002611DF" w:rsidRDefault="00513FF8" w:rsidP="00494A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594FC91" w14:textId="77777777" w:rsidR="00513FF8" w:rsidRPr="002611DF" w:rsidRDefault="00513FF8" w:rsidP="00494A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3FF8" w:rsidRPr="002611DF" w14:paraId="4A1251C6" w14:textId="77777777" w:rsidTr="00494AEF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D9FAEC3" w14:textId="77777777" w:rsidR="00513FF8" w:rsidRPr="002611DF" w:rsidRDefault="00513FF8" w:rsidP="00494A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2004754" w14:textId="77777777" w:rsidR="00513FF8" w:rsidRPr="002611DF" w:rsidRDefault="00513FF8" w:rsidP="00494A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FBD4F36" w14:textId="77777777" w:rsidR="00513FF8" w:rsidRPr="002611DF" w:rsidRDefault="00513FF8" w:rsidP="00494A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C94A175" w14:textId="3710A25C" w:rsidR="00513FF8" w:rsidRPr="002611DF" w:rsidRDefault="005B6D2D" w:rsidP="00494A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2611DF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2611DF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2611DF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D02F359" w14:textId="77777777" w:rsidR="00513FF8" w:rsidRPr="002611DF" w:rsidRDefault="00513FF8" w:rsidP="00494A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53E821D" w14:textId="10464369" w:rsidR="00513FF8" w:rsidRPr="002611DF" w:rsidRDefault="00513FF8" w:rsidP="00494A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5B6D2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, PACS</w:t>
            </w:r>
          </w:p>
        </w:tc>
      </w:tr>
      <w:tr w:rsidR="002611DF" w:rsidRPr="002611DF" w14:paraId="450DC678" w14:textId="77777777" w:rsidTr="00CF7D0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643CF2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830AE0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44E9A0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C36615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301976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4D71A6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2611DF" w:rsidRPr="002611DF" w14:paraId="2078DA23" w14:textId="77777777" w:rsidTr="00CF7D0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83C947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CD80E9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D73580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2C3496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EA241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77C978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611D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7552683" w14:textId="77777777" w:rsidR="002611DF" w:rsidRPr="002611DF" w:rsidRDefault="002611DF" w:rsidP="002611D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78B35976" w14:textId="77777777" w:rsidR="002611DF" w:rsidRPr="002611DF" w:rsidRDefault="002611DF" w:rsidP="002611DF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  <w:r w:rsidRPr="002611DF">
        <w:rPr>
          <w:rFonts w:ascii="Arial" w:hAnsi="Arial" w:cs="Arial"/>
          <w:sz w:val="18"/>
          <w:szCs w:val="18"/>
          <w:lang w:val="en-US"/>
        </w:rPr>
        <w:br w:type="page"/>
      </w:r>
    </w:p>
    <w:p w14:paraId="137BF6F6" w14:textId="77777777" w:rsidR="002611DF" w:rsidRPr="002611DF" w:rsidRDefault="002611DF" w:rsidP="002611DF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15BDEED9" w14:textId="77777777" w:rsidR="002611DF" w:rsidRPr="002611DF" w:rsidRDefault="002611DF" w:rsidP="00257B0E">
      <w:pPr>
        <w:pStyle w:val="Rubrik2"/>
        <w:ind w:left="0"/>
      </w:pPr>
      <w:r w:rsidRPr="002611DF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2611DF" w:rsidRPr="002611DF" w14:paraId="53A6DB57" w14:textId="77777777" w:rsidTr="002611D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280A624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C728C79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183A5D2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27D350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868B2F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3F21EAAE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396D20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0D1C3A45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0EF43426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981496E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FEAE091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0B6122F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3E48A7D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41A1A92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E37C3B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65E01FF2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34E9C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6FFA6072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352E2BB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DD120BC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AE1AF6D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F13CE59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515D60B7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366B3E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CBD0BAE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75EA1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5A2C3C2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03CBAEC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DBDA9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79D355FA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543D7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8C7217F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5CFD79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C74D9DC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9D68AA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926902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18060643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96595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1EF6D9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4C697D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377B141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1D80A71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156664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053181F3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2AFC7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E23A5E4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9FD4B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6AFABB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C5AAF3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E01C6B9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048E9279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52F97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539B1FC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16DE345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FB495EC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DE85FFE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B76445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6FFB9E41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95D28B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4ABB0D3D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F7C8FC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0E62DA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97181A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86FF4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7E577A0C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2F3198D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3280C77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2730DB2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2E11EA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163022D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CF20861" w14:textId="77777777" w:rsidR="002611DF" w:rsidRPr="002611DF" w:rsidRDefault="002611DF" w:rsidP="002611D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2611DF" w:rsidRPr="002611DF" w14:paraId="3B7800E2" w14:textId="77777777" w:rsidTr="002611D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C38725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874C3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D84E23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DE7C700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FCA359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656505F3" w14:textId="77777777" w:rsidTr="002611D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05C6BC24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42C62FB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25DE0FF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317A6A9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D618E1D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3295DDE1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A6DD76E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2EE76DF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1530FAC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A8CF7F9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6D11F807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64B69F86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A21A35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8D468C7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7C46825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4DC22B7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C2CA711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811EFD2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32A316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7B14F18D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12C6B9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45E8863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9A32E5C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364495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F1D4B4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879EFA7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8EBD9F2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068585A0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83A9D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F18054E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7907DF2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3C631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0B22959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DE8F373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CD084DB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2AC2FCC6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640A37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7E8B792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5D742D8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E2C1409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C09869E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47E443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B0C1D0B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7A6AA751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68003D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1DDE280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8472722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B52D00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D8C372E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72DEC5B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7D1104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1D2B839D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8A1D6B8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B73A45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7433259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EF4C88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257F332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3198D51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4F598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110F3365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64EE8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01ECE37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8D9D76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829E9A1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AF4A37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62F441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5369D0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3E6531D2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F3373A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3E8657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58A89D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ED6A244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B1C0E81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B351FA7" w14:textId="77777777" w:rsidR="002611DF" w:rsidRPr="002611DF" w:rsidRDefault="002611DF" w:rsidP="002611D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2611DF" w:rsidRPr="002611DF" w14:paraId="714A8D70" w14:textId="77777777" w:rsidTr="002611D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00C25C1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D114004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9D1D0AB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13EE34D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4A2B6C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1BE6D9CF" w14:textId="77777777" w:rsidTr="002611D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5420F4C7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0F5B5023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D1DFA06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420D9192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D965C44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C5E6875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CDA1C7B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6837B92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611D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4D283E32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14F90D0C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3EA548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611D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38576EC8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41CE45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092EEDB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FE20D78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2B7A20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1DF17D2E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763CBC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004B4B1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94AD3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5C5D253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1228E9A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C55242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66B988DC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5C0C7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A56FCA5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272C25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7D557FD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E9D68DD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CCCBF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29A21B59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C460B8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6BF7C43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0EF546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7E45D96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EE7378E" w14:textId="77777777" w:rsidR="002611DF" w:rsidRPr="002611DF" w:rsidRDefault="002611DF" w:rsidP="002611D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74B2A49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544AAD93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FFDD3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4D6E73D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7201F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7C1AB9B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BE13B77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B31C1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32E28727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F1B1D9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640BCA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C9339CC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71D381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6FE13FC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51A2E3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4A3E4040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67AED9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FAB7FD8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154401D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82C4650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5926A98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10028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11DF" w:rsidRPr="002611DF" w14:paraId="25018603" w14:textId="77777777" w:rsidTr="002611D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133A21A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4DEAAE4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D4ED8CD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4E0007F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07FE1AD" w14:textId="77777777" w:rsidR="002611DF" w:rsidRPr="002611DF" w:rsidRDefault="002611DF" w:rsidP="002611D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67EE49A" w14:textId="77777777" w:rsidR="002611DF" w:rsidRPr="002611DF" w:rsidRDefault="002611DF" w:rsidP="002611D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0D14B4AD" w14:textId="77777777" w:rsidR="002611DF" w:rsidRPr="002611DF" w:rsidRDefault="002611DF" w:rsidP="002611D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611D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6D29D5" w14:textId="77777777" w:rsidR="00F13FCB" w:rsidRDefault="00F13FCB">
      <w:r>
        <w:separator/>
      </w:r>
    </w:p>
  </w:endnote>
  <w:endnote w:type="continuationSeparator" w:id="0">
    <w:p w14:paraId="3F25C340" w14:textId="77777777" w:rsidR="00F13FCB" w:rsidRDefault="00F13FCB">
      <w:r>
        <w:continuationSeparator/>
      </w:r>
    </w:p>
  </w:endnote>
  <w:endnote w:type="continuationNotice" w:id="1">
    <w:p w14:paraId="3A8BE12A" w14:textId="77777777" w:rsidR="00F13FCB" w:rsidRDefault="00F13FC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1F0D0" w14:textId="77777777" w:rsidR="00F13FCB" w:rsidRDefault="00F13FCB"/>
  </w:footnote>
  <w:footnote w:type="continuationSeparator" w:id="0">
    <w:p w14:paraId="212907BA" w14:textId="77777777" w:rsidR="00F13FCB" w:rsidRDefault="00F13FCB">
      <w:r>
        <w:continuationSeparator/>
      </w:r>
    </w:p>
  </w:footnote>
  <w:footnote w:type="continuationNotice" w:id="1">
    <w:p w14:paraId="0FDF0BE8" w14:textId="77777777" w:rsidR="00F13FCB" w:rsidRDefault="00F13FC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82E903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52A73C2" w:tentative="1">
      <w:start w:val="1"/>
      <w:numFmt w:val="lowerLetter"/>
      <w:lvlText w:val="%2."/>
      <w:lvlJc w:val="left"/>
      <w:pPr>
        <w:ind w:left="1080" w:hanging="360"/>
      </w:pPr>
    </w:lvl>
    <w:lvl w:ilvl="2" w:tplc="45D468FE" w:tentative="1">
      <w:start w:val="1"/>
      <w:numFmt w:val="lowerRoman"/>
      <w:lvlText w:val="%3."/>
      <w:lvlJc w:val="right"/>
      <w:pPr>
        <w:ind w:left="1800" w:hanging="180"/>
      </w:pPr>
    </w:lvl>
    <w:lvl w:ilvl="3" w:tplc="31D2CC90" w:tentative="1">
      <w:start w:val="1"/>
      <w:numFmt w:val="decimal"/>
      <w:lvlText w:val="%4."/>
      <w:lvlJc w:val="left"/>
      <w:pPr>
        <w:ind w:left="2520" w:hanging="360"/>
      </w:pPr>
    </w:lvl>
    <w:lvl w:ilvl="4" w:tplc="2EFE23CA" w:tentative="1">
      <w:start w:val="1"/>
      <w:numFmt w:val="lowerLetter"/>
      <w:lvlText w:val="%5."/>
      <w:lvlJc w:val="left"/>
      <w:pPr>
        <w:ind w:left="3240" w:hanging="360"/>
      </w:pPr>
    </w:lvl>
    <w:lvl w:ilvl="5" w:tplc="7DA4649A" w:tentative="1">
      <w:start w:val="1"/>
      <w:numFmt w:val="lowerRoman"/>
      <w:lvlText w:val="%6."/>
      <w:lvlJc w:val="right"/>
      <w:pPr>
        <w:ind w:left="3960" w:hanging="180"/>
      </w:pPr>
    </w:lvl>
    <w:lvl w:ilvl="6" w:tplc="E43A0BA6" w:tentative="1">
      <w:start w:val="1"/>
      <w:numFmt w:val="decimal"/>
      <w:lvlText w:val="%7."/>
      <w:lvlJc w:val="left"/>
      <w:pPr>
        <w:ind w:left="4680" w:hanging="360"/>
      </w:pPr>
    </w:lvl>
    <w:lvl w:ilvl="7" w:tplc="36E65F58" w:tentative="1">
      <w:start w:val="1"/>
      <w:numFmt w:val="lowerLetter"/>
      <w:lvlText w:val="%8."/>
      <w:lvlJc w:val="left"/>
      <w:pPr>
        <w:ind w:left="5400" w:hanging="360"/>
      </w:pPr>
    </w:lvl>
    <w:lvl w:ilvl="8" w:tplc="28989C6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B3D0DE2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CEC308A" w:tentative="1">
      <w:start w:val="1"/>
      <w:numFmt w:val="lowerLetter"/>
      <w:lvlText w:val="%2."/>
      <w:lvlJc w:val="left"/>
      <w:pPr>
        <w:ind w:left="1080" w:hanging="360"/>
      </w:pPr>
    </w:lvl>
    <w:lvl w:ilvl="2" w:tplc="77E6499A" w:tentative="1">
      <w:start w:val="1"/>
      <w:numFmt w:val="lowerRoman"/>
      <w:lvlText w:val="%3."/>
      <w:lvlJc w:val="right"/>
      <w:pPr>
        <w:ind w:left="1800" w:hanging="180"/>
      </w:pPr>
    </w:lvl>
    <w:lvl w:ilvl="3" w:tplc="ECD668DC" w:tentative="1">
      <w:start w:val="1"/>
      <w:numFmt w:val="decimal"/>
      <w:lvlText w:val="%4."/>
      <w:lvlJc w:val="left"/>
      <w:pPr>
        <w:ind w:left="2520" w:hanging="360"/>
      </w:pPr>
    </w:lvl>
    <w:lvl w:ilvl="4" w:tplc="4260CE82" w:tentative="1">
      <w:start w:val="1"/>
      <w:numFmt w:val="lowerLetter"/>
      <w:lvlText w:val="%5."/>
      <w:lvlJc w:val="left"/>
      <w:pPr>
        <w:ind w:left="3240" w:hanging="360"/>
      </w:pPr>
    </w:lvl>
    <w:lvl w:ilvl="5" w:tplc="03B6D4D6" w:tentative="1">
      <w:start w:val="1"/>
      <w:numFmt w:val="lowerRoman"/>
      <w:lvlText w:val="%6."/>
      <w:lvlJc w:val="right"/>
      <w:pPr>
        <w:ind w:left="3960" w:hanging="180"/>
      </w:pPr>
    </w:lvl>
    <w:lvl w:ilvl="6" w:tplc="D7186DD2" w:tentative="1">
      <w:start w:val="1"/>
      <w:numFmt w:val="decimal"/>
      <w:lvlText w:val="%7."/>
      <w:lvlJc w:val="left"/>
      <w:pPr>
        <w:ind w:left="4680" w:hanging="360"/>
      </w:pPr>
    </w:lvl>
    <w:lvl w:ilvl="7" w:tplc="74DCBF36" w:tentative="1">
      <w:start w:val="1"/>
      <w:numFmt w:val="lowerLetter"/>
      <w:lvlText w:val="%8."/>
      <w:lvlJc w:val="left"/>
      <w:pPr>
        <w:ind w:left="5400" w:hanging="360"/>
      </w:pPr>
    </w:lvl>
    <w:lvl w:ilvl="8" w:tplc="2C867B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20443DE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08A752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C3C41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0AA8EA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820258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834A50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302AE5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5A0190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CDA3EE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97480125">
    <w:abstractNumId w:val="20"/>
  </w:num>
  <w:num w:numId="2" w16cid:durableId="908417425">
    <w:abstractNumId w:val="15"/>
  </w:num>
  <w:num w:numId="3" w16cid:durableId="845025125">
    <w:abstractNumId w:val="0"/>
  </w:num>
  <w:num w:numId="4" w16cid:durableId="641080980">
    <w:abstractNumId w:val="6"/>
  </w:num>
  <w:num w:numId="5" w16cid:durableId="811757263">
    <w:abstractNumId w:val="18"/>
  </w:num>
  <w:num w:numId="6" w16cid:durableId="2063863834">
    <w:abstractNumId w:val="2"/>
  </w:num>
  <w:num w:numId="7" w16cid:durableId="174809308">
    <w:abstractNumId w:val="12"/>
  </w:num>
  <w:num w:numId="8" w16cid:durableId="992413669">
    <w:abstractNumId w:val="9"/>
  </w:num>
  <w:num w:numId="9" w16cid:durableId="1677801931">
    <w:abstractNumId w:val="1"/>
  </w:num>
  <w:num w:numId="10" w16cid:durableId="2042393363">
    <w:abstractNumId w:val="1"/>
  </w:num>
  <w:num w:numId="11" w16cid:durableId="152644922">
    <w:abstractNumId w:val="3"/>
  </w:num>
  <w:num w:numId="12" w16cid:durableId="1090153317">
    <w:abstractNumId w:val="4"/>
  </w:num>
  <w:num w:numId="13" w16cid:durableId="1785537463">
    <w:abstractNumId w:val="14"/>
  </w:num>
  <w:num w:numId="14" w16cid:durableId="2076316591">
    <w:abstractNumId w:val="10"/>
  </w:num>
  <w:num w:numId="15" w16cid:durableId="1985546057">
    <w:abstractNumId w:val="7"/>
  </w:num>
  <w:num w:numId="16" w16cid:durableId="781189547">
    <w:abstractNumId w:val="13"/>
  </w:num>
  <w:num w:numId="17" w16cid:durableId="334891879">
    <w:abstractNumId w:val="5"/>
  </w:num>
  <w:num w:numId="18" w16cid:durableId="96147211">
    <w:abstractNumId w:val="11"/>
  </w:num>
  <w:num w:numId="19" w16cid:durableId="1572891679">
    <w:abstractNumId w:val="19"/>
  </w:num>
  <w:num w:numId="20" w16cid:durableId="394207804">
    <w:abstractNumId w:val="16"/>
  </w:num>
  <w:num w:numId="21" w16cid:durableId="1738824126">
    <w:abstractNumId w:val="8"/>
  </w:num>
  <w:num w:numId="22" w16cid:durableId="26805376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546"/>
    <w:rsid w:val="00071A73"/>
    <w:rsid w:val="0008125B"/>
    <w:rsid w:val="00084024"/>
    <w:rsid w:val="0009062C"/>
    <w:rsid w:val="00092275"/>
    <w:rsid w:val="00095368"/>
    <w:rsid w:val="000954C4"/>
    <w:rsid w:val="000A4C35"/>
    <w:rsid w:val="000A611A"/>
    <w:rsid w:val="000B12D9"/>
    <w:rsid w:val="000B4536"/>
    <w:rsid w:val="000B7715"/>
    <w:rsid w:val="000C5C8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343"/>
    <w:rsid w:val="001B762C"/>
    <w:rsid w:val="001C4D0A"/>
    <w:rsid w:val="001C5FEF"/>
    <w:rsid w:val="001F0A93"/>
    <w:rsid w:val="00211487"/>
    <w:rsid w:val="00211D91"/>
    <w:rsid w:val="00217DEC"/>
    <w:rsid w:val="002253BD"/>
    <w:rsid w:val="00235B57"/>
    <w:rsid w:val="00250F24"/>
    <w:rsid w:val="002523C5"/>
    <w:rsid w:val="0025380B"/>
    <w:rsid w:val="0025703A"/>
    <w:rsid w:val="00257B0E"/>
    <w:rsid w:val="002611DF"/>
    <w:rsid w:val="00262F3D"/>
    <w:rsid w:val="00263281"/>
    <w:rsid w:val="002651D6"/>
    <w:rsid w:val="0026551F"/>
    <w:rsid w:val="00280A85"/>
    <w:rsid w:val="0028102C"/>
    <w:rsid w:val="00284119"/>
    <w:rsid w:val="00290B5C"/>
    <w:rsid w:val="00294791"/>
    <w:rsid w:val="002B0B30"/>
    <w:rsid w:val="002B0C78"/>
    <w:rsid w:val="002C0BB7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C8D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CEE"/>
    <w:rsid w:val="00384019"/>
    <w:rsid w:val="003854F1"/>
    <w:rsid w:val="0039118E"/>
    <w:rsid w:val="00397F54"/>
    <w:rsid w:val="003A0D43"/>
    <w:rsid w:val="003B2A4B"/>
    <w:rsid w:val="003D035A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2B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6CB"/>
    <w:rsid w:val="004C2559"/>
    <w:rsid w:val="004D7BA3"/>
    <w:rsid w:val="004F4518"/>
    <w:rsid w:val="004F4C62"/>
    <w:rsid w:val="00501433"/>
    <w:rsid w:val="00511CC4"/>
    <w:rsid w:val="00513FF8"/>
    <w:rsid w:val="0052582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D2D"/>
    <w:rsid w:val="005C0045"/>
    <w:rsid w:val="005C084E"/>
    <w:rsid w:val="005C4606"/>
    <w:rsid w:val="005D0B0C"/>
    <w:rsid w:val="005D3E5E"/>
    <w:rsid w:val="005E02B3"/>
    <w:rsid w:val="005E1E24"/>
    <w:rsid w:val="0060596B"/>
    <w:rsid w:val="00606D97"/>
    <w:rsid w:val="00614E64"/>
    <w:rsid w:val="006152DF"/>
    <w:rsid w:val="00615C3F"/>
    <w:rsid w:val="00617710"/>
    <w:rsid w:val="00617EE6"/>
    <w:rsid w:val="0062184C"/>
    <w:rsid w:val="00623724"/>
    <w:rsid w:val="00627BEA"/>
    <w:rsid w:val="006319DB"/>
    <w:rsid w:val="00644D7B"/>
    <w:rsid w:val="0065595B"/>
    <w:rsid w:val="00660269"/>
    <w:rsid w:val="00665F89"/>
    <w:rsid w:val="00673C92"/>
    <w:rsid w:val="006753EC"/>
    <w:rsid w:val="00676D3A"/>
    <w:rsid w:val="006A2789"/>
    <w:rsid w:val="006A4978"/>
    <w:rsid w:val="006A70F0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0C11"/>
    <w:rsid w:val="00717FC6"/>
    <w:rsid w:val="0072075B"/>
    <w:rsid w:val="007221C2"/>
    <w:rsid w:val="00725816"/>
    <w:rsid w:val="007275E8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445"/>
    <w:rsid w:val="007C3F69"/>
    <w:rsid w:val="007D4241"/>
    <w:rsid w:val="007D4317"/>
    <w:rsid w:val="007D4EA3"/>
    <w:rsid w:val="007E702F"/>
    <w:rsid w:val="007F1CFF"/>
    <w:rsid w:val="007F5DD5"/>
    <w:rsid w:val="008123CA"/>
    <w:rsid w:val="0081573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32E0"/>
    <w:rsid w:val="009471BF"/>
    <w:rsid w:val="00950E4E"/>
    <w:rsid w:val="009529BD"/>
    <w:rsid w:val="009533B4"/>
    <w:rsid w:val="00961D1B"/>
    <w:rsid w:val="00971D93"/>
    <w:rsid w:val="009B1F6B"/>
    <w:rsid w:val="009C0D12"/>
    <w:rsid w:val="009C192E"/>
    <w:rsid w:val="009D0EE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2B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1EB5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717"/>
    <w:rsid w:val="00B84336"/>
    <w:rsid w:val="00B851B9"/>
    <w:rsid w:val="00B86453"/>
    <w:rsid w:val="00B90054"/>
    <w:rsid w:val="00B926BB"/>
    <w:rsid w:val="00B92C14"/>
    <w:rsid w:val="00BA0066"/>
    <w:rsid w:val="00BB1FE8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26F"/>
    <w:rsid w:val="00C97BD3"/>
    <w:rsid w:val="00CA39EF"/>
    <w:rsid w:val="00CA521F"/>
    <w:rsid w:val="00CB0493"/>
    <w:rsid w:val="00CB17FF"/>
    <w:rsid w:val="00CB1ED7"/>
    <w:rsid w:val="00CC10DF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457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70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FCB"/>
    <w:rsid w:val="00F22264"/>
    <w:rsid w:val="00F2564D"/>
    <w:rsid w:val="00F34EA2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7BCC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432E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9432E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9432E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432E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432E0"/>
    <w:rPr>
      <w:b/>
      <w:bCs/>
    </w:rPr>
  </w:style>
  <w:style w:type="character" w:customStyle="1" w:styleId="contentpasted1">
    <w:name w:val="contentpasted1"/>
    <w:basedOn w:val="Standardstycketeckensnitt"/>
    <w:rsid w:val="007275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6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</a:t>
          </a:r>
          <a:b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113 s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BB4D07BD-9493-42C3-99C7-7E5DC0395B8D}">
      <dgm:prSet phldrT="[Text]" custT="1"/>
      <dgm:spPr>
        <a:xfrm>
          <a:off x="4616000" y="53999"/>
          <a:ext cx="964804" cy="432001"/>
        </a:xfrm>
        <a:solidFill>
          <a:schemeClr val="bg1">
            <a:lumMod val="85000"/>
          </a:scheme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0516C6D6-AA59-45D7-9A00-477DFEDC307E}" type="parTrans" cxnId="{1D32EA70-BD73-4877-A3E1-7ECB0E42DBB9}">
      <dgm:prSet/>
      <dgm:spPr/>
      <dgm:t>
        <a:bodyPr/>
        <a:lstStyle/>
        <a:p>
          <a:endParaRPr lang="sv-SE"/>
        </a:p>
      </dgm:t>
    </dgm:pt>
    <dgm:pt modelId="{A5BC4549-3143-47A8-86AC-B09BEAE658D6}" type="sibTrans" cxnId="{1D32EA70-BD73-4877-A3E1-7ECB0E42DBB9}">
      <dgm:prSet/>
      <dgm:spPr/>
      <dgm:t>
        <a:bodyPr/>
        <a:lstStyle/>
        <a:p>
          <a:endParaRPr lang="sv-SE"/>
        </a:p>
      </dgm:t>
    </dgm:pt>
    <dgm:pt modelId="{6AB30AE7-8273-48D8-B917-8F4618683B69}">
      <dgm:prSet phldrT="[Text]" custT="1"/>
      <dgm:spPr>
        <a:xfrm>
          <a:off x="3077687" y="53999"/>
          <a:ext cx="959837" cy="432001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</a:t>
          </a:r>
          <a:b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10 s efter bolus 1</a:t>
          </a:r>
        </a:p>
      </dgm:t>
    </dgm:pt>
    <dgm:pt modelId="{A8CFEB7C-D048-4FC3-96D8-445F54857D10}" type="parTrans" cxnId="{887D9BAB-D6AA-4D61-A13A-CDC69F0A31A1}">
      <dgm:prSet/>
      <dgm:spPr/>
      <dgm:t>
        <a:bodyPr/>
        <a:lstStyle/>
        <a:p>
          <a:endParaRPr lang="sv-SE"/>
        </a:p>
      </dgm:t>
    </dgm:pt>
    <dgm:pt modelId="{3C855DCE-18CD-43F6-A53A-396A9352EB37}" type="sibTrans" cxnId="{887D9BAB-D6AA-4D61-A13A-CDC69F0A31A1}">
      <dgm:prSet/>
      <dgm:spPr/>
      <dgm:t>
        <a:bodyPr/>
        <a:lstStyle/>
        <a:p>
          <a:endParaRPr lang="sv-SE"/>
        </a:p>
      </dgm:t>
    </dgm:pt>
    <dgm:pt modelId="{653B6CED-6951-492F-84BE-AE76D6FBB5C9}">
      <dgm:prSet phldrT="[Text]" custT="1"/>
      <dgm:spPr>
        <a:xfrm>
          <a:off x="2308964" y="53999"/>
          <a:ext cx="961204" cy="432001"/>
        </a:xfr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 från start</a:t>
          </a:r>
          <a:endParaRPr lang="sv-SE" sz="9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0DECFF4A-2094-4BED-B4F4-D09BCA621121}" type="parTrans" cxnId="{03796ADD-07D9-4AFA-A985-8CEB62448A09}">
      <dgm:prSet/>
      <dgm:spPr/>
      <dgm:t>
        <a:bodyPr/>
        <a:lstStyle/>
        <a:p>
          <a:endParaRPr lang="sv-SE"/>
        </a:p>
      </dgm:t>
    </dgm:pt>
    <dgm:pt modelId="{F750CEF1-5D7A-4E3F-8070-D464ABDD20B0}" type="sibTrans" cxnId="{03796ADD-07D9-4AFA-A985-8CEB62448A09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E13D0391-DAD9-4B61-AB66-3FA48A4F7006}" type="pres">
      <dgm:prSet presAssocID="{7D55B2F1-F7F7-4A6B-AFB0-F846FDB634B5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DA0CB4C3-38C0-465F-B66C-E00ADCE94967}" type="pres">
      <dgm:prSet presAssocID="{6AB30AE7-8273-48D8-B917-8F4618683B69}" presName="parTxOnly" presStyleLbl="node1" presStyleIdx="2" presStyleCnt="7" custScaleX="110186" custScaleY="109430">
        <dgm:presLayoutVars>
          <dgm:bulletEnabled val="1"/>
        </dgm:presLayoutVars>
      </dgm:prSet>
      <dgm:spPr>
        <a:prstGeom prst="chevron">
          <a:avLst/>
        </a:prstGeom>
      </dgm:spPr>
    </dgm:pt>
    <dgm:pt modelId="{B261299E-9830-4970-BF95-81C15E761F11}" type="pres">
      <dgm:prSet presAssocID="{3C855DCE-18CD-43F6-A53A-396A9352EB37}" presName="parSpace" presStyleCnt="0"/>
      <dgm:spPr/>
    </dgm:pt>
    <dgm:pt modelId="{6AC59577-EC82-4A35-90CE-96CD0348AB0D}" type="pres">
      <dgm:prSet presAssocID="{B6686773-0991-4F56-99B7-CB08DF66B5ED}" presName="parTxOnly" presStyleLbl="node1" presStyleIdx="3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201E9A3E-32C4-4D27-A72C-E51ABDA43D16}" type="pres">
      <dgm:prSet presAssocID="{653B6CED-6951-492F-84BE-AE76D6FBB5C9}" presName="parTxOnly" presStyleLbl="node1" presStyleIdx="4" presStyleCnt="7" custScaleX="99875" custScaleY="112219">
        <dgm:presLayoutVars>
          <dgm:bulletEnabled val="1"/>
        </dgm:presLayoutVars>
      </dgm:prSet>
      <dgm:spPr>
        <a:prstGeom prst="chevron">
          <a:avLst/>
        </a:prstGeom>
      </dgm:spPr>
    </dgm:pt>
    <dgm:pt modelId="{3A11CBCD-EF77-48D8-8923-A2AE679272F4}" type="pres">
      <dgm:prSet presAssocID="{F750CEF1-5D7A-4E3F-8070-D464ABDD20B0}" presName="parSpace" presStyleCnt="0"/>
      <dgm:spPr/>
    </dgm:pt>
    <dgm:pt modelId="{87F6C410-52BC-40B9-AD2B-503EA8789923}" type="pres">
      <dgm:prSet presAssocID="{BB4D07BD-9493-42C3-99C7-7E5DC0395B8D}" presName="parTxOnly" presStyleLbl="node1" presStyleIdx="5" presStyleCnt="7" custScaleX="100249" custScaleY="112219">
        <dgm:presLayoutVars>
          <dgm:bulletEnabled val="1"/>
        </dgm:presLayoutVars>
      </dgm:prSet>
      <dgm:spPr>
        <a:prstGeom prst="chevron">
          <a:avLst/>
        </a:prstGeom>
      </dgm:spPr>
    </dgm:pt>
    <dgm:pt modelId="{785DA3A8-725B-47EC-99AE-14AE8CA317A1}" type="pres">
      <dgm:prSet presAssocID="{A5BC4549-3143-47A8-86AC-B09BEAE658D6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14574" custScaleY="112219">
        <dgm:presLayoutVars>
          <dgm:bulletEnabled val="1"/>
        </dgm:presLayoutVars>
      </dgm:prSet>
      <dgm:spPr/>
    </dgm:pt>
  </dgm:ptLst>
  <dgm:cxnLst>
    <dgm:cxn modelId="{340F9508-F622-44F2-83CF-ADB63F37748F}" type="presOf" srcId="{B6686773-0991-4F56-99B7-CB08DF66B5ED}" destId="{6AC59577-EC82-4A35-90CE-96CD0348AB0D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9FD22F1F-3BC0-4213-A566-D1BBE2484996}" type="presOf" srcId="{BD80AD6D-AE28-4DC3-865A-F7A4BFC6D84E}" destId="{764FC522-4A5B-4DA0-8EA0-0B136026E7A3}" srcOrd="0" destOrd="0" presId="urn:microsoft.com/office/officeart/2005/8/layout/hChevron3"/>
    <dgm:cxn modelId="{006E053D-7CDE-4D11-A796-1752573E4862}" type="presOf" srcId="{6AB30AE7-8273-48D8-B917-8F4618683B69}" destId="{DA0CB4C3-38C0-465F-B66C-E00ADCE94967}" srcOrd="0" destOrd="0" presId="urn:microsoft.com/office/officeart/2005/8/layout/hChevron3"/>
    <dgm:cxn modelId="{CBB70869-C4AB-41D4-806D-BAD2B85B80F6}" type="presOf" srcId="{B73EA016-5B5E-4372-8AFF-E16F061CFA05}" destId="{1F6A0B97-83F0-4189-B0CB-00156B0AC153}" srcOrd="0" destOrd="0" presId="urn:microsoft.com/office/officeart/2005/8/layout/hChevron3"/>
    <dgm:cxn modelId="{4BF3604E-13EA-4825-BC14-193A4CF5F726}" type="presOf" srcId="{7D55B2F1-F7F7-4A6B-AFB0-F846FDB634B5}" destId="{E13D0391-DAD9-4B61-AB66-3FA48A4F7006}" srcOrd="0" destOrd="0" presId="urn:microsoft.com/office/officeart/2005/8/layout/hChevron3"/>
    <dgm:cxn modelId="{5E8A3B4F-E12D-411B-B31E-D106B98BA6A5}" type="presOf" srcId="{BB4D07BD-9493-42C3-99C7-7E5DC0395B8D}" destId="{87F6C410-52BC-40B9-AD2B-503EA8789923}" srcOrd="0" destOrd="0" presId="urn:microsoft.com/office/officeart/2005/8/layout/hChevron3"/>
    <dgm:cxn modelId="{1D32EA70-BD73-4877-A3E1-7ECB0E42DBB9}" srcId="{B73EA016-5B5E-4372-8AFF-E16F061CFA05}" destId="{BB4D07BD-9493-42C3-99C7-7E5DC0395B8D}" srcOrd="5" destOrd="0" parTransId="{0516C6D6-AA59-45D7-9A00-477DFEDC307E}" sibTransId="{A5BC4549-3143-47A8-86AC-B09BEAE658D6}"/>
    <dgm:cxn modelId="{20783098-EF3B-4302-8903-5AA4ED62035A}" srcId="{B73EA016-5B5E-4372-8AFF-E16F061CFA05}" destId="{B6686773-0991-4F56-99B7-CB08DF66B5ED}" srcOrd="3" destOrd="0" parTransId="{D6A5AD0A-F91C-4891-85FE-ABC5CC63B593}" sibTransId="{39303764-F139-4A48-835A-389E13E37C5A}"/>
    <dgm:cxn modelId="{887D9BAB-D6AA-4D61-A13A-CDC69F0A31A1}" srcId="{B73EA016-5B5E-4372-8AFF-E16F061CFA05}" destId="{6AB30AE7-8273-48D8-B917-8F4618683B69}" srcOrd="2" destOrd="0" parTransId="{A8CFEB7C-D048-4FC3-96D8-445F54857D10}" sibTransId="{3C855DCE-18CD-43F6-A53A-396A9352EB37}"/>
    <dgm:cxn modelId="{41F6EBB7-4D85-44AA-94DA-463F2877E4D5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1" destOrd="0" parTransId="{288A407B-ED2E-42B1-85A4-3E3B41EADB23}" sibTransId="{BECE7A1A-22AA-4C93-A4A2-E459752FA85C}"/>
    <dgm:cxn modelId="{03796ADD-07D9-4AFA-A985-8CEB62448A09}" srcId="{B73EA016-5B5E-4372-8AFF-E16F061CFA05}" destId="{653B6CED-6951-492F-84BE-AE76D6FBB5C9}" srcOrd="4" destOrd="0" parTransId="{0DECFF4A-2094-4BED-B4F4-D09BCA621121}" sibTransId="{F750CEF1-5D7A-4E3F-8070-D464ABDD20B0}"/>
    <dgm:cxn modelId="{B303F0E1-33EF-4DC3-8007-41A2DE1420A4}" srcId="{B73EA016-5B5E-4372-8AFF-E16F061CFA05}" destId="{7D55B2F1-F7F7-4A6B-AFB0-F846FDB634B5}" srcOrd="0" destOrd="0" parTransId="{A91F18A5-EA0C-4F30-AD15-BF040ECBB0A9}" sibTransId="{3D6E5AB3-C33B-43E1-8C1D-34916F35F614}"/>
    <dgm:cxn modelId="{BD74FBF8-73D2-429C-AEA5-31EA7AA5C291}" type="presOf" srcId="{653B6CED-6951-492F-84BE-AE76D6FBB5C9}" destId="{201E9A3E-32C4-4D27-A72C-E51ABDA43D16}" srcOrd="0" destOrd="0" presId="urn:microsoft.com/office/officeart/2005/8/layout/hChevron3"/>
    <dgm:cxn modelId="{44EF6CA7-0600-4245-8855-66D1393661CB}" type="presParOf" srcId="{1F6A0B97-83F0-4189-B0CB-00156B0AC153}" destId="{E13D0391-DAD9-4B61-AB66-3FA48A4F7006}" srcOrd="0" destOrd="0" presId="urn:microsoft.com/office/officeart/2005/8/layout/hChevron3"/>
    <dgm:cxn modelId="{7ABCCE48-E29C-42FE-A692-C6ADA0B8FAC3}" type="presParOf" srcId="{1F6A0B97-83F0-4189-B0CB-00156B0AC153}" destId="{F9271109-4339-4036-9126-150629D10456}" srcOrd="1" destOrd="0" presId="urn:microsoft.com/office/officeart/2005/8/layout/hChevron3"/>
    <dgm:cxn modelId="{F6DCC333-E961-4B42-8DDC-22C55E08861F}" type="presParOf" srcId="{1F6A0B97-83F0-4189-B0CB-00156B0AC153}" destId="{AD4E5296-B06F-4F82-9CB5-F741BF6BFCC1}" srcOrd="2" destOrd="0" presId="urn:microsoft.com/office/officeart/2005/8/layout/hChevron3"/>
    <dgm:cxn modelId="{EFB642F5-B620-4EE6-BE3E-CEE96B5A01E7}" type="presParOf" srcId="{1F6A0B97-83F0-4189-B0CB-00156B0AC153}" destId="{99F7A086-6C98-4385-8FFE-3337C1F24694}" srcOrd="3" destOrd="0" presId="urn:microsoft.com/office/officeart/2005/8/layout/hChevron3"/>
    <dgm:cxn modelId="{14D0A2F5-FA7E-47EE-9061-64A4BD34B99A}" type="presParOf" srcId="{1F6A0B97-83F0-4189-B0CB-00156B0AC153}" destId="{DA0CB4C3-38C0-465F-B66C-E00ADCE94967}" srcOrd="4" destOrd="0" presId="urn:microsoft.com/office/officeart/2005/8/layout/hChevron3"/>
    <dgm:cxn modelId="{205B0A74-2012-4688-8C90-8FF90F8E6164}" type="presParOf" srcId="{1F6A0B97-83F0-4189-B0CB-00156B0AC153}" destId="{B261299E-9830-4970-BF95-81C15E761F11}" srcOrd="5" destOrd="0" presId="urn:microsoft.com/office/officeart/2005/8/layout/hChevron3"/>
    <dgm:cxn modelId="{1DC4FA36-A006-4DA1-BA41-5F169C66B1EB}" type="presParOf" srcId="{1F6A0B97-83F0-4189-B0CB-00156B0AC153}" destId="{6AC59577-EC82-4A35-90CE-96CD0348AB0D}" srcOrd="6" destOrd="0" presId="urn:microsoft.com/office/officeart/2005/8/layout/hChevron3"/>
    <dgm:cxn modelId="{0CFEC0CF-1554-437C-BE70-7BB74DECB12A}" type="presParOf" srcId="{1F6A0B97-83F0-4189-B0CB-00156B0AC153}" destId="{EB1C56B5-4A0A-494F-92A8-3B4C157D15C5}" srcOrd="7" destOrd="0" presId="urn:microsoft.com/office/officeart/2005/8/layout/hChevron3"/>
    <dgm:cxn modelId="{CB7E502F-E542-4032-BCFB-1419B61914AD}" type="presParOf" srcId="{1F6A0B97-83F0-4189-B0CB-00156B0AC153}" destId="{201E9A3E-32C4-4D27-A72C-E51ABDA43D16}" srcOrd="8" destOrd="0" presId="urn:microsoft.com/office/officeart/2005/8/layout/hChevron3"/>
    <dgm:cxn modelId="{C1C0D170-96F3-4C72-9B2B-079E717ECBD3}" type="presParOf" srcId="{1F6A0B97-83F0-4189-B0CB-00156B0AC153}" destId="{3A11CBCD-EF77-48D8-8923-A2AE679272F4}" srcOrd="9" destOrd="0" presId="urn:microsoft.com/office/officeart/2005/8/layout/hChevron3"/>
    <dgm:cxn modelId="{FC39AE1A-E4E6-4BCF-B619-26D5C8028854}" type="presParOf" srcId="{1F6A0B97-83F0-4189-B0CB-00156B0AC153}" destId="{87F6C410-52BC-40B9-AD2B-503EA8789923}" srcOrd="10" destOrd="0" presId="urn:microsoft.com/office/officeart/2005/8/layout/hChevron3"/>
    <dgm:cxn modelId="{CC15AB54-2943-4873-9AE8-EFF22EF86785}" type="presParOf" srcId="{1F6A0B97-83F0-4189-B0CB-00156B0AC153}" destId="{785DA3A8-725B-47EC-99AE-14AE8CA317A1}" srcOrd="11" destOrd="0" presId="urn:microsoft.com/office/officeart/2005/8/layout/hChevron3"/>
    <dgm:cxn modelId="{FD6D6A24-5D1F-44E1-BD1C-4A066F37E8F5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13D0391-DAD9-4B61-AB66-3FA48A4F7006}">
      <dsp:nvSpPr>
        <dsp:cNvPr id="0" name=""/>
        <dsp:cNvSpPr/>
      </dsp:nvSpPr>
      <dsp:spPr>
        <a:xfrm>
          <a:off x="3033" y="62044"/>
          <a:ext cx="924845" cy="41566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10863" y="62044"/>
        <a:ext cx="509185" cy="415660"/>
      </dsp:txXfrm>
    </dsp:sp>
    <dsp:sp modelId="{AD4E5296-B06F-4F82-9CB5-F741BF6BFCC1}">
      <dsp:nvSpPr>
        <dsp:cNvPr id="0" name=""/>
        <dsp:cNvSpPr/>
      </dsp:nvSpPr>
      <dsp:spPr>
        <a:xfrm>
          <a:off x="742678" y="62044"/>
          <a:ext cx="924845" cy="41566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50508" y="62044"/>
        <a:ext cx="509185" cy="415660"/>
      </dsp:txXfrm>
    </dsp:sp>
    <dsp:sp modelId="{DA0CB4C3-38C0-465F-B66C-E00ADCE94967}">
      <dsp:nvSpPr>
        <dsp:cNvPr id="0" name=""/>
        <dsp:cNvSpPr/>
      </dsp:nvSpPr>
      <dsp:spPr>
        <a:xfrm>
          <a:off x="1482322" y="67210"/>
          <a:ext cx="1020325" cy="405329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</a:t>
          </a:r>
          <a:b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10 s efter bolus 1</a:t>
          </a:r>
        </a:p>
      </dsp:txBody>
      <dsp:txXfrm>
        <a:off x="1684987" y="67210"/>
        <a:ext cx="614996" cy="405329"/>
      </dsp:txXfrm>
    </dsp:sp>
    <dsp:sp modelId="{6AC59577-EC82-4A35-90CE-96CD0348AB0D}">
      <dsp:nvSpPr>
        <dsp:cNvPr id="0" name=""/>
        <dsp:cNvSpPr/>
      </dsp:nvSpPr>
      <dsp:spPr>
        <a:xfrm>
          <a:off x="2317447" y="62044"/>
          <a:ext cx="923530" cy="41566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2525277" y="62044"/>
        <a:ext cx="507870" cy="415660"/>
      </dsp:txXfrm>
    </dsp:sp>
    <dsp:sp modelId="{201E9A3E-32C4-4D27-A72C-E51ABDA43D16}">
      <dsp:nvSpPr>
        <dsp:cNvPr id="0" name=""/>
        <dsp:cNvSpPr/>
      </dsp:nvSpPr>
      <dsp:spPr>
        <a:xfrm>
          <a:off x="3055777" y="62044"/>
          <a:ext cx="924845" cy="41566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 från start</a:t>
          </a:r>
          <a:endParaRPr lang="sv-SE" sz="900" kern="12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3263607" y="62044"/>
        <a:ext cx="509185" cy="415660"/>
      </dsp:txXfrm>
    </dsp:sp>
    <dsp:sp modelId="{87F6C410-52BC-40B9-AD2B-503EA8789923}">
      <dsp:nvSpPr>
        <dsp:cNvPr id="0" name=""/>
        <dsp:cNvSpPr/>
      </dsp:nvSpPr>
      <dsp:spPr>
        <a:xfrm>
          <a:off x="3795422" y="62044"/>
          <a:ext cx="928308" cy="415660"/>
        </a:xfrm>
        <a:prstGeom prst="chevron">
          <a:avLst/>
        </a:prstGeom>
        <a:solidFill>
          <a:schemeClr val="bg1">
            <a:lumMod val="85000"/>
          </a:scheme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03252" y="62044"/>
        <a:ext cx="512648" cy="415660"/>
      </dsp:txXfrm>
    </dsp:sp>
    <dsp:sp modelId="{764FC522-4A5B-4DA0-8EA0-0B136026E7A3}">
      <dsp:nvSpPr>
        <dsp:cNvPr id="0" name=""/>
        <dsp:cNvSpPr/>
      </dsp:nvSpPr>
      <dsp:spPr>
        <a:xfrm>
          <a:off x="4538530" y="62044"/>
          <a:ext cx="1060958" cy="415660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</a:t>
          </a:r>
          <a:b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113 s från start</a:t>
          </a:r>
        </a:p>
      </dsp:txBody>
      <dsp:txXfrm>
        <a:off x="4746360" y="62044"/>
        <a:ext cx="645298" cy="41566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46</TotalTime>
  <Pages>3</Pages>
  <Words>522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thorax buk K+ (818800A, 830800, 840800)</dc:title>
  <dc:subject/>
  <dc:creator>patrik.jens.johansson@vgregion.se</dc:creator>
  <keywords/>
  <lastModifiedBy>Ulrica Sehlberg</lastModifiedBy>
  <revision>43</revision>
  <lastPrinted>2016-03-31T10:56:00.0000000Z</lastPrinted>
  <dcterms:created xsi:type="dcterms:W3CDTF">2022-05-18T04:14:00.0000000Z</dcterms:created>
  <dcterms:modified xsi:type="dcterms:W3CDTF">2024-11-26T13:13:00.0000000Z</dcterms:modified>
</coreProperties>
</file>