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49BA4" w14:textId="77777777" w:rsidR="00B454EF" w:rsidRDefault="00B454EF" w:rsidP="00F35B05">
      <w:pPr>
        <w:pStyle w:val="Rubrik2"/>
        <w:sectPr w:rsidR="00B454EF" w:rsidSect="00B454E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B21E682" w14:textId="77777777" w:rsidR="00B454EF" w:rsidRPr="00B454EF" w:rsidRDefault="00B454EF" w:rsidP="00B454E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299E775" w14:textId="77777777" w:rsidR="00C83C24" w:rsidRPr="00B454EF" w:rsidRDefault="00C83C24" w:rsidP="00C83C24">
      <w:pPr>
        <w:pStyle w:val="Rubrik1"/>
        <w:ind w:left="0"/>
      </w:pPr>
      <w:r w:rsidRPr="00B454EF">
        <w:t xml:space="preserve">DT Hals/thorax/buk K- med PO </w:t>
      </w:r>
    </w:p>
    <w:p w14:paraId="3BCDD1B9" w14:textId="44AB976F" w:rsidR="00B454EF" w:rsidRPr="00C83C24" w:rsidRDefault="00C83C24" w:rsidP="00C83C24">
      <w:pPr>
        <w:pStyle w:val="Rubrik1"/>
        <w:ind w:left="0"/>
        <w:rPr>
          <w:sz w:val="18"/>
          <w:szCs w:val="18"/>
          <w:lang w:val="en-US"/>
        </w:rPr>
      </w:pPr>
      <w:r w:rsidRPr="00B454EF">
        <w:rPr>
          <w:lang w:val="en-US"/>
        </w:rPr>
        <w:t>(818000A, 830000 &amp; 840884)</w:t>
      </w:r>
    </w:p>
    <w:p w14:paraId="61F3828E" w14:textId="77777777" w:rsidR="00B454EF" w:rsidRPr="00B454EF" w:rsidRDefault="00B454EF" w:rsidP="00C83C24">
      <w:pPr>
        <w:pStyle w:val="Rubrik2"/>
        <w:ind w:left="0"/>
      </w:pPr>
      <w:r w:rsidRPr="00B454EF">
        <w:t>Syfte</w:t>
      </w:r>
    </w:p>
    <w:p w14:paraId="55E469BC" w14:textId="77777777" w:rsidR="00B454EF" w:rsidRDefault="00B454EF" w:rsidP="00B454E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B454EF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3034B7CF" w14:textId="77777777" w:rsidR="00C83C24" w:rsidRDefault="00C83C24" w:rsidP="00B454E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BD26BFE" w14:textId="11BFEDF1" w:rsidR="00C83C24" w:rsidRDefault="00C83C24" w:rsidP="00C83C24">
      <w:pPr>
        <w:pStyle w:val="Rubrik2"/>
        <w:ind w:left="0"/>
      </w:pPr>
      <w:r>
        <w:t>Förändringar sedan föregående version</w:t>
      </w:r>
    </w:p>
    <w:p w14:paraId="3DD26036" w14:textId="6FDB839C" w:rsidR="00C83C24" w:rsidRPr="00C83C24" w:rsidRDefault="008C0C6D" w:rsidP="00C83C24">
      <w:pPr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36B93D92" w14:textId="77777777" w:rsidR="00B454EF" w:rsidRPr="00B454EF" w:rsidRDefault="00B454EF" w:rsidP="00B454E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B7BCF92" w14:textId="77777777" w:rsidR="00B454EF" w:rsidRPr="00B454EF" w:rsidRDefault="00B454EF" w:rsidP="00C83C24">
      <w:pPr>
        <w:pStyle w:val="Rubrik2"/>
        <w:ind w:left="0"/>
      </w:pPr>
      <w:r w:rsidRPr="00B454EF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B454EF" w:rsidRPr="00B454EF" w14:paraId="6A4D6FEA" w14:textId="77777777" w:rsidTr="00EE3105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57D70375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454EF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6EAC7D3D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454EF">
              <w:rPr>
                <w:rFonts w:ascii="Arial" w:hAnsi="Arial" w:cs="Arial"/>
                <w:sz w:val="18"/>
                <w:szCs w:val="18"/>
              </w:rPr>
              <w:t>Tumör, metastaser, lymfom mm med PO kontrast, där IV kontrast ej kan ges.</w:t>
            </w:r>
          </w:p>
        </w:tc>
      </w:tr>
      <w:tr w:rsidR="00B454EF" w:rsidRPr="00B454EF" w14:paraId="2C2E5A83" w14:textId="77777777" w:rsidTr="00EE310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7CB4D6F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454EF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66649C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454EF">
              <w:rPr>
                <w:rFonts w:ascii="Arial" w:hAnsi="Arial" w:cs="Arial"/>
                <w:sz w:val="18"/>
                <w:szCs w:val="18"/>
              </w:rPr>
              <w:t>Avlägsna eventuell tandprotes, örhängen, halsband etc.</w:t>
            </w:r>
          </w:p>
        </w:tc>
      </w:tr>
      <w:tr w:rsidR="00B454EF" w:rsidRPr="00B454EF" w14:paraId="4F858290" w14:textId="77777777" w:rsidTr="00EE310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9532304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454EF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573189C" w14:textId="77777777" w:rsidR="00B454EF" w:rsidRPr="00B454EF" w:rsidRDefault="00B454EF" w:rsidP="00B454EF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454EF">
              <w:rPr>
                <w:rFonts w:ascii="Arial" w:hAnsi="Arial" w:cs="Arial"/>
                <w:sz w:val="18"/>
                <w:szCs w:val="18"/>
              </w:rPr>
              <w:t xml:space="preserve">20 ml </w:t>
            </w:r>
            <w:proofErr w:type="spellStart"/>
            <w:r w:rsidRPr="00B454EF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B454EF">
              <w:rPr>
                <w:rFonts w:ascii="Arial" w:hAnsi="Arial" w:cs="Arial"/>
                <w:sz w:val="18"/>
                <w:szCs w:val="18"/>
              </w:rPr>
              <w:t xml:space="preserve"> 300 mg I/ml blandat med 1 liter vatten intas under 2 timmar före undersökningen.</w:t>
            </w:r>
          </w:p>
          <w:p w14:paraId="3B83EF70" w14:textId="77777777" w:rsidR="00B454EF" w:rsidRPr="00B454EF" w:rsidRDefault="00B454EF" w:rsidP="00B454EF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454EF">
              <w:rPr>
                <w:rFonts w:ascii="Arial" w:hAnsi="Arial" w:cs="Arial"/>
                <w:sz w:val="18"/>
                <w:szCs w:val="18"/>
              </w:rPr>
              <w:t>2 glas vatten precis innan undersökningen.</w:t>
            </w:r>
          </w:p>
        </w:tc>
      </w:tr>
      <w:tr w:rsidR="00B454EF" w:rsidRPr="00B454EF" w14:paraId="17BD8285" w14:textId="77777777" w:rsidTr="00EE310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FEEB736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454EF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F777D9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454EF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B454EF" w:rsidRPr="00B454EF" w14:paraId="5036C726" w14:textId="77777777" w:rsidTr="00EE310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C44F51E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454EF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C7C60B4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54EF">
              <w:rPr>
                <w:rFonts w:ascii="Arial" w:hAnsi="Arial" w:cs="Arial"/>
                <w:color w:val="000000"/>
                <w:sz w:val="18"/>
                <w:szCs w:val="18"/>
              </w:rPr>
              <w:t>Kvinnor mellan 15-50 år ska tillfrågas om eventuell graviditet. </w:t>
            </w:r>
          </w:p>
          <w:p w14:paraId="2A96CD4E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54EF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764F0319" w14:textId="380FC570" w:rsidR="00B454EF" w:rsidRPr="00B454EF" w:rsidRDefault="00000000" w:rsidP="00B454E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B454EF" w:rsidRPr="00B454EF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B454EF" w:rsidRPr="00B454EF" w14:paraId="70C69614" w14:textId="77777777" w:rsidTr="00EE310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6082DA63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454EF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17010326" w14:textId="77777777" w:rsidR="00B454EF" w:rsidRPr="00B454EF" w:rsidRDefault="00B454EF" w:rsidP="00B454E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454EF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1CE293F6" w14:textId="77777777" w:rsidR="00B454EF" w:rsidRPr="00B454EF" w:rsidRDefault="00B454EF" w:rsidP="00B454E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454EF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B454EF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B454E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B52FEF6" w14:textId="77777777" w:rsidR="00B454EF" w:rsidRPr="00B454EF" w:rsidRDefault="00B454EF" w:rsidP="00B454E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454EF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7A0BFEDA" w14:textId="77777777" w:rsidR="00B454EF" w:rsidRPr="00B454EF" w:rsidRDefault="00B454EF" w:rsidP="00B454E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454EF">
              <w:rPr>
                <w:rFonts w:ascii="Arial" w:hAnsi="Arial" w:cs="Arial"/>
                <w:sz w:val="18"/>
                <w:szCs w:val="18"/>
              </w:rPr>
              <w:t>Hals: Armarna längs sidorna, axlarna neddragna så långt som möjligt.</w:t>
            </w:r>
          </w:p>
          <w:p w14:paraId="393CE915" w14:textId="77777777" w:rsidR="00B454EF" w:rsidRPr="00B454EF" w:rsidRDefault="00B454EF" w:rsidP="00B454E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454EF">
              <w:rPr>
                <w:rFonts w:ascii="Arial" w:hAnsi="Arial" w:cs="Arial"/>
                <w:sz w:val="18"/>
                <w:szCs w:val="18"/>
              </w:rPr>
              <w:t>Thorax/buk: Armarna ovanför huvudet.</w:t>
            </w:r>
          </w:p>
        </w:tc>
      </w:tr>
    </w:tbl>
    <w:p w14:paraId="0D787A19" w14:textId="77777777" w:rsidR="00B454EF" w:rsidRPr="00B454EF" w:rsidRDefault="00B454EF" w:rsidP="00B454E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1F0DC3C" w14:textId="77777777" w:rsidR="00B454EF" w:rsidRPr="00B454EF" w:rsidRDefault="00B454EF" w:rsidP="00B454E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03DCAC0" w14:textId="77777777" w:rsidR="00B454EF" w:rsidRPr="00B454EF" w:rsidRDefault="00B454EF" w:rsidP="00B454EF">
      <w:pPr>
        <w:spacing w:after="0" w:line="240" w:lineRule="auto"/>
        <w:ind w:left="0" w:right="0"/>
        <w:rPr>
          <w:rFonts w:ascii="Arial" w:hAnsi="Arial" w:cs="Arial"/>
          <w:b/>
        </w:rPr>
      </w:pPr>
      <w:r w:rsidRPr="00B454EF">
        <w:rPr>
          <w:rFonts w:ascii="Arial" w:hAnsi="Arial" w:cs="Arial"/>
          <w:b/>
        </w:rPr>
        <w:br w:type="page"/>
      </w:r>
    </w:p>
    <w:p w14:paraId="0D98299B" w14:textId="77777777" w:rsidR="00B454EF" w:rsidRPr="00B454EF" w:rsidRDefault="00B454EF" w:rsidP="00B454E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2180CA8B" w14:textId="77777777" w:rsidR="00B454EF" w:rsidRPr="00B454EF" w:rsidRDefault="00B454EF" w:rsidP="00C83C24">
      <w:pPr>
        <w:pStyle w:val="Rubrik2"/>
        <w:ind w:left="0"/>
      </w:pPr>
      <w:r w:rsidRPr="00B454EF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B454EF" w:rsidRPr="00B454EF" w14:paraId="0E4DF1B8" w14:textId="77777777" w:rsidTr="00EE3105">
        <w:trPr>
          <w:trHeight w:val="520"/>
        </w:trPr>
        <w:tc>
          <w:tcPr>
            <w:tcW w:w="9038" w:type="dxa"/>
            <w:gridSpan w:val="3"/>
            <w:shd w:val="clear" w:color="auto" w:fill="auto"/>
            <w:tcMar>
              <w:top w:w="284" w:type="dxa"/>
              <w:bottom w:w="284" w:type="dxa"/>
            </w:tcMar>
            <w:vAlign w:val="center"/>
          </w:tcPr>
          <w:p w14:paraId="64E708EA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B454EF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2DD103A3" wp14:editId="46854A6C">
                  <wp:extent cx="5583600" cy="540000"/>
                  <wp:effectExtent l="0" t="0" r="36195" b="0"/>
                  <wp:docPr id="29" name="Diagram 29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</w:tr>
      <w:tr w:rsidR="00B454EF" w:rsidRPr="00B454EF" w14:paraId="682D5CE2" w14:textId="77777777" w:rsidTr="00B454EF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5F3EEB38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454EF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BD2B936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B454EF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E17F561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454E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84F2A5" wp14:editId="415D5C83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78105</wp:posOffset>
                      </wp:positionV>
                      <wp:extent cx="410210" cy="521335"/>
                      <wp:effectExtent l="0" t="0" r="8890" b="0"/>
                      <wp:wrapNone/>
                      <wp:docPr id="26" name="Upp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5213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2B1AC3C" w14:textId="77777777" w:rsidR="00B454EF" w:rsidRPr="0066567D" w:rsidRDefault="00B454EF" w:rsidP="0051234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84F2A5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26" o:spid="_x0000_s1026" type="#_x0000_t68" style="position:absolute;left:0;text-align:left;margin-left:46.55pt;margin-top:6.15pt;width:32.3pt;height:4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" adj="8498" fillcolor="red" stroked="f" strokeweight="1pt">
                      <v:textbox inset="1mm,1mm,1mm,1mm">
                        <w:txbxContent>
                          <w:p w14:paraId="32B1AC3C" w14:textId="77777777" w:rsidR="00B454EF" w:rsidRPr="0066567D" w:rsidRDefault="00B454EF" w:rsidP="0051234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454E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5B2ECC1" wp14:editId="2C316675">
                      <wp:simplePos x="0" y="0"/>
                      <wp:positionH relativeFrom="column">
                        <wp:posOffset>480695</wp:posOffset>
                      </wp:positionH>
                      <wp:positionV relativeFrom="paragraph">
                        <wp:posOffset>86360</wp:posOffset>
                      </wp:positionV>
                      <wp:extent cx="670560" cy="515620"/>
                      <wp:effectExtent l="19050" t="19050" r="15240" b="17780"/>
                      <wp:wrapNone/>
                      <wp:docPr id="27" name="Rektange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0956" cy="51562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48DD53" id="Rektangel 27" o:spid="_x0000_s1026" style="position:absolute;margin-left:37.85pt;margin-top:6.8pt;width:52.8pt;height:4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" filled="f" strokecolor="red" strokeweight="3pt"/>
                  </w:pict>
                </mc:Fallback>
              </mc:AlternateContent>
            </w:r>
            <w:r w:rsidRPr="00B454E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344EC6" wp14:editId="37BEEB94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490855</wp:posOffset>
                      </wp:positionV>
                      <wp:extent cx="410210" cy="1680210"/>
                      <wp:effectExtent l="0" t="0" r="8890" b="0"/>
                      <wp:wrapNone/>
                      <wp:docPr id="11" name="Upp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68021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BDC7882" w14:textId="77777777" w:rsidR="00B454EF" w:rsidRPr="0066567D" w:rsidRDefault="00B454EF" w:rsidP="001B086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344EC6" id="Upp 11" o:spid="_x0000_s1027" type="#_x0000_t68" style="position:absolute;left:0;text-align:left;margin-left:70.6pt;margin-top:38.65pt;width:32.3pt;height:132.3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" adj="2637" fillcolor="#c00000" stroked="f" strokeweight="1pt">
                      <v:textbox inset="1mm,1mm,1mm,1mm">
                        <w:txbxContent>
                          <w:p w14:paraId="7BDC7882" w14:textId="77777777" w:rsidR="00B454EF" w:rsidRPr="0066567D" w:rsidRDefault="00B454EF" w:rsidP="001B086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454E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606B1A" wp14:editId="37F99239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490855</wp:posOffset>
                      </wp:positionV>
                      <wp:extent cx="1121410" cy="1697990"/>
                      <wp:effectExtent l="19050" t="19050" r="21590" b="16510"/>
                      <wp:wrapNone/>
                      <wp:docPr id="14" name="Rektange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1822" cy="169799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23E4AE" id="Rektangel 14" o:spid="_x0000_s1026" style="position:absolute;margin-left:20.55pt;margin-top:38.65pt;width:88.3pt;height:13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" filled="f" strokecolor="#c00000" strokeweight="3pt"/>
                  </w:pict>
                </mc:Fallback>
              </mc:AlternateContent>
            </w:r>
            <w:r w:rsidRPr="00B454EF">
              <w:rPr>
                <w:noProof/>
                <w:szCs w:val="20"/>
              </w:rPr>
              <w:drawing>
                <wp:inline distT="0" distB="0" distL="0" distR="0" wp14:anchorId="7C6B5D02" wp14:editId="3DDC20CB">
                  <wp:extent cx="1159459" cy="2318918"/>
                  <wp:effectExtent l="0" t="0" r="3175" b="5715"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323515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605" cy="2347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54EF" w:rsidRPr="00B454EF" w14:paraId="60D64B9A" w14:textId="77777777" w:rsidTr="00B454EF">
        <w:trPr>
          <w:trHeight w:val="227"/>
        </w:trPr>
        <w:tc>
          <w:tcPr>
            <w:tcW w:w="1950" w:type="dxa"/>
            <w:shd w:val="clear" w:color="auto" w:fill="FFFFFF"/>
          </w:tcPr>
          <w:p w14:paraId="2F51315B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454EF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58DF2F12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454EF">
              <w:rPr>
                <w:rFonts w:ascii="Arial" w:hAnsi="Arial" w:cs="Arial"/>
                <w:sz w:val="18"/>
                <w:szCs w:val="18"/>
              </w:rPr>
              <w:t xml:space="preserve">Ovanför ytterörat – </w:t>
            </w:r>
            <w:proofErr w:type="spellStart"/>
            <w:r w:rsidRPr="00B454EF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B454EF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1DBC87" w14:textId="77777777" w:rsidR="00B454EF" w:rsidRPr="00B454EF" w:rsidRDefault="00B454EF" w:rsidP="00B454EF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B454EF" w:rsidRPr="00B454EF" w14:paraId="5D237343" w14:textId="77777777" w:rsidTr="00B454EF">
        <w:trPr>
          <w:trHeight w:val="227"/>
        </w:trPr>
        <w:tc>
          <w:tcPr>
            <w:tcW w:w="1950" w:type="dxa"/>
            <w:shd w:val="clear" w:color="auto" w:fill="FFFFFF"/>
          </w:tcPr>
          <w:p w14:paraId="181F3481" w14:textId="77777777" w:rsidR="00B454EF" w:rsidRPr="00B454EF" w:rsidRDefault="00B454EF" w:rsidP="00B454EF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454EF">
              <w:rPr>
                <w:rFonts w:ascii="Arial" w:hAnsi="Arial" w:cs="Arial"/>
                <w:b/>
                <w:sz w:val="18"/>
                <w:szCs w:val="18"/>
              </w:rPr>
              <w:t>Hals K-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002DFF60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454EF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B454E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54EF">
              <w:rPr>
                <w:rFonts w:ascii="Arial" w:hAnsi="Arial" w:cs="Arial"/>
                <w:sz w:val="18"/>
                <w:szCs w:val="18"/>
              </w:rPr>
              <w:t>Arcus</w:t>
            </w:r>
            <w:proofErr w:type="spellEnd"/>
            <w:r w:rsidRPr="00B454E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54EF">
              <w:rPr>
                <w:rFonts w:ascii="Arial" w:hAnsi="Arial" w:cs="Arial"/>
                <w:sz w:val="18"/>
                <w:szCs w:val="18"/>
              </w:rPr>
              <w:t>aortae</w:t>
            </w:r>
            <w:proofErr w:type="spellEnd"/>
            <w:r w:rsidRPr="00B454EF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B454EF">
              <w:rPr>
                <w:rFonts w:ascii="Arial" w:hAnsi="Arial" w:cs="Arial"/>
                <w:sz w:val="18"/>
                <w:szCs w:val="18"/>
              </w:rPr>
              <w:t>orbitas</w:t>
            </w:r>
            <w:proofErr w:type="spellEnd"/>
            <w:r w:rsidRPr="00B454EF">
              <w:rPr>
                <w:rFonts w:ascii="Arial" w:hAnsi="Arial" w:cs="Arial"/>
                <w:sz w:val="18"/>
                <w:szCs w:val="18"/>
              </w:rPr>
              <w:t xml:space="preserve"> underkant.</w:t>
            </w:r>
          </w:p>
          <w:p w14:paraId="7FAAB66D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454EF">
              <w:rPr>
                <w:rFonts w:ascii="Arial" w:hAnsi="Arial" w:cs="Arial"/>
                <w:i/>
                <w:sz w:val="18"/>
                <w:szCs w:val="18"/>
              </w:rPr>
              <w:t>Patienten ska andas lugnt och inte svälja.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3256869" w14:textId="77777777" w:rsidR="00B454EF" w:rsidRPr="00B454EF" w:rsidRDefault="00B454EF" w:rsidP="00B454EF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B454EF" w:rsidRPr="00B454EF" w14:paraId="3ED940BB" w14:textId="77777777" w:rsidTr="00B454EF">
        <w:trPr>
          <w:trHeight w:val="227"/>
        </w:trPr>
        <w:tc>
          <w:tcPr>
            <w:tcW w:w="1950" w:type="dxa"/>
            <w:shd w:val="clear" w:color="auto" w:fill="FFFFFF"/>
          </w:tcPr>
          <w:p w14:paraId="3409B97E" w14:textId="77777777" w:rsidR="00B454EF" w:rsidRPr="00B454EF" w:rsidRDefault="00B454EF" w:rsidP="00B454EF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454EF">
              <w:rPr>
                <w:rFonts w:ascii="Arial" w:hAnsi="Arial" w:cs="Arial"/>
                <w:b/>
                <w:sz w:val="18"/>
                <w:szCs w:val="18"/>
              </w:rPr>
              <w:t>Thorax/buk K-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741DDCAE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454EF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B454E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454EF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B454EF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B454EF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B454EF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  <w:p w14:paraId="38A7EB1C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B454EF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CF35A3B" w14:textId="77777777" w:rsidR="00B454EF" w:rsidRPr="00B454EF" w:rsidRDefault="00B454EF" w:rsidP="00B454EF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B454EF" w:rsidRPr="00B454EF" w14:paraId="12DBAFBE" w14:textId="77777777" w:rsidTr="00B454EF">
        <w:trPr>
          <w:trHeight w:val="227"/>
        </w:trPr>
        <w:tc>
          <w:tcPr>
            <w:tcW w:w="623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F9521B9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73B7D3E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454EF">
              <w:rPr>
                <w:rFonts w:ascii="Arial" w:hAnsi="Arial" w:cs="Arial"/>
                <w:sz w:val="18"/>
                <w:szCs w:val="18"/>
              </w:rPr>
              <w:t xml:space="preserve">Efter scanning segmenteras serie 2 i thorax och buk. Hals, thorax och buk läggs på separata kort och </w:t>
            </w:r>
            <w:proofErr w:type="spellStart"/>
            <w:r w:rsidRPr="00B454EF">
              <w:rPr>
                <w:rFonts w:ascii="Arial" w:hAnsi="Arial" w:cs="Arial"/>
                <w:sz w:val="18"/>
                <w:szCs w:val="18"/>
              </w:rPr>
              <w:t>reformateras</w:t>
            </w:r>
            <w:proofErr w:type="spellEnd"/>
            <w:r w:rsidRPr="00B454EF">
              <w:rPr>
                <w:rFonts w:ascii="Arial" w:hAnsi="Arial" w:cs="Arial"/>
                <w:sz w:val="18"/>
                <w:szCs w:val="18"/>
              </w:rPr>
              <w:t xml:space="preserve"> som vanligt.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0406E7F" w14:textId="77777777" w:rsidR="00B454EF" w:rsidRPr="00B454EF" w:rsidRDefault="00B454EF" w:rsidP="00B454EF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10F1C8F1" w14:textId="77777777" w:rsidR="00B454EF" w:rsidRPr="00B454EF" w:rsidRDefault="00B454EF" w:rsidP="00B454EF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26B692E1" w14:textId="77777777" w:rsidR="00B454EF" w:rsidRPr="00B454EF" w:rsidRDefault="00B454EF" w:rsidP="00C83C24">
      <w:pPr>
        <w:pStyle w:val="Rubrik2"/>
        <w:ind w:left="0"/>
      </w:pPr>
      <w:r w:rsidRPr="00B454EF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268"/>
        <w:gridCol w:w="1417"/>
        <w:gridCol w:w="1105"/>
      </w:tblGrid>
      <w:tr w:rsidR="00B454EF" w:rsidRPr="00B454EF" w14:paraId="242D9EA8" w14:textId="77777777" w:rsidTr="00EE3105">
        <w:trPr>
          <w:trHeight w:val="227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52D8699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454EF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E9172A5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54EF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CE826B1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54EF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1212CCA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454EF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B454EF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0C02F14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B454EF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7DAE91B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B454EF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B454EF" w:rsidRPr="00B454EF" w14:paraId="07F8A1CE" w14:textId="77777777" w:rsidTr="00EE3105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2C519A" w14:textId="77777777" w:rsidR="00B454EF" w:rsidRPr="00B454EF" w:rsidRDefault="00B454EF" w:rsidP="00B454EF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454EF">
              <w:rPr>
                <w:rFonts w:ascii="Arial" w:hAnsi="Arial" w:cs="Arial"/>
                <w:b/>
                <w:sz w:val="18"/>
                <w:szCs w:val="18"/>
              </w:rPr>
              <w:t>Hals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327C3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4EF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591AC2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4EF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648A27" w14:textId="4F53F850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4EF">
              <w:rPr>
                <w:rFonts w:ascii="Arial" w:hAnsi="Arial" w:cs="Arial"/>
                <w:sz w:val="18"/>
                <w:szCs w:val="18"/>
              </w:rPr>
              <w:t>B</w:t>
            </w:r>
            <w:r w:rsidR="009479A2">
              <w:rPr>
                <w:rFonts w:ascii="Arial" w:hAnsi="Arial" w:cs="Arial"/>
                <w:sz w:val="18"/>
                <w:szCs w:val="18"/>
              </w:rPr>
              <w:t>r</w:t>
            </w:r>
            <w:r w:rsidRPr="00B454EF">
              <w:rPr>
                <w:rFonts w:ascii="Arial" w:hAnsi="Arial" w:cs="Arial"/>
                <w:sz w:val="18"/>
                <w:szCs w:val="18"/>
              </w:rPr>
              <w:t>4</w:t>
            </w:r>
            <w:r w:rsidR="009479A2">
              <w:rPr>
                <w:rFonts w:ascii="Arial" w:hAnsi="Arial" w:cs="Arial"/>
                <w:sz w:val="18"/>
                <w:szCs w:val="18"/>
              </w:rPr>
              <w:t>4</w:t>
            </w:r>
            <w:r w:rsidRPr="00B454EF">
              <w:rPr>
                <w:rFonts w:ascii="Arial" w:hAnsi="Arial" w:cs="Arial"/>
                <w:sz w:val="18"/>
                <w:szCs w:val="18"/>
              </w:rPr>
              <w:t>/</w:t>
            </w:r>
            <w:r w:rsidR="009479A2">
              <w:rPr>
                <w:rFonts w:ascii="Arial" w:hAnsi="Arial" w:cs="Arial"/>
                <w:sz w:val="18"/>
                <w:szCs w:val="18"/>
              </w:rPr>
              <w:t>Standard</w:t>
            </w:r>
            <w:r w:rsidRPr="00B454EF">
              <w:rPr>
                <w:rFonts w:ascii="Arial" w:hAnsi="Arial" w:cs="Arial"/>
                <w:sz w:val="18"/>
                <w:szCs w:val="18"/>
              </w:rPr>
              <w:t>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14AF71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454EF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49B6182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454EF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B454EF" w:rsidRPr="00B454EF" w14:paraId="094A7A1B" w14:textId="77777777" w:rsidTr="00EE3105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8640CC3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4A8621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4EF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89268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4EF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E56144" w14:textId="2C6110D9" w:rsidR="00B454EF" w:rsidRPr="00B454EF" w:rsidRDefault="003040E1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4EF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B454EF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B454EF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Standard</w:t>
            </w:r>
            <w:r w:rsidRPr="00B454EF">
              <w:rPr>
                <w:rFonts w:ascii="Arial" w:hAnsi="Arial" w:cs="Arial"/>
                <w:sz w:val="18"/>
                <w:szCs w:val="18"/>
              </w:rPr>
              <w:t>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16477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454EF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8081641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B454EF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B454EF" w:rsidRPr="00B454EF" w14:paraId="69D3AEFD" w14:textId="77777777" w:rsidTr="00EE3105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93B2405" w14:textId="77777777" w:rsidR="00B454EF" w:rsidRPr="00B454EF" w:rsidRDefault="00B454EF" w:rsidP="00B454E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E18EDC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4EF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326CDB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4EF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86ECB9" w14:textId="25E661D1" w:rsidR="00B454EF" w:rsidRPr="00B454EF" w:rsidRDefault="003040E1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B454EF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B454EF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Standard</w:t>
            </w:r>
            <w:r w:rsidRPr="00B454EF">
              <w:rPr>
                <w:rFonts w:ascii="Arial" w:hAnsi="Arial" w:cs="Arial"/>
                <w:sz w:val="18"/>
                <w:szCs w:val="18"/>
              </w:rPr>
              <w:t>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341C8C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637E832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454EF" w:rsidRPr="00B454EF" w14:paraId="2B0F6C5A" w14:textId="77777777" w:rsidTr="00EE3105">
        <w:trPr>
          <w:trHeight w:val="227"/>
        </w:trPr>
        <w:tc>
          <w:tcPr>
            <w:tcW w:w="2122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ECFE2B" w14:textId="77777777" w:rsidR="00B454EF" w:rsidRPr="00B454EF" w:rsidRDefault="00B454EF" w:rsidP="00B454E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6DFA4CB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CC1CC40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1C5782E" w14:textId="3B28E624" w:rsidR="00B454EF" w:rsidRPr="00B454EF" w:rsidRDefault="003040E1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B454EF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B454EF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Standard</w:t>
            </w:r>
            <w:r w:rsidRPr="00B454EF">
              <w:rPr>
                <w:rFonts w:ascii="Arial" w:hAnsi="Arial" w:cs="Arial"/>
                <w:sz w:val="18"/>
                <w:szCs w:val="18"/>
              </w:rPr>
              <w:t>/FC08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A0811C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0B85E784" w14:textId="5C8C036F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 w:rsidR="003106D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 xml:space="preserve">, </w:t>
            </w:r>
            <w:r w:rsidR="00AC509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454EF" w:rsidRPr="00B454EF" w14:paraId="21A5E35B" w14:textId="77777777" w:rsidTr="00EE3105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9BC716B" w14:textId="77777777" w:rsidR="00B454EF" w:rsidRPr="00B454EF" w:rsidRDefault="00B454EF" w:rsidP="00B454EF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B454EF">
              <w:rPr>
                <w:rFonts w:ascii="Arial" w:hAnsi="Arial" w:cs="Arial"/>
                <w:b/>
                <w:sz w:val="18"/>
                <w:szCs w:val="18"/>
              </w:rPr>
              <w:t>Thorax/buk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D57DC9B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4EF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EB6EBC4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4EF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A7FA6A7" w14:textId="0D01CF16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</w:rPr>
              <w:t>B</w:t>
            </w:r>
            <w:r w:rsidR="003106D4">
              <w:rPr>
                <w:rFonts w:ascii="Arial" w:hAnsi="Arial" w:cs="Arial"/>
                <w:sz w:val="18"/>
                <w:szCs w:val="18"/>
              </w:rPr>
              <w:t>r40</w:t>
            </w:r>
            <w:r w:rsidRPr="00B454E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E293672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3E1AB531" w14:textId="68C78541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 w:rsidR="00AC509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,PACS</w:t>
            </w:r>
          </w:p>
        </w:tc>
      </w:tr>
      <w:tr w:rsidR="00B454EF" w:rsidRPr="00B454EF" w14:paraId="1E90BBEB" w14:textId="77777777" w:rsidTr="00EE3105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40FE9A1" w14:textId="77777777" w:rsidR="00B454EF" w:rsidRPr="00B454EF" w:rsidRDefault="00B454EF" w:rsidP="00B454E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454EF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B454E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Mediastinum K-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182C1F2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0572F84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BC6A330" w14:textId="5F2B94ED" w:rsidR="00B454EF" w:rsidRPr="00B454EF" w:rsidRDefault="00AC509D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r40</w:t>
            </w:r>
            <w:r w:rsidRPr="00B454E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E6F1FD0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78242AF4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454EF" w:rsidRPr="00B454EF" w14:paraId="44CFC8C6" w14:textId="77777777" w:rsidTr="00EE3105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85E1CA" w14:textId="77777777" w:rsidR="00B454EF" w:rsidRPr="00B454EF" w:rsidRDefault="00B454EF" w:rsidP="00B454E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454EF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B454E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B454EF">
              <w:rPr>
                <w:rFonts w:ascii="Arial" w:hAnsi="Arial" w:cs="Arial"/>
                <w:b/>
                <w:sz w:val="18"/>
                <w:szCs w:val="18"/>
                <w:lang w:val="en-US"/>
              </w:rPr>
              <w:t>Lungor</w:t>
            </w:r>
            <w:proofErr w:type="spellEnd"/>
            <w:r w:rsidRPr="00B454E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K-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33DDCB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D0A5A9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703A67" w14:textId="1FF28A09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AC509D">
              <w:rPr>
                <w:rFonts w:ascii="Arial" w:hAnsi="Arial" w:cs="Arial"/>
                <w:sz w:val="18"/>
                <w:szCs w:val="18"/>
                <w:lang w:val="en-US"/>
              </w:rPr>
              <w:t>l</w:t>
            </w:r>
            <w:r w:rsidR="00AF2311">
              <w:rPr>
                <w:rFonts w:ascii="Arial" w:hAnsi="Arial" w:cs="Arial"/>
                <w:sz w:val="18"/>
                <w:szCs w:val="18"/>
                <w:lang w:val="en-US"/>
              </w:rPr>
              <w:t>64</w:t>
            </w: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/Lung/FC5</w:t>
            </w:r>
            <w:r w:rsidR="00AF2311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7D84EB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560FCD2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454EF" w:rsidRPr="00B454EF" w14:paraId="70E8220B" w14:textId="77777777" w:rsidTr="00EE3105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2562E84" w14:textId="77777777" w:rsidR="00B454EF" w:rsidRPr="00B454EF" w:rsidRDefault="00B454EF" w:rsidP="00B454E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36EF1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041076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F82A8C" w14:textId="4900C6E5" w:rsidR="00B454EF" w:rsidRPr="00B454EF" w:rsidRDefault="00AF2311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l64</w:t>
            </w: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/Lung/FC5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853916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3EC077D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454EF" w:rsidRPr="00B454EF" w14:paraId="77A44B0E" w14:textId="77777777" w:rsidTr="00EE3105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46F05D2" w14:textId="77777777" w:rsidR="00B454EF" w:rsidRPr="00B454EF" w:rsidRDefault="00B454EF" w:rsidP="00B454E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3F0CA7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52175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716796" w14:textId="7FAB944B" w:rsidR="00B454EF" w:rsidRPr="00B454EF" w:rsidRDefault="00AF2311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l64</w:t>
            </w: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/Lung/FC5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9FCD6B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898593D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454EF" w:rsidRPr="00B454EF" w14:paraId="522B39ED" w14:textId="77777777" w:rsidTr="00EE3105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04661" w14:textId="77777777" w:rsidR="00B454EF" w:rsidRPr="00B454EF" w:rsidRDefault="00B454EF" w:rsidP="00B454E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454EF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B454E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Buk K-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F8DF76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A1A52F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4AC475" w14:textId="272E341F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</w:rPr>
              <w:t>B</w:t>
            </w:r>
            <w:r w:rsidR="00AF2311">
              <w:rPr>
                <w:rFonts w:ascii="Arial" w:hAnsi="Arial" w:cs="Arial"/>
                <w:sz w:val="18"/>
                <w:szCs w:val="18"/>
              </w:rPr>
              <w:t>r40</w:t>
            </w:r>
            <w:r w:rsidRPr="00B454EF">
              <w:rPr>
                <w:rFonts w:ascii="Arial" w:hAnsi="Arial" w:cs="Arial"/>
                <w:sz w:val="18"/>
                <w:szCs w:val="18"/>
              </w:rPr>
              <w:t>/Standard/FC</w:t>
            </w:r>
            <w:r w:rsidR="00AF2311">
              <w:rPr>
                <w:rFonts w:ascii="Arial" w:hAnsi="Arial" w:cs="Arial"/>
                <w:sz w:val="18"/>
                <w:szCs w:val="18"/>
              </w:rPr>
              <w:t>1</w:t>
            </w:r>
            <w:r w:rsidRPr="00B454EF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F81D0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A03E314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454EF" w:rsidRPr="00B454EF" w14:paraId="0B962363" w14:textId="77777777" w:rsidTr="00EE3105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F5A13C2" w14:textId="77777777" w:rsidR="00B454EF" w:rsidRPr="00B454EF" w:rsidRDefault="00B454EF" w:rsidP="00B454E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B4F170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9F281C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D28C85" w14:textId="16E37B1C" w:rsidR="00B454EF" w:rsidRPr="00B454EF" w:rsidRDefault="00AF2311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r40</w:t>
            </w:r>
            <w:r w:rsidRPr="00B454EF">
              <w:rPr>
                <w:rFonts w:ascii="Arial" w:hAnsi="Arial" w:cs="Arial"/>
                <w:sz w:val="18"/>
                <w:szCs w:val="18"/>
              </w:rPr>
              <w:t>/Standard/FC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B454EF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595B1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52C9D2A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454EF" w:rsidRPr="00B454EF" w14:paraId="453CF453" w14:textId="77777777" w:rsidTr="00EE3105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9D83940" w14:textId="77777777" w:rsidR="00B454EF" w:rsidRPr="00B454EF" w:rsidRDefault="00B454EF" w:rsidP="00B454E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90D24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9DD18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43B257" w14:textId="2554CC14" w:rsidR="00B454EF" w:rsidRPr="00B454EF" w:rsidRDefault="00AF2311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r40</w:t>
            </w:r>
            <w:r w:rsidRPr="00B454EF">
              <w:rPr>
                <w:rFonts w:ascii="Arial" w:hAnsi="Arial" w:cs="Arial"/>
                <w:sz w:val="18"/>
                <w:szCs w:val="18"/>
              </w:rPr>
              <w:t>/Standard/FC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B454EF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1D9E88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15782AC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454EF" w:rsidRPr="00B454EF" w14:paraId="783697D6" w14:textId="77777777" w:rsidTr="00EE3105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75E719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2F86D9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54E15C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67EE8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4F671E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33C5C2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B454EF" w:rsidRPr="00B454EF" w14:paraId="744192D3" w14:textId="77777777" w:rsidTr="00EE3105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6BF051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B454EF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EF2BC5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6EDDF6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460573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4BF9E0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BDCBD6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4EF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12AAB0CD" w14:textId="77777777" w:rsidR="00B454EF" w:rsidRPr="00B454EF" w:rsidRDefault="00B454EF" w:rsidP="00B454E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394D5D99" w14:textId="77777777" w:rsidR="00B454EF" w:rsidRPr="00B454EF" w:rsidRDefault="00B454EF" w:rsidP="00B454EF">
      <w:pPr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  <w:r w:rsidRPr="00B454EF">
        <w:rPr>
          <w:rFonts w:ascii="Arial" w:hAnsi="Arial" w:cs="Arial"/>
          <w:sz w:val="18"/>
          <w:szCs w:val="18"/>
          <w:lang w:val="en-US"/>
        </w:rPr>
        <w:br w:type="page"/>
      </w:r>
    </w:p>
    <w:p w14:paraId="680C881A" w14:textId="77777777" w:rsidR="00B454EF" w:rsidRPr="00B454EF" w:rsidRDefault="00B454EF" w:rsidP="00B454EF">
      <w:pPr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43CE3F43" w14:textId="77777777" w:rsidR="00B454EF" w:rsidRPr="00B454EF" w:rsidRDefault="00B454EF" w:rsidP="00C83C24">
      <w:pPr>
        <w:pStyle w:val="Rubrik2"/>
        <w:ind w:left="0"/>
      </w:pPr>
      <w:r w:rsidRPr="00B454EF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B454EF" w:rsidRPr="00B454EF" w14:paraId="39BD5FCD" w14:textId="77777777" w:rsidTr="00B454EF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A5DC3CE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A2DA733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247448EA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C1DF660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448191A6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54EF" w:rsidRPr="00B454EF" w14:paraId="421A68A0" w14:textId="77777777" w:rsidTr="00B454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11114CA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454EF">
              <w:rPr>
                <w:rFonts w:ascii="Arial" w:hAnsi="Arial" w:cs="Arial"/>
                <w:b/>
                <w:sz w:val="18"/>
                <w:szCs w:val="18"/>
              </w:rPr>
              <w:t>Hals K-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775750A3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454EF">
              <w:rPr>
                <w:rFonts w:ascii="Arial" w:hAnsi="Arial" w:cs="Arial"/>
                <w:color w:val="FFFFFF"/>
                <w:sz w:val="18"/>
                <w:szCs w:val="18"/>
              </w:rPr>
              <w:t>Hals K-</w:t>
            </w:r>
          </w:p>
          <w:p w14:paraId="6BBD7373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454EF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5E02F4E4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3279C13F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454EF">
              <w:rPr>
                <w:rFonts w:ascii="Arial" w:hAnsi="Arial" w:cs="Arial"/>
                <w:color w:val="FFFFFF"/>
                <w:sz w:val="18"/>
                <w:szCs w:val="18"/>
              </w:rPr>
              <w:t>Hals K-</w:t>
            </w:r>
          </w:p>
          <w:p w14:paraId="03F74F61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454EF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41ACE646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454EF">
              <w:rPr>
                <w:rFonts w:ascii="Arial" w:hAnsi="Arial" w:cs="Arial"/>
                <w:color w:val="FFFFFF"/>
                <w:sz w:val="18"/>
                <w:szCs w:val="18"/>
              </w:rPr>
              <w:t>Hals K-</w:t>
            </w:r>
          </w:p>
          <w:p w14:paraId="210AE173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454EF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977C056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54EF" w:rsidRPr="00B454EF" w14:paraId="51CAD353" w14:textId="77777777" w:rsidTr="00B454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A2CA39C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454EF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/>
            <w:shd w:val="clear" w:color="auto" w:fill="8496B0"/>
          </w:tcPr>
          <w:p w14:paraId="6D8D5735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2578DA7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3E2342E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7F8B3DC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B18CF06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54EF" w:rsidRPr="00B454EF" w14:paraId="06727BF5" w14:textId="77777777" w:rsidTr="00B454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D19EF31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6FA150D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3065D15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62D9B6F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EB0E2FD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300F2E0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54EF" w:rsidRPr="00B454EF" w14:paraId="38070BE7" w14:textId="77777777" w:rsidTr="00B454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10A0DCA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9BFE988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26ED6A8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12DB31D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13D2F56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34DBAE0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54EF" w:rsidRPr="00B454EF" w14:paraId="75C33FDE" w14:textId="77777777" w:rsidTr="00B454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1605F4F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69350AA0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2E58D6B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2B6F1964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602DCACC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7C9DA29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54EF" w:rsidRPr="00B454EF" w14:paraId="79F443B2" w14:textId="77777777" w:rsidTr="00B454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E7613D8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2E42A65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63B583B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DB4ACDF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758ADE5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013FD96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54EF" w:rsidRPr="00B454EF" w14:paraId="3C99BE3B" w14:textId="77777777" w:rsidTr="00B454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AD60C8F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0AC9E64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945575E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435807F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38F6FAF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0BC8DD3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54EF" w:rsidRPr="00B454EF" w14:paraId="412AB60C" w14:textId="77777777" w:rsidTr="00B454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123AA75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004F4038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B5F659A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5C9CD2B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9D0B506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6BD8F2E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54EF" w:rsidRPr="00B454EF" w14:paraId="2C5EF849" w14:textId="77777777" w:rsidTr="00B454EF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E96B823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1722DF06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2FD2A785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3F7177F4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138EEC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5267C86F" w14:textId="77777777" w:rsidR="00B454EF" w:rsidRPr="00B454EF" w:rsidRDefault="00B454EF" w:rsidP="00B454EF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B454EF" w:rsidRPr="00B454EF" w14:paraId="32EF7DFE" w14:textId="77777777" w:rsidTr="00B454EF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728121D6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EFC14F0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07BC2152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756EA01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3C5C1070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54EF" w:rsidRPr="00B454EF" w14:paraId="249C9117" w14:textId="77777777" w:rsidTr="00B454E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28C142EE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454EF">
              <w:rPr>
                <w:rFonts w:ascii="Arial" w:hAnsi="Arial" w:cs="Arial"/>
                <w:b/>
                <w:sz w:val="18"/>
                <w:szCs w:val="18"/>
              </w:rPr>
              <w:t>Thorax K-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9316D25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B454EF">
              <w:rPr>
                <w:rFonts w:ascii="Arial" w:hAnsi="Arial" w:cs="Arial"/>
                <w:color w:val="FFFFFF"/>
                <w:sz w:val="18"/>
                <w:szCs w:val="18"/>
              </w:rPr>
              <w:t>Mediastinum</w:t>
            </w:r>
            <w:proofErr w:type="spellEnd"/>
            <w:r w:rsidRPr="00B454EF">
              <w:rPr>
                <w:rFonts w:ascii="Arial" w:hAnsi="Arial" w:cs="Arial"/>
                <w:color w:val="FFFFFF"/>
                <w:sz w:val="18"/>
                <w:szCs w:val="18"/>
              </w:rPr>
              <w:t xml:space="preserve"> K-</w:t>
            </w:r>
          </w:p>
          <w:p w14:paraId="1834DF43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454EF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3F65D75F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454EF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41041CAC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454EF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55CCBF0F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2ACA94B7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454EF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38B80A65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454EF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07739D56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454EF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79679B25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454EF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16B7CF68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54EF" w:rsidRPr="00B454EF" w14:paraId="232025BB" w14:textId="77777777" w:rsidTr="00B454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576DDB3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454EF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C23D44C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5945142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5FE2F2A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3641E1A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2E375A2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B248571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54EF" w:rsidRPr="00B454EF" w14:paraId="4DEEEF9C" w14:textId="77777777" w:rsidTr="00B454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3543D12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1B78F9D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A0D5D18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DB91A4A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132680B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5CE3BB3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3D5035D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54EF" w:rsidRPr="00B454EF" w14:paraId="3856A76F" w14:textId="77777777" w:rsidTr="00B454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26B1201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09EA481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119B12C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1AEA352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3BC85C9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26559BF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530B32E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54EF" w:rsidRPr="00B454EF" w14:paraId="3F7F46FB" w14:textId="77777777" w:rsidTr="00B454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F620EE0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FE195D2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2C3D693D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AFB1BBB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1E63B538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722BE87A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98286EF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54EF" w:rsidRPr="00B454EF" w14:paraId="1FF3F2D6" w14:textId="77777777" w:rsidTr="00B454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0D2E1F4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5330E28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2B2D712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1F18C67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AA43477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87DAC8B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8513F3E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54EF" w:rsidRPr="00B454EF" w14:paraId="327828A6" w14:textId="77777777" w:rsidTr="00B454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CB7AFE4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DE3A7DA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1AB30F0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F811964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6B7DFA2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70B0D36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E06B5C6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54EF" w:rsidRPr="00B454EF" w14:paraId="5B01A397" w14:textId="77777777" w:rsidTr="00B454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6BC393A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DEC4681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C5993F0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38D2633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8FF14FE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CD54364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C873B7B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54EF" w:rsidRPr="00B454EF" w14:paraId="31292B3F" w14:textId="77777777" w:rsidTr="00B454EF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8EDC3C0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047B8C2C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12BD2B49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7E3244F1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98BBEF2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136CE7DB" w14:textId="77777777" w:rsidR="00B454EF" w:rsidRPr="00B454EF" w:rsidRDefault="00B454EF" w:rsidP="00B454E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B454EF" w:rsidRPr="00B454EF" w14:paraId="2FF8378D" w14:textId="77777777" w:rsidTr="00B454EF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4077979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DCC0AA6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57C1472A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CD3ED53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944658A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54EF" w:rsidRPr="00B454EF" w14:paraId="0CA42902" w14:textId="77777777" w:rsidTr="00B454E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6077DC96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454EF">
              <w:rPr>
                <w:rFonts w:ascii="Arial" w:hAnsi="Arial" w:cs="Arial"/>
                <w:b/>
                <w:sz w:val="18"/>
                <w:szCs w:val="18"/>
              </w:rPr>
              <w:t>Buk K-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71564174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454EF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1519EC9D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454EF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1E97050D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22A9782D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454EF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5A740F84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454EF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31842B7F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454EF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36857A3C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454EF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39AF1422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54EF" w:rsidRPr="00B454EF" w14:paraId="66E09BB3" w14:textId="77777777" w:rsidTr="00B454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0C5DE3D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B454EF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/>
            <w:shd w:val="clear" w:color="auto" w:fill="8496B0"/>
          </w:tcPr>
          <w:p w14:paraId="11EB7998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1A46EE0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C3E32C2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92E1CD6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91507FE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54EF" w:rsidRPr="00B454EF" w14:paraId="42869B2F" w14:textId="77777777" w:rsidTr="00B454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1C2089A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BD0EF56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97A8598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C63D968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D9845AC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5B597A0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54EF" w:rsidRPr="00B454EF" w14:paraId="01506CF9" w14:textId="77777777" w:rsidTr="00B454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0FC2D8B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56C14AD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E61E8E5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D306DEF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5F6545F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60FA597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54EF" w:rsidRPr="00B454EF" w14:paraId="6FE13B63" w14:textId="77777777" w:rsidTr="00B454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713B24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63F68DC6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4A9C506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7FF83478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7001CFC2" w14:textId="77777777" w:rsidR="00B454EF" w:rsidRPr="00B454EF" w:rsidRDefault="00B454EF" w:rsidP="00B454E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08C4289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54EF" w:rsidRPr="00B454EF" w14:paraId="485D6045" w14:textId="77777777" w:rsidTr="00B454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EB038F5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985C960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C8B2E75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2821C63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487F2A8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E74F810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54EF" w:rsidRPr="00B454EF" w14:paraId="622F9543" w14:textId="77777777" w:rsidTr="00B454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1430478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30F3B6C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A67712E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D6DCE79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896CCD9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C3D9950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54EF" w:rsidRPr="00B454EF" w14:paraId="5181EE10" w14:textId="77777777" w:rsidTr="00B454E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67E0747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3BEA03C3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B9F28EF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3F20B2D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7A39996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A47D9F9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B454EF" w:rsidRPr="00B454EF" w14:paraId="7E02A85C" w14:textId="77777777" w:rsidTr="00B454EF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096B608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30D1F8B2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023E8974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342BDC61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B23E09" w14:textId="77777777" w:rsidR="00B454EF" w:rsidRPr="00B454EF" w:rsidRDefault="00B454EF" w:rsidP="00B454E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701C5BF" w14:textId="77777777" w:rsidR="00B454EF" w:rsidRPr="00B454EF" w:rsidRDefault="00B454EF" w:rsidP="00B454E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2A0C1D69" w14:textId="77777777" w:rsidR="00B454EF" w:rsidRPr="00B454EF" w:rsidRDefault="00B454EF" w:rsidP="00B454E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454E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4F188" w14:textId="77777777" w:rsidR="0029776F" w:rsidRDefault="0029776F">
      <w:r>
        <w:separator/>
      </w:r>
    </w:p>
  </w:endnote>
  <w:endnote w:type="continuationSeparator" w:id="0">
    <w:p w14:paraId="3AB616FE" w14:textId="77777777" w:rsidR="0029776F" w:rsidRDefault="0029776F">
      <w:r>
        <w:continuationSeparator/>
      </w:r>
    </w:p>
  </w:endnote>
  <w:endnote w:type="continuationNotice" w:id="1">
    <w:p w14:paraId="797C34FE" w14:textId="77777777" w:rsidR="0029776F" w:rsidRDefault="002977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3324E" w14:textId="77777777" w:rsidR="0029776F" w:rsidRDefault="0029776F"/>
  </w:footnote>
  <w:footnote w:type="continuationSeparator" w:id="0">
    <w:p w14:paraId="4E147EE2" w14:textId="77777777" w:rsidR="0029776F" w:rsidRDefault="0029776F">
      <w:r>
        <w:continuationSeparator/>
      </w:r>
    </w:p>
  </w:footnote>
  <w:footnote w:type="continuationNotice" w:id="1">
    <w:p w14:paraId="5B819772" w14:textId="77777777" w:rsidR="0029776F" w:rsidRDefault="002977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2FE606E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2236CC4A" w:tentative="1">
      <w:start w:val="1"/>
      <w:numFmt w:val="lowerLetter"/>
      <w:lvlText w:val="%2."/>
      <w:lvlJc w:val="left"/>
      <w:pPr>
        <w:ind w:left="1080" w:hanging="360"/>
      </w:pPr>
    </w:lvl>
    <w:lvl w:ilvl="2" w:tplc="CEBCB070" w:tentative="1">
      <w:start w:val="1"/>
      <w:numFmt w:val="lowerRoman"/>
      <w:lvlText w:val="%3."/>
      <w:lvlJc w:val="right"/>
      <w:pPr>
        <w:ind w:left="1800" w:hanging="180"/>
      </w:pPr>
    </w:lvl>
    <w:lvl w:ilvl="3" w:tplc="527A87E2" w:tentative="1">
      <w:start w:val="1"/>
      <w:numFmt w:val="decimal"/>
      <w:lvlText w:val="%4."/>
      <w:lvlJc w:val="left"/>
      <w:pPr>
        <w:ind w:left="2520" w:hanging="360"/>
      </w:pPr>
    </w:lvl>
    <w:lvl w:ilvl="4" w:tplc="6AC452FE" w:tentative="1">
      <w:start w:val="1"/>
      <w:numFmt w:val="lowerLetter"/>
      <w:lvlText w:val="%5."/>
      <w:lvlJc w:val="left"/>
      <w:pPr>
        <w:ind w:left="3240" w:hanging="360"/>
      </w:pPr>
    </w:lvl>
    <w:lvl w:ilvl="5" w:tplc="45925CD6" w:tentative="1">
      <w:start w:val="1"/>
      <w:numFmt w:val="lowerRoman"/>
      <w:lvlText w:val="%6."/>
      <w:lvlJc w:val="right"/>
      <w:pPr>
        <w:ind w:left="3960" w:hanging="180"/>
      </w:pPr>
    </w:lvl>
    <w:lvl w:ilvl="6" w:tplc="0A2C932C" w:tentative="1">
      <w:start w:val="1"/>
      <w:numFmt w:val="decimal"/>
      <w:lvlText w:val="%7."/>
      <w:lvlJc w:val="left"/>
      <w:pPr>
        <w:ind w:left="4680" w:hanging="360"/>
      </w:pPr>
    </w:lvl>
    <w:lvl w:ilvl="7" w:tplc="9AC04E32" w:tentative="1">
      <w:start w:val="1"/>
      <w:numFmt w:val="lowerLetter"/>
      <w:lvlText w:val="%8."/>
      <w:lvlJc w:val="left"/>
      <w:pPr>
        <w:ind w:left="5400" w:hanging="360"/>
      </w:pPr>
    </w:lvl>
    <w:lvl w:ilvl="8" w:tplc="35E044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CCD23BF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6B96E99E" w:tentative="1">
      <w:start w:val="1"/>
      <w:numFmt w:val="lowerLetter"/>
      <w:lvlText w:val="%2."/>
      <w:lvlJc w:val="left"/>
      <w:pPr>
        <w:ind w:left="1080" w:hanging="360"/>
      </w:pPr>
    </w:lvl>
    <w:lvl w:ilvl="2" w:tplc="D75A596A" w:tentative="1">
      <w:start w:val="1"/>
      <w:numFmt w:val="lowerRoman"/>
      <w:lvlText w:val="%3."/>
      <w:lvlJc w:val="right"/>
      <w:pPr>
        <w:ind w:left="1800" w:hanging="180"/>
      </w:pPr>
    </w:lvl>
    <w:lvl w:ilvl="3" w:tplc="A74475D2" w:tentative="1">
      <w:start w:val="1"/>
      <w:numFmt w:val="decimal"/>
      <w:lvlText w:val="%4."/>
      <w:lvlJc w:val="left"/>
      <w:pPr>
        <w:ind w:left="2520" w:hanging="360"/>
      </w:pPr>
    </w:lvl>
    <w:lvl w:ilvl="4" w:tplc="90A0AEE6" w:tentative="1">
      <w:start w:val="1"/>
      <w:numFmt w:val="lowerLetter"/>
      <w:lvlText w:val="%5."/>
      <w:lvlJc w:val="left"/>
      <w:pPr>
        <w:ind w:left="3240" w:hanging="360"/>
      </w:pPr>
    </w:lvl>
    <w:lvl w:ilvl="5" w:tplc="4952201C" w:tentative="1">
      <w:start w:val="1"/>
      <w:numFmt w:val="lowerRoman"/>
      <w:lvlText w:val="%6."/>
      <w:lvlJc w:val="right"/>
      <w:pPr>
        <w:ind w:left="3960" w:hanging="180"/>
      </w:pPr>
    </w:lvl>
    <w:lvl w:ilvl="6" w:tplc="4B486E44" w:tentative="1">
      <w:start w:val="1"/>
      <w:numFmt w:val="decimal"/>
      <w:lvlText w:val="%7."/>
      <w:lvlJc w:val="left"/>
      <w:pPr>
        <w:ind w:left="4680" w:hanging="360"/>
      </w:pPr>
    </w:lvl>
    <w:lvl w:ilvl="7" w:tplc="9202C49C" w:tentative="1">
      <w:start w:val="1"/>
      <w:numFmt w:val="lowerLetter"/>
      <w:lvlText w:val="%8."/>
      <w:lvlJc w:val="left"/>
      <w:pPr>
        <w:ind w:left="5400" w:hanging="360"/>
      </w:pPr>
    </w:lvl>
    <w:lvl w:ilvl="8" w:tplc="1D9E943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07162F1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592AFF0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E560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352E6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B0C384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B40B67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876D84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D8000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B428F2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66B441B"/>
    <w:multiLevelType w:val="hybridMultilevel"/>
    <w:tmpl w:val="FEF0F3F6"/>
    <w:lvl w:ilvl="0" w:tplc="B98CBB9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64546F8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D0652A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AC29D4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150A58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C44B3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5A50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9189A0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DFC5C8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9732312">
    <w:abstractNumId w:val="21"/>
  </w:num>
  <w:num w:numId="2" w16cid:durableId="944649996">
    <w:abstractNumId w:val="15"/>
  </w:num>
  <w:num w:numId="3" w16cid:durableId="1701465635">
    <w:abstractNumId w:val="0"/>
  </w:num>
  <w:num w:numId="4" w16cid:durableId="475150891">
    <w:abstractNumId w:val="6"/>
  </w:num>
  <w:num w:numId="5" w16cid:durableId="1210847200">
    <w:abstractNumId w:val="18"/>
  </w:num>
  <w:num w:numId="6" w16cid:durableId="2095543644">
    <w:abstractNumId w:val="2"/>
  </w:num>
  <w:num w:numId="7" w16cid:durableId="1471824637">
    <w:abstractNumId w:val="12"/>
  </w:num>
  <w:num w:numId="8" w16cid:durableId="1806847840">
    <w:abstractNumId w:val="9"/>
  </w:num>
  <w:num w:numId="9" w16cid:durableId="1491092188">
    <w:abstractNumId w:val="1"/>
  </w:num>
  <w:num w:numId="10" w16cid:durableId="807162176">
    <w:abstractNumId w:val="1"/>
  </w:num>
  <w:num w:numId="11" w16cid:durableId="1890800260">
    <w:abstractNumId w:val="3"/>
  </w:num>
  <w:num w:numId="12" w16cid:durableId="1629236694">
    <w:abstractNumId w:val="4"/>
  </w:num>
  <w:num w:numId="13" w16cid:durableId="1640964073">
    <w:abstractNumId w:val="14"/>
  </w:num>
  <w:num w:numId="14" w16cid:durableId="1687974786">
    <w:abstractNumId w:val="10"/>
  </w:num>
  <w:num w:numId="15" w16cid:durableId="999776247">
    <w:abstractNumId w:val="7"/>
  </w:num>
  <w:num w:numId="16" w16cid:durableId="1018046962">
    <w:abstractNumId w:val="13"/>
  </w:num>
  <w:num w:numId="17" w16cid:durableId="517738507">
    <w:abstractNumId w:val="5"/>
  </w:num>
  <w:num w:numId="18" w16cid:durableId="1824269692">
    <w:abstractNumId w:val="11"/>
  </w:num>
  <w:num w:numId="19" w16cid:durableId="1676376217">
    <w:abstractNumId w:val="20"/>
  </w:num>
  <w:num w:numId="20" w16cid:durableId="843781540">
    <w:abstractNumId w:val="16"/>
  </w:num>
  <w:num w:numId="21" w16cid:durableId="1928878854">
    <w:abstractNumId w:val="8"/>
  </w:num>
  <w:num w:numId="22" w16cid:durableId="1195117433">
    <w:abstractNumId w:val="17"/>
  </w:num>
  <w:num w:numId="23" w16cid:durableId="13864143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29D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0860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776F"/>
    <w:rsid w:val="002B0B30"/>
    <w:rsid w:val="002B0C78"/>
    <w:rsid w:val="002C0C02"/>
    <w:rsid w:val="002C1277"/>
    <w:rsid w:val="002C5569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40E1"/>
    <w:rsid w:val="003066D0"/>
    <w:rsid w:val="003106D4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6399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234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0C6D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479A2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509D"/>
    <w:rsid w:val="00AD73EC"/>
    <w:rsid w:val="00AE5BC7"/>
    <w:rsid w:val="00AF2311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54EF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3C24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2948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136A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ner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518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41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xfrm>
          <a:off x="3845044" y="53999"/>
          <a:ext cx="963437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17 s efter bolus 1</a:t>
          </a: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53999"/>
          <a:ext cx="964804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 87 s   från start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upp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7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7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7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7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7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7" custScaleX="100107" custScaleY="112219">
        <dgm:presLayoutVars>
          <dgm:bulletEnabled val="1"/>
        </dgm:presLayoutVars>
      </dgm:prSet>
      <dgm:spPr/>
    </dgm:pt>
    <dgm:pt modelId="{A854A969-E3F4-46C7-AA9B-9B40E58C9671}" type="pres">
      <dgm:prSet presAssocID="{1762BA64-0505-4B36-B66D-4E2E1AFBAFF7}" presName="parSpace" presStyleCnt="0"/>
      <dgm:spPr/>
    </dgm:pt>
    <dgm:pt modelId="{764FC522-4A5B-4DA0-8EA0-0B136026E7A3}" type="pres">
      <dgm:prSet presAssocID="{BD80AD6D-AE28-4DC3-865A-F7A4BFC6D84E}" presName="parTxOnly" presStyleLbl="node1" presStyleIdx="6" presStyleCnt="7" custScaleX="100249" custScaleY="112219">
        <dgm:presLayoutVars>
          <dgm:bulletEnabled val="1"/>
        </dgm:presLayoutVars>
      </dgm:prSet>
      <dgm:spPr/>
    </dgm:pt>
  </dgm:ptLst>
  <dgm:cxnLst>
    <dgm:cxn modelId="{340F9508-F622-44F2-83CF-ADB63F37748F}" type="presOf" srcId="{B6686773-0991-4F56-99B7-CB08DF66B5ED}" destId="{6AC59577-EC82-4A35-90CE-96CD0348AB0D}" srcOrd="0" destOrd="0" presId="urn:microsoft.com/office/officeart/2005/8/layout/hChevron3"/>
    <dgm:cxn modelId="{E6BD150E-2FC6-4ADF-A9D9-49E2127DAA82}" srcId="{B73EA016-5B5E-4372-8AFF-E16F061CFA05}" destId="{BD80AD6D-AE28-4DC3-865A-F7A4BFC6D84E}" srcOrd="6" destOrd="0" parTransId="{3769A960-FEA0-4989-9E9B-E42BB4FA1950}" sibTransId="{B071CF69-5F9B-4AE4-94CE-A0C1B3CE84EB}"/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133E5F13-A59D-475D-BCCC-94BEB5E985E5}" type="presOf" srcId="{D813EA76-4FD3-4C15-BFBC-B1DF43B29666}" destId="{4784DBD1-3CBE-41A8-A2C7-CF088F838C79}" srcOrd="0" destOrd="0" presId="urn:microsoft.com/office/officeart/2005/8/layout/hChevron3"/>
    <dgm:cxn modelId="{9FD22F1F-3BC0-4213-A566-D1BBE2484996}" type="presOf" srcId="{BD80AD6D-AE28-4DC3-865A-F7A4BFC6D84E}" destId="{764FC522-4A5B-4DA0-8EA0-0B136026E7A3}" srcOrd="0" destOrd="0" presId="urn:microsoft.com/office/officeart/2005/8/layout/hChevron3"/>
    <dgm:cxn modelId="{32AD8D21-26B5-4E80-B352-F4D3EFF395DB}" type="presOf" srcId="{FB4701B0-1C4A-420C-9F09-C1678465770A}" destId="{33A1349C-0317-431F-9E60-7456885DCFD5}" srcOrd="0" destOrd="0" presId="urn:microsoft.com/office/officeart/2005/8/layout/hChevron3"/>
    <dgm:cxn modelId="{CBB70869-C4AB-41D4-806D-BAD2B85B80F6}" type="presOf" srcId="{B73EA016-5B5E-4372-8AFF-E16F061CFA05}" destId="{1F6A0B97-83F0-4189-B0CB-00156B0AC153}" srcOrd="0" destOrd="0" presId="urn:microsoft.com/office/officeart/2005/8/layout/hChevron3"/>
    <dgm:cxn modelId="{4BF3604E-13EA-4825-BC14-193A4CF5F726}" type="presOf" srcId="{7D55B2F1-F7F7-4A6B-AFB0-F846FDB634B5}" destId="{E13D0391-DAD9-4B61-AB66-3FA48A4F7006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6601AE9E-C4D7-45C8-8CF4-4D2993A37A80}" type="presOf" srcId="{548E9FD9-7371-42E5-8C31-C03B33C90BF7}" destId="{6CE68A43-9C69-4212-AF24-9AFEE7CA1715}" srcOrd="0" destOrd="0" presId="urn:microsoft.com/office/officeart/2005/8/layout/hChevron3"/>
    <dgm:cxn modelId="{41F6EBB7-4D85-44AA-94DA-463F2877E4D5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2C3FA569-1B04-438E-8A99-4989E92B1D6D}" type="presParOf" srcId="{1F6A0B97-83F0-4189-B0CB-00156B0AC153}" destId="{4784DBD1-3CBE-41A8-A2C7-CF088F838C79}" srcOrd="0" destOrd="0" presId="urn:microsoft.com/office/officeart/2005/8/layout/hChevron3"/>
    <dgm:cxn modelId="{88B8047F-944A-4FD2-8587-0C7BADC76601}" type="presParOf" srcId="{1F6A0B97-83F0-4189-B0CB-00156B0AC153}" destId="{37D14BC8-3203-463C-9804-9B3B86B621FF}" srcOrd="1" destOrd="0" presId="urn:microsoft.com/office/officeart/2005/8/layout/hChevron3"/>
    <dgm:cxn modelId="{44EF6CA7-0600-4245-8855-66D1393661CB}" type="presParOf" srcId="{1F6A0B97-83F0-4189-B0CB-00156B0AC153}" destId="{E13D0391-DAD9-4B61-AB66-3FA48A4F7006}" srcOrd="2" destOrd="0" presId="urn:microsoft.com/office/officeart/2005/8/layout/hChevron3"/>
    <dgm:cxn modelId="{7ABCCE48-E29C-42FE-A692-C6ADA0B8FAC3}" type="presParOf" srcId="{1F6A0B97-83F0-4189-B0CB-00156B0AC153}" destId="{F9271109-4339-4036-9126-150629D10456}" srcOrd="3" destOrd="0" presId="urn:microsoft.com/office/officeart/2005/8/layout/hChevron3"/>
    <dgm:cxn modelId="{F6DCC333-E961-4B42-8DDC-22C55E08861F}" type="presParOf" srcId="{1F6A0B97-83F0-4189-B0CB-00156B0AC153}" destId="{AD4E5296-B06F-4F82-9CB5-F741BF6BFCC1}" srcOrd="4" destOrd="0" presId="urn:microsoft.com/office/officeart/2005/8/layout/hChevron3"/>
    <dgm:cxn modelId="{EFB642F5-B620-4EE6-BE3E-CEE96B5A01E7}" type="presParOf" srcId="{1F6A0B97-83F0-4189-B0CB-00156B0AC153}" destId="{99F7A086-6C98-4385-8FFE-3337C1F24694}" srcOrd="5" destOrd="0" presId="urn:microsoft.com/office/officeart/2005/8/layout/hChevron3"/>
    <dgm:cxn modelId="{AFB8AC0F-4EDF-42A8-93DA-0910777725AE}" type="presParOf" srcId="{1F6A0B97-83F0-4189-B0CB-00156B0AC153}" destId="{6CE68A43-9C69-4212-AF24-9AFEE7CA1715}" srcOrd="6" destOrd="0" presId="urn:microsoft.com/office/officeart/2005/8/layout/hChevron3"/>
    <dgm:cxn modelId="{60AFB8A0-88A3-4ECB-9F06-95FB60D80878}" type="presParOf" srcId="{1F6A0B97-83F0-4189-B0CB-00156B0AC153}" destId="{3220CDE8-D909-484A-AEEE-E1F8CCD6E591}" srcOrd="7" destOrd="0" presId="urn:microsoft.com/office/officeart/2005/8/layout/hChevron3"/>
    <dgm:cxn modelId="{1DC4FA36-A006-4DA1-BA41-5F169C66B1EB}" type="presParOf" srcId="{1F6A0B97-83F0-4189-B0CB-00156B0AC153}" destId="{6AC59577-EC82-4A35-90CE-96CD0348AB0D}" srcOrd="8" destOrd="0" presId="urn:microsoft.com/office/officeart/2005/8/layout/hChevron3"/>
    <dgm:cxn modelId="{0CFEC0CF-1554-437C-BE70-7BB74DECB12A}" type="presParOf" srcId="{1F6A0B97-83F0-4189-B0CB-00156B0AC153}" destId="{EB1C56B5-4A0A-494F-92A8-3B4C157D15C5}" srcOrd="9" destOrd="0" presId="urn:microsoft.com/office/officeart/2005/8/layout/hChevron3"/>
    <dgm:cxn modelId="{2A80B944-5866-4779-936C-67F4CF2742A3}" type="presParOf" srcId="{1F6A0B97-83F0-4189-B0CB-00156B0AC153}" destId="{33A1349C-0317-431F-9E60-7456885DCFD5}" srcOrd="10" destOrd="0" presId="urn:microsoft.com/office/officeart/2005/8/layout/hChevron3"/>
    <dgm:cxn modelId="{CB2F0DA3-D0CE-4C9B-A740-862B6DEE118C}" type="presParOf" srcId="{1F6A0B97-83F0-4189-B0CB-00156B0AC153}" destId="{A854A969-E3F4-46C7-AA9B-9B40E58C9671}" srcOrd="11" destOrd="0" presId="urn:microsoft.com/office/officeart/2005/8/layout/hChevron3"/>
    <dgm:cxn modelId="{FD6D6A24-5D1F-44E1-BD1C-4A066F37E8F5}" type="presParOf" srcId="{1F6A0B97-83F0-4189-B0CB-00156B0AC153}" destId="{764FC522-4A5B-4DA0-8EA0-0B136026E7A3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ner</a:t>
          </a:r>
        </a:p>
      </dsp:txBody>
      <dsp:txXfrm>
        <a:off x="2795" y="53999"/>
        <a:ext cx="853204" cy="432001"/>
      </dsp:txXfrm>
    </dsp:sp>
    <dsp:sp modelId="{E13D0391-DAD9-4B61-AB66-3FA48A4F7006}">
      <dsp:nvSpPr>
        <dsp:cNvPr id="0" name=""/>
        <dsp:cNvSpPr/>
      </dsp:nvSpPr>
      <dsp:spPr>
        <a:xfrm>
          <a:off x="771518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987519" y="53999"/>
        <a:ext cx="529203" cy="432001"/>
      </dsp:txXfrm>
    </dsp:sp>
    <dsp:sp modelId="{AD4E5296-B06F-4F82-9CB5-F741BF6BFCC1}">
      <dsp:nvSpPr>
        <dsp:cNvPr id="0" name=""/>
        <dsp:cNvSpPr/>
      </dsp:nvSpPr>
      <dsp:spPr>
        <a:xfrm>
          <a:off x="1540241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1756242" y="53999"/>
        <a:ext cx="529203" cy="432001"/>
      </dsp:txXfrm>
    </dsp:sp>
    <dsp:sp modelId="{6CE68A43-9C69-4212-AF24-9AFEE7CA1715}">
      <dsp:nvSpPr>
        <dsp:cNvPr id="0" name=""/>
        <dsp:cNvSpPr/>
      </dsp:nvSpPr>
      <dsp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upp</a:t>
          </a:r>
        </a:p>
      </dsp:txBody>
      <dsp:txXfrm>
        <a:off x="2524965" y="53999"/>
        <a:ext cx="529203" cy="432001"/>
      </dsp:txXfrm>
    </dsp:sp>
    <dsp:sp modelId="{6AC59577-EC82-4A35-90CE-96CD0348AB0D}">
      <dsp:nvSpPr>
        <dsp:cNvPr id="0" name=""/>
        <dsp:cNvSpPr/>
      </dsp:nvSpPr>
      <dsp:spPr>
        <a:xfrm>
          <a:off x="3077687" y="53999"/>
          <a:ext cx="959837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</dsp:txBody>
      <dsp:txXfrm>
        <a:off x="3293688" y="53999"/>
        <a:ext cx="527836" cy="432001"/>
      </dsp:txXfrm>
    </dsp:sp>
    <dsp:sp modelId="{33A1349C-0317-431F-9E60-7456885DCFD5}">
      <dsp:nvSpPr>
        <dsp:cNvPr id="0" name=""/>
        <dsp:cNvSpPr/>
      </dsp:nvSpPr>
      <dsp:spPr>
        <a:xfrm>
          <a:off x="3845044" y="53999"/>
          <a:ext cx="963437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17 s efter bolus 1</a:t>
          </a:r>
        </a:p>
      </dsp:txBody>
      <dsp:txXfrm>
        <a:off x="4061045" y="53999"/>
        <a:ext cx="531436" cy="432001"/>
      </dsp:txXfrm>
    </dsp:sp>
    <dsp:sp modelId="{764FC522-4A5B-4DA0-8EA0-0B136026E7A3}">
      <dsp:nvSpPr>
        <dsp:cNvPr id="0" name=""/>
        <dsp:cNvSpPr/>
      </dsp:nvSpPr>
      <dsp:spPr>
        <a:xfrm>
          <a:off x="4616000" y="53999"/>
          <a:ext cx="964804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 87 s   från start</a:t>
          </a:r>
        </a:p>
      </dsp:txBody>
      <dsp:txXfrm>
        <a:off x="4832001" y="53999"/>
        <a:ext cx="532803" cy="43200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22</TotalTime>
  <Pages>3</Pages>
  <Words>437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2750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Hals thorax buk K- med PO (818000A, 830000, 840884)</dc:title>
  <dc:subject/>
  <dc:creator>patrik.jens.johansson@vgregion.se</dc:creator>
  <keywords/>
  <lastModifiedBy>Ulrica Sehlberg</lastModifiedBy>
  <revision>14</revision>
  <lastPrinted>2023-03-21T10:36:00.0000000Z</lastPrinted>
  <dcterms:created xsi:type="dcterms:W3CDTF">2022-05-18T04:14:00.0000000Z</dcterms:created>
  <dcterms:modified xsi:type="dcterms:W3CDTF">2024-11-26T13:07:00.0000000Z</dcterms:modified>
</coreProperties>
</file>