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7A17" w14:textId="77777777" w:rsidR="00FB46FC" w:rsidRDefault="00FB46FC" w:rsidP="00F35B05">
      <w:pPr>
        <w:pStyle w:val="Rubrik2"/>
        <w:sectPr w:rsidR="00FB46FC" w:rsidSect="00FB46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ED15BE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E19823A" w14:textId="6AAAAB67" w:rsidR="00FB46FC" w:rsidRPr="00FB46FC" w:rsidRDefault="001E4AE7" w:rsidP="001E4AE7">
      <w:pPr>
        <w:pStyle w:val="Rubrik1"/>
        <w:ind w:left="0"/>
        <w:rPr>
          <w:sz w:val="18"/>
          <w:szCs w:val="18"/>
          <w:lang w:val="en-US"/>
        </w:rPr>
      </w:pPr>
      <w:r w:rsidRPr="00FB46FC">
        <w:rPr>
          <w:lang w:val="en-US"/>
        </w:rPr>
        <w:t>DT Hals/thorax/</w:t>
      </w:r>
      <w:proofErr w:type="spellStart"/>
      <w:r w:rsidRPr="00FB46FC">
        <w:rPr>
          <w:lang w:val="en-US"/>
        </w:rPr>
        <w:t>buk</w:t>
      </w:r>
      <w:proofErr w:type="spellEnd"/>
      <w:r w:rsidRPr="00FB46FC">
        <w:rPr>
          <w:lang w:val="en-US"/>
        </w:rPr>
        <w:t xml:space="preserve"> K- (818000A, 830000 &amp; 840000)</w:t>
      </w:r>
    </w:p>
    <w:p w14:paraId="43A5C176" w14:textId="4D04315D" w:rsidR="00FB46FC" w:rsidRPr="00FB46FC" w:rsidRDefault="001E4AE7" w:rsidP="001E4AE7">
      <w:pPr>
        <w:pStyle w:val="Rubrik2"/>
        <w:ind w:left="0"/>
      </w:pPr>
      <w:r>
        <w:t>Förändringar</w:t>
      </w:r>
      <w:r w:rsidR="00FB46FC" w:rsidRPr="00FB46FC">
        <w:t xml:space="preserve"> i denna version</w:t>
      </w:r>
    </w:p>
    <w:p w14:paraId="48FBB644" w14:textId="7366D030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B46FC">
        <w:rPr>
          <w:rFonts w:ascii="Arial" w:hAnsi="Arial" w:cs="Arial"/>
          <w:sz w:val="18"/>
          <w:szCs w:val="18"/>
        </w:rPr>
        <w:t>Ing</w:t>
      </w:r>
      <w:r w:rsidR="001E4AE7">
        <w:rPr>
          <w:rFonts w:ascii="Arial" w:hAnsi="Arial" w:cs="Arial"/>
          <w:sz w:val="18"/>
          <w:szCs w:val="18"/>
        </w:rPr>
        <w:t>a förändringar.</w:t>
      </w:r>
    </w:p>
    <w:p w14:paraId="7B8C25D7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A94B2D3" w14:textId="77777777" w:rsidR="00FB46FC" w:rsidRPr="00FB46FC" w:rsidRDefault="00FB46FC" w:rsidP="001E4AE7">
      <w:pPr>
        <w:pStyle w:val="Rubrik2"/>
        <w:ind w:left="0"/>
      </w:pPr>
      <w:r w:rsidRPr="00FB46FC">
        <w:t>Syfte</w:t>
      </w:r>
    </w:p>
    <w:p w14:paraId="459D1D19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B46F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77216C2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EDFDFAD" w14:textId="77777777" w:rsidR="00FB46FC" w:rsidRPr="00FB46FC" w:rsidRDefault="00FB46FC" w:rsidP="001E4AE7">
      <w:pPr>
        <w:pStyle w:val="Rubrik2"/>
        <w:ind w:left="0"/>
      </w:pPr>
      <w:r w:rsidRPr="00FB46FC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B46FC" w:rsidRPr="00FB46FC" w14:paraId="480A9A64" w14:textId="77777777" w:rsidTr="00E76C6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5D94C97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001970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Tumör, metastaser, lymfom mm, där varken PO eller IV kontrast är aktuellt.</w:t>
            </w:r>
          </w:p>
        </w:tc>
      </w:tr>
      <w:tr w:rsidR="00FB46FC" w:rsidRPr="00FB46FC" w14:paraId="30A52439" w14:textId="77777777" w:rsidTr="00E76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D1BB6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10414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</w:t>
            </w:r>
            <w:proofErr w:type="gramStart"/>
            <w:r w:rsidRPr="00FB46FC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</w:p>
        </w:tc>
      </w:tr>
      <w:tr w:rsidR="00FB46FC" w:rsidRPr="00FB46FC" w14:paraId="77E36AB7" w14:textId="77777777" w:rsidTr="00E76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6B79F8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33021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FB46FC" w:rsidRPr="00FB46FC" w14:paraId="0A2335B6" w14:textId="77777777" w:rsidTr="00E76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81EA2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02091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B46FC" w:rsidRPr="00FB46FC" w14:paraId="7128FB87" w14:textId="77777777" w:rsidTr="00E76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D03AB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6A6AA1" w14:textId="610574BB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1E4AE7" w:rsidRPr="00FB46FC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FB46FC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B899A0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08E5C0FA" w14:textId="479E191E" w:rsidR="00FB46FC" w:rsidRPr="00FB46FC" w:rsidRDefault="00AA37D4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FB46FC" w:rsidRPr="00FB46F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B46FC" w:rsidRPr="00FB46FC" w14:paraId="04AE35F5" w14:textId="77777777" w:rsidTr="00E76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C46598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B46F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1E5C166" w14:textId="77777777" w:rsidR="00FB46FC" w:rsidRPr="00FB46FC" w:rsidRDefault="00FB46FC" w:rsidP="00FB46F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6393DB9" w14:textId="77777777" w:rsidR="00FB46FC" w:rsidRPr="00FB46FC" w:rsidRDefault="00FB46FC" w:rsidP="00FB46F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01A99C" w14:textId="77777777" w:rsidR="00FB46FC" w:rsidRPr="00FB46FC" w:rsidRDefault="00FB46FC" w:rsidP="00FB46F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43D4C9D8" w14:textId="77777777" w:rsidR="00FB46FC" w:rsidRPr="00FB46FC" w:rsidRDefault="00FB46FC" w:rsidP="00FB46F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14:paraId="55504D31" w14:textId="77777777" w:rsidR="00FB46FC" w:rsidRPr="00FB46FC" w:rsidRDefault="00FB46FC" w:rsidP="00FB46F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2A58B3B9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7F39122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6137F6C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b/>
        </w:rPr>
      </w:pPr>
      <w:r w:rsidRPr="00FB46FC">
        <w:rPr>
          <w:rFonts w:ascii="Arial" w:hAnsi="Arial" w:cs="Arial"/>
          <w:b/>
        </w:rPr>
        <w:br w:type="page"/>
      </w:r>
    </w:p>
    <w:p w14:paraId="6DB355B4" w14:textId="77777777" w:rsidR="00FB46FC" w:rsidRPr="00FB46FC" w:rsidRDefault="00FB46FC" w:rsidP="001E4AE7">
      <w:pPr>
        <w:pStyle w:val="Rubrik2"/>
        <w:ind w:left="0"/>
      </w:pPr>
      <w:r w:rsidRPr="00FB46FC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B46FC" w:rsidRPr="00FB46FC" w14:paraId="57A42831" w14:textId="77777777" w:rsidTr="00E76C69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13EBC9A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300DEAD" wp14:editId="736B48CB">
                  <wp:extent cx="5583600" cy="540000"/>
                  <wp:effectExtent l="0" t="0" r="3619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</w:tr>
      <w:tr w:rsidR="00FB46FC" w:rsidRPr="00FB46FC" w14:paraId="4AE6BA3D" w14:textId="77777777" w:rsidTr="00FB46FC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FA6CAC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CBEDCA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231B9A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46F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D48B8E" wp14:editId="75FAB181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80010</wp:posOffset>
                      </wp:positionV>
                      <wp:extent cx="593725" cy="515620"/>
                      <wp:effectExtent l="19050" t="19050" r="15875" b="17780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66" cy="5156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CF6E6" id="Rektangel 27" o:spid="_x0000_s1026" style="position:absolute;margin-left:41.6pt;margin-top:6.3pt;width:46.75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FB46F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78A9DC" wp14:editId="09192A7A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83185</wp:posOffset>
                      </wp:positionV>
                      <wp:extent cx="410210" cy="521335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213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F5365B" w14:textId="77777777" w:rsidR="00FB46FC" w:rsidRPr="0066567D" w:rsidRDefault="00FB46FC" w:rsidP="00AA37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78A9D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48.9pt;margin-top:6.55pt;width:32.3pt;height:4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" adj="8498" fillcolor="red" stroked="f" strokeweight="1pt">
                      <v:textbox inset="1mm,1mm,1mm,1mm">
                        <w:txbxContent>
                          <w:p w14:paraId="33F5365B" w14:textId="77777777" w:rsidR="00FB46FC" w:rsidRPr="0066567D" w:rsidRDefault="00FB46FC" w:rsidP="00AA37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46F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7F3DB9" wp14:editId="1D6FACEA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490855</wp:posOffset>
                      </wp:positionV>
                      <wp:extent cx="410210" cy="168021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802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4321C3" w14:textId="77777777" w:rsidR="00FB46FC" w:rsidRPr="0066567D" w:rsidRDefault="00FB46FC" w:rsidP="00AA37D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F3DB9" id="Upp 11" o:spid="_x0000_s1027" type="#_x0000_t68" style="position:absolute;left:0;text-align:left;margin-left:70.6pt;margin-top:38.65pt;width:32.3pt;height:13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" adj="2637" fillcolor="#c00000" stroked="f" strokeweight="1pt">
                      <v:textbox inset="1mm,1mm,1mm,1mm">
                        <w:txbxContent>
                          <w:p w14:paraId="7D4321C3" w14:textId="77777777" w:rsidR="00FB46FC" w:rsidRPr="0066567D" w:rsidRDefault="00FB46FC" w:rsidP="00AA37D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46F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94427" wp14:editId="75C8806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490855</wp:posOffset>
                      </wp:positionV>
                      <wp:extent cx="1121410" cy="1697990"/>
                      <wp:effectExtent l="19050" t="19050" r="21590" b="1651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822" cy="16979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69047C" id="Rektangel 14" o:spid="_x0000_s1026" style="position:absolute;margin-left:20.55pt;margin-top:38.65pt;width:88.3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" filled="f" strokecolor="#c00000" strokeweight="3pt"/>
                  </w:pict>
                </mc:Fallback>
              </mc:AlternateContent>
            </w:r>
            <w:r w:rsidRPr="00FB46FC">
              <w:rPr>
                <w:noProof/>
                <w:szCs w:val="20"/>
              </w:rPr>
              <w:drawing>
                <wp:inline distT="0" distB="0" distL="0" distR="0" wp14:anchorId="27F1FEE1" wp14:editId="09CBB81C">
                  <wp:extent cx="1159459" cy="2318918"/>
                  <wp:effectExtent l="0" t="0" r="3175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323515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05" cy="234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6FC" w:rsidRPr="00FB46FC" w14:paraId="10ECB341" w14:textId="77777777" w:rsidTr="00FB46FC">
        <w:trPr>
          <w:trHeight w:val="227"/>
        </w:trPr>
        <w:tc>
          <w:tcPr>
            <w:tcW w:w="1950" w:type="dxa"/>
            <w:shd w:val="clear" w:color="auto" w:fill="FFFFFF"/>
          </w:tcPr>
          <w:p w14:paraId="1083811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FFC1B6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 xml:space="preserve">Ovanför ytterörat –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B44CA2" w14:textId="77777777" w:rsidR="00FB46FC" w:rsidRPr="00FB46FC" w:rsidRDefault="00FB46FC" w:rsidP="00FB46F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B46FC" w:rsidRPr="00FB46FC" w14:paraId="7211B2A7" w14:textId="77777777" w:rsidTr="00FB46FC">
        <w:trPr>
          <w:trHeight w:val="227"/>
        </w:trPr>
        <w:tc>
          <w:tcPr>
            <w:tcW w:w="1950" w:type="dxa"/>
            <w:shd w:val="clear" w:color="auto" w:fill="FFFFFF"/>
          </w:tcPr>
          <w:p w14:paraId="63A57444" w14:textId="77777777" w:rsidR="00FB46FC" w:rsidRPr="00FB46FC" w:rsidRDefault="00FB46FC" w:rsidP="00FB46F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D6A429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FB46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508AB98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4FB91B5" w14:textId="77777777" w:rsidR="00FB46FC" w:rsidRPr="00FB46FC" w:rsidRDefault="00FB46FC" w:rsidP="00FB46F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B46FC" w:rsidRPr="00FB46FC" w14:paraId="4CF733DD" w14:textId="77777777" w:rsidTr="00FB46FC">
        <w:trPr>
          <w:trHeight w:val="227"/>
        </w:trPr>
        <w:tc>
          <w:tcPr>
            <w:tcW w:w="1950" w:type="dxa"/>
            <w:shd w:val="clear" w:color="auto" w:fill="FFFFFF"/>
          </w:tcPr>
          <w:p w14:paraId="2BFFB212" w14:textId="77777777" w:rsidR="00FB46FC" w:rsidRPr="00FB46FC" w:rsidRDefault="00FB46FC" w:rsidP="00FB46F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0B5F2AB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FB46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5CF58D1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FB46F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3325517" w14:textId="77777777" w:rsidR="00FB46FC" w:rsidRPr="00FB46FC" w:rsidRDefault="00FB46FC" w:rsidP="00FB46F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B46FC" w:rsidRPr="00FB46FC" w14:paraId="267A325C" w14:textId="77777777" w:rsidTr="00FB46FC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428D7D5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0DC36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 xml:space="preserve">Efter scanning segmenteras serie 2 i thorax och buk. Hals, thorax och buk läggs på separata kort och 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00E0FA0" w14:textId="77777777" w:rsidR="00FB46FC" w:rsidRPr="00FB46FC" w:rsidRDefault="00FB46FC" w:rsidP="00FB46F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8EAC6F8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1DFDFE1" w14:textId="77777777" w:rsidR="00FB46FC" w:rsidRPr="00FB46FC" w:rsidRDefault="00FB46FC" w:rsidP="001E4AE7">
      <w:pPr>
        <w:pStyle w:val="Rubrik2"/>
        <w:ind w:left="0"/>
      </w:pPr>
      <w:r w:rsidRPr="00FB46F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FB46FC" w:rsidRPr="00FB46FC" w14:paraId="2E42D053" w14:textId="77777777" w:rsidTr="00E76C69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9C6EA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4E44E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B52C6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753BE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FB46F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FB46FC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68776F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5EBB31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B46FC" w:rsidRPr="00FB46FC" w14:paraId="4E95F185" w14:textId="77777777" w:rsidTr="00E76C69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3EDEDC" w14:textId="77777777" w:rsidR="00FB46FC" w:rsidRPr="00FB46FC" w:rsidRDefault="00FB46FC" w:rsidP="00FB46F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88E8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11E3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04AB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0281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E4029F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B46FC" w:rsidRPr="00FB46FC" w14:paraId="5EC91173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5F558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1108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502B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6B66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0214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059597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B46FC" w:rsidRPr="00FB46FC" w14:paraId="6F5DE62B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AF5AF7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1AF0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4EF6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0CAB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FB46FC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FB46FC">
              <w:rPr>
                <w:rFonts w:ascii="Arial" w:hAnsi="Arial" w:cs="Arial"/>
                <w:sz w:val="18"/>
                <w:szCs w:val="18"/>
              </w:rPr>
              <w:t>/</w:t>
            </w: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E6E6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4F4D8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38B834B5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53ED52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C4134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24058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F5BF0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AE29F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98D9C7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B46FC" w:rsidRPr="00FB46FC" w14:paraId="30D61B12" w14:textId="77777777" w:rsidTr="00E76C69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DCAD56E" w14:textId="77777777" w:rsidR="00FB46FC" w:rsidRPr="00FB46FC" w:rsidRDefault="00FB46FC" w:rsidP="00FB46F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Thorax/buk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96A8FF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822AB2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50C297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9FAC9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EAC3E1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FB46FC" w:rsidRPr="00FB46FC" w14:paraId="22DAB999" w14:textId="77777777" w:rsidTr="00E76C69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0D955FC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46FC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CC4733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78520E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94C3DE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CEF5D5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5DBF88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51AE2788" w14:textId="77777777" w:rsidTr="00E76C69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EF8E6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46FC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F72F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B08C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DD02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84C8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B3CAC6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7B40D6AF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12F76E2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073D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92B1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5FFD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4E50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BD3E68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3E28F9F0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78F682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5815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EBAB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E165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B387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42A7B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18CEF54B" w14:textId="77777777" w:rsidTr="00E76C69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093997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46FC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321B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0098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A101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7A42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3D18B0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22A2377C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6A4F3BE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7B46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0172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5F1B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5CCB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1AA7C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7C27A566" w14:textId="77777777" w:rsidTr="00E76C69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375581" w14:textId="77777777" w:rsidR="00FB46FC" w:rsidRPr="00FB46FC" w:rsidRDefault="00FB46FC" w:rsidP="00FB46F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81E5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FC4D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F6DE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741A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50E999A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2E6C2A83" w14:textId="77777777" w:rsidTr="00E76C69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2EF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2BB2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38F3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9A04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66F5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9B18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FB46FC" w:rsidRPr="00FB46FC" w14:paraId="0FC8C4C6" w14:textId="77777777" w:rsidTr="00E76C69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7AC5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FB46F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B941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E2F2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4708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D675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73852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B46F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2431A6F7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1FDF0CB4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FB46FC">
        <w:rPr>
          <w:rFonts w:ascii="Arial" w:hAnsi="Arial" w:cs="Arial"/>
          <w:sz w:val="18"/>
          <w:szCs w:val="18"/>
          <w:lang w:val="en-US"/>
        </w:rPr>
        <w:br w:type="page"/>
      </w:r>
    </w:p>
    <w:p w14:paraId="01D4218F" w14:textId="77777777" w:rsidR="00FB46FC" w:rsidRPr="00FB46FC" w:rsidRDefault="00FB46FC" w:rsidP="001E4AE7">
      <w:pPr>
        <w:pStyle w:val="Rubrik2"/>
        <w:ind w:left="0"/>
      </w:pPr>
      <w:r w:rsidRPr="00FB46FC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B46FC" w:rsidRPr="00FB46FC" w14:paraId="58ECB4CA" w14:textId="77777777" w:rsidTr="00FB46F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21811E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07402D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D9EECB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4EC222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1E77E7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29A8B60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E07D88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E3C7D3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319C39F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167844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B4B6F3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67F56FE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DD21D1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10B231E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322AA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00412679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E1CBB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3A52517A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0C8F2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DCE99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CF9391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0F2668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26843110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6D966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D2F818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87E77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C688A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5756E2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0E73F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1554234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85AF43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4581E8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96EEA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04DD0C3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44E91B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3A1C1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F0A9031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D98B2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4ABCFF5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9D473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FC2A854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9C08F0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3D058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59C99650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4A9AD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02216D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6D445C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85A8D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AA961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4C0E3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48D9EB1E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98687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2EC31D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40B6B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FAE210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636239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00697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34425F3C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1DBA48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E805AE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2D698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237214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03D56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1F27B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6E05474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4C4188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7AFC3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A2A7C8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AF944B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CE780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714B5CA" w14:textId="77777777" w:rsidR="00FB46FC" w:rsidRPr="00FB46FC" w:rsidRDefault="00FB46FC" w:rsidP="00FB46F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FB46FC" w:rsidRPr="00FB46FC" w14:paraId="4736A2E7" w14:textId="77777777" w:rsidTr="00FB46F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08EE37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4B856D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EE777E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0F09D6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9D4791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45785EB4" w14:textId="77777777" w:rsidTr="00FB46F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1614443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289088F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14:paraId="7E1A19F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A63AFB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6D57D65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DC7AF6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0A1324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53128D2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9BF112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14:paraId="0202C1A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3ECC7A3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75FC292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D5F30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BD888D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06764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BF4311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0B710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BFD070C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040C7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58658B63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B8267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A9863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08FC38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4CE50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EFC7A8A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F5F75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51EC48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5AB53ADA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A13ED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6F48AD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E7EE73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79210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F46FD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737FB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7F69B6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2E25E21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9F950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624697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DED9CF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ABA12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652EEF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6A6A61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3DAB5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69A42C5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41DCB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6BC9F2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D32C37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8137F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B4DF8F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5518F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AA76B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36E63EE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00610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497EF4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C2B86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282F6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0AED41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E0C2CA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19235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75FB465E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FC5D5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953E6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086C11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A97AF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CE06FF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9341CC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4144D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31CD859E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C788E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8DC9A7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21F24D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FD63DB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0AE3A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48BDE88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B46FC" w:rsidRPr="00FB46FC" w14:paraId="46F91361" w14:textId="77777777" w:rsidTr="00FB46F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4E4E2F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BE41C9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9296DE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569EE5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BEA4F8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BD13CCF" w14:textId="77777777" w:rsidTr="00FB46F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C69525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F87E4B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2B5DFA8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F61C44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4B45F9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46C4F93B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D9A153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6B2BBA96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B46F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7A1F8C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815D711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16C79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B46F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65F39F0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E28D21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F0FC00E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477F72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3F1389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46421ACC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E8A6E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058C6B1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CB19B0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A56747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E77FE10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5A7B8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3170631D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0AF0C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BC3047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900A4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7E7EC1D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759DA98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23CCB1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0605DC0C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F972DF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5CA71A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77249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FC326D9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CB60795" w14:textId="77777777" w:rsidR="00FB46FC" w:rsidRPr="00FB46FC" w:rsidRDefault="00FB46FC" w:rsidP="00FB46F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4DB42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26284583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D766B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78D4B3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8B155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CBE38F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9D3D5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462C8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68DDEC68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FF8B14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3876BF5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45933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2D462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0E9F1BC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EB746A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12071C89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C3532F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45B002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22195FB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D83B8D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156F736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5683B3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B46FC" w:rsidRPr="00FB46FC" w14:paraId="0C143367" w14:textId="77777777" w:rsidTr="00FB46F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5DE5CB7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E97BB9D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E05356E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8DF63B2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00A059" w14:textId="77777777" w:rsidR="00FB46FC" w:rsidRPr="00FB46FC" w:rsidRDefault="00FB46FC" w:rsidP="00FB46F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E04AB50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42D2569" w14:textId="77777777" w:rsidR="00FB46FC" w:rsidRPr="00FB46FC" w:rsidRDefault="00FB46FC" w:rsidP="00FB46F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B46F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BC2868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F4C4FCC" w:tentative="1">
      <w:start w:val="1"/>
      <w:numFmt w:val="lowerLetter"/>
      <w:lvlText w:val="%2."/>
      <w:lvlJc w:val="left"/>
      <w:pPr>
        <w:ind w:left="1080" w:hanging="360"/>
      </w:pPr>
    </w:lvl>
    <w:lvl w:ilvl="2" w:tplc="AA90E96C" w:tentative="1">
      <w:start w:val="1"/>
      <w:numFmt w:val="lowerRoman"/>
      <w:lvlText w:val="%3."/>
      <w:lvlJc w:val="right"/>
      <w:pPr>
        <w:ind w:left="1800" w:hanging="180"/>
      </w:pPr>
    </w:lvl>
    <w:lvl w:ilvl="3" w:tplc="580A0ED4" w:tentative="1">
      <w:start w:val="1"/>
      <w:numFmt w:val="decimal"/>
      <w:lvlText w:val="%4."/>
      <w:lvlJc w:val="left"/>
      <w:pPr>
        <w:ind w:left="2520" w:hanging="360"/>
      </w:pPr>
    </w:lvl>
    <w:lvl w:ilvl="4" w:tplc="1EE47780" w:tentative="1">
      <w:start w:val="1"/>
      <w:numFmt w:val="lowerLetter"/>
      <w:lvlText w:val="%5."/>
      <w:lvlJc w:val="left"/>
      <w:pPr>
        <w:ind w:left="3240" w:hanging="360"/>
      </w:pPr>
    </w:lvl>
    <w:lvl w:ilvl="5" w:tplc="FCD65A4A" w:tentative="1">
      <w:start w:val="1"/>
      <w:numFmt w:val="lowerRoman"/>
      <w:lvlText w:val="%6."/>
      <w:lvlJc w:val="right"/>
      <w:pPr>
        <w:ind w:left="3960" w:hanging="180"/>
      </w:pPr>
    </w:lvl>
    <w:lvl w:ilvl="6" w:tplc="46BC1146" w:tentative="1">
      <w:start w:val="1"/>
      <w:numFmt w:val="decimal"/>
      <w:lvlText w:val="%7."/>
      <w:lvlJc w:val="left"/>
      <w:pPr>
        <w:ind w:left="4680" w:hanging="360"/>
      </w:pPr>
    </w:lvl>
    <w:lvl w:ilvl="7" w:tplc="0F84989E" w:tentative="1">
      <w:start w:val="1"/>
      <w:numFmt w:val="lowerLetter"/>
      <w:lvlText w:val="%8."/>
      <w:lvlJc w:val="left"/>
      <w:pPr>
        <w:ind w:left="5400" w:hanging="360"/>
      </w:pPr>
    </w:lvl>
    <w:lvl w:ilvl="8" w:tplc="821035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ABC2AB0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336B29E" w:tentative="1">
      <w:start w:val="1"/>
      <w:numFmt w:val="lowerLetter"/>
      <w:lvlText w:val="%2."/>
      <w:lvlJc w:val="left"/>
      <w:pPr>
        <w:ind w:left="1080" w:hanging="360"/>
      </w:pPr>
    </w:lvl>
    <w:lvl w:ilvl="2" w:tplc="F6BACE8E" w:tentative="1">
      <w:start w:val="1"/>
      <w:numFmt w:val="lowerRoman"/>
      <w:lvlText w:val="%3."/>
      <w:lvlJc w:val="right"/>
      <w:pPr>
        <w:ind w:left="1800" w:hanging="180"/>
      </w:pPr>
    </w:lvl>
    <w:lvl w:ilvl="3" w:tplc="DAE2D1B0" w:tentative="1">
      <w:start w:val="1"/>
      <w:numFmt w:val="decimal"/>
      <w:lvlText w:val="%4."/>
      <w:lvlJc w:val="left"/>
      <w:pPr>
        <w:ind w:left="2520" w:hanging="360"/>
      </w:pPr>
    </w:lvl>
    <w:lvl w:ilvl="4" w:tplc="EC9A618C" w:tentative="1">
      <w:start w:val="1"/>
      <w:numFmt w:val="lowerLetter"/>
      <w:lvlText w:val="%5."/>
      <w:lvlJc w:val="left"/>
      <w:pPr>
        <w:ind w:left="3240" w:hanging="360"/>
      </w:pPr>
    </w:lvl>
    <w:lvl w:ilvl="5" w:tplc="B3729148" w:tentative="1">
      <w:start w:val="1"/>
      <w:numFmt w:val="lowerRoman"/>
      <w:lvlText w:val="%6."/>
      <w:lvlJc w:val="right"/>
      <w:pPr>
        <w:ind w:left="3960" w:hanging="180"/>
      </w:pPr>
    </w:lvl>
    <w:lvl w:ilvl="6" w:tplc="E2D6F288" w:tentative="1">
      <w:start w:val="1"/>
      <w:numFmt w:val="decimal"/>
      <w:lvlText w:val="%7."/>
      <w:lvlJc w:val="left"/>
      <w:pPr>
        <w:ind w:left="4680" w:hanging="360"/>
      </w:pPr>
    </w:lvl>
    <w:lvl w:ilvl="7" w:tplc="06646570" w:tentative="1">
      <w:start w:val="1"/>
      <w:numFmt w:val="lowerLetter"/>
      <w:lvlText w:val="%8."/>
      <w:lvlJc w:val="left"/>
      <w:pPr>
        <w:ind w:left="5400" w:hanging="360"/>
      </w:pPr>
    </w:lvl>
    <w:lvl w:ilvl="8" w:tplc="000AFE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BC9A002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1FA2F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8E2E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D45D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2665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4A2A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6221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2ACD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F257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99128213">
    <w:abstractNumId w:val="20"/>
  </w:num>
  <w:num w:numId="2" w16cid:durableId="1970818922">
    <w:abstractNumId w:val="15"/>
  </w:num>
  <w:num w:numId="3" w16cid:durableId="1240019201">
    <w:abstractNumId w:val="0"/>
  </w:num>
  <w:num w:numId="4" w16cid:durableId="236478183">
    <w:abstractNumId w:val="6"/>
  </w:num>
  <w:num w:numId="5" w16cid:durableId="429588682">
    <w:abstractNumId w:val="18"/>
  </w:num>
  <w:num w:numId="6" w16cid:durableId="1140071025">
    <w:abstractNumId w:val="2"/>
  </w:num>
  <w:num w:numId="7" w16cid:durableId="1795440453">
    <w:abstractNumId w:val="12"/>
  </w:num>
  <w:num w:numId="8" w16cid:durableId="655374251">
    <w:abstractNumId w:val="9"/>
  </w:num>
  <w:num w:numId="9" w16cid:durableId="1142162931">
    <w:abstractNumId w:val="1"/>
  </w:num>
  <w:num w:numId="10" w16cid:durableId="617874187">
    <w:abstractNumId w:val="1"/>
  </w:num>
  <w:num w:numId="11" w16cid:durableId="347021955">
    <w:abstractNumId w:val="3"/>
  </w:num>
  <w:num w:numId="12" w16cid:durableId="24914130">
    <w:abstractNumId w:val="4"/>
  </w:num>
  <w:num w:numId="13" w16cid:durableId="1948930718">
    <w:abstractNumId w:val="14"/>
  </w:num>
  <w:num w:numId="14" w16cid:durableId="781074507">
    <w:abstractNumId w:val="10"/>
  </w:num>
  <w:num w:numId="15" w16cid:durableId="1576696451">
    <w:abstractNumId w:val="7"/>
  </w:num>
  <w:num w:numId="16" w16cid:durableId="2829705">
    <w:abstractNumId w:val="13"/>
  </w:num>
  <w:num w:numId="17" w16cid:durableId="1891770471">
    <w:abstractNumId w:val="5"/>
  </w:num>
  <w:num w:numId="18" w16cid:durableId="1506703870">
    <w:abstractNumId w:val="11"/>
  </w:num>
  <w:num w:numId="19" w16cid:durableId="1219513766">
    <w:abstractNumId w:val="19"/>
  </w:num>
  <w:num w:numId="20" w16cid:durableId="2058776589">
    <w:abstractNumId w:val="16"/>
  </w:num>
  <w:num w:numId="21" w16cid:durableId="2081367968">
    <w:abstractNumId w:val="8"/>
  </w:num>
  <w:num w:numId="22" w16cid:durableId="13583895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4AE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7D4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46FC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17 s efter bolus 1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87 s  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340F9508-F622-44F2-83CF-ADB63F37748F}" type="presOf" srcId="{B6686773-0991-4F56-99B7-CB08DF66B5ED}" destId="{6AC59577-EC82-4A35-90CE-96CD0348AB0D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33E5F13-A59D-475D-BCCC-94BEB5E985E5}" type="presOf" srcId="{D813EA76-4FD3-4C15-BFBC-B1DF43B29666}" destId="{4784DBD1-3CBE-41A8-A2C7-CF088F838C79}" srcOrd="0" destOrd="0" presId="urn:microsoft.com/office/officeart/2005/8/layout/hChevron3"/>
    <dgm:cxn modelId="{9FD22F1F-3BC0-4213-A566-D1BBE2484996}" type="presOf" srcId="{BD80AD6D-AE28-4DC3-865A-F7A4BFC6D84E}" destId="{764FC522-4A5B-4DA0-8EA0-0B136026E7A3}" srcOrd="0" destOrd="0" presId="urn:microsoft.com/office/officeart/2005/8/layout/hChevron3"/>
    <dgm:cxn modelId="{32AD8D21-26B5-4E80-B352-F4D3EFF395DB}" type="presOf" srcId="{FB4701B0-1C4A-420C-9F09-C1678465770A}" destId="{33A1349C-0317-431F-9E60-7456885DCFD5}" srcOrd="0" destOrd="0" presId="urn:microsoft.com/office/officeart/2005/8/layout/hChevron3"/>
    <dgm:cxn modelId="{CBB70869-C4AB-41D4-806D-BAD2B85B80F6}" type="presOf" srcId="{B73EA016-5B5E-4372-8AFF-E16F061CFA05}" destId="{1F6A0B97-83F0-4189-B0CB-00156B0AC153}" srcOrd="0" destOrd="0" presId="urn:microsoft.com/office/officeart/2005/8/layout/hChevron3"/>
    <dgm:cxn modelId="{4BF3604E-13EA-4825-BC14-193A4CF5F726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601AE9E-C4D7-45C8-8CF4-4D2993A37A80}" type="presOf" srcId="{548E9FD9-7371-42E5-8C31-C03B33C90BF7}" destId="{6CE68A43-9C69-4212-AF24-9AFEE7CA1715}" srcOrd="0" destOrd="0" presId="urn:microsoft.com/office/officeart/2005/8/layout/hChevron3"/>
    <dgm:cxn modelId="{41F6EBB7-4D85-44AA-94DA-463F2877E4D5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C3FA569-1B04-438E-8A99-4989E92B1D6D}" type="presParOf" srcId="{1F6A0B97-83F0-4189-B0CB-00156B0AC153}" destId="{4784DBD1-3CBE-41A8-A2C7-CF088F838C79}" srcOrd="0" destOrd="0" presId="urn:microsoft.com/office/officeart/2005/8/layout/hChevron3"/>
    <dgm:cxn modelId="{88B8047F-944A-4FD2-8587-0C7BADC76601}" type="presParOf" srcId="{1F6A0B97-83F0-4189-B0CB-00156B0AC153}" destId="{37D14BC8-3203-463C-9804-9B3B86B621FF}" srcOrd="1" destOrd="0" presId="urn:microsoft.com/office/officeart/2005/8/layout/hChevron3"/>
    <dgm:cxn modelId="{44EF6CA7-0600-4245-8855-66D1393661CB}" type="presParOf" srcId="{1F6A0B97-83F0-4189-B0CB-00156B0AC153}" destId="{E13D0391-DAD9-4B61-AB66-3FA48A4F7006}" srcOrd="2" destOrd="0" presId="urn:microsoft.com/office/officeart/2005/8/layout/hChevron3"/>
    <dgm:cxn modelId="{7ABCCE48-E29C-42FE-A692-C6ADA0B8FAC3}" type="presParOf" srcId="{1F6A0B97-83F0-4189-B0CB-00156B0AC153}" destId="{F9271109-4339-4036-9126-150629D10456}" srcOrd="3" destOrd="0" presId="urn:microsoft.com/office/officeart/2005/8/layout/hChevron3"/>
    <dgm:cxn modelId="{F6DCC333-E961-4B42-8DDC-22C55E08861F}" type="presParOf" srcId="{1F6A0B97-83F0-4189-B0CB-00156B0AC153}" destId="{AD4E5296-B06F-4F82-9CB5-F741BF6BFCC1}" srcOrd="4" destOrd="0" presId="urn:microsoft.com/office/officeart/2005/8/layout/hChevron3"/>
    <dgm:cxn modelId="{EFB642F5-B620-4EE6-BE3E-CEE96B5A01E7}" type="presParOf" srcId="{1F6A0B97-83F0-4189-B0CB-00156B0AC153}" destId="{99F7A086-6C98-4385-8FFE-3337C1F24694}" srcOrd="5" destOrd="0" presId="urn:microsoft.com/office/officeart/2005/8/layout/hChevron3"/>
    <dgm:cxn modelId="{AFB8AC0F-4EDF-42A8-93DA-0910777725AE}" type="presParOf" srcId="{1F6A0B97-83F0-4189-B0CB-00156B0AC153}" destId="{6CE68A43-9C69-4212-AF24-9AFEE7CA1715}" srcOrd="6" destOrd="0" presId="urn:microsoft.com/office/officeart/2005/8/layout/hChevron3"/>
    <dgm:cxn modelId="{60AFB8A0-88A3-4ECB-9F06-95FB60D80878}" type="presParOf" srcId="{1F6A0B97-83F0-4189-B0CB-00156B0AC153}" destId="{3220CDE8-D909-484A-AEEE-E1F8CCD6E591}" srcOrd="7" destOrd="0" presId="urn:microsoft.com/office/officeart/2005/8/layout/hChevron3"/>
    <dgm:cxn modelId="{1DC4FA36-A006-4DA1-BA41-5F169C66B1EB}" type="presParOf" srcId="{1F6A0B97-83F0-4189-B0CB-00156B0AC153}" destId="{6AC59577-EC82-4A35-90CE-96CD0348AB0D}" srcOrd="8" destOrd="0" presId="urn:microsoft.com/office/officeart/2005/8/layout/hChevron3"/>
    <dgm:cxn modelId="{0CFEC0CF-1554-437C-BE70-7BB74DECB12A}" type="presParOf" srcId="{1F6A0B97-83F0-4189-B0CB-00156B0AC153}" destId="{EB1C56B5-4A0A-494F-92A8-3B4C157D15C5}" srcOrd="9" destOrd="0" presId="urn:microsoft.com/office/officeart/2005/8/layout/hChevron3"/>
    <dgm:cxn modelId="{2A80B944-5866-4779-936C-67F4CF2742A3}" type="presParOf" srcId="{1F6A0B97-83F0-4189-B0CB-00156B0AC153}" destId="{33A1349C-0317-431F-9E60-7456885DCFD5}" srcOrd="10" destOrd="0" presId="urn:microsoft.com/office/officeart/2005/8/layout/hChevron3"/>
    <dgm:cxn modelId="{CB2F0DA3-D0CE-4C9B-A740-862B6DEE118C}" type="presParOf" srcId="{1F6A0B97-83F0-4189-B0CB-00156B0AC153}" destId="{A854A969-E3F4-46C7-AA9B-9B40E58C9671}" srcOrd="11" destOrd="0" presId="urn:microsoft.com/office/officeart/2005/8/layout/hChevron3"/>
    <dgm:cxn modelId="{FD6D6A24-5D1F-44E1-BD1C-4A066F37E8F5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17 s efter bolus 1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87 s  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buk K- (818000A, 830000 &amp; 840000)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2022-05-18T04:13:00.0000000Z</dcterms:created>
  <dcterms:modified xsi:type="dcterms:W3CDTF">2024-01-18T13:11:00.0000000Z</dcterms:modified>
</coreProperties>
</file>