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D9ABD" w14:textId="77777777" w:rsidR="00F30762" w:rsidRDefault="00F30762" w:rsidP="00F35B05">
      <w:pPr>
        <w:pStyle w:val="Rubrik2"/>
        <w:sectPr w:rsidR="00F30762" w:rsidSect="00F3076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CD9DEA" w14:textId="77777777" w:rsidR="00F30762" w:rsidRPr="00F30762" w:rsidRDefault="00F30762" w:rsidP="00F3076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07F5B5F" w14:textId="41700718" w:rsidR="00F30762" w:rsidRPr="00AF28F2" w:rsidRDefault="00AF28F2" w:rsidP="00AF28F2">
      <w:pPr>
        <w:pStyle w:val="Rubrik1"/>
        <w:ind w:left="0"/>
      </w:pPr>
      <w:r w:rsidRPr="00AF28F2">
        <w:t>DT Hals K+ (818800A)</w:t>
      </w:r>
    </w:p>
    <w:p w14:paraId="10E13A69" w14:textId="4D56F143" w:rsidR="00F30762" w:rsidRPr="00F30762" w:rsidRDefault="00AF28F2" w:rsidP="00AF28F2">
      <w:pPr>
        <w:pStyle w:val="Rubrik2"/>
        <w:ind w:left="0"/>
      </w:pPr>
      <w:r>
        <w:t>Förändringar</w:t>
      </w:r>
      <w:r w:rsidR="00F30762" w:rsidRPr="00F30762">
        <w:t xml:space="preserve"> i denna version</w:t>
      </w:r>
    </w:p>
    <w:p w14:paraId="2B8A7B07" w14:textId="7F4FFA44" w:rsidR="00F30762" w:rsidRPr="00F30762" w:rsidRDefault="00F30762" w:rsidP="00F3076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30762">
        <w:rPr>
          <w:rFonts w:ascii="Arial" w:hAnsi="Arial" w:cs="Arial"/>
          <w:sz w:val="18"/>
          <w:szCs w:val="18"/>
        </w:rPr>
        <w:t>Inga förändringar</w:t>
      </w:r>
      <w:r w:rsidR="00AF28F2">
        <w:rPr>
          <w:rFonts w:ascii="Arial" w:hAnsi="Arial" w:cs="Arial"/>
          <w:sz w:val="18"/>
          <w:szCs w:val="18"/>
        </w:rPr>
        <w:t>.</w:t>
      </w:r>
    </w:p>
    <w:p w14:paraId="7A9E8DD0" w14:textId="77777777" w:rsidR="00F30762" w:rsidRPr="00F30762" w:rsidRDefault="00F30762" w:rsidP="00F3076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FB34F56" w14:textId="77777777" w:rsidR="00F30762" w:rsidRPr="00F30762" w:rsidRDefault="00F30762" w:rsidP="00AF28F2">
      <w:pPr>
        <w:pStyle w:val="Rubrik2"/>
        <w:ind w:left="0"/>
      </w:pPr>
      <w:r w:rsidRPr="00F30762">
        <w:t>Syfte</w:t>
      </w:r>
    </w:p>
    <w:p w14:paraId="0CF769F1" w14:textId="77777777" w:rsidR="00F30762" w:rsidRPr="00F30762" w:rsidRDefault="00F30762" w:rsidP="00F3076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F30762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0AA7F1E9" w14:textId="77777777" w:rsidR="00F30762" w:rsidRPr="00F30762" w:rsidRDefault="00F30762" w:rsidP="00F30762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7F82353" w14:textId="77777777" w:rsidR="00F30762" w:rsidRPr="00F30762" w:rsidRDefault="00F30762" w:rsidP="00AF28F2">
      <w:pPr>
        <w:pStyle w:val="Rubrik2"/>
        <w:ind w:left="0"/>
      </w:pPr>
      <w:r w:rsidRPr="00F30762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F30762" w:rsidRPr="00F30762" w14:paraId="6742B61E" w14:textId="77777777" w:rsidTr="12F80503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35702362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A0A4696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Tumör, metastaser, lymfom mm.</w:t>
            </w:r>
          </w:p>
        </w:tc>
      </w:tr>
      <w:tr w:rsidR="00F30762" w:rsidRPr="00F30762" w14:paraId="0E89AFF3" w14:textId="77777777" w:rsidTr="12F8050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5517DA3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24D7670" w14:textId="70FA486E" w:rsidR="00F30762" w:rsidRPr="00F30762" w:rsidRDefault="00F30762" w:rsidP="00F3076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r w:rsidRPr="00F3076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</w:hyperlink>
            <w:r w:rsidRPr="00F30762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10C55E36" w14:textId="474DD1D7" w:rsidR="00F30762" w:rsidRPr="00F30762" w:rsidRDefault="00F30762" w:rsidP="12F80503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12F80503">
              <w:rPr>
                <w:rFonts w:ascii="Arial" w:hAnsi="Arial" w:cs="Arial"/>
                <w:sz w:val="18"/>
                <w:szCs w:val="18"/>
              </w:rPr>
              <w:t xml:space="preserve">PVK, </w:t>
            </w:r>
            <w:r w:rsidR="359F0DE9" w:rsidRPr="12F80503">
              <w:rPr>
                <w:rFonts w:ascii="Arial" w:hAnsi="Arial" w:cs="Arial"/>
                <w:sz w:val="18"/>
                <w:szCs w:val="18"/>
              </w:rPr>
              <w:t>helst rosa</w:t>
            </w:r>
            <w:r w:rsidR="003223CB">
              <w:rPr>
                <w:rFonts w:ascii="Arial" w:hAnsi="Arial" w:cs="Arial"/>
                <w:sz w:val="18"/>
                <w:szCs w:val="18"/>
              </w:rPr>
              <w:t>, gärna i höger arm.</w:t>
            </w:r>
          </w:p>
          <w:p w14:paraId="7EBC07F1" w14:textId="77777777" w:rsidR="00F30762" w:rsidRPr="00F30762" w:rsidRDefault="00F30762" w:rsidP="00F30762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F30762" w:rsidRPr="00F30762" w14:paraId="78ABCCB9" w14:textId="77777777" w:rsidTr="12F8050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2FB972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8EA1EC8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F30762" w:rsidRPr="00F30762" w14:paraId="70C70CE1" w14:textId="77777777" w:rsidTr="12F8050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D9CEE3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BE2DA11" w14:textId="77777777" w:rsidR="00F30762" w:rsidRPr="00F30762" w:rsidRDefault="00F30762" w:rsidP="00F3076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Bolus 1: Omnipaque 350 mg I/ml enligt OmniJect ”Hals split bolus 1”.</w:t>
            </w:r>
          </w:p>
          <w:p w14:paraId="58D4A4E7" w14:textId="77777777" w:rsidR="00F30762" w:rsidRPr="00F30762" w:rsidRDefault="00F30762" w:rsidP="00F3076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Bolus 2: Omnipaque 350 mg I/ml enligt OmniJect ”Hals split bolus 2”.</w:t>
            </w:r>
          </w:p>
        </w:tc>
      </w:tr>
      <w:tr w:rsidR="00F30762" w:rsidRPr="00F30762" w14:paraId="2382FE82" w14:textId="77777777" w:rsidTr="12F8050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F460136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A936A1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05A1994E" w14:textId="475D4AC5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Pr="00F30762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F30762" w:rsidRPr="00F30762" w14:paraId="1F4BB080" w14:textId="77777777" w:rsidTr="12F80503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36A8B67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5972E7E0" w14:textId="77777777" w:rsidR="00F30762" w:rsidRPr="00F30762" w:rsidRDefault="00F30762" w:rsidP="00F3076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8366726" w14:textId="77777777" w:rsidR="00F30762" w:rsidRPr="00F30762" w:rsidRDefault="00F30762" w:rsidP="00F3076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4A1FF06D" w14:textId="77777777" w:rsidR="00F30762" w:rsidRPr="00F30762" w:rsidRDefault="00F30762" w:rsidP="00F3076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Huvudstöd i lägsta läget. Hakan upplyft så att hårda gommen är vinkelrät mot underlaget.</w:t>
            </w:r>
          </w:p>
          <w:p w14:paraId="46575459" w14:textId="77777777" w:rsidR="00F30762" w:rsidRPr="00F30762" w:rsidRDefault="00F30762" w:rsidP="00F30762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79A33AC6" w14:textId="77777777" w:rsidR="00F30762" w:rsidRPr="00F30762" w:rsidRDefault="00F30762" w:rsidP="00AF28F2">
      <w:pPr>
        <w:pStyle w:val="Rubrik2"/>
        <w:ind w:left="0"/>
      </w:pPr>
      <w:r w:rsidRPr="00F30762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="00F30762" w:rsidRPr="00F30762" w14:paraId="351A2332" w14:textId="77777777" w:rsidTr="00F30762">
        <w:trPr>
          <w:trHeight w:val="520"/>
        </w:trPr>
        <w:tc>
          <w:tcPr>
            <w:tcW w:w="6232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612C687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1441EF1" wp14:editId="4D63D42C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956E19E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09CF86E9" wp14:editId="797753D6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218440</wp:posOffset>
                      </wp:positionV>
                      <wp:extent cx="410210" cy="147002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0210" cy="14700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171C1F5" w14:textId="77777777" w:rsidR="00F30762" w:rsidRPr="0066567D" w:rsidRDefault="00F30762" w:rsidP="00AA614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CF86E9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50.15pt;margin-top:17.2pt;width:32.3pt;height:115.7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" adj="3014" fillcolor="red" stroked="f" strokeweight="1pt">
                      <v:textbox inset="1mm,1mm,1mm,1mm">
                        <w:txbxContent>
                          <w:p w14:paraId="7171C1F5" w14:textId="77777777" w:rsidR="00F30762" w:rsidRPr="0066567D" w:rsidRDefault="00F30762" w:rsidP="00AA614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1D8259C" wp14:editId="0C27CF0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213995</wp:posOffset>
                      </wp:positionV>
                      <wp:extent cx="1418590" cy="1477645"/>
                      <wp:effectExtent l="19050" t="19050" r="10160" b="2730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9149" cy="147764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1CAC4D59">
                    <v:rect id="Rektangel 3" style="position:absolute;margin-left:10pt;margin-top:16.85pt;width:111.7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3AF42A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"/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w:t xml:space="preserve"> </w:t>
            </w:r>
            <w:r w:rsidRPr="00F30762">
              <w:rPr>
                <w:noProof/>
                <w:szCs w:val="20"/>
              </w:rPr>
              <w:drawing>
                <wp:inline distT="0" distB="0" distL="0" distR="0" wp14:anchorId="6E3E1509" wp14:editId="5EB9DDC6">
                  <wp:extent cx="1457325" cy="1880370"/>
                  <wp:effectExtent l="0" t="0" r="0" b="5715"/>
                  <wp:docPr id="1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04149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60" cy="188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762" w:rsidRPr="00F30762" w14:paraId="7F478DC5" w14:textId="77777777" w:rsidTr="00F30762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46C502DD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0F0BBFFD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0D10F5F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30762" w:rsidRPr="00F30762" w14:paraId="0F9993B6" w14:textId="77777777" w:rsidTr="00F30762">
        <w:trPr>
          <w:trHeight w:val="227"/>
        </w:trPr>
        <w:tc>
          <w:tcPr>
            <w:tcW w:w="1950" w:type="dxa"/>
            <w:shd w:val="clear" w:color="auto" w:fill="FFFFFF"/>
          </w:tcPr>
          <w:p w14:paraId="7716ABBC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BC73E2A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Ovanför ytterörat – sternum.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5A89644" w14:textId="77777777" w:rsidR="00F30762" w:rsidRPr="00F30762" w:rsidRDefault="00F30762" w:rsidP="00F30762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F30762" w:rsidRPr="00F30762" w14:paraId="4BC462BF" w14:textId="77777777" w:rsidTr="00F30762">
        <w:trPr>
          <w:trHeight w:val="227"/>
        </w:trPr>
        <w:tc>
          <w:tcPr>
            <w:tcW w:w="1950" w:type="dxa"/>
            <w:shd w:val="clear" w:color="auto" w:fill="FFFFFF"/>
          </w:tcPr>
          <w:p w14:paraId="11C45AE7" w14:textId="77777777" w:rsidR="00F30762" w:rsidRPr="00F30762" w:rsidRDefault="00F30762" w:rsidP="00F30762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4282" w:type="dxa"/>
            <w:tcBorders>
              <w:right w:val="single" w:sz="4" w:space="0" w:color="auto"/>
            </w:tcBorders>
            <w:shd w:val="clear" w:color="auto" w:fill="FFFFFF"/>
          </w:tcPr>
          <w:p w14:paraId="34E002B8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Wingdings" w:eastAsia="Wingdings" w:hAnsi="Wingdings" w:cs="Wingdings"/>
                <w:sz w:val="18"/>
                <w:szCs w:val="18"/>
              </w:rPr>
              <w:t>á</w:t>
            </w:r>
            <w:r w:rsidRPr="00F30762">
              <w:rPr>
                <w:rFonts w:ascii="Arial" w:hAnsi="Arial" w:cs="Arial"/>
                <w:sz w:val="18"/>
                <w:szCs w:val="18"/>
              </w:rPr>
              <w:t xml:space="preserve"> Arcus aortae – orbitas underkant.</w:t>
            </w:r>
          </w:p>
          <w:p w14:paraId="10D52C88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2806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5D1A0F28" w14:textId="77777777" w:rsidR="00F30762" w:rsidRPr="00F30762" w:rsidRDefault="00F30762" w:rsidP="00F30762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D4F8B63" w14:textId="77777777" w:rsidR="00F30762" w:rsidRPr="00F30762" w:rsidRDefault="00F30762" w:rsidP="00AF28F2">
      <w:pPr>
        <w:pStyle w:val="Rubrik2"/>
        <w:ind w:left="0"/>
      </w:pPr>
      <w:r w:rsidRPr="00F30762">
        <w:lastRenderedPageBreak/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410"/>
        <w:gridCol w:w="2522"/>
      </w:tblGrid>
      <w:tr w:rsidR="00F30762" w:rsidRPr="00F30762" w14:paraId="58EDBE64" w14:textId="77777777" w:rsidTr="00F3076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FA30AC4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E0C4B6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E76D36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1B7DD72A" wp14:editId="45B41EC1">
                      <wp:simplePos x="0" y="0"/>
                      <wp:positionH relativeFrom="column">
                        <wp:posOffset>565150</wp:posOffset>
                      </wp:positionH>
                      <wp:positionV relativeFrom="paragraph">
                        <wp:posOffset>861695</wp:posOffset>
                      </wp:positionV>
                      <wp:extent cx="410210" cy="657225"/>
                      <wp:effectExtent l="28892" t="28258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584776">
                                <a:off x="0" y="0"/>
                                <a:ext cx="410210" cy="65722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97A3E0" w14:textId="77777777" w:rsidR="00F30762" w:rsidRPr="0066567D" w:rsidRDefault="00F30762" w:rsidP="00AA614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7DD72A" id="Upp 19" o:spid="_x0000_s1027" type="#_x0000_t68" style="position:absolute;left:0;text-align:left;margin-left:44.5pt;margin-top:67.85pt;width:32.3pt;height:51.75pt;rotation:5007798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" adj="6741" fillcolor="red" stroked="f" strokeweight="1pt">
                      <v:textbox style="layout-flow:vertical;mso-layout-flow-alt:bottom-to-top" inset="1mm,1mm,1mm,1mm">
                        <w:txbxContent>
                          <w:p w14:paraId="6997A3E0" w14:textId="77777777" w:rsidR="00F30762" w:rsidRPr="0066567D" w:rsidRDefault="00F30762" w:rsidP="00AA614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2A0CAA4E" wp14:editId="42EE4428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601980</wp:posOffset>
                      </wp:positionV>
                      <wp:extent cx="1388110" cy="292100"/>
                      <wp:effectExtent l="19050" t="19050" r="21590" b="31750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88491" cy="29210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2297C327">
                    <v:line id="Rak 15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.2pt,47.4pt" to="109.5pt,70.4pt" w14:anchorId="1F3195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">
                      <v:stroke joinstyle="miter"/>
                    </v:lin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9B999DB" wp14:editId="705052E7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24130</wp:posOffset>
                      </wp:positionV>
                      <wp:extent cx="358140" cy="1506220"/>
                      <wp:effectExtent l="19050" t="19050" r="22860" b="3683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8445" cy="150680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6A260C44">
                    <v:line id="Rak 1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66.45pt,1.9pt" to="94.65pt,120.5pt" w14:anchorId="7145C0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">
                      <v:stroke joinstyle="miter"/>
                    </v:lin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4895AC8" wp14:editId="346C9608">
                      <wp:simplePos x="0" y="0"/>
                      <wp:positionH relativeFrom="margin">
                        <wp:posOffset>186690</wp:posOffset>
                      </wp:positionH>
                      <wp:positionV relativeFrom="paragraph">
                        <wp:posOffset>229870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932886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365BBE" w14:textId="77777777" w:rsidR="00F30762" w:rsidRPr="0066564D" w:rsidRDefault="00F30762" w:rsidP="00AA614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895AC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14.7pt;margin-top:18.1pt;width:32.25pt;height:45.35pt;rotation:-728666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" adj="13920" fillcolor="red" stroked="f" strokeweight="1pt">
                      <v:textbox style="layout-flow:vertical" inset="1mm,1mm,1mm,1mm">
                        <w:txbxContent>
                          <w:p w14:paraId="5B365BBE" w14:textId="77777777" w:rsidR="00F30762" w:rsidRPr="0066564D" w:rsidRDefault="00F30762" w:rsidP="00AA614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w:drawing>
                <wp:inline distT="0" distB="0" distL="0" distR="0" wp14:anchorId="44C46F8C" wp14:editId="3EF82201">
                  <wp:extent cx="1367333" cy="1544904"/>
                  <wp:effectExtent l="0" t="0" r="4445" b="0"/>
                  <wp:docPr id="23" name="Bildobjekt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149629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17" cy="1579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A556418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503D5987" wp14:editId="5CA06FBA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504190</wp:posOffset>
                      </wp:positionV>
                      <wp:extent cx="410210" cy="560070"/>
                      <wp:effectExtent l="1270" t="0" r="0" b="0"/>
                      <wp:wrapNone/>
                      <wp:docPr id="22" name="Upp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56007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E647687" w14:textId="77777777" w:rsidR="00F30762" w:rsidRPr="0066567D" w:rsidRDefault="00F30762" w:rsidP="00AA614D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D5987" id="Upp 22" o:spid="_x0000_s1029" type="#_x0000_t68" style="position:absolute;left:0;text-align:left;margin-left:18.2pt;margin-top:39.7pt;width:32.3pt;height:44.1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" adj="7910" fillcolor="red" stroked="f" strokeweight="1pt">
                      <v:textbox style="layout-flow:vertical;mso-layout-flow-alt:bottom-to-top" inset="1mm,1mm,1mm,1mm">
                        <w:txbxContent>
                          <w:p w14:paraId="3E647687" w14:textId="77777777" w:rsidR="00F30762" w:rsidRPr="0066567D" w:rsidRDefault="00F30762" w:rsidP="00AA614D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11EB0AB0" wp14:editId="0105CCCC">
                      <wp:simplePos x="0" y="0"/>
                      <wp:positionH relativeFrom="column">
                        <wp:posOffset>719455</wp:posOffset>
                      </wp:positionH>
                      <wp:positionV relativeFrom="paragraph">
                        <wp:posOffset>-5080</wp:posOffset>
                      </wp:positionV>
                      <wp:extent cx="22225" cy="1536065"/>
                      <wp:effectExtent l="19050" t="19050" r="34925" b="2603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440" cy="153619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pic="http://schemas.openxmlformats.org/drawingml/2006/picture" xmlns:dgm="http://schemas.openxmlformats.org/drawingml/2006/diagram" xmlns:a="http://schemas.openxmlformats.org/drawingml/2006/main">
                  <w:pict w14:anchorId="352F7B73">
                    <v:line id="Rak 21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6.65pt,-.4pt" to="58.4pt,120.55pt" w14:anchorId="4CFA9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">
                      <v:stroke joinstyle="miter"/>
                    </v:line>
                  </w:pict>
                </mc:Fallback>
              </mc:AlternateContent>
            </w:r>
            <w:r w:rsidRPr="00F30762">
              <w:rPr>
                <w:noProof/>
                <w:szCs w:val="20"/>
              </w:rPr>
              <w:drawing>
                <wp:inline distT="0" distB="0" distL="0" distR="0" wp14:anchorId="568E4CD4" wp14:editId="2C264CFD">
                  <wp:extent cx="1464310" cy="1548130"/>
                  <wp:effectExtent l="0" t="0" r="2540" b="0"/>
                  <wp:docPr id="24" name="Bildobjekt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573147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310" cy="1548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0762" w:rsidRPr="00F30762" w14:paraId="3FF54E97" w14:textId="77777777" w:rsidTr="00F3076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3ADDBB8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AX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2F012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Parallellt med stämbanden, ungefär motsvarande disken C4-C5. DFOV ska nå laterala delen av klaviklarna (200-250 mm).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0AE4B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143B3F3A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30762" w:rsidRPr="00F30762" w14:paraId="76AE92E4" w14:textId="77777777" w:rsidTr="00F3076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0D4CB60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AF785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Parallellt med kotpelaren. Vinkelrätt mot AX.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467464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DEC20AE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F30762" w:rsidRPr="00F30762" w14:paraId="74A812E0" w14:textId="77777777" w:rsidTr="00F30762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246334F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2B288D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Parallellt med kotpelaren. Vinkelrät mot COR.</w:t>
            </w:r>
          </w:p>
          <w:p w14:paraId="64BF94A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4B7503F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8E387C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522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619BE59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EE92491" w14:textId="77777777" w:rsidR="00F30762" w:rsidRPr="00F30762" w:rsidRDefault="00F30762" w:rsidP="00F3076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012CBEFF" w14:textId="77777777" w:rsidR="00F30762" w:rsidRPr="00F30762" w:rsidRDefault="00F30762" w:rsidP="00AF28F2">
      <w:pPr>
        <w:pStyle w:val="Rubrik2"/>
        <w:ind w:left="0"/>
      </w:pPr>
      <w:r w:rsidRPr="00F30762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F30762" w:rsidRPr="00F30762" w14:paraId="4D256C90" w14:textId="77777777" w:rsidTr="00717D1E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CA7FAE7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3514796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0341867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998ED8E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r w:rsidRPr="00F30762">
              <w:rPr>
                <w:rFonts w:ascii="Arial" w:hAnsi="Arial" w:cs="Arial"/>
                <w:b/>
                <w:sz w:val="18"/>
                <w:szCs w:val="18"/>
              </w:rPr>
              <w:br/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ADE14A9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4CB7A73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F30762" w:rsidRPr="00F30762" w14:paraId="3006045E" w14:textId="77777777" w:rsidTr="00717D1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C2A189" w14:textId="77777777" w:rsidR="00F30762" w:rsidRPr="00F30762" w:rsidRDefault="00F30762" w:rsidP="00F30762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Hals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BBDAB6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25F1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5FF0B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D62A1A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111A10DF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30762" w:rsidRPr="00F30762" w14:paraId="07076594" w14:textId="77777777" w:rsidTr="00717D1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1E25D51" w14:textId="77777777" w:rsidR="00F30762" w:rsidRPr="00F30762" w:rsidRDefault="00F30762" w:rsidP="00F3076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2DE18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F0754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B8D55F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DE454D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8155FC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PACS</w:t>
            </w:r>
          </w:p>
        </w:tc>
      </w:tr>
      <w:tr w:rsidR="00F30762" w:rsidRPr="00F30762" w14:paraId="43091E74" w14:textId="77777777" w:rsidTr="00717D1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1D098E9" w14:textId="77777777" w:rsidR="00F30762" w:rsidRPr="00F30762" w:rsidRDefault="00F30762" w:rsidP="00F3076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6FAAF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BF5D3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5/3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2690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B45/D</w:t>
            </w:r>
            <w:r w:rsidRPr="00F30762">
              <w:rPr>
                <w:rFonts w:ascii="Arial" w:hAnsi="Arial" w:cs="Arial"/>
                <w:sz w:val="18"/>
                <w:szCs w:val="18"/>
                <w:lang w:val="en-US"/>
              </w:rPr>
              <w:t>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2344E6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316F6D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F30762" w:rsidRPr="00F30762" w14:paraId="10C93C2B" w14:textId="77777777" w:rsidTr="00717D1E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FE21B63" w14:textId="77777777" w:rsidR="00F30762" w:rsidRPr="00F30762" w:rsidRDefault="00F30762" w:rsidP="00F30762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1773D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0762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8239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0762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96BA9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F30762">
              <w:rPr>
                <w:rFonts w:ascii="Arial" w:hAnsi="Arial" w:cs="Arial"/>
                <w:sz w:val="18"/>
                <w:szCs w:val="18"/>
                <w:lang w:val="en-US"/>
              </w:rPr>
              <w:t>B45/Detail/FC26-08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340125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C40 W350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31CBE9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F30762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F30762" w:rsidRPr="00F30762" w14:paraId="7E942180" w14:textId="77777777" w:rsidTr="00717D1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15FAC4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41ED1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30AA65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05E33E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EBB9C8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31BF3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F30762" w:rsidRPr="00F30762" w14:paraId="278A37EB" w14:textId="77777777" w:rsidTr="00717D1E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D61EBE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662097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FCF1D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D756D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2A7E39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391293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30762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7C8FF3C8" w14:textId="77777777" w:rsidR="00F30762" w:rsidRPr="00F30762" w:rsidRDefault="00F30762" w:rsidP="00F3076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39882F73" w14:textId="77777777" w:rsidR="00F30762" w:rsidRPr="00F30762" w:rsidRDefault="00F30762" w:rsidP="00AF28F2">
      <w:pPr>
        <w:pStyle w:val="Rubrik2"/>
        <w:ind w:left="0"/>
      </w:pPr>
      <w:r w:rsidRPr="00F30762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="00F30762" w:rsidRPr="00F30762" w14:paraId="308FA2E8" w14:textId="77777777" w:rsidTr="00F30762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89128E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3DB868E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07C5BE7F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829B77F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0371672C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711E3C00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169604C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F30762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14:paraId="129FF810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1DFC36F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FD62BB9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065851AB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0541D189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49102207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FFFFFF"/>
                <w:sz w:val="18"/>
                <w:szCs w:val="18"/>
              </w:rPr>
              <w:t>Hals K+</w:t>
            </w:r>
          </w:p>
          <w:p w14:paraId="0AF6354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F30762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267546A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6339BE2A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FF0AF82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F89CA18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41AD994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519DAF5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BF1BAD4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39917F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77D1150E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9414420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17DF4490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55FFF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D4A3ED0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4588A82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53C641A4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19C56228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B21AA2E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58A765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BEB847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45465373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35FC4ADB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AD07280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2AB1803B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4536136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14:paraId="4DC535CC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1ADC381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2231F106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70F83FC1" w14:textId="77777777" w:rsidR="00F30762" w:rsidRPr="00F30762" w:rsidRDefault="00F30762" w:rsidP="00F3076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7EB2C160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7039F50B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69110C0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363C943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0F6649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2D3E9F7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76C394B3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2C8D6A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4A168532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A7AA985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14:paraId="4EC63D57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62C0D58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0308C18A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1F57313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04C4C43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48F89665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D009FB6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nil"/>
            </w:tcBorders>
            <w:shd w:val="clear" w:color="auto" w:fill="8496B0"/>
          </w:tcPr>
          <w:p w14:paraId="7BFBED11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AC2B138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6A15778D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54983DA1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F81286B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F30762" w:rsidRPr="00F30762" w14:paraId="786573E1" w14:textId="77777777" w:rsidTr="00F30762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3AE6E8C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55D399C5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31BEFB26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06B5BFD1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58C74B2" w14:textId="77777777" w:rsidR="00F30762" w:rsidRPr="00F30762" w:rsidRDefault="00F30762" w:rsidP="00F30762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671B66D0" w14:textId="77777777" w:rsidR="00F30762" w:rsidRPr="00F30762" w:rsidRDefault="00F30762" w:rsidP="00F30762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3076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26A04" w14:textId="77777777" w:rsidR="00A413C6" w:rsidRDefault="00A413C6">
      <w:r>
        <w:separator/>
      </w:r>
    </w:p>
  </w:endnote>
  <w:endnote w:type="continuationSeparator" w:id="0">
    <w:p w14:paraId="38A75B9D" w14:textId="77777777" w:rsidR="00A413C6" w:rsidRDefault="00A413C6">
      <w:r>
        <w:continuationSeparator/>
      </w:r>
    </w:p>
  </w:endnote>
  <w:endnote w:type="continuationNotice" w:id="1">
    <w:p w14:paraId="4CEFCDE6" w14:textId="77777777" w:rsidR="00A413C6" w:rsidRDefault="00A413C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30076" w14:textId="77777777" w:rsidR="00A413C6" w:rsidRDefault="00A413C6"/>
  </w:footnote>
  <w:footnote w:type="continuationSeparator" w:id="0">
    <w:p w14:paraId="03D9F1DB" w14:textId="77777777" w:rsidR="00A413C6" w:rsidRDefault="00A413C6">
      <w:r>
        <w:continuationSeparator/>
      </w:r>
    </w:p>
  </w:footnote>
  <w:footnote w:type="continuationNotice" w:id="1">
    <w:p w14:paraId="790D2D2E" w14:textId="77777777" w:rsidR="00A413C6" w:rsidRDefault="00A413C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C3CD1D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1BA1274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24227692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0FA0868" w:tentative="1">
      <w:start w:val="1"/>
      <w:numFmt w:val="lowerLetter"/>
      <w:lvlText w:val="%2."/>
      <w:lvlJc w:val="left"/>
      <w:pPr>
        <w:ind w:left="1080" w:hanging="360"/>
      </w:pPr>
    </w:lvl>
    <w:lvl w:ilvl="2" w:tplc="F44EE82A" w:tentative="1">
      <w:start w:val="1"/>
      <w:numFmt w:val="lowerRoman"/>
      <w:lvlText w:val="%3."/>
      <w:lvlJc w:val="right"/>
      <w:pPr>
        <w:ind w:left="1800" w:hanging="180"/>
      </w:pPr>
    </w:lvl>
    <w:lvl w:ilvl="3" w:tplc="4B8A8678" w:tentative="1">
      <w:start w:val="1"/>
      <w:numFmt w:val="decimal"/>
      <w:lvlText w:val="%4."/>
      <w:lvlJc w:val="left"/>
      <w:pPr>
        <w:ind w:left="2520" w:hanging="360"/>
      </w:pPr>
    </w:lvl>
    <w:lvl w:ilvl="4" w:tplc="0F523BB0" w:tentative="1">
      <w:start w:val="1"/>
      <w:numFmt w:val="lowerLetter"/>
      <w:lvlText w:val="%5."/>
      <w:lvlJc w:val="left"/>
      <w:pPr>
        <w:ind w:left="3240" w:hanging="360"/>
      </w:pPr>
    </w:lvl>
    <w:lvl w:ilvl="5" w:tplc="4C98E092" w:tentative="1">
      <w:start w:val="1"/>
      <w:numFmt w:val="lowerRoman"/>
      <w:lvlText w:val="%6."/>
      <w:lvlJc w:val="right"/>
      <w:pPr>
        <w:ind w:left="3960" w:hanging="180"/>
      </w:pPr>
    </w:lvl>
    <w:lvl w:ilvl="6" w:tplc="C3622200" w:tentative="1">
      <w:start w:val="1"/>
      <w:numFmt w:val="decimal"/>
      <w:lvlText w:val="%7."/>
      <w:lvlJc w:val="left"/>
      <w:pPr>
        <w:ind w:left="4680" w:hanging="360"/>
      </w:pPr>
    </w:lvl>
    <w:lvl w:ilvl="7" w:tplc="B442F488" w:tentative="1">
      <w:start w:val="1"/>
      <w:numFmt w:val="lowerLetter"/>
      <w:lvlText w:val="%8."/>
      <w:lvlJc w:val="left"/>
      <w:pPr>
        <w:ind w:left="5400" w:hanging="360"/>
      </w:pPr>
    </w:lvl>
    <w:lvl w:ilvl="8" w:tplc="BB60D0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F14A6D14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2E875D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B3A97C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6D65C9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38DB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CC595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4A741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B638B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E0B6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B3A8CD2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184B56C" w:tentative="1">
      <w:start w:val="1"/>
      <w:numFmt w:val="lowerLetter"/>
      <w:lvlText w:val="%2."/>
      <w:lvlJc w:val="left"/>
      <w:pPr>
        <w:ind w:left="1080" w:hanging="360"/>
      </w:pPr>
    </w:lvl>
    <w:lvl w:ilvl="2" w:tplc="A538E93A" w:tentative="1">
      <w:start w:val="1"/>
      <w:numFmt w:val="lowerRoman"/>
      <w:lvlText w:val="%3."/>
      <w:lvlJc w:val="right"/>
      <w:pPr>
        <w:ind w:left="1800" w:hanging="180"/>
      </w:pPr>
    </w:lvl>
    <w:lvl w:ilvl="3" w:tplc="E1921E7A" w:tentative="1">
      <w:start w:val="1"/>
      <w:numFmt w:val="decimal"/>
      <w:lvlText w:val="%4."/>
      <w:lvlJc w:val="left"/>
      <w:pPr>
        <w:ind w:left="2520" w:hanging="360"/>
      </w:pPr>
    </w:lvl>
    <w:lvl w:ilvl="4" w:tplc="7E340EEE" w:tentative="1">
      <w:start w:val="1"/>
      <w:numFmt w:val="lowerLetter"/>
      <w:lvlText w:val="%5."/>
      <w:lvlJc w:val="left"/>
      <w:pPr>
        <w:ind w:left="3240" w:hanging="360"/>
      </w:pPr>
    </w:lvl>
    <w:lvl w:ilvl="5" w:tplc="19DA2E3A" w:tentative="1">
      <w:start w:val="1"/>
      <w:numFmt w:val="lowerRoman"/>
      <w:lvlText w:val="%6."/>
      <w:lvlJc w:val="right"/>
      <w:pPr>
        <w:ind w:left="3960" w:hanging="180"/>
      </w:pPr>
    </w:lvl>
    <w:lvl w:ilvl="6" w:tplc="EC7A8B3A" w:tentative="1">
      <w:start w:val="1"/>
      <w:numFmt w:val="decimal"/>
      <w:lvlText w:val="%7."/>
      <w:lvlJc w:val="left"/>
      <w:pPr>
        <w:ind w:left="4680" w:hanging="360"/>
      </w:pPr>
    </w:lvl>
    <w:lvl w:ilvl="7" w:tplc="B052D778" w:tentative="1">
      <w:start w:val="1"/>
      <w:numFmt w:val="lowerLetter"/>
      <w:lvlText w:val="%8."/>
      <w:lvlJc w:val="left"/>
      <w:pPr>
        <w:ind w:left="5400" w:hanging="360"/>
      </w:pPr>
    </w:lvl>
    <w:lvl w:ilvl="8" w:tplc="B51ECD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A41E9BA2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352893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2FEEFF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A270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DC62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68AD4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9C5D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C78EB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8FEA9B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46972036">
    <w:abstractNumId w:val="21"/>
  </w:num>
  <w:num w:numId="2" w16cid:durableId="2035572506">
    <w:abstractNumId w:val="16"/>
  </w:num>
  <w:num w:numId="3" w16cid:durableId="855928015">
    <w:abstractNumId w:val="0"/>
  </w:num>
  <w:num w:numId="4" w16cid:durableId="118307585">
    <w:abstractNumId w:val="6"/>
  </w:num>
  <w:num w:numId="5" w16cid:durableId="1758479383">
    <w:abstractNumId w:val="19"/>
  </w:num>
  <w:num w:numId="6" w16cid:durableId="1025786190">
    <w:abstractNumId w:val="2"/>
  </w:num>
  <w:num w:numId="7" w16cid:durableId="1140608470">
    <w:abstractNumId w:val="13"/>
  </w:num>
  <w:num w:numId="8" w16cid:durableId="1435711111">
    <w:abstractNumId w:val="9"/>
  </w:num>
  <w:num w:numId="9" w16cid:durableId="55513925">
    <w:abstractNumId w:val="1"/>
  </w:num>
  <w:num w:numId="10" w16cid:durableId="89739764">
    <w:abstractNumId w:val="1"/>
  </w:num>
  <w:num w:numId="11" w16cid:durableId="52703766">
    <w:abstractNumId w:val="3"/>
  </w:num>
  <w:num w:numId="12" w16cid:durableId="1033847315">
    <w:abstractNumId w:val="4"/>
  </w:num>
  <w:num w:numId="13" w16cid:durableId="1701665775">
    <w:abstractNumId w:val="15"/>
  </w:num>
  <w:num w:numId="14" w16cid:durableId="1746684777">
    <w:abstractNumId w:val="10"/>
  </w:num>
  <w:num w:numId="15" w16cid:durableId="815418017">
    <w:abstractNumId w:val="7"/>
  </w:num>
  <w:num w:numId="16" w16cid:durableId="1718820526">
    <w:abstractNumId w:val="14"/>
  </w:num>
  <w:num w:numId="17" w16cid:durableId="654265273">
    <w:abstractNumId w:val="5"/>
  </w:num>
  <w:num w:numId="18" w16cid:durableId="1051005014">
    <w:abstractNumId w:val="12"/>
  </w:num>
  <w:num w:numId="19" w16cid:durableId="809789006">
    <w:abstractNumId w:val="20"/>
  </w:num>
  <w:num w:numId="20" w16cid:durableId="1210459291">
    <w:abstractNumId w:val="17"/>
  </w:num>
  <w:num w:numId="21" w16cid:durableId="141775580">
    <w:abstractNumId w:val="8"/>
  </w:num>
  <w:num w:numId="22" w16cid:durableId="387191019">
    <w:abstractNumId w:val="18"/>
  </w:num>
  <w:num w:numId="23" w16cid:durableId="118282249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6BD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3F81"/>
    <w:rsid w:val="003203D7"/>
    <w:rsid w:val="00320F86"/>
    <w:rsid w:val="003223CB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145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3C6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14D"/>
    <w:rsid w:val="00AA6EB4"/>
    <w:rsid w:val="00AA767D"/>
    <w:rsid w:val="00AB0CC9"/>
    <w:rsid w:val="00AC3FF6"/>
    <w:rsid w:val="00AD73EC"/>
    <w:rsid w:val="00AE5BC7"/>
    <w:rsid w:val="00AF28F2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6B1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4DD"/>
    <w:rsid w:val="00F30762"/>
    <w:rsid w:val="00F35B05"/>
    <w:rsid w:val="00F413D9"/>
    <w:rsid w:val="00F5135F"/>
    <w:rsid w:val="00F51F78"/>
    <w:rsid w:val="00F82983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249A"/>
    <w:rsid w:val="00FF7C02"/>
    <w:rsid w:val="024801E3"/>
    <w:rsid w:val="12F80503"/>
    <w:rsid w:val="359F0DE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image" Target="media/image5.png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image" Target="media/image4.png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48069E1F-3292-416C-BF11-DA90E54FCB5E}" type="presOf" srcId="{D813EA76-4FD3-4C15-BFBC-B1DF43B29666}" destId="{4784DBD1-3CBE-41A8-A2C7-CF088F838C79}" srcOrd="0" destOrd="0" presId="urn:microsoft.com/office/officeart/2005/8/layout/hChevron3"/>
    <dgm:cxn modelId="{21F8925D-7FE3-46ED-8EF8-03CEEB094F39}" type="presOf" srcId="{7D55B2F1-F7F7-4A6B-AFB0-F846FDB634B5}" destId="{E13D0391-DAD9-4B61-AB66-3FA48A4F7006}" srcOrd="0" destOrd="0" presId="urn:microsoft.com/office/officeart/2005/8/layout/hChevron3"/>
    <dgm:cxn modelId="{62268287-1A0A-4DF0-9024-6329D28D3F70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CDEB2DD7-F0FD-4C6B-8002-0EB81A900050}" type="presOf" srcId="{B73EA016-5B5E-4372-8AFF-E16F061CFA05}" destId="{1F6A0B97-83F0-4189-B0CB-00156B0AC153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CEDD5BF8-2818-4C2B-8AF2-FDA01454A153}" type="presOf" srcId="{72C3C3E7-AFE7-48AF-A84A-F5F4B462ABCE}" destId="{AD4E5296-B06F-4F82-9CB5-F741BF6BFCC1}" srcOrd="0" destOrd="0" presId="urn:microsoft.com/office/officeart/2005/8/layout/hChevron3"/>
    <dgm:cxn modelId="{6D7AFB38-6F3D-4872-A604-C2033C0ABE8D}" type="presParOf" srcId="{1F6A0B97-83F0-4189-B0CB-00156B0AC153}" destId="{4784DBD1-3CBE-41A8-A2C7-CF088F838C79}" srcOrd="0" destOrd="0" presId="urn:microsoft.com/office/officeart/2005/8/layout/hChevron3"/>
    <dgm:cxn modelId="{1E279B0E-8D05-4227-892F-03BE5B9015FB}" type="presParOf" srcId="{1F6A0B97-83F0-4189-B0CB-00156B0AC153}" destId="{37D14BC8-3203-463C-9804-9B3B86B621FF}" srcOrd="1" destOrd="0" presId="urn:microsoft.com/office/officeart/2005/8/layout/hChevron3"/>
    <dgm:cxn modelId="{B2B36FB0-FDB3-4440-85CD-40966A751940}" type="presParOf" srcId="{1F6A0B97-83F0-4189-B0CB-00156B0AC153}" destId="{E13D0391-DAD9-4B61-AB66-3FA48A4F7006}" srcOrd="2" destOrd="0" presId="urn:microsoft.com/office/officeart/2005/8/layout/hChevron3"/>
    <dgm:cxn modelId="{F09A6745-CE99-47CA-AF6E-2505D4394988}" type="presParOf" srcId="{1F6A0B97-83F0-4189-B0CB-00156B0AC153}" destId="{F9271109-4339-4036-9126-150629D10456}" srcOrd="3" destOrd="0" presId="urn:microsoft.com/office/officeart/2005/8/layout/hChevron3"/>
    <dgm:cxn modelId="{E8528009-06B9-4EF8-AE20-EF342732903D}" type="presParOf" srcId="{1F6A0B97-83F0-4189-B0CB-00156B0AC153}" destId="{AD4E5296-B06F-4F82-9CB5-F741BF6BFCC1}" srcOrd="4" destOrd="0" presId="urn:microsoft.com/office/officeart/2005/8/layout/hChevron3"/>
    <dgm:cxn modelId="{385D7A37-1386-4532-B821-BB6589719769}" type="presParOf" srcId="{1F6A0B97-83F0-4189-B0CB-00156B0AC153}" destId="{99F7A086-6C98-4385-8FFE-3337C1F24694}" srcOrd="5" destOrd="0" presId="urn:microsoft.com/office/officeart/2005/8/layout/hChevron3"/>
    <dgm:cxn modelId="{F445B1F5-22FC-497B-8B48-9983C627660A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 bolus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Bolus 2 50 s efter bolus 1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349</Words>
  <Characters>1854</Characters>
  <Application>Microsoft Office Word</Application>
  <DocSecurity>0</DocSecurity>
  <Lines>15</Lines>
  <Paragraphs>4</Paragraphs>
  <ScaleCrop>false</ScaleCrop>
  <Manager/>
  <Company/>
  <LinksUpToDate>false</LinksUpToDate>
  <CharactersWithSpaces>2199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 K+ (818800A)</dc:title>
  <dc:subject/>
  <dc:creator>patrik.jens.johansson@vgregion.se</dc:creator>
  <keywords/>
  <lastModifiedBy>Ulrica Sehlberg</lastModifiedBy>
  <revision>9</revision>
  <lastPrinted>2016-03-31T10:56:00.0000000Z</lastPrinted>
  <dcterms:created xsi:type="dcterms:W3CDTF">2022-05-18T04:13:00.0000000Z</dcterms:created>
  <dcterms:modified xsi:type="dcterms:W3CDTF">2026-01-22T14:28:00.0000000Z</dcterms:modified>
</coreProperties>
</file>