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BF74" w14:textId="77777777" w:rsidR="000A1A12" w:rsidRDefault="000A1A12" w:rsidP="00F35B05">
      <w:pPr>
        <w:pStyle w:val="Rubrik2"/>
        <w:sectPr w:rsidR="000A1A12" w:rsidSect="000A1A1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AB357D" w14:textId="77777777" w:rsidR="000A1A12" w:rsidRPr="000A1A12" w:rsidRDefault="000A1A12" w:rsidP="000A1A1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96C86BE" w14:textId="51D62A79" w:rsidR="000A1A12" w:rsidRDefault="004E5E5D" w:rsidP="004E5E5D">
      <w:pPr>
        <w:pStyle w:val="Rubrik1"/>
        <w:ind w:left="0"/>
      </w:pPr>
      <w:r w:rsidRPr="004E5E5D">
        <w:t>DT Hals K- (818000A)</w:t>
      </w:r>
    </w:p>
    <w:p w14:paraId="6F9CFA14" w14:textId="77777777" w:rsidR="004E5E5D" w:rsidRPr="004E5E5D" w:rsidRDefault="004E5E5D" w:rsidP="004E5E5D"/>
    <w:p w14:paraId="162EAB9B" w14:textId="39A94BFB" w:rsidR="000A1A12" w:rsidRPr="004E5E5D" w:rsidRDefault="004E5E5D" w:rsidP="004E5E5D">
      <w:pPr>
        <w:pStyle w:val="Rubrik1"/>
        <w:ind w:left="0"/>
      </w:pPr>
      <w:r>
        <w:t>Förändringar</w:t>
      </w:r>
      <w:r w:rsidR="000A1A12" w:rsidRPr="000A1A12">
        <w:t xml:space="preserve"> i denna version</w:t>
      </w:r>
      <w:r>
        <w:br/>
      </w:r>
      <w:r w:rsidR="000A1A12" w:rsidRPr="000A1A12">
        <w:rPr>
          <w:rFonts w:ascii="Arial" w:hAnsi="Arial" w:cs="Arial"/>
          <w:sz w:val="18"/>
          <w:szCs w:val="18"/>
        </w:rPr>
        <w:t>Inga förändringar.</w:t>
      </w:r>
    </w:p>
    <w:p w14:paraId="177A139B" w14:textId="77777777" w:rsidR="000A1A12" w:rsidRPr="000A1A12" w:rsidRDefault="000A1A12" w:rsidP="004E5E5D">
      <w:pPr>
        <w:pStyle w:val="Rubrik2"/>
        <w:ind w:left="0"/>
      </w:pPr>
      <w:r w:rsidRPr="000A1A12">
        <w:t>Syfte</w:t>
      </w:r>
    </w:p>
    <w:p w14:paraId="414EE0EC" w14:textId="77777777" w:rsidR="000A1A12" w:rsidRPr="000A1A12" w:rsidRDefault="000A1A12" w:rsidP="000A1A1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A1A1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A179FBF" w14:textId="77777777" w:rsidR="000A1A12" w:rsidRPr="000A1A12" w:rsidRDefault="000A1A12" w:rsidP="000A1A1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75805FA" w14:textId="77777777" w:rsidR="000A1A12" w:rsidRPr="000A1A12" w:rsidRDefault="000A1A12" w:rsidP="004E5E5D">
      <w:pPr>
        <w:pStyle w:val="Rubrik2"/>
        <w:ind w:left="0"/>
      </w:pPr>
      <w:r w:rsidRPr="000A1A1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A1A12" w:rsidRPr="000A1A12" w14:paraId="31EEE5EE" w14:textId="77777777" w:rsidTr="007B1D4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6EA2C60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0B52F9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Tumör, metastaser, lymfom mm, när K+ inte är aktuellt.</w:t>
            </w:r>
          </w:p>
        </w:tc>
      </w:tr>
      <w:tr w:rsidR="000A1A12" w:rsidRPr="000A1A12" w14:paraId="3FD29A15" w14:textId="77777777" w:rsidTr="007B1D4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F7B8E6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7D1670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 xml:space="preserve">Avlägsna eventuell tandprotes, örhängen, halsband </w:t>
            </w:r>
            <w:proofErr w:type="gramStart"/>
            <w:r w:rsidRPr="000A1A12">
              <w:rPr>
                <w:rFonts w:ascii="Arial" w:hAnsi="Arial" w:cs="Arial"/>
                <w:sz w:val="18"/>
                <w:szCs w:val="18"/>
              </w:rPr>
              <w:t>etc.</w:t>
            </w:r>
            <w:proofErr w:type="gramEnd"/>
          </w:p>
        </w:tc>
      </w:tr>
      <w:tr w:rsidR="000A1A12" w:rsidRPr="000A1A12" w14:paraId="2A55E4CD" w14:textId="77777777" w:rsidTr="007B1D4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6DF7D7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C9AF46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A1A12" w:rsidRPr="000A1A12" w14:paraId="2AFCD826" w14:textId="77777777" w:rsidTr="007B1D4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37542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A53C08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A1A12" w:rsidRPr="000A1A12" w14:paraId="1E4F60AF" w14:textId="77777777" w:rsidTr="007B1D4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FCEA18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AD6EB7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A12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357D2DB6" w14:textId="5664C152" w:rsidR="000A1A12" w:rsidRPr="000A1A12" w:rsidRDefault="00000000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0A1A12" w:rsidRPr="000A1A1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A1A12" w:rsidRPr="000A1A12" w14:paraId="00E2B622" w14:textId="77777777" w:rsidTr="007B1D4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63CCA9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A1A1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53461AA" w14:textId="77777777" w:rsidR="000A1A12" w:rsidRPr="000A1A12" w:rsidRDefault="000A1A12" w:rsidP="000A1A1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5937EB1" w14:textId="77777777" w:rsidR="000A1A12" w:rsidRPr="000A1A12" w:rsidRDefault="000A1A12" w:rsidP="000A1A1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6700E2B" w14:textId="77777777" w:rsidR="000A1A12" w:rsidRPr="000A1A12" w:rsidRDefault="000A1A12" w:rsidP="000A1A1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13DC2E23" w14:textId="77777777" w:rsidR="000A1A12" w:rsidRPr="000A1A12" w:rsidRDefault="000A1A12" w:rsidP="000A1A1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1471D96C" w14:textId="77777777" w:rsidR="000A1A12" w:rsidRPr="000A1A12" w:rsidRDefault="000A1A12" w:rsidP="000A1A1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EAEB802" w14:textId="77777777" w:rsidR="000A1A12" w:rsidRPr="000A1A12" w:rsidRDefault="000A1A12" w:rsidP="004E5E5D">
      <w:pPr>
        <w:pStyle w:val="Rubrik2"/>
        <w:ind w:left="0"/>
      </w:pPr>
      <w:r w:rsidRPr="000A1A12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0A1A12" w:rsidRPr="000A1A12" w14:paraId="1E8A311F" w14:textId="77777777" w:rsidTr="000A1A12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FD61DC6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6C3C0B6" wp14:editId="4EC4F862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410C86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79A196" wp14:editId="5638FD77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218440</wp:posOffset>
                      </wp:positionV>
                      <wp:extent cx="410210" cy="147002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47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E244B4" w14:textId="77777777" w:rsidR="000A1A12" w:rsidRPr="0066567D" w:rsidRDefault="000A1A12" w:rsidP="00E97B1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79A19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0.15pt;margin-top:17.2pt;width:32.3pt;height:1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" adj="3014" fillcolor="red" stroked="f" strokeweight="1pt">
                      <v:textbox inset="1mm,1mm,1mm,1mm">
                        <w:txbxContent>
                          <w:p w14:paraId="7FE244B4" w14:textId="77777777" w:rsidR="000A1A12" w:rsidRPr="0066567D" w:rsidRDefault="000A1A12" w:rsidP="00E97B1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608F60" wp14:editId="0A694B3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213995</wp:posOffset>
                      </wp:positionV>
                      <wp:extent cx="1418590" cy="1477645"/>
                      <wp:effectExtent l="19050" t="19050" r="10160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149" cy="147764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F1D08" id="Rektangel 3" o:spid="_x0000_s1026" style="position:absolute;margin-left:10pt;margin-top:16.85pt;width:111.7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" filled="f" strokecolor="red" strokeweight="3pt"/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w:t xml:space="preserve"> </w:t>
            </w:r>
            <w:r w:rsidRPr="000A1A12">
              <w:rPr>
                <w:noProof/>
                <w:szCs w:val="20"/>
              </w:rPr>
              <w:drawing>
                <wp:inline distT="0" distB="0" distL="0" distR="0" wp14:anchorId="047741B2" wp14:editId="6E1FEC6E">
                  <wp:extent cx="1457325" cy="1880370"/>
                  <wp:effectExtent l="0" t="0" r="0" b="5715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52864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60" cy="188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A12" w:rsidRPr="000A1A12" w14:paraId="77597630" w14:textId="77777777" w:rsidTr="000A1A1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68B2DD5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46A075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A96376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1A12" w:rsidRPr="000A1A12" w14:paraId="0062F680" w14:textId="77777777" w:rsidTr="000A1A12">
        <w:trPr>
          <w:trHeight w:val="227"/>
        </w:trPr>
        <w:tc>
          <w:tcPr>
            <w:tcW w:w="1950" w:type="dxa"/>
            <w:shd w:val="clear" w:color="auto" w:fill="FFFFFF"/>
          </w:tcPr>
          <w:p w14:paraId="3E1804DA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A7EEAF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 xml:space="preserve">Ovanför ytterörat – 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083841" w14:textId="77777777" w:rsidR="000A1A12" w:rsidRPr="000A1A12" w:rsidRDefault="000A1A12" w:rsidP="000A1A1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A1A12" w:rsidRPr="000A1A12" w14:paraId="4E473980" w14:textId="77777777" w:rsidTr="000A1A12">
        <w:trPr>
          <w:trHeight w:val="227"/>
        </w:trPr>
        <w:tc>
          <w:tcPr>
            <w:tcW w:w="1950" w:type="dxa"/>
            <w:shd w:val="clear" w:color="auto" w:fill="FFFFFF"/>
          </w:tcPr>
          <w:p w14:paraId="6F973AA7" w14:textId="77777777" w:rsidR="000A1A12" w:rsidRPr="000A1A12" w:rsidRDefault="000A1A12" w:rsidP="000A1A1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7B214A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0A1A1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  <w:p w14:paraId="25D00A64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92B5421" w14:textId="77777777" w:rsidR="000A1A12" w:rsidRPr="000A1A12" w:rsidRDefault="000A1A12" w:rsidP="000A1A1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6F012D1" w14:textId="77777777" w:rsidR="000A1A12" w:rsidRPr="000A1A12" w:rsidRDefault="000A1A12" w:rsidP="004E5E5D">
      <w:pPr>
        <w:pStyle w:val="Rubrik2"/>
        <w:ind w:left="0"/>
      </w:pPr>
      <w:proofErr w:type="spellStart"/>
      <w:r w:rsidRPr="000A1A12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410"/>
        <w:gridCol w:w="2522"/>
      </w:tblGrid>
      <w:tr w:rsidR="000A1A12" w:rsidRPr="000A1A12" w14:paraId="0BA97930" w14:textId="77777777" w:rsidTr="000A1A1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0EAA3B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A545CA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73449B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BE1C97" wp14:editId="6D5BA498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861695</wp:posOffset>
                      </wp:positionV>
                      <wp:extent cx="410210" cy="657225"/>
                      <wp:effectExtent l="28892" t="2825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84776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F3838F" w14:textId="77777777" w:rsidR="000A1A12" w:rsidRPr="0066567D" w:rsidRDefault="000A1A12" w:rsidP="00D97B2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E1C97" id="Upp 19" o:spid="_x0000_s1027" type="#_x0000_t68" style="position:absolute;left:0;text-align:left;margin-left:44.5pt;margin-top:67.85pt;width:32.3pt;height:51.75pt;rotation:500779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16F3838F" w14:textId="77777777" w:rsidR="000A1A12" w:rsidRPr="0066567D" w:rsidRDefault="000A1A12" w:rsidP="00D97B2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C64FF4" wp14:editId="25F643D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601980</wp:posOffset>
                      </wp:positionV>
                      <wp:extent cx="1388110" cy="292100"/>
                      <wp:effectExtent l="19050" t="19050" r="21590" b="317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491" cy="292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122118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47.4pt" to="109.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958736" wp14:editId="4A712957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24130</wp:posOffset>
                      </wp:positionV>
                      <wp:extent cx="358140" cy="1506220"/>
                      <wp:effectExtent l="19050" t="19050" r="22860" b="368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445" cy="150680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3A3EA8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1.9pt" to="94.6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4BB8DB" wp14:editId="5DFFA9FC">
                      <wp:simplePos x="0" y="0"/>
                      <wp:positionH relativeFrom="margin">
                        <wp:posOffset>186690</wp:posOffset>
                      </wp:positionH>
                      <wp:positionV relativeFrom="paragraph">
                        <wp:posOffset>229870</wp:posOffset>
                      </wp:positionV>
                      <wp:extent cx="409575" cy="575945"/>
                      <wp:effectExtent l="0" t="19050" r="2857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2886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0D2DE3" w14:textId="77777777" w:rsidR="000A1A12" w:rsidRPr="0066564D" w:rsidRDefault="000A1A12" w:rsidP="00D97B2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4BB8D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14.7pt;margin-top:18.1pt;width:32.25pt;height:45.35pt;rotation:-728666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100D2DE3" w14:textId="77777777" w:rsidR="000A1A12" w:rsidRPr="0066564D" w:rsidRDefault="000A1A12" w:rsidP="00D97B2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w:drawing>
                <wp:inline distT="0" distB="0" distL="0" distR="0" wp14:anchorId="34290F46" wp14:editId="263BCB65">
                  <wp:extent cx="1367333" cy="1544904"/>
                  <wp:effectExtent l="0" t="0" r="4445" b="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4962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17" cy="157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1BC034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F6A8CC" wp14:editId="37B68269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504190</wp:posOffset>
                      </wp:positionV>
                      <wp:extent cx="410210" cy="560070"/>
                      <wp:effectExtent l="1270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600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9F96D1" w14:textId="77777777" w:rsidR="000A1A12" w:rsidRPr="0066567D" w:rsidRDefault="000A1A12" w:rsidP="00D97B2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6A8CC" id="Upp 22" o:spid="_x0000_s1029" type="#_x0000_t68" style="position:absolute;left:0;text-align:left;margin-left:18.2pt;margin-top:39.7pt;width:32.3pt;height:44.1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" adj="7910" fillcolor="red" stroked="f" strokeweight="1pt">
                      <v:textbox style="layout-flow:vertical;mso-layout-flow-alt:bottom-to-top" inset="1mm,1mm,1mm,1mm">
                        <w:txbxContent>
                          <w:p w14:paraId="529F96D1" w14:textId="77777777" w:rsidR="000A1A12" w:rsidRPr="0066567D" w:rsidRDefault="000A1A12" w:rsidP="00D97B2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B5C9FD" wp14:editId="2C12D29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-5080</wp:posOffset>
                      </wp:positionV>
                      <wp:extent cx="22225" cy="1536065"/>
                      <wp:effectExtent l="19050" t="19050" r="34925" b="2603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440" cy="15361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E238F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5pt,-.4pt" to="58.4pt,1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A1A12">
              <w:rPr>
                <w:noProof/>
                <w:szCs w:val="20"/>
              </w:rPr>
              <w:drawing>
                <wp:inline distT="0" distB="0" distL="0" distR="0" wp14:anchorId="6924CEA1" wp14:editId="4417DB0B">
                  <wp:extent cx="1464310" cy="1548130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314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A12" w:rsidRPr="000A1A12" w14:paraId="12DE973D" w14:textId="77777777" w:rsidTr="000A1A1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9AE84C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E9ED9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Parallellt med stämbanden, ungefär motsvarande disken C4-C5. DFOV ska nå laterala delen av klaviklarna (200-250 mm).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B0D2C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B9233EB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1A12" w:rsidRPr="000A1A12" w14:paraId="4CE09571" w14:textId="77777777" w:rsidTr="000A1A1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5CC2F9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08CB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Parallellt med kotpelaren. Vinkelrätt mot AX.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125205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E16B5C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1A12" w:rsidRPr="000A1A12" w14:paraId="57CF365F" w14:textId="77777777" w:rsidTr="000A1A1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D1F4FA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00E5C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Parallellt med kotpelaren. Vinkelrät mot COR.</w:t>
            </w:r>
          </w:p>
          <w:p w14:paraId="7823BCB4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E0B4B11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4B807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8B9B3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365B1BA" w14:textId="77777777" w:rsidR="000A1A12" w:rsidRPr="000A1A12" w:rsidRDefault="000A1A12" w:rsidP="000A1A1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F6016E5" w14:textId="77777777" w:rsidR="000A1A12" w:rsidRPr="000A1A12" w:rsidRDefault="000A1A12" w:rsidP="004E5E5D">
      <w:pPr>
        <w:pStyle w:val="Rubrik2"/>
        <w:ind w:left="0"/>
      </w:pPr>
      <w:r w:rsidRPr="000A1A1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A1A12" w:rsidRPr="000A1A12" w14:paraId="65C975EB" w14:textId="77777777" w:rsidTr="007B1D4F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45B1F5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6CF1A44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22F504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26DE99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A1A1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0A1A1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A367FA0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7CB1AA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A1A12" w:rsidRPr="000A1A12" w14:paraId="085B49D4" w14:textId="77777777" w:rsidTr="007B1D4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BD93A1" w14:textId="77777777" w:rsidR="000A1A12" w:rsidRPr="000A1A12" w:rsidRDefault="000A1A12" w:rsidP="000A1A1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590D6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21346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A1A61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2CCB0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9D3406D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A1A12" w:rsidRPr="000A1A12" w14:paraId="3EAF6AAD" w14:textId="77777777" w:rsidTr="007B1D4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2BEE48" w14:textId="77777777" w:rsidR="000A1A12" w:rsidRPr="000A1A12" w:rsidRDefault="000A1A12" w:rsidP="000A1A1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116B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0A301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A060C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6EC66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57F06D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A1A12" w:rsidRPr="000A1A12" w14:paraId="3B0AA437" w14:textId="77777777" w:rsidTr="007B1D4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A9C4A08" w14:textId="77777777" w:rsidR="000A1A12" w:rsidRPr="000A1A12" w:rsidRDefault="000A1A12" w:rsidP="000A1A1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11749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70118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1CAAF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B45/D</w:t>
            </w:r>
            <w:proofErr w:type="spellStart"/>
            <w:r w:rsidRPr="000A1A12">
              <w:rPr>
                <w:rFonts w:ascii="Arial" w:hAnsi="Arial" w:cs="Arial"/>
                <w:sz w:val="18"/>
                <w:szCs w:val="18"/>
                <w:lang w:val="en-US"/>
              </w:rPr>
              <w:t>etail</w:t>
            </w:r>
            <w:proofErr w:type="spellEnd"/>
            <w:r w:rsidRPr="000A1A12">
              <w:rPr>
                <w:rFonts w:ascii="Arial" w:hAnsi="Arial" w:cs="Arial"/>
                <w:sz w:val="18"/>
                <w:szCs w:val="18"/>
                <w:lang w:val="en-US"/>
              </w:rPr>
              <w:t>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99B06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43D3443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1A12" w:rsidRPr="000A1A12" w14:paraId="3D34902A" w14:textId="77777777" w:rsidTr="007B1D4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24A9C76" w14:textId="77777777" w:rsidR="000A1A12" w:rsidRPr="000A1A12" w:rsidRDefault="000A1A12" w:rsidP="000A1A1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1237A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1A1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AB32B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1A1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86D23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1A12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F9C7F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383AA9A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1A1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A1A12" w:rsidRPr="000A1A12" w14:paraId="7B2A9257" w14:textId="77777777" w:rsidTr="007B1D4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B7A45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E68D5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87CF6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EAB15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60391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3C1B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A1A12" w:rsidRPr="000A1A12" w14:paraId="29C4F981" w14:textId="77777777" w:rsidTr="007B1D4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D1B27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A1A12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77145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1568E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27468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8860F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BC3D8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1A1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4A4A103" w14:textId="77777777" w:rsidR="000A1A12" w:rsidRPr="000A1A12" w:rsidRDefault="000A1A12" w:rsidP="000A1A1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AC19DB9" w14:textId="77777777" w:rsidR="000A1A12" w:rsidRPr="000A1A12" w:rsidRDefault="000A1A12" w:rsidP="004E5E5D">
      <w:pPr>
        <w:pStyle w:val="Rubrik2"/>
        <w:ind w:left="0"/>
      </w:pPr>
      <w:r w:rsidRPr="000A1A12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0A1A12" w:rsidRPr="000A1A12" w14:paraId="43A4455C" w14:textId="77777777" w:rsidTr="000A1A1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0CC8D70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25AC340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F01459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ED8904B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5247B8A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7619AD3C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05A74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1A1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3EFF663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67CBFD64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7C4E5D5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7B1E38F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7E73D437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CA13825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0FF3A827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1A1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86A94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67E268FC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17D4D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74C909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531CC9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2842CA7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3B1D024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8AEE3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111DE862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E268A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FD6D2F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6771F1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E8B1732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905C1B0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E465AF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5876FB58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68AA2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155717E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EFACE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6C8708F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292ED99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B1E3A5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5D6AA1A7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9546F8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4D0766D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C5C27B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66D45F7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921F970" w14:textId="77777777" w:rsidR="000A1A12" w:rsidRPr="000A1A12" w:rsidRDefault="000A1A12" w:rsidP="000A1A1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6AF5F5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3EC4D335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C86200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8648E23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4ADC362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2D6B4F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7A6DF8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D9ACB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7F3EEFF6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E77E75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EEB1F0E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1319A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0CCE787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DAEC41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A634A9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5C0AB748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88B5E4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3B6B9AF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FE177C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5D7D0A2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6B8F7F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6CE144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1A12" w:rsidRPr="000A1A12" w14:paraId="05A1934E" w14:textId="77777777" w:rsidTr="000A1A1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2262D3C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DA215BD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E28BD51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BF3951B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AC0DFF" w14:textId="77777777" w:rsidR="000A1A12" w:rsidRPr="000A1A12" w:rsidRDefault="000A1A12" w:rsidP="000A1A1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29CDC7F" w14:textId="77777777" w:rsidR="000A1A12" w:rsidRPr="000A1A12" w:rsidRDefault="000A1A12" w:rsidP="000A1A1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A1A1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B2A5B" w14:textId="77777777" w:rsidR="001154C2" w:rsidRDefault="001154C2">
      <w:r>
        <w:separator/>
      </w:r>
    </w:p>
  </w:endnote>
  <w:endnote w:type="continuationSeparator" w:id="0">
    <w:p w14:paraId="56D7DF43" w14:textId="77777777" w:rsidR="001154C2" w:rsidRDefault="001154C2">
      <w:r>
        <w:continuationSeparator/>
      </w:r>
    </w:p>
  </w:endnote>
  <w:endnote w:type="continuationNotice" w:id="1">
    <w:p w14:paraId="4A298CB1" w14:textId="77777777" w:rsidR="001154C2" w:rsidRDefault="001154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9BFB" w14:textId="77777777" w:rsidR="001154C2" w:rsidRDefault="001154C2"/>
  </w:footnote>
  <w:footnote w:type="continuationSeparator" w:id="0">
    <w:p w14:paraId="1193FDF7" w14:textId="77777777" w:rsidR="001154C2" w:rsidRDefault="001154C2">
      <w:r>
        <w:continuationSeparator/>
      </w:r>
    </w:p>
  </w:footnote>
  <w:footnote w:type="continuationNotice" w:id="1">
    <w:p w14:paraId="31C9F474" w14:textId="77777777" w:rsidR="001154C2" w:rsidRDefault="001154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412F39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7BCA752" w:tentative="1">
      <w:start w:val="1"/>
      <w:numFmt w:val="lowerLetter"/>
      <w:lvlText w:val="%2."/>
      <w:lvlJc w:val="left"/>
      <w:pPr>
        <w:ind w:left="1080" w:hanging="360"/>
      </w:pPr>
    </w:lvl>
    <w:lvl w:ilvl="2" w:tplc="600AFF08" w:tentative="1">
      <w:start w:val="1"/>
      <w:numFmt w:val="lowerRoman"/>
      <w:lvlText w:val="%3."/>
      <w:lvlJc w:val="right"/>
      <w:pPr>
        <w:ind w:left="1800" w:hanging="180"/>
      </w:pPr>
    </w:lvl>
    <w:lvl w:ilvl="3" w:tplc="9F866098" w:tentative="1">
      <w:start w:val="1"/>
      <w:numFmt w:val="decimal"/>
      <w:lvlText w:val="%4."/>
      <w:lvlJc w:val="left"/>
      <w:pPr>
        <w:ind w:left="2520" w:hanging="360"/>
      </w:pPr>
    </w:lvl>
    <w:lvl w:ilvl="4" w:tplc="20EED076" w:tentative="1">
      <w:start w:val="1"/>
      <w:numFmt w:val="lowerLetter"/>
      <w:lvlText w:val="%5."/>
      <w:lvlJc w:val="left"/>
      <w:pPr>
        <w:ind w:left="3240" w:hanging="360"/>
      </w:pPr>
    </w:lvl>
    <w:lvl w:ilvl="5" w:tplc="CF429FBE" w:tentative="1">
      <w:start w:val="1"/>
      <w:numFmt w:val="lowerRoman"/>
      <w:lvlText w:val="%6."/>
      <w:lvlJc w:val="right"/>
      <w:pPr>
        <w:ind w:left="3960" w:hanging="180"/>
      </w:pPr>
    </w:lvl>
    <w:lvl w:ilvl="6" w:tplc="D5E0A42C" w:tentative="1">
      <w:start w:val="1"/>
      <w:numFmt w:val="decimal"/>
      <w:lvlText w:val="%7."/>
      <w:lvlJc w:val="left"/>
      <w:pPr>
        <w:ind w:left="4680" w:hanging="360"/>
      </w:pPr>
    </w:lvl>
    <w:lvl w:ilvl="7" w:tplc="AABC7490" w:tentative="1">
      <w:start w:val="1"/>
      <w:numFmt w:val="lowerLetter"/>
      <w:lvlText w:val="%8."/>
      <w:lvlJc w:val="left"/>
      <w:pPr>
        <w:ind w:left="5400" w:hanging="360"/>
      </w:pPr>
    </w:lvl>
    <w:lvl w:ilvl="8" w:tplc="3D5C3D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F014BDE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8169FC4" w:tentative="1">
      <w:start w:val="1"/>
      <w:numFmt w:val="lowerLetter"/>
      <w:lvlText w:val="%2."/>
      <w:lvlJc w:val="left"/>
      <w:pPr>
        <w:ind w:left="1080" w:hanging="360"/>
      </w:pPr>
    </w:lvl>
    <w:lvl w:ilvl="2" w:tplc="A440C260" w:tentative="1">
      <w:start w:val="1"/>
      <w:numFmt w:val="lowerRoman"/>
      <w:lvlText w:val="%3."/>
      <w:lvlJc w:val="right"/>
      <w:pPr>
        <w:ind w:left="1800" w:hanging="180"/>
      </w:pPr>
    </w:lvl>
    <w:lvl w:ilvl="3" w:tplc="4ECC450E" w:tentative="1">
      <w:start w:val="1"/>
      <w:numFmt w:val="decimal"/>
      <w:lvlText w:val="%4."/>
      <w:lvlJc w:val="left"/>
      <w:pPr>
        <w:ind w:left="2520" w:hanging="360"/>
      </w:pPr>
    </w:lvl>
    <w:lvl w:ilvl="4" w:tplc="76A86DE8" w:tentative="1">
      <w:start w:val="1"/>
      <w:numFmt w:val="lowerLetter"/>
      <w:lvlText w:val="%5."/>
      <w:lvlJc w:val="left"/>
      <w:pPr>
        <w:ind w:left="3240" w:hanging="360"/>
      </w:pPr>
    </w:lvl>
    <w:lvl w:ilvl="5" w:tplc="D7E4DD2A" w:tentative="1">
      <w:start w:val="1"/>
      <w:numFmt w:val="lowerRoman"/>
      <w:lvlText w:val="%6."/>
      <w:lvlJc w:val="right"/>
      <w:pPr>
        <w:ind w:left="3960" w:hanging="180"/>
      </w:pPr>
    </w:lvl>
    <w:lvl w:ilvl="6" w:tplc="24506BC4" w:tentative="1">
      <w:start w:val="1"/>
      <w:numFmt w:val="decimal"/>
      <w:lvlText w:val="%7."/>
      <w:lvlJc w:val="left"/>
      <w:pPr>
        <w:ind w:left="4680" w:hanging="360"/>
      </w:pPr>
    </w:lvl>
    <w:lvl w:ilvl="7" w:tplc="CECC011A" w:tentative="1">
      <w:start w:val="1"/>
      <w:numFmt w:val="lowerLetter"/>
      <w:lvlText w:val="%8."/>
      <w:lvlJc w:val="left"/>
      <w:pPr>
        <w:ind w:left="5400" w:hanging="360"/>
      </w:pPr>
    </w:lvl>
    <w:lvl w:ilvl="8" w:tplc="B6A44C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9DBA90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79C2A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2844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FC77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4A4E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B8E7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3E15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9CC7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506B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48139172">
    <w:abstractNumId w:val="20"/>
  </w:num>
  <w:num w:numId="2" w16cid:durableId="60100112">
    <w:abstractNumId w:val="15"/>
  </w:num>
  <w:num w:numId="3" w16cid:durableId="1254624407">
    <w:abstractNumId w:val="0"/>
  </w:num>
  <w:num w:numId="4" w16cid:durableId="1693990646">
    <w:abstractNumId w:val="6"/>
  </w:num>
  <w:num w:numId="5" w16cid:durableId="518590643">
    <w:abstractNumId w:val="18"/>
  </w:num>
  <w:num w:numId="6" w16cid:durableId="594705576">
    <w:abstractNumId w:val="2"/>
  </w:num>
  <w:num w:numId="7" w16cid:durableId="1191143102">
    <w:abstractNumId w:val="12"/>
  </w:num>
  <w:num w:numId="8" w16cid:durableId="1976056057">
    <w:abstractNumId w:val="9"/>
  </w:num>
  <w:num w:numId="9" w16cid:durableId="1492451881">
    <w:abstractNumId w:val="1"/>
  </w:num>
  <w:num w:numId="10" w16cid:durableId="777532519">
    <w:abstractNumId w:val="1"/>
  </w:num>
  <w:num w:numId="11" w16cid:durableId="1070881534">
    <w:abstractNumId w:val="3"/>
  </w:num>
  <w:num w:numId="12" w16cid:durableId="683409442">
    <w:abstractNumId w:val="4"/>
  </w:num>
  <w:num w:numId="13" w16cid:durableId="94717692">
    <w:abstractNumId w:val="14"/>
  </w:num>
  <w:num w:numId="14" w16cid:durableId="431125268">
    <w:abstractNumId w:val="10"/>
  </w:num>
  <w:num w:numId="15" w16cid:durableId="426728131">
    <w:abstractNumId w:val="7"/>
  </w:num>
  <w:num w:numId="16" w16cid:durableId="1416896875">
    <w:abstractNumId w:val="13"/>
  </w:num>
  <w:num w:numId="17" w16cid:durableId="699093430">
    <w:abstractNumId w:val="5"/>
  </w:num>
  <w:num w:numId="18" w16cid:durableId="573469683">
    <w:abstractNumId w:val="11"/>
  </w:num>
  <w:num w:numId="19" w16cid:durableId="521821185">
    <w:abstractNumId w:val="19"/>
  </w:num>
  <w:num w:numId="20" w16cid:durableId="675427819">
    <w:abstractNumId w:val="16"/>
  </w:num>
  <w:num w:numId="21" w16cid:durableId="1214999987">
    <w:abstractNumId w:val="8"/>
  </w:num>
  <w:num w:numId="22" w16cid:durableId="11738833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A12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4C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E5D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B24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B10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854F82F-94A8-4839-9514-29F3CC5DFE71}" type="presOf" srcId="{548E9FD9-7371-42E5-8C31-C03B33C90BF7}" destId="{6CE68A43-9C69-4212-AF24-9AFEE7CA1715}" srcOrd="0" destOrd="0" presId="urn:microsoft.com/office/officeart/2005/8/layout/hChevron3"/>
    <dgm:cxn modelId="{9D5A3F6D-255C-49AD-896D-AFF311E7D79C}" type="presOf" srcId="{7D55B2F1-F7F7-4A6B-AFB0-F846FDB634B5}" destId="{E13D0391-DAD9-4B61-AB66-3FA48A4F7006}" srcOrd="0" destOrd="0" presId="urn:microsoft.com/office/officeart/2005/8/layout/hChevron3"/>
    <dgm:cxn modelId="{BC615786-BF84-46EB-8D48-B76C3811E3F1}" type="presOf" srcId="{72C3C3E7-AFE7-48AF-A84A-F5F4B462ABCE}" destId="{AD4E5296-B06F-4F82-9CB5-F741BF6BFCC1}" srcOrd="0" destOrd="0" presId="urn:microsoft.com/office/officeart/2005/8/layout/hChevron3"/>
    <dgm:cxn modelId="{3D82C1AA-C0DE-48B4-A2B0-7591E8C5989D}" type="presOf" srcId="{B73EA016-5B5E-4372-8AFF-E16F061CFA05}" destId="{1F6A0B97-83F0-4189-B0CB-00156B0AC153}" srcOrd="0" destOrd="0" presId="urn:microsoft.com/office/officeart/2005/8/layout/hChevron3"/>
    <dgm:cxn modelId="{BEDFACB5-A0F6-4AD0-9D54-8DC3F72D7C8E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263054C-E8C9-4D3F-99CD-657693252BE8}" type="presParOf" srcId="{1F6A0B97-83F0-4189-B0CB-00156B0AC153}" destId="{4784DBD1-3CBE-41A8-A2C7-CF088F838C79}" srcOrd="0" destOrd="0" presId="urn:microsoft.com/office/officeart/2005/8/layout/hChevron3"/>
    <dgm:cxn modelId="{45CD2BBB-CBE8-4ED9-A9A1-1F9F6B20DADF}" type="presParOf" srcId="{1F6A0B97-83F0-4189-B0CB-00156B0AC153}" destId="{37D14BC8-3203-463C-9804-9B3B86B621FF}" srcOrd="1" destOrd="0" presId="urn:microsoft.com/office/officeart/2005/8/layout/hChevron3"/>
    <dgm:cxn modelId="{0799A777-EE65-428D-9720-7DD18E8C630F}" type="presParOf" srcId="{1F6A0B97-83F0-4189-B0CB-00156B0AC153}" destId="{E13D0391-DAD9-4B61-AB66-3FA48A4F7006}" srcOrd="2" destOrd="0" presId="urn:microsoft.com/office/officeart/2005/8/layout/hChevron3"/>
    <dgm:cxn modelId="{3A86E039-51B1-45DA-9945-ACCCB4558294}" type="presParOf" srcId="{1F6A0B97-83F0-4189-B0CB-00156B0AC153}" destId="{F9271109-4339-4036-9126-150629D10456}" srcOrd="3" destOrd="0" presId="urn:microsoft.com/office/officeart/2005/8/layout/hChevron3"/>
    <dgm:cxn modelId="{4AC82EE7-BABA-47E7-9ECA-44CC7388E464}" type="presParOf" srcId="{1F6A0B97-83F0-4189-B0CB-00156B0AC153}" destId="{AD4E5296-B06F-4F82-9CB5-F741BF6BFCC1}" srcOrd="4" destOrd="0" presId="urn:microsoft.com/office/officeart/2005/8/layout/hChevron3"/>
    <dgm:cxn modelId="{A737DAF7-18CF-4F88-AEB5-B4483819D400}" type="presParOf" srcId="{1F6A0B97-83F0-4189-B0CB-00156B0AC153}" destId="{99F7A086-6C98-4385-8FFE-3337C1F24694}" srcOrd="5" destOrd="0" presId="urn:microsoft.com/office/officeart/2005/8/layout/hChevron3"/>
    <dgm:cxn modelId="{62F6369E-E292-46FF-A9EF-030C79413B70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284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K- (818000A)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2022-05-18T04:13:00.0000000Z</dcterms:created>
  <dcterms:modified xsi:type="dcterms:W3CDTF">2024-01-18T12:44:00.0000000Z</dcterms:modified>
</coreProperties>
</file>