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FA06" w14:textId="77777777" w:rsidR="00F84586" w:rsidRDefault="00F84586" w:rsidP="00F35B05">
      <w:pPr>
        <w:pStyle w:val="Rubrik2"/>
        <w:sectPr w:rsidR="00F84586" w:rsidSect="00F8458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705BF67" w14:textId="128CC30A" w:rsidR="00F233C5" w:rsidRDefault="00F233C5" w:rsidP="00F233C5">
      <w:pPr>
        <w:pStyle w:val="Rubrik1"/>
        <w:ind w:left="0"/>
        <w:rPr>
          <w:szCs w:val="26"/>
        </w:rPr>
      </w:pPr>
      <w:r w:rsidRPr="00F84586">
        <w:t xml:space="preserve">DT Hals </w:t>
      </w:r>
      <w:proofErr w:type="spellStart"/>
      <w:r w:rsidRPr="00F84586">
        <w:t>angio</w:t>
      </w:r>
      <w:proofErr w:type="spellEnd"/>
      <w:r w:rsidRPr="00F84586">
        <w:t xml:space="preserve"> (</w:t>
      </w:r>
      <w:proofErr w:type="gramStart"/>
      <w:r w:rsidRPr="00F84586">
        <w:t>818207</w:t>
      </w:r>
      <w:proofErr w:type="gramEnd"/>
      <w:r w:rsidRPr="00F84586">
        <w:t>)</w:t>
      </w:r>
    </w:p>
    <w:p w14:paraId="1496ACA7" w14:textId="719AB459" w:rsidR="00460C34" w:rsidRPr="00F84586" w:rsidRDefault="00460C34" w:rsidP="00F233C5">
      <w:pPr>
        <w:pStyle w:val="Rubrik2"/>
        <w:ind w:left="0"/>
      </w:pPr>
      <w:r w:rsidRPr="00F84586">
        <w:t>Syfte</w:t>
      </w:r>
    </w:p>
    <w:p w14:paraId="736A5037" w14:textId="77777777" w:rsidR="00460C34" w:rsidRPr="00F84586" w:rsidRDefault="00460C34" w:rsidP="00460C3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8458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AB0A851" w14:textId="77777777" w:rsidR="00F84586" w:rsidRPr="00F84586" w:rsidRDefault="00F84586" w:rsidP="00F84586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715254ED" w14:textId="4C7339B0" w:rsidR="00F84586" w:rsidRPr="00F84586" w:rsidRDefault="00460C34" w:rsidP="00F233C5">
      <w:pPr>
        <w:pStyle w:val="Rubrik2"/>
        <w:ind w:left="0"/>
      </w:pPr>
      <w:r>
        <w:t>Förändringar sedan föregående</w:t>
      </w:r>
      <w:r w:rsidR="00F84586" w:rsidRPr="00F84586">
        <w:t xml:space="preserve"> version</w:t>
      </w:r>
    </w:p>
    <w:p w14:paraId="18D0B393" w14:textId="33729350" w:rsidR="00F84586" w:rsidRPr="00F84586" w:rsidRDefault="00CC2818" w:rsidP="00F8458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Reviderad, justerat </w:t>
      </w:r>
      <w:proofErr w:type="spellStart"/>
      <w:r>
        <w:rPr>
          <w:rFonts w:ascii="Arial" w:hAnsi="Arial" w:cs="Arial"/>
          <w:sz w:val="18"/>
          <w:szCs w:val="18"/>
        </w:rPr>
        <w:t>kernel</w:t>
      </w:r>
      <w:proofErr w:type="spellEnd"/>
      <w:r>
        <w:rPr>
          <w:rFonts w:ascii="Arial" w:hAnsi="Arial" w:cs="Arial"/>
          <w:sz w:val="18"/>
          <w:szCs w:val="18"/>
        </w:rPr>
        <w:t xml:space="preserve"> Siemens X-</w:t>
      </w:r>
      <w:proofErr w:type="spellStart"/>
      <w:r>
        <w:rPr>
          <w:rFonts w:ascii="Arial" w:hAnsi="Arial" w:cs="Arial"/>
          <w:sz w:val="18"/>
          <w:szCs w:val="18"/>
        </w:rPr>
        <w:t>cite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232FA47B" w14:textId="77777777" w:rsidR="00F84586" w:rsidRPr="00F84586" w:rsidRDefault="00F84586" w:rsidP="00F233C5">
      <w:pPr>
        <w:pStyle w:val="Rubrik2"/>
        <w:ind w:left="0"/>
      </w:pPr>
      <w:r w:rsidRPr="00F84586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84586" w:rsidRPr="00F84586" w14:paraId="2BE740BC" w14:textId="77777777" w:rsidTr="00647B0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5C5C8E3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FB8B43C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Carotisstenos mm.</w:t>
            </w:r>
          </w:p>
        </w:tc>
      </w:tr>
      <w:tr w:rsidR="00F84586" w:rsidRPr="00F84586" w14:paraId="51B3C8DD" w14:textId="77777777" w:rsidTr="00647B0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AB2517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BAD76A" w14:textId="5487AC2A" w:rsidR="00F84586" w:rsidRPr="00F84586" w:rsidRDefault="00CC2818" w:rsidP="00F84586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F84586" w:rsidRPr="00F8458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F84586" w:rsidRPr="00F84586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03E70B93" w14:textId="122A5F84" w:rsidR="00F84586" w:rsidRPr="00F84586" w:rsidRDefault="00F84586" w:rsidP="00F84586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PVK</w:t>
            </w:r>
            <w:r w:rsidR="008B527E">
              <w:rPr>
                <w:rFonts w:ascii="Arial" w:hAnsi="Arial" w:cs="Arial"/>
                <w:sz w:val="18"/>
                <w:szCs w:val="18"/>
              </w:rPr>
              <w:t xml:space="preserve"> (efter flöde)</w:t>
            </w:r>
          </w:p>
        </w:tc>
      </w:tr>
      <w:tr w:rsidR="00F84586" w:rsidRPr="00F84586" w14:paraId="2BF94DA0" w14:textId="77777777" w:rsidTr="00647B0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2DA48B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0E55AA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84586" w:rsidRPr="00F84586" w14:paraId="24210D25" w14:textId="77777777" w:rsidTr="00647B0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23B810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58F57B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Beroende på maskin:</w:t>
            </w:r>
          </w:p>
          <w:p w14:paraId="36CE6E50" w14:textId="77777777" w:rsidR="00F84586" w:rsidRPr="00F84586" w:rsidRDefault="00F84586" w:rsidP="00F8458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 xml:space="preserve">Toshiba: Omnipaque 350 mg I/ml enligt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 xml:space="preserve"> ”Hjärna/hals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 xml:space="preserve"> Toshiba”.</w:t>
            </w:r>
          </w:p>
          <w:p w14:paraId="286ACC01" w14:textId="77777777" w:rsidR="00F84586" w:rsidRPr="00F84586" w:rsidRDefault="00F84586" w:rsidP="00F8458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 xml:space="preserve">Siemens och GE: Omnipaque 350 mg I/ml enligt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 xml:space="preserve"> ”Hjärna/hals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 xml:space="preserve"> Siemens/GE”. </w:t>
            </w:r>
          </w:p>
        </w:tc>
      </w:tr>
      <w:tr w:rsidR="00F84586" w:rsidRPr="00F84586" w14:paraId="3DEC27FC" w14:textId="77777777" w:rsidTr="00647B0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02028F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28F1AE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00CC6FDD" w14:textId="1A54479A" w:rsidR="00F84586" w:rsidRPr="00F84586" w:rsidRDefault="00CC2818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F84586" w:rsidRPr="00F8458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84586" w:rsidRPr="00F84586" w14:paraId="35AD0D8A" w14:textId="77777777" w:rsidTr="00647B0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7C6B8F4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DB235BF" w14:textId="77777777" w:rsidR="00F84586" w:rsidRPr="00F84586" w:rsidRDefault="00F84586" w:rsidP="00F8458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8C49058" w14:textId="77777777" w:rsidR="00F84586" w:rsidRPr="00F84586" w:rsidRDefault="00F84586" w:rsidP="00F8458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77E23D08" w14:textId="77777777" w:rsidR="00F84586" w:rsidRPr="00F84586" w:rsidRDefault="00F84586" w:rsidP="00F8458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3D4C5D88" w14:textId="77777777" w:rsidR="00F84586" w:rsidRPr="00F84586" w:rsidRDefault="00F84586" w:rsidP="00F8458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Armarna längs sidorna, axlarna neddragna så långt som möjligt</w:t>
            </w:r>
          </w:p>
        </w:tc>
      </w:tr>
    </w:tbl>
    <w:p w14:paraId="4AED2686" w14:textId="77777777" w:rsidR="00F84586" w:rsidRPr="00F84586" w:rsidRDefault="00F84586" w:rsidP="00F8458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E578A27" w14:textId="77777777" w:rsidR="00F233C5" w:rsidRDefault="00F233C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6EBAFC9" w14:textId="5D0D3282" w:rsidR="00F84586" w:rsidRPr="00F84586" w:rsidRDefault="00F84586" w:rsidP="00F233C5">
      <w:pPr>
        <w:pStyle w:val="Rubrik2"/>
        <w:ind w:left="0"/>
      </w:pPr>
      <w:r w:rsidRPr="00F84586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F84586" w:rsidRPr="00F84586" w14:paraId="11018FBB" w14:textId="77777777" w:rsidTr="00F84586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AC361FA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F8EF78D" wp14:editId="0ABBC281">
                  <wp:extent cx="4037991" cy="809625"/>
                  <wp:effectExtent l="0" t="0" r="38735" b="0"/>
                  <wp:docPr id="27" name="Diagram 2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9270E3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218004" wp14:editId="0038F94A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64770</wp:posOffset>
                      </wp:positionV>
                      <wp:extent cx="410210" cy="1104900"/>
                      <wp:effectExtent l="0" t="0" r="8890" b="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1049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C74CB0" w14:textId="77777777" w:rsidR="00F84586" w:rsidRPr="005A5508" w:rsidRDefault="00F84586" w:rsidP="004B7A0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A5508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21800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8" o:spid="_x0000_s1026" type="#_x0000_t68" style="position:absolute;left:0;text-align:left;margin-left:72.3pt;margin-top:5.1pt;width:32.3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" adj="4010" fillcolor="red" stroked="f" strokeweight="1pt">
                      <v:textbox inset="1mm,1mm,1mm,1mm">
                        <w:txbxContent>
                          <w:p w14:paraId="3FC74CB0" w14:textId="77777777" w:rsidR="00F84586" w:rsidRPr="005A5508" w:rsidRDefault="00F84586" w:rsidP="004B7A0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A550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458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C04B93" wp14:editId="0020090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64770</wp:posOffset>
                      </wp:positionV>
                      <wp:extent cx="1371600" cy="1111250"/>
                      <wp:effectExtent l="19050" t="19050" r="19050" b="12700"/>
                      <wp:wrapNone/>
                      <wp:docPr id="1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11112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837EF" id="Rektangel 4" o:spid="_x0000_s1026" style="position:absolute;margin-left:1.8pt;margin-top:5.1pt;width:108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" filled="f" strokecolor="red" strokeweight="3pt"/>
                  </w:pict>
                </mc:Fallback>
              </mc:AlternateContent>
            </w:r>
            <w:r w:rsidRPr="00F84586">
              <w:rPr>
                <w:noProof/>
                <w:szCs w:val="20"/>
              </w:rPr>
              <w:drawing>
                <wp:inline distT="0" distB="0" distL="0" distR="0" wp14:anchorId="6806B2AC" wp14:editId="6401509E">
                  <wp:extent cx="1417087" cy="1658620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972838" name=""/>
                          <pic:cNvPicPr/>
                        </pic:nvPicPr>
                        <pic:blipFill>
                          <a:blip r:embed="rId24"/>
                          <a:srcRect t="27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995" cy="1660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586" w:rsidRPr="00F84586" w14:paraId="618ADA63" w14:textId="77777777" w:rsidTr="00F84586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3F3B58E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788BA0A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55E6F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84586" w:rsidRPr="00F84586" w14:paraId="2A1A21A4" w14:textId="77777777" w:rsidTr="00F84586">
        <w:trPr>
          <w:trHeight w:val="227"/>
        </w:trPr>
        <w:tc>
          <w:tcPr>
            <w:tcW w:w="1950" w:type="dxa"/>
            <w:shd w:val="clear" w:color="auto" w:fill="FFFFFF"/>
          </w:tcPr>
          <w:p w14:paraId="26E8F271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1A990CC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Ovanför ytterörat – sternum.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24C157" w14:textId="77777777" w:rsidR="00F84586" w:rsidRPr="00F84586" w:rsidRDefault="00F84586" w:rsidP="00F8458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84586" w:rsidRPr="00F84586" w14:paraId="6BE9DAB6" w14:textId="77777777" w:rsidTr="00F84586">
        <w:trPr>
          <w:trHeight w:val="227"/>
        </w:trPr>
        <w:tc>
          <w:tcPr>
            <w:tcW w:w="1950" w:type="dxa"/>
            <w:shd w:val="clear" w:color="auto" w:fill="FFFFFF"/>
          </w:tcPr>
          <w:p w14:paraId="47894DF2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9800DAF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>, tröskelvärde 180 HU (GE och Toshiba), 150 HU (Siemens). Delay 0 s (Toshiba), 5 s (Siemens och GE).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099EB6F" w14:textId="77777777" w:rsidR="00F84586" w:rsidRPr="00F84586" w:rsidRDefault="00F84586" w:rsidP="00F8458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84586" w:rsidRPr="00F84586" w14:paraId="6FFAE130" w14:textId="77777777" w:rsidTr="00F84586">
        <w:trPr>
          <w:trHeight w:val="227"/>
        </w:trPr>
        <w:tc>
          <w:tcPr>
            <w:tcW w:w="1950" w:type="dxa"/>
            <w:shd w:val="clear" w:color="auto" w:fill="FFFFFF"/>
          </w:tcPr>
          <w:p w14:paraId="05786CB6" w14:textId="77777777" w:rsidR="00F84586" w:rsidRPr="00F84586" w:rsidRDefault="00F84586" w:rsidP="00F8458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Hals K+ artärfas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7EF2781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F8458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sella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84586">
              <w:rPr>
                <w:rFonts w:ascii="Arial" w:hAnsi="Arial" w:cs="Arial"/>
                <w:sz w:val="18"/>
                <w:szCs w:val="18"/>
              </w:rPr>
              <w:t>turcica</w:t>
            </w:r>
            <w:proofErr w:type="spellEnd"/>
            <w:r w:rsidRPr="00F8458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CCB723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Starta scannet i samma position som premonitoreringssnittet för att undvika onödig bordsförflyttning.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3E915ED" w14:textId="77777777" w:rsidR="00F84586" w:rsidRPr="00F84586" w:rsidRDefault="00F84586" w:rsidP="00F8458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1FBB0CA" w14:textId="77777777" w:rsidR="00F84586" w:rsidRPr="00F84586" w:rsidRDefault="00F84586" w:rsidP="00F8458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FBA35A9" w14:textId="77777777" w:rsidR="00F84586" w:rsidRPr="00F84586" w:rsidRDefault="00F84586" w:rsidP="00F233C5">
      <w:pPr>
        <w:pStyle w:val="Rubrik2"/>
        <w:ind w:left="0"/>
      </w:pPr>
      <w:proofErr w:type="spellStart"/>
      <w:r w:rsidRPr="00F84586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2664"/>
      </w:tblGrid>
      <w:tr w:rsidR="00F84586" w:rsidRPr="00F84586" w14:paraId="0673FBC8" w14:textId="77777777" w:rsidTr="00F8458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A96D0A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C8C78A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9BC7B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7EA759" wp14:editId="12E6D50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973455</wp:posOffset>
                      </wp:positionV>
                      <wp:extent cx="1813560" cy="0"/>
                      <wp:effectExtent l="0" t="19050" r="34290" b="190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14169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A87251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76.65pt" to="141.3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F8458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874343" wp14:editId="2C2C3363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-8255</wp:posOffset>
                      </wp:positionV>
                      <wp:extent cx="86995" cy="1712595"/>
                      <wp:effectExtent l="19050" t="19050" r="27305" b="2095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95" cy="171259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02FFBC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5pt,-.65pt" to="78.35pt,1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F8458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BC32D5" wp14:editId="6CF6F55C">
                      <wp:simplePos x="0" y="0"/>
                      <wp:positionH relativeFrom="margin">
                        <wp:posOffset>1238250</wp:posOffset>
                      </wp:positionH>
                      <wp:positionV relativeFrom="paragraph">
                        <wp:posOffset>989965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0C52BB" w14:textId="77777777" w:rsidR="00F84586" w:rsidRPr="0097445F" w:rsidRDefault="00F84586" w:rsidP="004B7A0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97445F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BC32D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97.5pt;margin-top:77.95pt;width:32.25pt;height:45.3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" adj="13920" fillcolor="red" stroked="f" strokeweight="1pt">
                      <v:textbox style="layout-flow:vertical" inset="1mm,1mm,1mm,1mm">
                        <w:txbxContent>
                          <w:p w14:paraId="370C52BB" w14:textId="77777777" w:rsidR="00F84586" w:rsidRPr="0097445F" w:rsidRDefault="00F84586" w:rsidP="004B7A0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7445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8458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2FBE69" wp14:editId="17A8A2E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1148715</wp:posOffset>
                      </wp:positionV>
                      <wp:extent cx="410210" cy="657225"/>
                      <wp:effectExtent l="9842" t="9208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613683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6B0D15" w14:textId="77777777" w:rsidR="00F84586" w:rsidRPr="0097445F" w:rsidRDefault="00F84586" w:rsidP="004B7A0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97445F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FBE69" id="Upp 19" o:spid="_x0000_s1028" type="#_x0000_t68" style="position:absolute;left:0;text-align:left;margin-left:29.85pt;margin-top:90.45pt;width:32.3pt;height:51.75pt;rotation:61316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" adj="6741" fillcolor="red" stroked="f" strokeweight="1pt">
                      <v:textbox style="layout-flow:vertical;mso-layout-flow-alt:bottom-to-top" inset="1mm,1mm,1mm,1mm">
                        <w:txbxContent>
                          <w:p w14:paraId="086B0D15" w14:textId="77777777" w:rsidR="00F84586" w:rsidRPr="0097445F" w:rsidRDefault="00F84586" w:rsidP="004B7A0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7445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4586">
              <w:rPr>
                <w:noProof/>
                <w:szCs w:val="20"/>
              </w:rPr>
              <w:drawing>
                <wp:inline distT="0" distB="0" distL="0" distR="0" wp14:anchorId="3B7D5852" wp14:editId="52B21FAC">
                  <wp:extent cx="1784909" cy="1713193"/>
                  <wp:effectExtent l="0" t="0" r="6350" b="190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150926" name=""/>
                          <pic:cNvPicPr/>
                        </pic:nvPicPr>
                        <pic:blipFill>
                          <a:blip r:embed="rId25"/>
                          <a:srcRect t="39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268" cy="1717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74A3F87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75FA2E" wp14:editId="470B716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802005</wp:posOffset>
                      </wp:positionV>
                      <wp:extent cx="410210" cy="591820"/>
                      <wp:effectExtent l="444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E8BBEB" w14:textId="77777777" w:rsidR="00F84586" w:rsidRPr="0097445F" w:rsidRDefault="00F84586" w:rsidP="004B7A0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97445F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5FA2E" id="Upp 22" o:spid="_x0000_s1029" type="#_x0000_t68" style="position:absolute;left:0;text-align:left;margin-left:26.2pt;margin-top:63.15pt;width:32.3pt;height:46.6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" adj="7486" fillcolor="red" stroked="f" strokeweight="1pt">
                      <v:textbox style="layout-flow:vertical;mso-layout-flow-alt:bottom-to-top" inset="1mm,1mm,1mm,1mm">
                        <w:txbxContent>
                          <w:p w14:paraId="1FE8BBEB" w14:textId="77777777" w:rsidR="00F84586" w:rsidRPr="0097445F" w:rsidRDefault="00F84586" w:rsidP="004B7A0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7445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458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0978B2" wp14:editId="0F68121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-40640</wp:posOffset>
                      </wp:positionV>
                      <wp:extent cx="29210" cy="1477645"/>
                      <wp:effectExtent l="19050" t="19050" r="27940" b="2730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261" cy="147767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2CB620" id="Rak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6pt,-3.2pt" to="65.9pt,1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F8458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89E201" wp14:editId="12B01350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471805</wp:posOffset>
                      </wp:positionV>
                      <wp:extent cx="410210" cy="657225"/>
                      <wp:effectExtent l="0" t="0" r="8890" b="9525"/>
                      <wp:wrapNone/>
                      <wp:docPr id="2" name="Upp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E1AE16" w14:textId="77777777" w:rsidR="00F84586" w:rsidRPr="0097445F" w:rsidRDefault="00F84586" w:rsidP="004B7A0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97445F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9E201" id="Upp 10" o:spid="_x0000_s1030" type="#_x0000_t68" style="position:absolute;left:0;text-align:left;margin-left:88.1pt;margin-top:37.15pt;width:32.3pt;height:51.7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" adj="6741" fillcolor="red" stroked="f" strokeweight="1pt">
                      <v:textbox style="layout-flow:vertical;mso-layout-flow-alt:bottom-to-top" inset="1mm,1mm,1mm,1mm">
                        <w:txbxContent>
                          <w:p w14:paraId="7CE1AE16" w14:textId="77777777" w:rsidR="00F84586" w:rsidRPr="0097445F" w:rsidRDefault="00F84586" w:rsidP="004B7A0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7445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458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E19A77" wp14:editId="74EF75C2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424815</wp:posOffset>
                      </wp:positionV>
                      <wp:extent cx="1615440" cy="43180"/>
                      <wp:effectExtent l="19050" t="19050" r="3810" b="33020"/>
                      <wp:wrapNone/>
                      <wp:docPr id="5" name="Ra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15745" cy="43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A10CBD" id="Rak 9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33.45pt" to="124.0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84586">
              <w:rPr>
                <w:noProof/>
                <w:szCs w:val="20"/>
              </w:rPr>
              <w:drawing>
                <wp:inline distT="0" distB="0" distL="0" distR="0" wp14:anchorId="21858BF7" wp14:editId="1B573935">
                  <wp:extent cx="1554480" cy="1411707"/>
                  <wp:effectExtent l="0" t="0" r="762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215028" name=""/>
                          <pic:cNvPicPr/>
                        </pic:nvPicPr>
                        <pic:blipFill>
                          <a:blip r:embed="rId26"/>
                          <a:srcRect t="8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411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586" w:rsidRPr="00F84586" w14:paraId="1324005F" w14:textId="77777777" w:rsidTr="00F8458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8EE40D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F89A2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Vinkelrätt mot bordet. DFOV 240 mm som standard.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DFED8F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3A95B66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84586" w:rsidRPr="00F84586" w14:paraId="491D90DA" w14:textId="77777777" w:rsidTr="00F8458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2EE558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160F3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Parallellt med arteria carotis communis upp till bifurkationen.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91070B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816BF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84586" w:rsidRPr="00F84586" w14:paraId="1F16DEDE" w14:textId="77777777" w:rsidTr="00F8458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4AD184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4720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Vinkelrätt mot bordet.</w:t>
            </w:r>
          </w:p>
          <w:p w14:paraId="2DA7051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B7AB33E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3B4FB4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6D81BC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B70AEC2" w14:textId="77777777" w:rsidR="00F84586" w:rsidRPr="00F84586" w:rsidRDefault="00F84586" w:rsidP="00F8458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CED2696" w14:textId="77777777" w:rsidR="00F84586" w:rsidRPr="00F84586" w:rsidRDefault="00F84586" w:rsidP="00F233C5">
      <w:pPr>
        <w:pStyle w:val="Rubrik2"/>
        <w:ind w:left="0"/>
      </w:pPr>
      <w:r w:rsidRPr="00F8458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84586" w:rsidRPr="00F84586" w14:paraId="15673907" w14:textId="77777777" w:rsidTr="00647B0C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0EE27B9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B76DF3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5F0AE4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319DAD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8458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497ACF50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7700542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F867C9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84586" w:rsidRPr="00F84586" w14:paraId="6ABA8D25" w14:textId="77777777" w:rsidTr="00647B0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3789E" w14:textId="77777777" w:rsidR="00F84586" w:rsidRPr="00F84586" w:rsidRDefault="00F84586" w:rsidP="00F8458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Hals K+ artärfas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70C49" w14:textId="628E1CD2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EF98D" w14:textId="730D5BF8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8766E" w14:textId="554FD78F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43C7E" w14:textId="36CF99E6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0118224" w14:textId="7E9F0D56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84586" w:rsidRPr="00F84586" w14:paraId="64A9BF13" w14:textId="77777777" w:rsidTr="00647B0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1C5BE34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E8AB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D30D4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70962" w14:textId="5DF65B1D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B</w:t>
            </w:r>
            <w:r w:rsidR="00CC2818">
              <w:rPr>
                <w:rFonts w:ascii="Arial" w:hAnsi="Arial" w:cs="Arial"/>
                <w:sz w:val="18"/>
                <w:szCs w:val="18"/>
              </w:rPr>
              <w:t>v36</w:t>
            </w:r>
            <w:r w:rsidRPr="00F84586">
              <w:rPr>
                <w:rFonts w:ascii="Arial" w:hAnsi="Arial" w:cs="Arial"/>
                <w:sz w:val="18"/>
                <w:szCs w:val="18"/>
              </w:rPr>
              <w:t>/Standard/FC43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FE2A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8A7B3CE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84586" w:rsidRPr="00F84586" w14:paraId="3105E237" w14:textId="77777777" w:rsidTr="00647B0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F14228D" w14:textId="77777777" w:rsidR="00F84586" w:rsidRPr="00F84586" w:rsidRDefault="00F84586" w:rsidP="00F8458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E759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1A05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1AAFB" w14:textId="411842D9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B</w:t>
            </w:r>
            <w:r w:rsidR="00CC2818">
              <w:rPr>
                <w:rFonts w:ascii="Arial" w:hAnsi="Arial" w:cs="Arial"/>
                <w:sz w:val="18"/>
                <w:szCs w:val="18"/>
              </w:rPr>
              <w:t>v36</w:t>
            </w:r>
            <w:r w:rsidRPr="00F84586">
              <w:rPr>
                <w:rFonts w:ascii="Arial" w:hAnsi="Arial" w:cs="Arial"/>
                <w:sz w:val="18"/>
                <w:szCs w:val="18"/>
              </w:rPr>
              <w:t>/Standard/FC43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95CEA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45E4EE9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84586" w:rsidRPr="00F84586" w14:paraId="59476F92" w14:textId="77777777" w:rsidTr="00647B0C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9C419D8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3204059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75157C0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6A003D1" w14:textId="4D357D3E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B</w:t>
            </w:r>
            <w:r w:rsidR="00CC2818">
              <w:rPr>
                <w:rFonts w:ascii="Arial" w:hAnsi="Arial" w:cs="Arial"/>
                <w:sz w:val="18"/>
                <w:szCs w:val="18"/>
              </w:rPr>
              <w:t>v36</w:t>
            </w:r>
            <w:r w:rsidRPr="00F84586">
              <w:rPr>
                <w:rFonts w:ascii="Arial" w:hAnsi="Arial" w:cs="Arial"/>
                <w:sz w:val="18"/>
                <w:szCs w:val="18"/>
              </w:rPr>
              <w:t>/Standard/FC43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3BF5A0F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EEEC6A4" w14:textId="2C6EB227" w:rsidR="00F84586" w:rsidRPr="00F84586" w:rsidRDefault="008B527E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F84586" w:rsidRPr="00F84586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F84586" w:rsidRPr="00F84586" w14:paraId="69F9667F" w14:textId="77777777" w:rsidTr="00647B0C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026C2" w14:textId="77777777" w:rsidR="00F84586" w:rsidRPr="00F84586" w:rsidRDefault="00F84586" w:rsidP="00F8458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F84586">
              <w:rPr>
                <w:rFonts w:ascii="Arial" w:hAnsi="Arial" w:cs="Arial"/>
                <w:b/>
                <w:sz w:val="18"/>
                <w:szCs w:val="18"/>
              </w:rPr>
              <w:t xml:space="preserve">  MIP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B9779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EE33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8/2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04C50" w14:textId="7920C5A3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B</w:t>
            </w:r>
            <w:r w:rsidR="00CC2818">
              <w:rPr>
                <w:rFonts w:ascii="Arial" w:hAnsi="Arial" w:cs="Arial"/>
                <w:sz w:val="18"/>
                <w:szCs w:val="18"/>
              </w:rPr>
              <w:t>v36</w:t>
            </w:r>
            <w:r w:rsidRPr="00F84586">
              <w:rPr>
                <w:rFonts w:ascii="Arial" w:hAnsi="Arial" w:cs="Arial"/>
                <w:sz w:val="18"/>
                <w:szCs w:val="18"/>
              </w:rPr>
              <w:t>/Standard/FC43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C78E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576CF3E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84586" w:rsidRPr="00F84586" w14:paraId="464D3DA8" w14:textId="77777777" w:rsidTr="00647B0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FDE0269" w14:textId="77777777" w:rsidR="00F84586" w:rsidRPr="00F84586" w:rsidRDefault="00F84586" w:rsidP="00F8458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F3BAE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14B4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8/2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14D5E" w14:textId="45E16EFA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B</w:t>
            </w:r>
            <w:r w:rsidR="00CC2818">
              <w:rPr>
                <w:rFonts w:ascii="Arial" w:hAnsi="Arial" w:cs="Arial"/>
                <w:sz w:val="18"/>
                <w:szCs w:val="18"/>
              </w:rPr>
              <w:t>v36</w:t>
            </w:r>
            <w:r w:rsidRPr="00F84586">
              <w:rPr>
                <w:rFonts w:ascii="Arial" w:hAnsi="Arial" w:cs="Arial"/>
                <w:sz w:val="18"/>
                <w:szCs w:val="18"/>
              </w:rPr>
              <w:t>/Standard/FC43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1C493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23F0270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8458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84586" w:rsidRPr="00F84586" w14:paraId="424B3138" w14:textId="77777777" w:rsidTr="00647B0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32E00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889E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FE6FE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D8A52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042EE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487D0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F84586" w:rsidRPr="00F84586" w14:paraId="137A2B2D" w14:textId="77777777" w:rsidTr="00647B0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C1872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2A4D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B3E6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69F69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DE4163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F15F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458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0D728A6" w14:textId="77777777" w:rsidR="00F84586" w:rsidRPr="00F84586" w:rsidRDefault="00F84586" w:rsidP="00F8458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A3755C7" w14:textId="77777777" w:rsidR="00F233C5" w:rsidRDefault="00F233C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93F5732" w14:textId="6D6A832D" w:rsidR="00F84586" w:rsidRPr="00F84586" w:rsidRDefault="00F84586" w:rsidP="00F233C5">
      <w:pPr>
        <w:pStyle w:val="Rubrik2"/>
        <w:ind w:left="0"/>
      </w:pPr>
      <w:r w:rsidRPr="00F84586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039"/>
        <w:gridCol w:w="1040"/>
        <w:gridCol w:w="1040"/>
        <w:gridCol w:w="283"/>
        <w:gridCol w:w="1559"/>
        <w:gridCol w:w="1560"/>
        <w:gridCol w:w="566"/>
      </w:tblGrid>
      <w:tr w:rsidR="00F84586" w:rsidRPr="00F84586" w14:paraId="4BBE7943" w14:textId="77777777" w:rsidTr="00F8458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E0112C6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A3A0833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F59774D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6429898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3E4CDF9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49DB5C19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3ED4D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8458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039" w:type="dxa"/>
            <w:vMerge w:val="restart"/>
            <w:tcBorders>
              <w:top w:val="nil"/>
              <w:bottom w:val="single" w:sz="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677D2E2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2DE20A5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3B33DBD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1E5453DA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single" w:sz="4" w:space="0" w:color="F2F2F2"/>
            </w:tcBorders>
            <w:shd w:val="clear" w:color="auto" w:fill="8496B0"/>
            <w:vAlign w:val="center"/>
          </w:tcPr>
          <w:p w14:paraId="2421A40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399E14C8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009002A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FC21A1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446F5C90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7F3EE9D8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B9E10C9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69F6B8A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39178D87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8458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9D5539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297D985A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69169A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7D9504E2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58E94484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</w:tcBorders>
            <w:shd w:val="clear" w:color="auto" w:fill="8496B0"/>
          </w:tcPr>
          <w:p w14:paraId="07F663E2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62861C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8BF8BB4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75F66B0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F32FCD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35865E7E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4A761B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0DA1D99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1525C316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</w:tcBorders>
            <w:shd w:val="clear" w:color="auto" w:fill="8496B0"/>
          </w:tcPr>
          <w:p w14:paraId="64B9EA2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598941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4F35256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5AA914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93F0B7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2C198BB1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E3E29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07787408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3307FAC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</w:tcBorders>
            <w:shd w:val="clear" w:color="auto" w:fill="8496B0"/>
          </w:tcPr>
          <w:p w14:paraId="542D3E2C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B7048F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636D557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0A339F4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F32D32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0E749879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10C570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D73461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A5573B7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</w:tcBorders>
            <w:shd w:val="clear" w:color="auto" w:fill="8496B0"/>
            <w:vAlign w:val="center"/>
          </w:tcPr>
          <w:p w14:paraId="4B4521B3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2AB149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EE00E85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499C55B" w14:textId="77777777" w:rsidR="00F84586" w:rsidRPr="00F84586" w:rsidRDefault="00F84586" w:rsidP="00F8458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350102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067605A4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0A1F44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615E4E37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79EB7E00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</w:tcBorders>
            <w:shd w:val="clear" w:color="auto" w:fill="8496B0"/>
          </w:tcPr>
          <w:p w14:paraId="5A4DC706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D92949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A11DC3E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A3B00C7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99AC5C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095438F1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C30B3D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6D9318DF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3F2E0AA3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</w:tcBorders>
            <w:shd w:val="clear" w:color="auto" w:fill="8496B0"/>
          </w:tcPr>
          <w:p w14:paraId="645AF12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E201CB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C6B8B0E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4C28EC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6EC10FA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78444ABA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191B29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0133FB2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8496B0"/>
          </w:tcPr>
          <w:p w14:paraId="423668AC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F2F2F2"/>
              <w:left w:val="single" w:sz="24" w:space="0" w:color="F2F2F2"/>
              <w:bottom w:val="single" w:sz="4" w:space="0" w:color="F2F2F2"/>
            </w:tcBorders>
            <w:shd w:val="clear" w:color="auto" w:fill="8496B0"/>
          </w:tcPr>
          <w:p w14:paraId="3C5A6B19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3CB7080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EA7D735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7F7FE11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FDACF02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84586" w:rsidRPr="00F84586" w14:paraId="58DA4906" w14:textId="77777777" w:rsidTr="00F8458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EF3BAF4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F2F2F2"/>
              <w:bottom w:val="single" w:sz="4" w:space="0" w:color="auto"/>
            </w:tcBorders>
            <w:shd w:val="clear" w:color="auto" w:fill="F2F2F2"/>
          </w:tcPr>
          <w:p w14:paraId="1758065F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6F93B5C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26711E3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2606A9" w14:textId="77777777" w:rsidR="00F84586" w:rsidRPr="00F84586" w:rsidRDefault="00F84586" w:rsidP="00F8458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9305DE5" w14:textId="77777777" w:rsidR="00F84586" w:rsidRPr="00F84586" w:rsidRDefault="00F84586" w:rsidP="00F8458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8458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261F2" w14:textId="77777777" w:rsidR="001667B1" w:rsidRDefault="001667B1">
      <w:r>
        <w:separator/>
      </w:r>
    </w:p>
  </w:endnote>
  <w:endnote w:type="continuationSeparator" w:id="0">
    <w:p w14:paraId="1F46EC5B" w14:textId="77777777" w:rsidR="001667B1" w:rsidRDefault="001667B1">
      <w:r>
        <w:continuationSeparator/>
      </w:r>
    </w:p>
  </w:endnote>
  <w:endnote w:type="continuationNotice" w:id="1">
    <w:p w14:paraId="5BEEBD1A" w14:textId="77777777" w:rsidR="001667B1" w:rsidRDefault="001667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B3601" w14:textId="77777777" w:rsidR="001667B1" w:rsidRDefault="001667B1"/>
  </w:footnote>
  <w:footnote w:type="continuationSeparator" w:id="0">
    <w:p w14:paraId="4DABB2AC" w14:textId="77777777" w:rsidR="001667B1" w:rsidRDefault="001667B1">
      <w:r>
        <w:continuationSeparator/>
      </w:r>
    </w:p>
  </w:footnote>
  <w:footnote w:type="continuationNotice" w:id="1">
    <w:p w14:paraId="3FCF6730" w14:textId="77777777" w:rsidR="001667B1" w:rsidRDefault="001667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1ACC26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0B02628" w:tentative="1">
      <w:start w:val="1"/>
      <w:numFmt w:val="lowerLetter"/>
      <w:lvlText w:val="%2."/>
      <w:lvlJc w:val="left"/>
      <w:pPr>
        <w:ind w:left="1080" w:hanging="360"/>
      </w:pPr>
    </w:lvl>
    <w:lvl w:ilvl="2" w:tplc="33BC0358" w:tentative="1">
      <w:start w:val="1"/>
      <w:numFmt w:val="lowerRoman"/>
      <w:lvlText w:val="%3."/>
      <w:lvlJc w:val="right"/>
      <w:pPr>
        <w:ind w:left="1800" w:hanging="180"/>
      </w:pPr>
    </w:lvl>
    <w:lvl w:ilvl="3" w:tplc="9BA6A070" w:tentative="1">
      <w:start w:val="1"/>
      <w:numFmt w:val="decimal"/>
      <w:lvlText w:val="%4."/>
      <w:lvlJc w:val="left"/>
      <w:pPr>
        <w:ind w:left="2520" w:hanging="360"/>
      </w:pPr>
    </w:lvl>
    <w:lvl w:ilvl="4" w:tplc="578020B2" w:tentative="1">
      <w:start w:val="1"/>
      <w:numFmt w:val="lowerLetter"/>
      <w:lvlText w:val="%5."/>
      <w:lvlJc w:val="left"/>
      <w:pPr>
        <w:ind w:left="3240" w:hanging="360"/>
      </w:pPr>
    </w:lvl>
    <w:lvl w:ilvl="5" w:tplc="956E3CAE" w:tentative="1">
      <w:start w:val="1"/>
      <w:numFmt w:val="lowerRoman"/>
      <w:lvlText w:val="%6."/>
      <w:lvlJc w:val="right"/>
      <w:pPr>
        <w:ind w:left="3960" w:hanging="180"/>
      </w:pPr>
    </w:lvl>
    <w:lvl w:ilvl="6" w:tplc="5EE4AB84" w:tentative="1">
      <w:start w:val="1"/>
      <w:numFmt w:val="decimal"/>
      <w:lvlText w:val="%7."/>
      <w:lvlJc w:val="left"/>
      <w:pPr>
        <w:ind w:left="4680" w:hanging="360"/>
      </w:pPr>
    </w:lvl>
    <w:lvl w:ilvl="7" w:tplc="7C400A16" w:tentative="1">
      <w:start w:val="1"/>
      <w:numFmt w:val="lowerLetter"/>
      <w:lvlText w:val="%8."/>
      <w:lvlJc w:val="left"/>
      <w:pPr>
        <w:ind w:left="5400" w:hanging="360"/>
      </w:pPr>
    </w:lvl>
    <w:lvl w:ilvl="8" w:tplc="684234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8598984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E8E71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1401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4CB6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AC2F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46FB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8E27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E8AB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1A66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A27628B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EA0E056" w:tentative="1">
      <w:start w:val="1"/>
      <w:numFmt w:val="lowerLetter"/>
      <w:lvlText w:val="%2."/>
      <w:lvlJc w:val="left"/>
      <w:pPr>
        <w:ind w:left="1080" w:hanging="360"/>
      </w:pPr>
    </w:lvl>
    <w:lvl w:ilvl="2" w:tplc="C5FA8490" w:tentative="1">
      <w:start w:val="1"/>
      <w:numFmt w:val="lowerRoman"/>
      <w:lvlText w:val="%3."/>
      <w:lvlJc w:val="right"/>
      <w:pPr>
        <w:ind w:left="1800" w:hanging="180"/>
      </w:pPr>
    </w:lvl>
    <w:lvl w:ilvl="3" w:tplc="F6DE43A2" w:tentative="1">
      <w:start w:val="1"/>
      <w:numFmt w:val="decimal"/>
      <w:lvlText w:val="%4."/>
      <w:lvlJc w:val="left"/>
      <w:pPr>
        <w:ind w:left="2520" w:hanging="360"/>
      </w:pPr>
    </w:lvl>
    <w:lvl w:ilvl="4" w:tplc="EA4CE9D8" w:tentative="1">
      <w:start w:val="1"/>
      <w:numFmt w:val="lowerLetter"/>
      <w:lvlText w:val="%5."/>
      <w:lvlJc w:val="left"/>
      <w:pPr>
        <w:ind w:left="3240" w:hanging="360"/>
      </w:pPr>
    </w:lvl>
    <w:lvl w:ilvl="5" w:tplc="9A1EFE34" w:tentative="1">
      <w:start w:val="1"/>
      <w:numFmt w:val="lowerRoman"/>
      <w:lvlText w:val="%6."/>
      <w:lvlJc w:val="right"/>
      <w:pPr>
        <w:ind w:left="3960" w:hanging="180"/>
      </w:pPr>
    </w:lvl>
    <w:lvl w:ilvl="6" w:tplc="AAD2AE54" w:tentative="1">
      <w:start w:val="1"/>
      <w:numFmt w:val="decimal"/>
      <w:lvlText w:val="%7."/>
      <w:lvlJc w:val="left"/>
      <w:pPr>
        <w:ind w:left="4680" w:hanging="360"/>
      </w:pPr>
    </w:lvl>
    <w:lvl w:ilvl="7" w:tplc="553C4020" w:tentative="1">
      <w:start w:val="1"/>
      <w:numFmt w:val="lowerLetter"/>
      <w:lvlText w:val="%8."/>
      <w:lvlJc w:val="left"/>
      <w:pPr>
        <w:ind w:left="5400" w:hanging="360"/>
      </w:pPr>
    </w:lvl>
    <w:lvl w:ilvl="8" w:tplc="5DB8F5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E126F95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15A71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B0DA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3CA2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BEEF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01E85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6A05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5A8F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1C76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2564541">
    <w:abstractNumId w:val="21"/>
  </w:num>
  <w:num w:numId="2" w16cid:durableId="1378578815">
    <w:abstractNumId w:val="16"/>
  </w:num>
  <w:num w:numId="3" w16cid:durableId="214200813">
    <w:abstractNumId w:val="0"/>
  </w:num>
  <w:num w:numId="4" w16cid:durableId="1890454551">
    <w:abstractNumId w:val="6"/>
  </w:num>
  <w:num w:numId="5" w16cid:durableId="564873817">
    <w:abstractNumId w:val="19"/>
  </w:num>
  <w:num w:numId="6" w16cid:durableId="1908372587">
    <w:abstractNumId w:val="2"/>
  </w:num>
  <w:num w:numId="7" w16cid:durableId="1347944508">
    <w:abstractNumId w:val="13"/>
  </w:num>
  <w:num w:numId="8" w16cid:durableId="1905027088">
    <w:abstractNumId w:val="9"/>
  </w:num>
  <w:num w:numId="9" w16cid:durableId="1030379006">
    <w:abstractNumId w:val="1"/>
  </w:num>
  <w:num w:numId="10" w16cid:durableId="1714384126">
    <w:abstractNumId w:val="1"/>
  </w:num>
  <w:num w:numId="11" w16cid:durableId="568854312">
    <w:abstractNumId w:val="3"/>
  </w:num>
  <w:num w:numId="12" w16cid:durableId="1899507483">
    <w:abstractNumId w:val="4"/>
  </w:num>
  <w:num w:numId="13" w16cid:durableId="2120835388">
    <w:abstractNumId w:val="15"/>
  </w:num>
  <w:num w:numId="14" w16cid:durableId="1304313846">
    <w:abstractNumId w:val="10"/>
  </w:num>
  <w:num w:numId="15" w16cid:durableId="627660462">
    <w:abstractNumId w:val="7"/>
  </w:num>
  <w:num w:numId="16" w16cid:durableId="1892690694">
    <w:abstractNumId w:val="14"/>
  </w:num>
  <w:num w:numId="17" w16cid:durableId="1841695129">
    <w:abstractNumId w:val="5"/>
  </w:num>
  <w:num w:numId="18" w16cid:durableId="370959393">
    <w:abstractNumId w:val="12"/>
  </w:num>
  <w:num w:numId="19" w16cid:durableId="813568802">
    <w:abstractNumId w:val="20"/>
  </w:num>
  <w:num w:numId="20" w16cid:durableId="1663239231">
    <w:abstractNumId w:val="17"/>
  </w:num>
  <w:num w:numId="21" w16cid:durableId="1087535379">
    <w:abstractNumId w:val="8"/>
  </w:num>
  <w:num w:numId="22" w16cid:durableId="207304360">
    <w:abstractNumId w:val="18"/>
  </w:num>
  <w:num w:numId="23" w16cid:durableId="6114789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7B1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18B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C34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A03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508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27E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445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818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33C5"/>
    <w:rsid w:val="00F2564D"/>
    <w:rsid w:val="00F35B05"/>
    <w:rsid w:val="00F413D9"/>
    <w:rsid w:val="00F5135F"/>
    <w:rsid w:val="00F51F78"/>
    <w:rsid w:val="00F84586"/>
    <w:rsid w:val="00F86F47"/>
    <w:rsid w:val="00F90B64"/>
    <w:rsid w:val="00FB2F0F"/>
    <w:rsid w:val="00FB5086"/>
    <w:rsid w:val="00FB5411"/>
    <w:rsid w:val="00FB6392"/>
    <w:rsid w:val="00FD27C4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BT+0/5 s</a:t>
          </a: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BT+0/5 s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74BD8349-F763-4E52-AA57-F5EF47DC4E90}" type="presOf" srcId="{6C67DE66-C773-43B4-9C1E-E5B9D5014E97}" destId="{401F6F4E-BF8F-49CD-A023-570599D4F79C}" srcOrd="0" destOrd="0" presId="urn:microsoft.com/office/officeart/2005/8/layout/hChevron3"/>
    <dgm:cxn modelId="{855E497F-8DB3-4C1F-867D-1C0FF299CAB3}" type="presOf" srcId="{548E9FD9-7371-42E5-8C31-C03B33C90BF7}" destId="{6CE68A43-9C69-4212-AF24-9AFEE7CA1715}" srcOrd="0" destOrd="0" presId="urn:microsoft.com/office/officeart/2005/8/layout/hChevron3"/>
    <dgm:cxn modelId="{6A9FD09D-B0E3-4BD2-8CB0-F59586FFE713}" type="presOf" srcId="{D813EA76-4FD3-4C15-BFBC-B1DF43B29666}" destId="{4784DBD1-3CBE-41A8-A2C7-CF088F838C79}" srcOrd="0" destOrd="0" presId="urn:microsoft.com/office/officeart/2005/8/layout/hChevron3"/>
    <dgm:cxn modelId="{D21001B3-DE93-45A5-AD42-4F4B7E71DE7C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358465EC-D6A1-48B4-9B58-3D6B80FC2FC2}" type="presOf" srcId="{7D55B2F1-F7F7-4A6B-AFB0-F846FDB634B5}" destId="{E13D0391-DAD9-4B61-AB66-3FA48A4F7006}" srcOrd="0" destOrd="0" presId="urn:microsoft.com/office/officeart/2005/8/layout/hChevron3"/>
    <dgm:cxn modelId="{9E4D0DEF-ACB5-4622-924D-97E069504ECD}" type="presOf" srcId="{B73EA016-5B5E-4372-8AFF-E16F061CFA05}" destId="{1F6A0B97-83F0-4189-B0CB-00156B0AC153}" srcOrd="0" destOrd="0" presId="urn:microsoft.com/office/officeart/2005/8/layout/hChevron3"/>
    <dgm:cxn modelId="{4DC242F0-93B3-4F90-886E-FA655669E416}" type="presParOf" srcId="{1F6A0B97-83F0-4189-B0CB-00156B0AC153}" destId="{4784DBD1-3CBE-41A8-A2C7-CF088F838C79}" srcOrd="0" destOrd="0" presId="urn:microsoft.com/office/officeart/2005/8/layout/hChevron3"/>
    <dgm:cxn modelId="{D9C067D3-F37B-4DDF-95C3-562566A45DE5}" type="presParOf" srcId="{1F6A0B97-83F0-4189-B0CB-00156B0AC153}" destId="{37D14BC8-3203-463C-9804-9B3B86B621FF}" srcOrd="1" destOrd="0" presId="urn:microsoft.com/office/officeart/2005/8/layout/hChevron3"/>
    <dgm:cxn modelId="{B71EA802-621D-4054-A134-7E190089AD39}" type="presParOf" srcId="{1F6A0B97-83F0-4189-B0CB-00156B0AC153}" destId="{E13D0391-DAD9-4B61-AB66-3FA48A4F7006}" srcOrd="2" destOrd="0" presId="urn:microsoft.com/office/officeart/2005/8/layout/hChevron3"/>
    <dgm:cxn modelId="{56F887E9-934D-4CC8-9506-E55341D92A55}" type="presParOf" srcId="{1F6A0B97-83F0-4189-B0CB-00156B0AC153}" destId="{F9271109-4339-4036-9126-150629D10456}" srcOrd="3" destOrd="0" presId="urn:microsoft.com/office/officeart/2005/8/layout/hChevron3"/>
    <dgm:cxn modelId="{91AC8889-5AF2-4F34-A8F3-E66AC2DB98B6}" type="presParOf" srcId="{1F6A0B97-83F0-4189-B0CB-00156B0AC153}" destId="{AD4E5296-B06F-4F82-9CB5-F741BF6BFCC1}" srcOrd="4" destOrd="0" presId="urn:microsoft.com/office/officeart/2005/8/layout/hChevron3"/>
    <dgm:cxn modelId="{778353EB-E6B3-4167-BBE6-F31B5BE64B1F}" type="presParOf" srcId="{1F6A0B97-83F0-4189-B0CB-00156B0AC153}" destId="{99F7A086-6C98-4385-8FFE-3337C1F24694}" srcOrd="5" destOrd="0" presId="urn:microsoft.com/office/officeart/2005/8/layout/hChevron3"/>
    <dgm:cxn modelId="{117FD278-6D8E-44C7-8981-18512EB3C52C}" type="presParOf" srcId="{1F6A0B97-83F0-4189-B0CB-00156B0AC153}" destId="{6CE68A43-9C69-4212-AF24-9AFEE7CA1715}" srcOrd="6" destOrd="0" presId="urn:microsoft.com/office/officeart/2005/8/layout/hChevron3"/>
    <dgm:cxn modelId="{78EC3130-E6E5-4C1C-8649-10D9ABAC1263}" type="presParOf" srcId="{1F6A0B97-83F0-4189-B0CB-00156B0AC153}" destId="{52B18C29-9B65-4540-BEEB-D505D2915404}" srcOrd="7" destOrd="0" presId="urn:microsoft.com/office/officeart/2005/8/layout/hChevron3"/>
    <dgm:cxn modelId="{44E44B3B-3B8D-4053-88F2-FB403BC1DB08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BT+0/5 s</a:t>
          </a: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BT+0/5 s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3</Pages>
  <Words>257</Words>
  <Characters>2191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angio (818207)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2022-05-18T04:13:00.0000000Z</dcterms:created>
  <dcterms:modified xsi:type="dcterms:W3CDTF">2024-11-13T09:46:00.0000000Z</dcterms:modified>
</coreProperties>
</file>