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294FE" w14:textId="77777777" w:rsidR="00C9358B" w:rsidRDefault="00C9358B" w:rsidP="00FE698A">
      <w:pPr>
        <w:pStyle w:val="Rubrik2"/>
        <w:ind w:left="0"/>
        <w:sectPr w:rsidR="00C9358B" w:rsidSect="00C9358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86D55AA" w14:textId="027B6615" w:rsidR="00C9358B" w:rsidRPr="00DA0BF1" w:rsidRDefault="00F56DEF" w:rsidP="00DA0BF1">
      <w:pPr>
        <w:pStyle w:val="Rubrik1"/>
        <w:ind w:left="0"/>
        <w:rPr>
          <w:sz w:val="18"/>
          <w:szCs w:val="18"/>
        </w:rPr>
      </w:pPr>
      <w:r w:rsidRPr="00C9358B">
        <w:t>DT Gynbuk (840901B)</w:t>
      </w:r>
    </w:p>
    <w:p w14:paraId="39DD591D" w14:textId="77777777" w:rsidR="00C9358B" w:rsidRPr="00C9358B" w:rsidRDefault="00C9358B" w:rsidP="00F56DEF">
      <w:pPr>
        <w:pStyle w:val="Rubrik2"/>
        <w:ind w:left="0"/>
      </w:pPr>
      <w:r w:rsidRPr="00C9358B">
        <w:t>Syfte</w:t>
      </w:r>
    </w:p>
    <w:p w14:paraId="7BB08FD6" w14:textId="77777777" w:rsidR="00C9358B" w:rsidRDefault="00C9358B" w:rsidP="00C9358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C9358B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1DDAC291" w14:textId="77777777" w:rsidR="00FE698A" w:rsidRPr="00C9358B" w:rsidRDefault="00FE698A" w:rsidP="00C9358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5C48D02" w14:textId="016EDFE1" w:rsidR="00FE698A" w:rsidRPr="00C9358B" w:rsidRDefault="00FE698A" w:rsidP="00F56DEF">
      <w:pPr>
        <w:pStyle w:val="Rubrik2"/>
        <w:ind w:left="0"/>
      </w:pPr>
      <w:r>
        <w:t>Förändringar sedan föregående version</w:t>
      </w:r>
    </w:p>
    <w:p w14:paraId="20626470" w14:textId="04254CFF" w:rsidR="00FE698A" w:rsidRPr="00C9358B" w:rsidRDefault="005B3B7E" w:rsidP="00FE698A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3F8B10EF" w14:textId="77777777" w:rsidR="00C9358B" w:rsidRPr="00C9358B" w:rsidRDefault="00C9358B" w:rsidP="00C9358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51574F8" w14:textId="77777777" w:rsidR="00C9358B" w:rsidRPr="00C9358B" w:rsidRDefault="00C9358B" w:rsidP="00C445F5">
      <w:pPr>
        <w:pStyle w:val="Rubrik2"/>
        <w:ind w:left="0"/>
      </w:pPr>
      <w:r w:rsidRPr="00C9358B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C9358B" w:rsidRPr="00C9358B" w14:paraId="5EE3A182" w14:textId="77777777" w:rsidTr="00D5754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33352742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192FEEAA" w14:textId="7D4E7C0C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Gynekologiska expansiviteter</w:t>
            </w:r>
            <w:r w:rsidR="0076132B">
              <w:rPr>
                <w:rFonts w:ascii="Arial" w:hAnsi="Arial" w:cs="Arial"/>
                <w:sz w:val="18"/>
                <w:szCs w:val="18"/>
              </w:rPr>
              <w:t>, abcesser/fistlar i lilla bäckene</w:t>
            </w:r>
            <w:r w:rsidR="00454A30">
              <w:rPr>
                <w:rFonts w:ascii="Arial" w:hAnsi="Arial" w:cs="Arial"/>
                <w:sz w:val="18"/>
                <w:szCs w:val="18"/>
              </w:rPr>
              <w:t>t (när MR inte är aktuellt).</w:t>
            </w:r>
            <w:r w:rsidR="00454A30">
              <w:rPr>
                <w:rFonts w:ascii="Arial" w:hAnsi="Arial" w:cs="Arial"/>
                <w:sz w:val="18"/>
                <w:szCs w:val="18"/>
              </w:rPr>
              <w:br/>
              <w:t>Vid gynekologiska SVF-utredningar väljs istället DT Thorax/buk K</w:t>
            </w:r>
            <w:r w:rsidR="00D0644A">
              <w:rPr>
                <w:rFonts w:ascii="Arial" w:hAnsi="Arial" w:cs="Arial"/>
                <w:sz w:val="18"/>
                <w:szCs w:val="18"/>
              </w:rPr>
              <w:t>+ (830800 &amp; 840800).</w:t>
            </w:r>
          </w:p>
        </w:tc>
      </w:tr>
      <w:tr w:rsidR="00C9358B" w:rsidRPr="00C9358B" w14:paraId="6243DF71" w14:textId="77777777" w:rsidTr="00D5754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B7E971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837F7F" w14:textId="16C1AB6E" w:rsidR="00C9358B" w:rsidRPr="00C9358B" w:rsidRDefault="00C9358B" w:rsidP="00C9358B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511664">
                <w:rPr>
                  <w:rStyle w:val="Hyperlnk"/>
                  <w:rFonts w:ascii="Arial" w:hAnsi="Arial" w:cs="Arial"/>
                  <w:sz w:val="18"/>
                  <w:szCs w:val="18"/>
                </w:rPr>
                <w:t>Kreatinin</w:t>
              </w:r>
            </w:hyperlink>
            <w:r w:rsidRPr="00C9358B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16BF171C" w14:textId="77777777" w:rsidR="00C9358B" w:rsidRPr="00C9358B" w:rsidRDefault="00C9358B" w:rsidP="00C9358B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Microlax 2 timmar före undersökningen.</w:t>
            </w:r>
          </w:p>
          <w:p w14:paraId="3BE65D45" w14:textId="77777777" w:rsidR="00C9358B" w:rsidRPr="00C9358B" w:rsidRDefault="00C9358B" w:rsidP="00C9358B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Tampong (sätts in av patienten).</w:t>
            </w:r>
          </w:p>
          <w:p w14:paraId="0F950094" w14:textId="510CA8CA" w:rsidR="00C9358B" w:rsidRPr="00C9358B" w:rsidRDefault="00C9358B" w:rsidP="00C9358B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PVK</w:t>
            </w:r>
            <w:r w:rsidR="007C6E38">
              <w:rPr>
                <w:rFonts w:ascii="Arial" w:hAnsi="Arial" w:cs="Arial"/>
                <w:sz w:val="18"/>
                <w:szCs w:val="18"/>
              </w:rPr>
              <w:t>, helst rosa.</w:t>
            </w:r>
          </w:p>
        </w:tc>
      </w:tr>
      <w:tr w:rsidR="00C9358B" w:rsidRPr="00C9358B" w14:paraId="086B8CF3" w14:textId="77777777" w:rsidTr="00D5754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0DFDC4C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133F2E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 xml:space="preserve">20 ml Omnipaque 300 mg I/ml blandat med 1 liter vatten intas under 4 timmar före undersökningen. </w:t>
            </w:r>
          </w:p>
        </w:tc>
      </w:tr>
      <w:tr w:rsidR="00C9358B" w:rsidRPr="00C9358B" w14:paraId="4EBA6398" w14:textId="77777777" w:rsidTr="00D5754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10AF376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sz w:val="18"/>
                <w:szCs w:val="18"/>
              </w:rPr>
              <w:t>Rektal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2ABDA6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Via rektalpip tillförs 10 ml Omnipaque 300 mg I/ml blandat med 5 dl kroppstempererat vatten, uppdelat på två omgångar.</w:t>
            </w:r>
          </w:p>
        </w:tc>
      </w:tr>
      <w:tr w:rsidR="00C9358B" w:rsidRPr="00C9358B" w14:paraId="7B482F1E" w14:textId="77777777" w:rsidTr="00D5754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F8B9356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8A03146" w14:textId="77777777" w:rsidR="00C9358B" w:rsidRPr="00C9358B" w:rsidRDefault="00C9358B" w:rsidP="00C9358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Bolus 1: 20 ml Omnipaque 350 mg I/ml, 2 ml/s.</w:t>
            </w:r>
          </w:p>
          <w:p w14:paraId="048EF48B" w14:textId="77777777" w:rsidR="00C9358B" w:rsidRPr="00C9358B" w:rsidRDefault="00C9358B" w:rsidP="00C9358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Bolus 2: Omnipaque 350 mg I/ml enligt OmniJect ”Gynbuk”.</w:t>
            </w:r>
          </w:p>
        </w:tc>
      </w:tr>
      <w:tr w:rsidR="00C9358B" w:rsidRPr="00C9358B" w14:paraId="7C7C8097" w14:textId="77777777" w:rsidTr="00D5754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447BB3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D4A47C9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C9358B">
              <w:rPr>
                <w:rFonts w:ascii="Arial" w:hAnsi="Arial" w:cs="Arial"/>
                <w:color w:val="000000"/>
                <w:sz w:val="18"/>
                <w:szCs w:val="20"/>
              </w:rPr>
              <w:t>Kvinnor mellan 15-50 år ska tillfrågas om eventuell graviditet.</w:t>
            </w:r>
          </w:p>
          <w:p w14:paraId="15B0C7FC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C9358B">
              <w:rPr>
                <w:rFonts w:ascii="Arial" w:hAnsi="Arial" w:cs="Arial"/>
                <w:color w:val="000000"/>
                <w:sz w:val="18"/>
                <w:szCs w:val="20"/>
              </w:rPr>
              <w:t>För övriga strålskyddsregler se kapitel 4.2 och 5.2 i</w:t>
            </w:r>
          </w:p>
          <w:p w14:paraId="39F4B97B" w14:textId="75D90FF4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8" w:history="1">
              <w:r w:rsidRPr="00C9358B">
                <w:rPr>
                  <w:rFonts w:ascii="Arial" w:hAnsi="Arial" w:cs="Arial"/>
                  <w:color w:val="0000FF"/>
                  <w:sz w:val="18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C9358B" w:rsidRPr="00C9358B" w14:paraId="7B8B996C" w14:textId="77777777" w:rsidTr="00D5754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4F5E2A0C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6A7FFEAD" w14:textId="77777777" w:rsidR="00C9358B" w:rsidRPr="00C9358B" w:rsidRDefault="00C9358B" w:rsidP="00C9358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4B5A1767" w14:textId="77777777" w:rsidR="00C9358B" w:rsidRPr="00C9358B" w:rsidRDefault="00C9358B" w:rsidP="00C9358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5A409B1D" w14:textId="77777777" w:rsidR="00C9358B" w:rsidRPr="00C9358B" w:rsidRDefault="00C9358B" w:rsidP="00C9358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3589C809" w14:textId="77777777" w:rsidR="00C9358B" w:rsidRPr="00C9358B" w:rsidRDefault="00C9358B" w:rsidP="00C9358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01CBC83B" w14:textId="77777777" w:rsidR="00C9358B" w:rsidRPr="00C9358B" w:rsidRDefault="00C9358B" w:rsidP="00C9358B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83B056A" w14:textId="218870B1" w:rsidR="00C9358B" w:rsidRPr="00C445F5" w:rsidRDefault="00C9358B" w:rsidP="00C445F5">
      <w:pPr>
        <w:spacing w:after="0" w:line="240" w:lineRule="auto"/>
        <w:ind w:left="0" w:right="0"/>
        <w:rPr>
          <w:rFonts w:ascii="Arial" w:hAnsi="Arial" w:cs="Arial"/>
          <w:b/>
        </w:rPr>
      </w:pPr>
      <w:r w:rsidRPr="00C9358B">
        <w:rPr>
          <w:rFonts w:ascii="Arial" w:hAnsi="Arial" w:cs="Arial"/>
          <w:b/>
        </w:rPr>
        <w:br w:type="page"/>
      </w:r>
    </w:p>
    <w:p w14:paraId="4B4B870C" w14:textId="77777777" w:rsidR="00C9358B" w:rsidRPr="00C9358B" w:rsidRDefault="00C9358B" w:rsidP="00C445F5">
      <w:pPr>
        <w:pStyle w:val="Rubrik2"/>
        <w:ind w:left="0"/>
      </w:pPr>
      <w:r w:rsidRPr="00C9358B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708"/>
        <w:gridCol w:w="2380"/>
      </w:tblGrid>
      <w:tr w:rsidR="00C9358B" w:rsidRPr="00C9358B" w14:paraId="18B27BDE" w14:textId="77777777" w:rsidTr="00C9358B">
        <w:trPr>
          <w:trHeight w:val="520"/>
        </w:trPr>
        <w:tc>
          <w:tcPr>
            <w:tcW w:w="665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70" w:type="dxa"/>
              <w:bottom w:w="170" w:type="dxa"/>
            </w:tcMar>
            <w:vAlign w:val="center"/>
          </w:tcPr>
          <w:p w14:paraId="2B88BDDD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710A11AA" wp14:editId="2A548B63">
                  <wp:extent cx="4048125" cy="539750"/>
                  <wp:effectExtent l="0" t="0" r="28575" b="0"/>
                  <wp:docPr id="24" name="Diagram 24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  <w:p w14:paraId="37E88D58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08742CB6" wp14:editId="6BE3EA20">
                  <wp:extent cx="3268800" cy="540000"/>
                  <wp:effectExtent l="0" t="0" r="27305" b="0"/>
                  <wp:docPr id="31" name="Diagram 3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4" r:lo="rId25" r:qs="rId26" r:cs="rId27"/>
                    </a:graphicData>
                  </a:graphic>
                </wp:inline>
              </w:drawing>
            </w:r>
          </w:p>
        </w:tc>
        <w:tc>
          <w:tcPr>
            <w:tcW w:w="2380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F833C70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9358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2199CDAE" wp14:editId="24745006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878205</wp:posOffset>
                      </wp:positionV>
                      <wp:extent cx="1366520" cy="848995"/>
                      <wp:effectExtent l="19050" t="19050" r="24130" b="27305"/>
                      <wp:wrapNone/>
                      <wp:docPr id="1" name="Rektange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6576" cy="84899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4CA5D3E5" id="Rektangel 4" o:spid="_x0000_s1026" style="position:absolute;margin-left:1.95pt;margin-top:69.15pt;width:107.6pt;height:66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" filled="f" strokecolor="red" strokeweight="3pt"/>
                  </w:pict>
                </mc:Fallback>
              </mc:AlternateContent>
            </w:r>
            <w:r w:rsidRPr="00C9358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1D2EB86B" wp14:editId="2465AA3A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893445</wp:posOffset>
                      </wp:positionV>
                      <wp:extent cx="410210" cy="822960"/>
                      <wp:effectExtent l="0" t="0" r="8890" b="0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82296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2E4C5B6" w14:textId="77777777" w:rsidR="00C9358B" w:rsidRPr="0066567D" w:rsidRDefault="00C9358B" w:rsidP="002B760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2EB86B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17.75pt;margin-top:70.35pt;width:32.3pt;height:64.8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" adj="5383" fillcolor="red" stroked="f" strokeweight="1pt">
                      <v:textbox inset="1mm,1mm,1mm,1mm">
                        <w:txbxContent>
                          <w:p w14:paraId="42E4C5B6" w14:textId="77777777" w:rsidR="00C9358B" w:rsidRPr="0066567D" w:rsidRDefault="00C9358B" w:rsidP="002B760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9358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B40463D" wp14:editId="1BD383D4">
                      <wp:simplePos x="0" y="0"/>
                      <wp:positionH relativeFrom="column">
                        <wp:posOffset>854075</wp:posOffset>
                      </wp:positionH>
                      <wp:positionV relativeFrom="paragraph">
                        <wp:posOffset>210820</wp:posOffset>
                      </wp:positionV>
                      <wp:extent cx="410210" cy="1513840"/>
                      <wp:effectExtent l="0" t="0" r="8890" b="0"/>
                      <wp:wrapNone/>
                      <wp:docPr id="7" name="Pil: uppå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51384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43D7AD4" w14:textId="77777777" w:rsidR="00C9358B" w:rsidRDefault="00C9358B" w:rsidP="004E60A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  <w:p w14:paraId="559DF294" w14:textId="77777777" w:rsidR="00C9358B" w:rsidRDefault="00C9358B" w:rsidP="00B02A3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76FF042" w14:textId="77777777" w:rsidR="00C9358B" w:rsidRDefault="00C9358B" w:rsidP="002B760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C60DB50" w14:textId="77777777" w:rsidR="00C9358B" w:rsidRDefault="00C9358B" w:rsidP="002B760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ACA3C8A" w14:textId="77777777" w:rsidR="00C9358B" w:rsidRDefault="00C9358B" w:rsidP="002B760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B8167FA" w14:textId="77777777" w:rsidR="00C9358B" w:rsidRPr="0066567D" w:rsidRDefault="00C9358B" w:rsidP="00C9358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40463D" id="Pil: uppåt 7" o:spid="_x0000_s1027" type="#_x0000_t68" style="position:absolute;left:0;text-align:left;margin-left:67.25pt;margin-top:16.6pt;width:32.3pt;height:119.2pt;rotation:180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" adj="2927" fillcolor="#c00000" stroked="f" strokeweight="1pt">
                      <v:textbox inset="1mm,1mm,1mm,1mm">
                        <w:txbxContent>
                          <w:p w14:paraId="543D7AD4" w14:textId="77777777" w:rsidR="00C9358B" w:rsidRDefault="00C9358B" w:rsidP="004E60A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559DF294" w14:textId="77777777" w:rsidR="00C9358B" w:rsidRDefault="00C9358B" w:rsidP="00B02A3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76FF042" w14:textId="77777777" w:rsidR="00C9358B" w:rsidRDefault="00C9358B" w:rsidP="002B760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C60DB50" w14:textId="77777777" w:rsidR="00C9358B" w:rsidRDefault="00C9358B" w:rsidP="002B760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ACA3C8A" w14:textId="77777777" w:rsidR="00C9358B" w:rsidRDefault="00C9358B" w:rsidP="002B760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B8167FA" w14:textId="77777777" w:rsidR="00C9358B" w:rsidRPr="0066567D" w:rsidRDefault="00C9358B" w:rsidP="00C9358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9358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C7524A0" wp14:editId="550AC1F9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210820</wp:posOffset>
                      </wp:positionV>
                      <wp:extent cx="1377315" cy="1513840"/>
                      <wp:effectExtent l="19050" t="19050" r="13335" b="1016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7538" cy="151384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1797F6E7" id="Rektangel 3" o:spid="_x0000_s1026" style="position:absolute;margin-left:1.4pt;margin-top:16.6pt;width:108.45pt;height:11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" filled="f" strokecolor="#c00000" strokeweight="3pt"/>
                  </w:pict>
                </mc:Fallback>
              </mc:AlternateContent>
            </w:r>
            <w:r w:rsidRPr="00C9358B">
              <w:rPr>
                <w:noProof/>
                <w:szCs w:val="20"/>
              </w:rPr>
              <w:drawing>
                <wp:inline distT="0" distB="0" distL="0" distR="0" wp14:anchorId="18C061F9" wp14:editId="277B523E">
                  <wp:extent cx="1415136" cy="1865339"/>
                  <wp:effectExtent l="0" t="0" r="0" b="1905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407209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082" cy="1894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358B" w:rsidRPr="00C9358B" w14:paraId="6FFAEBCB" w14:textId="77777777" w:rsidTr="00C9358B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1246ABC6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C388047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E9E0A38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9358B" w:rsidRPr="00C9358B" w14:paraId="73610E27" w14:textId="77777777" w:rsidTr="00C9358B">
        <w:trPr>
          <w:trHeight w:val="227"/>
        </w:trPr>
        <w:tc>
          <w:tcPr>
            <w:tcW w:w="1950" w:type="dxa"/>
            <w:shd w:val="clear" w:color="auto" w:fill="FFFFFF"/>
          </w:tcPr>
          <w:p w14:paraId="0834C8B4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6C0461E7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Epigastriet – trochanter minor.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F2CC3D0" w14:textId="77777777" w:rsidR="00C9358B" w:rsidRPr="00C9358B" w:rsidRDefault="00C9358B" w:rsidP="00C9358B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C9358B" w:rsidRPr="00C9358B" w14:paraId="5639E6C4" w14:textId="77777777" w:rsidTr="00C9358B">
        <w:trPr>
          <w:trHeight w:val="227"/>
        </w:trPr>
        <w:tc>
          <w:tcPr>
            <w:tcW w:w="1950" w:type="dxa"/>
            <w:shd w:val="clear" w:color="auto" w:fill="FFFFFF"/>
          </w:tcPr>
          <w:p w14:paraId="6D68D74A" w14:textId="77777777" w:rsidR="00C9358B" w:rsidRPr="00C9358B" w:rsidRDefault="00C9358B" w:rsidP="00C9358B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sz w:val="18"/>
                <w:szCs w:val="18"/>
              </w:rPr>
              <w:t>Nedre buk K- (lågdos)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6A182C17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C9358B">
              <w:rPr>
                <w:rFonts w:ascii="Arial" w:hAnsi="Arial" w:cs="Arial"/>
                <w:sz w:val="18"/>
                <w:szCs w:val="18"/>
              </w:rPr>
              <w:t xml:space="preserve"> Crista iliaca – trochanter minor</w:t>
            </w:r>
            <w:r w:rsidRPr="00C9358B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C605216" w14:textId="77777777" w:rsidR="00C9358B" w:rsidRPr="00C9358B" w:rsidRDefault="00C9358B" w:rsidP="00C9358B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9358B" w:rsidRPr="00C9358B" w14:paraId="103A02F2" w14:textId="77777777" w:rsidTr="00C9358B">
        <w:trPr>
          <w:trHeight w:val="227"/>
        </w:trPr>
        <w:tc>
          <w:tcPr>
            <w:tcW w:w="1950" w:type="dxa"/>
            <w:shd w:val="clear" w:color="auto" w:fill="FFFFFF"/>
          </w:tcPr>
          <w:p w14:paraId="0656BFB4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49050F57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Mamiller – trochanter minor.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22A6A39" w14:textId="77777777" w:rsidR="00C9358B" w:rsidRPr="00C9358B" w:rsidRDefault="00C9358B" w:rsidP="00C9358B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9358B" w:rsidRPr="00C9358B" w14:paraId="56D24227" w14:textId="77777777" w:rsidTr="00C9358B">
        <w:trPr>
          <w:trHeight w:val="227"/>
        </w:trPr>
        <w:tc>
          <w:tcPr>
            <w:tcW w:w="1950" w:type="dxa"/>
            <w:shd w:val="clear" w:color="auto" w:fill="FFFFFF"/>
          </w:tcPr>
          <w:p w14:paraId="1C8FC985" w14:textId="77777777" w:rsidR="00C9358B" w:rsidRPr="00C9358B" w:rsidRDefault="00C9358B" w:rsidP="00C9358B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5332B15B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Wingdings" w:eastAsia="Wingdings" w:hAnsi="Wingdings" w:cs="Wingdings"/>
                <w:sz w:val="18"/>
                <w:szCs w:val="18"/>
              </w:rPr>
              <w:sym w:font="Wingdings" w:char="F0E2"/>
            </w:r>
            <w:r w:rsidRPr="00C9358B">
              <w:rPr>
                <w:rFonts w:ascii="Arial" w:hAnsi="Arial" w:cs="Arial"/>
                <w:sz w:val="18"/>
                <w:szCs w:val="18"/>
              </w:rPr>
              <w:t xml:space="preserve"> Diafragma – trochanter minor.</w:t>
            </w:r>
          </w:p>
          <w:p w14:paraId="5ACAD92F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2FAB3D8" w14:textId="77777777" w:rsidR="00C9358B" w:rsidRPr="00C9358B" w:rsidRDefault="00C9358B" w:rsidP="00C9358B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B40C675" w14:textId="77777777" w:rsidR="00C9358B" w:rsidRPr="00C9358B" w:rsidRDefault="00C9358B" w:rsidP="00C9358B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F0A4CBF" w14:textId="77777777" w:rsidR="00C9358B" w:rsidRPr="00C9358B" w:rsidRDefault="00C9358B" w:rsidP="00C445F5">
      <w:pPr>
        <w:pStyle w:val="Rubrik2"/>
        <w:ind w:left="0"/>
      </w:pPr>
      <w:r w:rsidRPr="00C9358B"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C9358B" w:rsidRPr="00C9358B" w14:paraId="4D8C6B0A" w14:textId="77777777" w:rsidTr="00C9358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92F17DA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B2BF38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5E8395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410EE49F" wp14:editId="73658844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09B80EE" w14:textId="77777777" w:rsidR="00C9358B" w:rsidRPr="0066564D" w:rsidRDefault="00C9358B" w:rsidP="00B02A3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0EE49F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8" type="#_x0000_t67" style="position:absolute;left:0;text-align:left;margin-left:65.8pt;margin-top:9.65pt;width:32.25pt;height:45.35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" adj="13920" fillcolor="red" stroked="f" strokeweight="1pt">
                      <v:textbox style="layout-flow:vertical" inset="1mm,1mm,1mm,1mm">
                        <w:txbxContent>
                          <w:p w14:paraId="109B80EE" w14:textId="77777777" w:rsidR="00C9358B" w:rsidRPr="0066564D" w:rsidRDefault="00C9358B" w:rsidP="00B02A3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9358B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1929971C" wp14:editId="6B96D121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862330</wp:posOffset>
                      </wp:positionV>
                      <wp:extent cx="410210" cy="494665"/>
                      <wp:effectExtent l="0" t="4128" r="4763" b="4762"/>
                      <wp:wrapNone/>
                      <wp:docPr id="2" name="Pil: uppå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1B20BA8" w14:textId="77777777" w:rsidR="00C9358B" w:rsidRPr="0066567D" w:rsidRDefault="00C9358B" w:rsidP="00B02A3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29971C" id="Pil: uppåt 2" o:spid="_x0000_s1029" type="#_x0000_t68" style="position:absolute;left:0;text-align:left;margin-left:20.25pt;margin-top:67.9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01B20BA8" w14:textId="77777777" w:rsidR="00C9358B" w:rsidRPr="0066567D" w:rsidRDefault="00C9358B" w:rsidP="00B02A3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9358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3E1D587" wp14:editId="59C95D4E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-12065</wp:posOffset>
                      </wp:positionV>
                      <wp:extent cx="6350" cy="1494790"/>
                      <wp:effectExtent l="19050" t="19050" r="31750" b="29210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149479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32073819" id="Rak 1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-.95pt" to="57.1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C9358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D0D5B32" wp14:editId="2470492F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718185</wp:posOffset>
                      </wp:positionV>
                      <wp:extent cx="1414145" cy="0"/>
                      <wp:effectExtent l="19050" t="19050" r="14605" b="19050"/>
                      <wp:wrapNone/>
                      <wp:docPr id="13" name="Rak koppling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35F673FF" id="Rak 13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56.55pt" to="112.1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C9358B">
              <w:rPr>
                <w:noProof/>
                <w:szCs w:val="20"/>
              </w:rPr>
              <w:drawing>
                <wp:inline distT="0" distB="0" distL="0" distR="0" wp14:anchorId="02B45683" wp14:editId="5B67892C">
                  <wp:extent cx="1420495" cy="1476612"/>
                  <wp:effectExtent l="0" t="0" r="8255" b="9525"/>
                  <wp:docPr id="27" name="Bildobjekt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670957" name=""/>
                          <pic:cNvPicPr/>
                        </pic:nvPicPr>
                        <pic:blipFill>
                          <a:blip r:embed="rId30"/>
                          <a:srcRect l="1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62" cy="150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6EAECD5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2E0655EC" wp14:editId="441B0FA8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701040</wp:posOffset>
                      </wp:positionV>
                      <wp:extent cx="410210" cy="552450"/>
                      <wp:effectExtent l="0" t="0" r="8890" b="0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2151B07" w14:textId="77777777" w:rsidR="00C9358B" w:rsidRPr="0066567D" w:rsidRDefault="00C9358B" w:rsidP="00B02A3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0655EC" id="Pil: uppåt 19" o:spid="_x0000_s1030" type="#_x0000_t68" style="position:absolute;left:0;text-align:left;margin-left:86.25pt;margin-top:55.2pt;width:32.3pt;height:43.5pt;rotation:180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12151B07" w14:textId="77777777" w:rsidR="00C9358B" w:rsidRPr="0066567D" w:rsidRDefault="00C9358B" w:rsidP="00B02A3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9358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5D348076" wp14:editId="4231264E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23" name="Rak koppli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5B88D49C" id="Rak 23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4.35pt" to="131.7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 strokecolor="red" strokeweight="3pt">
                      <v:stroke joinstyle="miter"/>
                    </v:line>
                  </w:pict>
                </mc:Fallback>
              </mc:AlternateContent>
            </w:r>
            <w:r w:rsidRPr="00C9358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72974657" wp14:editId="307266CD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12" name="Rak koppling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28F2F2C6" id="Rak 12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95pt,.1pt" to="66.3pt,1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C9358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2FDE8F3B" wp14:editId="08298C39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50DAFFF" w14:textId="77777777" w:rsidR="00C9358B" w:rsidRPr="0066567D" w:rsidRDefault="00C9358B" w:rsidP="00B02A3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DE8F3B" id="Pil: uppåt 22" o:spid="_x0000_s1031" type="#_x0000_t68" style="position:absolute;left:0;text-align:left;margin-left:28.7pt;margin-top:12.3pt;width:32.3pt;height:38.95pt;rotation:90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juRVA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" adj="8956" fillcolor="red" stroked="f" strokeweight="1pt">
                      <v:textbox style="layout-flow:vertical;mso-layout-flow-alt:bottom-to-top" inset="1mm,1mm,1mm,1mm">
                        <w:txbxContent>
                          <w:p w14:paraId="650DAFFF" w14:textId="77777777" w:rsidR="00C9358B" w:rsidRPr="0066567D" w:rsidRDefault="00C9358B" w:rsidP="00B02A3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9358B">
              <w:rPr>
                <w:noProof/>
                <w:szCs w:val="20"/>
              </w:rPr>
              <w:drawing>
                <wp:inline distT="0" distB="0" distL="0" distR="0" wp14:anchorId="3CF52C9E" wp14:editId="24BD6EEF">
                  <wp:extent cx="1670034" cy="1383485"/>
                  <wp:effectExtent l="0" t="0" r="6985" b="7620"/>
                  <wp:docPr id="28" name="Bildobjekt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203026" name=""/>
                          <pic:cNvPicPr/>
                        </pic:nvPicPr>
                        <pic:blipFill>
                          <a:blip r:embed="rId31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358B" w:rsidRPr="00C9358B" w14:paraId="2D27599E" w14:textId="77777777" w:rsidTr="00C9358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EF3394C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9EA34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C9358B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CAC5AC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10E5031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9358B" w:rsidRPr="00C9358B" w14:paraId="4033CBE5" w14:textId="77777777" w:rsidTr="00C9358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9A5D8DD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D87A7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C9358B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CC9E4B0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85717AA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9358B" w:rsidRPr="00C9358B" w14:paraId="67DCD3CE" w14:textId="77777777" w:rsidTr="00C9358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E21E2D7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812FF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C9358B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1CD7FA6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3A6FA4A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1DB66778" w14:textId="77777777" w:rsidR="00C9358B" w:rsidRPr="00C9358B" w:rsidRDefault="00C9358B" w:rsidP="00C9358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9AC3411" w14:textId="77777777" w:rsidR="00C9358B" w:rsidRPr="00C9358B" w:rsidRDefault="00C9358B" w:rsidP="00C445F5">
      <w:pPr>
        <w:pStyle w:val="Rubrik2"/>
        <w:ind w:left="0"/>
      </w:pPr>
      <w:r w:rsidRPr="00C9358B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C9358B" w:rsidRPr="00C9358B" w14:paraId="6BD4E5F2" w14:textId="77777777" w:rsidTr="00D5754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E566955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413D725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831642E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9DD2C54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sz w:val="18"/>
                <w:szCs w:val="18"/>
              </w:rPr>
              <w:t>Kernel</w:t>
            </w:r>
          </w:p>
          <w:p w14:paraId="54FA507B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1EE60D8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105EFFF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C9358B" w:rsidRPr="00C9358B" w14:paraId="279DAA44" w14:textId="77777777" w:rsidTr="00D5754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866CB9" w14:textId="77777777" w:rsidR="00C9358B" w:rsidRPr="00C9358B" w:rsidRDefault="00C9358B" w:rsidP="00C9358B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sz w:val="18"/>
                <w:szCs w:val="18"/>
              </w:rPr>
              <w:t>Nedre buk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05E020" w14:textId="315C4FF1" w:rsidR="00C9358B" w:rsidRPr="00C9358B" w:rsidRDefault="00C9358B" w:rsidP="00F9704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74338B" w14:textId="748E653C" w:rsidR="00C9358B" w:rsidRPr="00C9358B" w:rsidRDefault="00C9358B" w:rsidP="00F9704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A4885" w14:textId="2D1AB494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CD4CE" w14:textId="10231649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3ACCF68" w14:textId="0C436269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C9358B" w:rsidRPr="00C9358B" w14:paraId="6DCC7B9A" w14:textId="77777777" w:rsidTr="00D57544">
        <w:trPr>
          <w:trHeight w:val="227"/>
        </w:trPr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99B23E" w14:textId="77777777" w:rsidR="00C9358B" w:rsidRPr="00C9358B" w:rsidRDefault="00C9358B" w:rsidP="00C9358B">
            <w:pPr>
              <w:spacing w:after="0" w:line="240" w:lineRule="auto"/>
              <w:ind w:left="171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sz w:val="18"/>
                <w:szCs w:val="18"/>
              </w:rPr>
              <w:t xml:space="preserve"> (lågdos)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57CF90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0C29564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3E9DB26" w14:textId="3B54D9C3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B</w:t>
            </w:r>
            <w:r w:rsidR="00F9704E">
              <w:rPr>
                <w:rFonts w:ascii="Arial" w:hAnsi="Arial" w:cs="Arial"/>
                <w:sz w:val="18"/>
                <w:szCs w:val="18"/>
              </w:rPr>
              <w:t>r40</w:t>
            </w:r>
            <w:r w:rsidRPr="00C9358B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D88EEAA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935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5938A987" w14:textId="5985AE90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935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 w:rsidR="00F9704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/PACS</w:t>
            </w:r>
          </w:p>
        </w:tc>
      </w:tr>
      <w:tr w:rsidR="00C9358B" w:rsidRPr="00C9358B" w14:paraId="1F2776E7" w14:textId="77777777" w:rsidTr="00D5754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AEC1CC" w14:textId="77777777" w:rsidR="00C9358B" w:rsidRPr="00C9358B" w:rsidRDefault="00C9358B" w:rsidP="00C9358B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4D9CE1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8418D" w14:textId="0A1A40EA" w:rsidR="00C9358B" w:rsidRPr="00C9358B" w:rsidRDefault="00F9704E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78195" w14:textId="40548A31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B</w:t>
            </w:r>
            <w:r w:rsidR="00F9704E">
              <w:rPr>
                <w:rFonts w:ascii="Arial" w:hAnsi="Arial" w:cs="Arial"/>
                <w:sz w:val="18"/>
                <w:szCs w:val="18"/>
              </w:rPr>
              <w:t>r40</w:t>
            </w:r>
            <w:r w:rsidRPr="00C9358B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431648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935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7BAAA64" w14:textId="1AC9AFFB" w:rsidR="00C9358B" w:rsidRPr="00C9358B" w:rsidRDefault="00F9704E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Syngo.via/</w:t>
            </w:r>
            <w:r w:rsidR="00C9358B" w:rsidRPr="00C935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9358B" w:rsidRPr="00C9358B" w14:paraId="69750413" w14:textId="77777777" w:rsidTr="00D5754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80934B7" w14:textId="77777777" w:rsidR="00C9358B" w:rsidRPr="00C9358B" w:rsidRDefault="00C9358B" w:rsidP="00C9358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381E2F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9358B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AB26A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9358B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B4EF9" w14:textId="0A208761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B</w:t>
            </w:r>
            <w:r w:rsidR="00F9704E">
              <w:rPr>
                <w:rFonts w:ascii="Arial" w:hAnsi="Arial" w:cs="Arial"/>
                <w:sz w:val="18"/>
                <w:szCs w:val="18"/>
              </w:rPr>
              <w:t>r40</w:t>
            </w:r>
            <w:r w:rsidRPr="00C9358B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A15E5B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935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CAD8FDE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935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9358B" w:rsidRPr="00C9358B" w14:paraId="6BC696B3" w14:textId="77777777" w:rsidTr="00D5754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92A313B" w14:textId="77777777" w:rsidR="00C9358B" w:rsidRPr="00C9358B" w:rsidRDefault="00C9358B" w:rsidP="00C9358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AF8696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9358B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CB26BF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9358B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9A49C6" w14:textId="06A49846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B</w:t>
            </w:r>
            <w:r w:rsidR="00F9704E">
              <w:rPr>
                <w:rFonts w:ascii="Arial" w:hAnsi="Arial" w:cs="Arial"/>
                <w:sz w:val="18"/>
                <w:szCs w:val="18"/>
              </w:rPr>
              <w:t>r40</w:t>
            </w:r>
            <w:r w:rsidRPr="00C9358B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0D0958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935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72C5BB3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935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9358B" w:rsidRPr="00C9358B" w14:paraId="06EEBDC4" w14:textId="77777777" w:rsidTr="00D5754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E47FA0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010E1E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876B71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31A005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D4D514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FF445F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C9358B" w:rsidRPr="00C9358B" w14:paraId="70B4D172" w14:textId="77777777" w:rsidTr="00D5754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F2C619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A661E7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06DD4B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64622E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177A0C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B1D13C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358B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63D3FCEC" w14:textId="77777777" w:rsidR="00C9358B" w:rsidRPr="00C9358B" w:rsidRDefault="00C9358B" w:rsidP="00C9358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69AC2F9" w14:textId="77777777" w:rsidR="00C9358B" w:rsidRPr="00C9358B" w:rsidRDefault="00C9358B" w:rsidP="00C9358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F35532A" w14:textId="4DDFC861" w:rsidR="00C9358B" w:rsidRPr="00C445F5" w:rsidRDefault="00C9358B" w:rsidP="00C9358B">
      <w:pPr>
        <w:spacing w:after="0" w:line="240" w:lineRule="auto"/>
        <w:ind w:left="0" w:right="0"/>
        <w:rPr>
          <w:rFonts w:ascii="Arial" w:hAnsi="Arial" w:cs="Arial"/>
          <w:b/>
        </w:rPr>
      </w:pPr>
      <w:r w:rsidRPr="00C9358B">
        <w:rPr>
          <w:rFonts w:ascii="Arial" w:hAnsi="Arial" w:cs="Arial"/>
          <w:b/>
        </w:rPr>
        <w:br w:type="page"/>
      </w:r>
    </w:p>
    <w:p w14:paraId="6BC463D9" w14:textId="77777777" w:rsidR="00C9358B" w:rsidRPr="00C9358B" w:rsidRDefault="00C9358B" w:rsidP="00C445F5">
      <w:pPr>
        <w:pStyle w:val="Rubrik2"/>
        <w:ind w:left="0"/>
      </w:pPr>
      <w:r w:rsidRPr="00C9358B">
        <w:lastRenderedPageBreak/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C9358B" w:rsidRPr="00C9358B" w14:paraId="14228F06" w14:textId="77777777" w:rsidTr="00C9358B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83763C1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FFAE0EB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4693703C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14597F9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05E3EDB3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9358B" w:rsidRPr="00C9358B" w14:paraId="081F9116" w14:textId="77777777" w:rsidTr="00C9358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CD585FE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9358B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6820636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9358B">
              <w:rPr>
                <w:rFonts w:ascii="Arial" w:hAnsi="Arial" w:cs="Arial"/>
                <w:color w:val="FFFFFF"/>
                <w:sz w:val="18"/>
                <w:szCs w:val="18"/>
              </w:rPr>
              <w:t>Nedre buk K-</w:t>
            </w:r>
          </w:p>
          <w:p w14:paraId="75353482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9358B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152C58D7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9358B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6158DC16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9358B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290029BC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064DE0CD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9358B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74B5C13B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9358B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7BC2ED71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9358B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001BEF62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9358B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ABB224C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9358B" w:rsidRPr="00C9358B" w14:paraId="19CEEE6D" w14:textId="77777777" w:rsidTr="00C9358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E0DA1D4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C061BA2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15ED29F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DC2DD27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7AAEE46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383AEE2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DD9062E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9358B" w:rsidRPr="00C9358B" w14:paraId="71DBF20B" w14:textId="77777777" w:rsidTr="00C9358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29D8BAA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103B7D9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6B0D76C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945310A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E770833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78275E1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2F0FB0E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9358B" w:rsidRPr="00C9358B" w14:paraId="0E81E916" w14:textId="77777777" w:rsidTr="00C9358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DE1856A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FC7EFD3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44853F5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5C9C3D5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86A9672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C1A8BF9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178B344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9358B" w:rsidRPr="00C9358B" w14:paraId="2744FD69" w14:textId="77777777" w:rsidTr="00C9358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8D79902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215A08D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42BD39F8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065C12C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0AB0AC46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36CDB380" w14:textId="77777777" w:rsidR="00C9358B" w:rsidRPr="00C9358B" w:rsidRDefault="00C9358B" w:rsidP="00C935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C6C0693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9358B" w:rsidRPr="00C9358B" w14:paraId="10D256BD" w14:textId="77777777" w:rsidTr="00C9358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CBA6DFA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719D894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596678D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60F787F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A8E65BF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3E2206A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50235B0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9358B" w:rsidRPr="00C9358B" w14:paraId="10870911" w14:textId="77777777" w:rsidTr="00C9358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056542B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AE7E8B6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DD767F4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BBBF3AC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4800D62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F8E6B33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5B37472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9358B" w:rsidRPr="00C9358B" w14:paraId="6A7E83BE" w14:textId="77777777" w:rsidTr="00C9358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77387E0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63066C8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9E3C84B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287C395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D66F8E7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267A496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D21F346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9358B" w:rsidRPr="00C9358B" w14:paraId="75F2B62C" w14:textId="77777777" w:rsidTr="00C9358B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290FC86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5F3454C1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75A4532A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3C177768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B4CA213" w14:textId="77777777" w:rsidR="00C9358B" w:rsidRPr="00C9358B" w:rsidRDefault="00C9358B" w:rsidP="00C935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7B43BF2D" w14:textId="77777777" w:rsidR="00C9358B" w:rsidRPr="00C9358B" w:rsidRDefault="00C9358B" w:rsidP="00C9358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9358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74E48" w14:textId="77777777" w:rsidR="003A211A" w:rsidRDefault="003A211A">
      <w:r>
        <w:separator/>
      </w:r>
    </w:p>
  </w:endnote>
  <w:endnote w:type="continuationSeparator" w:id="0">
    <w:p w14:paraId="4D9465B8" w14:textId="77777777" w:rsidR="003A211A" w:rsidRDefault="003A211A">
      <w:r>
        <w:continuationSeparator/>
      </w:r>
    </w:p>
  </w:endnote>
  <w:endnote w:type="continuationNotice" w:id="1">
    <w:p w14:paraId="4C4310A0" w14:textId="77777777" w:rsidR="003A211A" w:rsidRDefault="003A21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7B8DD" w14:textId="77777777" w:rsidR="003A211A" w:rsidRDefault="003A211A"/>
  </w:footnote>
  <w:footnote w:type="continuationSeparator" w:id="0">
    <w:p w14:paraId="3E080E34" w14:textId="77777777" w:rsidR="003A211A" w:rsidRDefault="003A211A">
      <w:r>
        <w:continuationSeparator/>
      </w:r>
    </w:p>
  </w:footnote>
  <w:footnote w:type="continuationNotice" w:id="1">
    <w:p w14:paraId="192B1ACF" w14:textId="77777777" w:rsidR="003A211A" w:rsidRDefault="003A21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2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3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4CF22F2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6DE216A4" w:tentative="1">
      <w:start w:val="1"/>
      <w:numFmt w:val="lowerLetter"/>
      <w:lvlText w:val="%2."/>
      <w:lvlJc w:val="left"/>
      <w:pPr>
        <w:ind w:left="1080" w:hanging="360"/>
      </w:pPr>
    </w:lvl>
    <w:lvl w:ilvl="2" w:tplc="0296AE18" w:tentative="1">
      <w:start w:val="1"/>
      <w:numFmt w:val="lowerRoman"/>
      <w:lvlText w:val="%3."/>
      <w:lvlJc w:val="right"/>
      <w:pPr>
        <w:ind w:left="1800" w:hanging="180"/>
      </w:pPr>
    </w:lvl>
    <w:lvl w:ilvl="3" w:tplc="453C8CF4" w:tentative="1">
      <w:start w:val="1"/>
      <w:numFmt w:val="decimal"/>
      <w:lvlText w:val="%4."/>
      <w:lvlJc w:val="left"/>
      <w:pPr>
        <w:ind w:left="2520" w:hanging="360"/>
      </w:pPr>
    </w:lvl>
    <w:lvl w:ilvl="4" w:tplc="D8D882C8" w:tentative="1">
      <w:start w:val="1"/>
      <w:numFmt w:val="lowerLetter"/>
      <w:lvlText w:val="%5."/>
      <w:lvlJc w:val="left"/>
      <w:pPr>
        <w:ind w:left="3240" w:hanging="360"/>
      </w:pPr>
    </w:lvl>
    <w:lvl w:ilvl="5" w:tplc="BA26ECBE" w:tentative="1">
      <w:start w:val="1"/>
      <w:numFmt w:val="lowerRoman"/>
      <w:lvlText w:val="%6."/>
      <w:lvlJc w:val="right"/>
      <w:pPr>
        <w:ind w:left="3960" w:hanging="180"/>
      </w:pPr>
    </w:lvl>
    <w:lvl w:ilvl="6" w:tplc="F9D4FFC2" w:tentative="1">
      <w:start w:val="1"/>
      <w:numFmt w:val="decimal"/>
      <w:lvlText w:val="%7."/>
      <w:lvlJc w:val="left"/>
      <w:pPr>
        <w:ind w:left="4680" w:hanging="360"/>
      </w:pPr>
    </w:lvl>
    <w:lvl w:ilvl="7" w:tplc="534024C4" w:tentative="1">
      <w:start w:val="1"/>
      <w:numFmt w:val="lowerLetter"/>
      <w:lvlText w:val="%8."/>
      <w:lvlJc w:val="left"/>
      <w:pPr>
        <w:ind w:left="5400" w:hanging="360"/>
      </w:pPr>
    </w:lvl>
    <w:lvl w:ilvl="8" w:tplc="D4BCBE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5EC8B29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CA70D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32C945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F8AA36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2C0D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D308D6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57CAC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BF261F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2B8CB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53044BE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DD1ADBEA" w:tentative="1">
      <w:start w:val="1"/>
      <w:numFmt w:val="lowerLetter"/>
      <w:lvlText w:val="%2."/>
      <w:lvlJc w:val="left"/>
      <w:pPr>
        <w:ind w:left="1080" w:hanging="360"/>
      </w:pPr>
    </w:lvl>
    <w:lvl w:ilvl="2" w:tplc="33AE1564" w:tentative="1">
      <w:start w:val="1"/>
      <w:numFmt w:val="lowerRoman"/>
      <w:lvlText w:val="%3."/>
      <w:lvlJc w:val="right"/>
      <w:pPr>
        <w:ind w:left="1800" w:hanging="180"/>
      </w:pPr>
    </w:lvl>
    <w:lvl w:ilvl="3" w:tplc="11D2FE94" w:tentative="1">
      <w:start w:val="1"/>
      <w:numFmt w:val="decimal"/>
      <w:lvlText w:val="%4."/>
      <w:lvlJc w:val="left"/>
      <w:pPr>
        <w:ind w:left="2520" w:hanging="360"/>
      </w:pPr>
    </w:lvl>
    <w:lvl w:ilvl="4" w:tplc="01E8A40C" w:tentative="1">
      <w:start w:val="1"/>
      <w:numFmt w:val="lowerLetter"/>
      <w:lvlText w:val="%5."/>
      <w:lvlJc w:val="left"/>
      <w:pPr>
        <w:ind w:left="3240" w:hanging="360"/>
      </w:pPr>
    </w:lvl>
    <w:lvl w:ilvl="5" w:tplc="0B38D660" w:tentative="1">
      <w:start w:val="1"/>
      <w:numFmt w:val="lowerRoman"/>
      <w:lvlText w:val="%6."/>
      <w:lvlJc w:val="right"/>
      <w:pPr>
        <w:ind w:left="3960" w:hanging="180"/>
      </w:pPr>
    </w:lvl>
    <w:lvl w:ilvl="6" w:tplc="9CF0095A" w:tentative="1">
      <w:start w:val="1"/>
      <w:numFmt w:val="decimal"/>
      <w:lvlText w:val="%7."/>
      <w:lvlJc w:val="left"/>
      <w:pPr>
        <w:ind w:left="4680" w:hanging="360"/>
      </w:pPr>
    </w:lvl>
    <w:lvl w:ilvl="7" w:tplc="440AA8FC" w:tentative="1">
      <w:start w:val="1"/>
      <w:numFmt w:val="lowerLetter"/>
      <w:lvlText w:val="%8."/>
      <w:lvlJc w:val="left"/>
      <w:pPr>
        <w:ind w:left="5400" w:hanging="360"/>
      </w:pPr>
    </w:lvl>
    <w:lvl w:ilvl="8" w:tplc="543E58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9A3C591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A5A4FE1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FDA356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34C463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278D67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A4CE2F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7BA828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46948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52896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12774963">
    <w:abstractNumId w:val="21"/>
  </w:num>
  <w:num w:numId="2" w16cid:durableId="2103061717">
    <w:abstractNumId w:val="16"/>
  </w:num>
  <w:num w:numId="3" w16cid:durableId="489836610">
    <w:abstractNumId w:val="0"/>
  </w:num>
  <w:num w:numId="4" w16cid:durableId="1231187596">
    <w:abstractNumId w:val="6"/>
  </w:num>
  <w:num w:numId="5" w16cid:durableId="1376662830">
    <w:abstractNumId w:val="19"/>
  </w:num>
  <w:num w:numId="6" w16cid:durableId="1368874216">
    <w:abstractNumId w:val="2"/>
  </w:num>
  <w:num w:numId="7" w16cid:durableId="1785416918">
    <w:abstractNumId w:val="13"/>
  </w:num>
  <w:num w:numId="8" w16cid:durableId="2036148373">
    <w:abstractNumId w:val="9"/>
  </w:num>
  <w:num w:numId="9" w16cid:durableId="95834843">
    <w:abstractNumId w:val="1"/>
  </w:num>
  <w:num w:numId="10" w16cid:durableId="1359967318">
    <w:abstractNumId w:val="1"/>
  </w:num>
  <w:num w:numId="11" w16cid:durableId="1785996851">
    <w:abstractNumId w:val="3"/>
  </w:num>
  <w:num w:numId="12" w16cid:durableId="1062214446">
    <w:abstractNumId w:val="4"/>
  </w:num>
  <w:num w:numId="13" w16cid:durableId="1754282684">
    <w:abstractNumId w:val="15"/>
  </w:num>
  <w:num w:numId="14" w16cid:durableId="10682">
    <w:abstractNumId w:val="10"/>
  </w:num>
  <w:num w:numId="15" w16cid:durableId="1992829821">
    <w:abstractNumId w:val="7"/>
  </w:num>
  <w:num w:numId="16" w16cid:durableId="316034695">
    <w:abstractNumId w:val="14"/>
  </w:num>
  <w:num w:numId="17" w16cid:durableId="1261110014">
    <w:abstractNumId w:val="5"/>
  </w:num>
  <w:num w:numId="18" w16cid:durableId="1913006438">
    <w:abstractNumId w:val="12"/>
  </w:num>
  <w:num w:numId="19" w16cid:durableId="1776779261">
    <w:abstractNumId w:val="20"/>
  </w:num>
  <w:num w:numId="20" w16cid:durableId="1394738351">
    <w:abstractNumId w:val="17"/>
  </w:num>
  <w:num w:numId="21" w16cid:durableId="1386173744">
    <w:abstractNumId w:val="8"/>
  </w:num>
  <w:num w:numId="22" w16cid:durableId="1335376293">
    <w:abstractNumId w:val="18"/>
  </w:num>
  <w:num w:numId="23" w16cid:durableId="10918529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6CF2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281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6974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25F0"/>
    <w:rsid w:val="00294791"/>
    <w:rsid w:val="002B0B30"/>
    <w:rsid w:val="002B0C78"/>
    <w:rsid w:val="002B7601"/>
    <w:rsid w:val="002C0C02"/>
    <w:rsid w:val="002C1277"/>
    <w:rsid w:val="002C60AD"/>
    <w:rsid w:val="002D0E0E"/>
    <w:rsid w:val="002D6023"/>
    <w:rsid w:val="002E263F"/>
    <w:rsid w:val="002E5AEC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7FEE"/>
    <w:rsid w:val="00360E0D"/>
    <w:rsid w:val="0036357D"/>
    <w:rsid w:val="00363B23"/>
    <w:rsid w:val="0036500D"/>
    <w:rsid w:val="0036594C"/>
    <w:rsid w:val="00367D19"/>
    <w:rsid w:val="00371BED"/>
    <w:rsid w:val="00384019"/>
    <w:rsid w:val="003854F1"/>
    <w:rsid w:val="003875A5"/>
    <w:rsid w:val="00390B29"/>
    <w:rsid w:val="0039118E"/>
    <w:rsid w:val="00397F54"/>
    <w:rsid w:val="003A0D43"/>
    <w:rsid w:val="003A211A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174D"/>
    <w:rsid w:val="0043409A"/>
    <w:rsid w:val="00443C1E"/>
    <w:rsid w:val="00446255"/>
    <w:rsid w:val="00451935"/>
    <w:rsid w:val="00454A30"/>
    <w:rsid w:val="00460ED0"/>
    <w:rsid w:val="00465651"/>
    <w:rsid w:val="00470CE7"/>
    <w:rsid w:val="00470F4F"/>
    <w:rsid w:val="00471D92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402B"/>
    <w:rsid w:val="004C2559"/>
    <w:rsid w:val="004D7BA3"/>
    <w:rsid w:val="004E60A5"/>
    <w:rsid w:val="004F4518"/>
    <w:rsid w:val="004F4C62"/>
    <w:rsid w:val="00501433"/>
    <w:rsid w:val="00511664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16E6"/>
    <w:rsid w:val="005A2E3B"/>
    <w:rsid w:val="005A54ED"/>
    <w:rsid w:val="005A5D5B"/>
    <w:rsid w:val="005A6081"/>
    <w:rsid w:val="005A627D"/>
    <w:rsid w:val="005B3B7E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5B6F"/>
    <w:rsid w:val="007074B2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132B"/>
    <w:rsid w:val="00762EE0"/>
    <w:rsid w:val="00765C41"/>
    <w:rsid w:val="00771100"/>
    <w:rsid w:val="007759DD"/>
    <w:rsid w:val="007829A0"/>
    <w:rsid w:val="0078609F"/>
    <w:rsid w:val="007917BA"/>
    <w:rsid w:val="007A0102"/>
    <w:rsid w:val="007A5C6F"/>
    <w:rsid w:val="007C6E38"/>
    <w:rsid w:val="007D4241"/>
    <w:rsid w:val="007D4317"/>
    <w:rsid w:val="007D4EA3"/>
    <w:rsid w:val="007F1CFF"/>
    <w:rsid w:val="007F5DD5"/>
    <w:rsid w:val="00800D6F"/>
    <w:rsid w:val="00820037"/>
    <w:rsid w:val="00821A1B"/>
    <w:rsid w:val="00822FED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0421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0AE9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5BD6"/>
    <w:rsid w:val="00971D93"/>
    <w:rsid w:val="009B1F6B"/>
    <w:rsid w:val="009B7AD2"/>
    <w:rsid w:val="009C0D12"/>
    <w:rsid w:val="009C12BB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1C35"/>
    <w:rsid w:val="00AD73EC"/>
    <w:rsid w:val="00AE5BC7"/>
    <w:rsid w:val="00AF5AAF"/>
    <w:rsid w:val="00B02A34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45F5"/>
    <w:rsid w:val="00C45FE9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358B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644A"/>
    <w:rsid w:val="00D074DB"/>
    <w:rsid w:val="00D139CF"/>
    <w:rsid w:val="00D37E7F"/>
    <w:rsid w:val="00D47AD7"/>
    <w:rsid w:val="00D51529"/>
    <w:rsid w:val="00D57544"/>
    <w:rsid w:val="00D85218"/>
    <w:rsid w:val="00D915B1"/>
    <w:rsid w:val="00DA0BF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045C"/>
    <w:rsid w:val="00F22264"/>
    <w:rsid w:val="00F2564D"/>
    <w:rsid w:val="00F304DD"/>
    <w:rsid w:val="00F35B05"/>
    <w:rsid w:val="00F413D9"/>
    <w:rsid w:val="00F5135F"/>
    <w:rsid w:val="00F51F78"/>
    <w:rsid w:val="00F56DEF"/>
    <w:rsid w:val="00F86F47"/>
    <w:rsid w:val="00F90B64"/>
    <w:rsid w:val="00F9704E"/>
    <w:rsid w:val="00FB2F0F"/>
    <w:rsid w:val="00FB5086"/>
    <w:rsid w:val="00FB5411"/>
    <w:rsid w:val="00FB6392"/>
    <w:rsid w:val="00FD3C70"/>
    <w:rsid w:val="00FD6820"/>
    <w:rsid w:val="00FE12D8"/>
    <w:rsid w:val="00FE698A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53546DA4-B03D-4044-9C3F-523D3A24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5116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diagramQuickStyle" Target="diagrams/quickStyle2.xml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diagramLayout" Target="diagrams/layout2.xml" Id="rId25" /><Relationship Type="http://schemas.openxmlformats.org/officeDocument/2006/relationships/theme" Target="theme/theme1.xml" Id="rId33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image" Target="media/image3.png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diagramData" Target="diagrams/data2.xml" Id="rId24" /><Relationship Type="http://schemas.openxmlformats.org/officeDocument/2006/relationships/fontTable" Target="fontTable.xml" Id="rId32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microsoft.com/office/2007/relationships/diagramDrawing" Target="diagrams/drawing2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image" Target="media/image5.png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diagramColors" Target="diagrams/colors2.xml" Id="rId27" /><Relationship Type="http://schemas.openxmlformats.org/officeDocument/2006/relationships/image" Target="media/image4.png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622" y="53383"/>
          <a:ext cx="963386" cy="432982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090" y="53383"/>
          <a:ext cx="963386" cy="432982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2313445" y="53383"/>
          <a:ext cx="963386" cy="432982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Rektal kontrast 2,5 dl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3083913" y="53339"/>
          <a:ext cx="963589" cy="43307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Paus </a:t>
          </a:r>
        </a:p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8-9 min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F6BAF373-4188-42B5-8505-7FDE0CF82975}">
      <dgm:prSet phldrT="[Text]" custT="1"/>
      <dgm:spPr>
        <a:xfrm>
          <a:off x="1541558" y="53875"/>
          <a:ext cx="964804" cy="4319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gm:t>
    </dgm:pt>
    <dgm:pt modelId="{3D2D6B40-0EB7-46AC-9C26-607FF952A032}" type="parTrans" cxnId="{96A4F08A-797A-4487-AA50-CA5FEA358187}">
      <dgm:prSet/>
      <dgm:spPr/>
      <dgm:t>
        <a:bodyPr/>
        <a:lstStyle/>
        <a:p>
          <a:endParaRPr lang="sv-SE"/>
        </a:p>
      </dgm:t>
    </dgm:pt>
    <dgm:pt modelId="{DD501A66-DF87-4268-9D04-0544F70F6745}" type="sibTrans" cxnId="{96A4F08A-797A-4487-AA50-CA5FEA358187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5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5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4B6725FA-0A8A-4325-92CB-52DD6343BD56}" type="pres">
      <dgm:prSet presAssocID="{F6BAF373-4188-42B5-8505-7FDE0CF82975}" presName="parTxOnly" presStyleLbl="node1" presStyleIdx="2" presStyleCnt="5" custScaleX="100022" custScaleY="111964">
        <dgm:presLayoutVars>
          <dgm:bulletEnabled val="1"/>
        </dgm:presLayoutVars>
      </dgm:prSet>
      <dgm:spPr/>
    </dgm:pt>
    <dgm:pt modelId="{5A610CC7-9017-4B5B-B81D-5E844AFEE184}" type="pres">
      <dgm:prSet presAssocID="{DD501A66-DF87-4268-9D04-0544F70F6745}" presName="parSpace" presStyleCnt="0"/>
      <dgm:spPr/>
    </dgm:pt>
    <dgm:pt modelId="{AD4E5296-B06F-4F82-9CB5-F741BF6BFCC1}" type="pres">
      <dgm:prSet presAssocID="{72C3C3E7-AFE7-48AF-A84A-F5F4B462ABCE}" presName="parTxOnly" presStyleLbl="node1" presStyleIdx="3" presStyleCnt="5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4" presStyleCnt="5" custScaleX="99896" custScaleY="112242">
        <dgm:presLayoutVars>
          <dgm:bulletEnabled val="1"/>
        </dgm:presLayoutVars>
      </dgm:prSet>
      <dgm:spPr/>
    </dgm:pt>
  </dgm:ptLst>
  <dgm:cxnLst>
    <dgm:cxn modelId="{831D5F43-3331-4295-B8F4-F75CA97ECF2D}" type="presOf" srcId="{548E9FD9-7371-42E5-8C31-C03B33C90BF7}" destId="{6CE68A43-9C69-4212-AF24-9AFEE7CA1715}" srcOrd="0" destOrd="0" presId="urn:microsoft.com/office/officeart/2005/8/layout/hChevron3"/>
    <dgm:cxn modelId="{D252C570-2E5E-42A1-8451-E0767E807D4E}" type="presOf" srcId="{B73EA016-5B5E-4372-8AFF-E16F061CFA05}" destId="{1F6A0B97-83F0-4189-B0CB-00156B0AC153}" srcOrd="0" destOrd="0" presId="urn:microsoft.com/office/officeart/2005/8/layout/hChevron3"/>
    <dgm:cxn modelId="{6A2DA571-D0A9-4B26-A42A-FB198BE9F389}" type="presOf" srcId="{72C3C3E7-AFE7-48AF-A84A-F5F4B462ABCE}" destId="{AD4E5296-B06F-4F82-9CB5-F741BF6BFCC1}" srcOrd="0" destOrd="0" presId="urn:microsoft.com/office/officeart/2005/8/layout/hChevron3"/>
    <dgm:cxn modelId="{E1E26C78-08CB-44A7-82D1-93C42B8D0DB2}" type="presOf" srcId="{D813EA76-4FD3-4C15-BFBC-B1DF43B29666}" destId="{4784DBD1-3CBE-41A8-A2C7-CF088F838C79}" srcOrd="0" destOrd="0" presId="urn:microsoft.com/office/officeart/2005/8/layout/hChevron3"/>
    <dgm:cxn modelId="{96A4F08A-797A-4487-AA50-CA5FEA358187}" srcId="{B73EA016-5B5E-4372-8AFF-E16F061CFA05}" destId="{F6BAF373-4188-42B5-8505-7FDE0CF82975}" srcOrd="2" destOrd="0" parTransId="{3D2D6B40-0EB7-46AC-9C26-607FF952A032}" sibTransId="{DD501A66-DF87-4268-9D04-0544F70F6745}"/>
    <dgm:cxn modelId="{D1E32AB2-CBEC-461C-9FAC-142780CF0D54}" type="presOf" srcId="{7D55B2F1-F7F7-4A6B-AFB0-F846FDB634B5}" destId="{E13D0391-DAD9-4B61-AB66-3FA48A4F7006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3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4" destOrd="0" parTransId="{598823B6-00E9-4A80-96D3-08CBD4BA6DBA}" sibTransId="{BE3BE368-04F2-4F58-8E1F-CDE9377C80AE}"/>
    <dgm:cxn modelId="{024545DA-F70F-4C3E-8032-9BC9D7CB0558}" type="presOf" srcId="{F6BAF373-4188-42B5-8505-7FDE0CF82975}" destId="{4B6725FA-0A8A-4325-92CB-52DD6343BD56}" srcOrd="0" destOrd="0" presId="urn:microsoft.com/office/officeart/2005/8/layout/hChevron3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50198F70-A782-4178-857A-9EB3C6FC6ADA}" type="presParOf" srcId="{1F6A0B97-83F0-4189-B0CB-00156B0AC153}" destId="{4784DBD1-3CBE-41A8-A2C7-CF088F838C79}" srcOrd="0" destOrd="0" presId="urn:microsoft.com/office/officeart/2005/8/layout/hChevron3"/>
    <dgm:cxn modelId="{B46788A8-02C5-469D-8457-75775912F6FF}" type="presParOf" srcId="{1F6A0B97-83F0-4189-B0CB-00156B0AC153}" destId="{37D14BC8-3203-463C-9804-9B3B86B621FF}" srcOrd="1" destOrd="0" presId="urn:microsoft.com/office/officeart/2005/8/layout/hChevron3"/>
    <dgm:cxn modelId="{47E6CE6C-6C6C-4EE7-81C5-7787B2B57E63}" type="presParOf" srcId="{1F6A0B97-83F0-4189-B0CB-00156B0AC153}" destId="{E13D0391-DAD9-4B61-AB66-3FA48A4F7006}" srcOrd="2" destOrd="0" presId="urn:microsoft.com/office/officeart/2005/8/layout/hChevron3"/>
    <dgm:cxn modelId="{125F2650-058F-4201-9178-5B58C2B95893}" type="presParOf" srcId="{1F6A0B97-83F0-4189-B0CB-00156B0AC153}" destId="{F9271109-4339-4036-9126-150629D10456}" srcOrd="3" destOrd="0" presId="urn:microsoft.com/office/officeart/2005/8/layout/hChevron3"/>
    <dgm:cxn modelId="{25913F9F-7C47-4AFB-96A0-6508C5BCB2A5}" type="presParOf" srcId="{1F6A0B97-83F0-4189-B0CB-00156B0AC153}" destId="{4B6725FA-0A8A-4325-92CB-52DD6343BD56}" srcOrd="4" destOrd="0" presId="urn:microsoft.com/office/officeart/2005/8/layout/hChevron3"/>
    <dgm:cxn modelId="{3B47E808-82BE-4AFA-8051-E65C889C189D}" type="presParOf" srcId="{1F6A0B97-83F0-4189-B0CB-00156B0AC153}" destId="{5A610CC7-9017-4B5B-B81D-5E844AFEE184}" srcOrd="5" destOrd="0" presId="urn:microsoft.com/office/officeart/2005/8/layout/hChevron3"/>
    <dgm:cxn modelId="{ECA1885F-3C13-49B8-82BC-331BD030D16A}" type="presParOf" srcId="{1F6A0B97-83F0-4189-B0CB-00156B0AC153}" destId="{AD4E5296-B06F-4F82-9CB5-F741BF6BFCC1}" srcOrd="6" destOrd="0" presId="urn:microsoft.com/office/officeart/2005/8/layout/hChevron3"/>
    <dgm:cxn modelId="{B8D03CAB-CA57-462D-BF88-C1A4455F7B8C}" type="presParOf" srcId="{1F6A0B97-83F0-4189-B0CB-00156B0AC153}" destId="{99F7A086-6C98-4385-8FFE-3337C1F24694}" srcOrd="7" destOrd="0" presId="urn:microsoft.com/office/officeart/2005/8/layout/hChevron3"/>
    <dgm:cxn modelId="{FA597C39-EB86-4A5F-B835-9D61B8A722BF}" type="presParOf" srcId="{1F6A0B97-83F0-4189-B0CB-00156B0AC153}" destId="{6CE68A43-9C69-4212-AF24-9AFEE7CA1715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53990"/>
          <a:ext cx="961241" cy="43201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301" y="53990"/>
          <a:ext cx="961241" cy="43201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Rektal kontrast 2,5 dl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8054" y="53990"/>
          <a:ext cx="961241" cy="43201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2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807" y="53946"/>
          <a:ext cx="961443" cy="432106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FEB10202-A480-4D59-A109-B4324071693A}" type="presOf" srcId="{B73EA016-5B5E-4372-8AFF-E16F061CFA05}" destId="{1F6A0B97-83F0-4189-B0CB-00156B0AC153}" srcOrd="0" destOrd="0" presId="urn:microsoft.com/office/officeart/2005/8/layout/hChevron3"/>
    <dgm:cxn modelId="{71EEBC6B-E313-4F77-8B88-0A9EB7A95B13}" type="presOf" srcId="{548E9FD9-7371-42E5-8C31-C03B33C90BF7}" destId="{6CE68A43-9C69-4212-AF24-9AFEE7CA1715}" srcOrd="0" destOrd="0" presId="urn:microsoft.com/office/officeart/2005/8/layout/hChevron3"/>
    <dgm:cxn modelId="{A9928D78-BFC9-4B88-A4B5-01FE4FBEC516}" type="presOf" srcId="{D813EA76-4FD3-4C15-BFBC-B1DF43B29666}" destId="{4784DBD1-3CBE-41A8-A2C7-CF088F838C79}" srcOrd="0" destOrd="0" presId="urn:microsoft.com/office/officeart/2005/8/layout/hChevron3"/>
    <dgm:cxn modelId="{39B2CB78-19D0-4FFC-8097-EE2E50C2D638}" type="presOf" srcId="{7D55B2F1-F7F7-4A6B-AFB0-F846FDB634B5}" destId="{E13D0391-DAD9-4B61-AB66-3FA48A4F7006}" srcOrd="0" destOrd="0" presId="urn:microsoft.com/office/officeart/2005/8/layout/hChevron3"/>
    <dgm:cxn modelId="{0D88F198-5008-4D67-90DF-565F4CE56A85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1AE6E5E6-F148-46C8-8C01-310424AB63C6}" type="presParOf" srcId="{1F6A0B97-83F0-4189-B0CB-00156B0AC153}" destId="{4784DBD1-3CBE-41A8-A2C7-CF088F838C79}" srcOrd="0" destOrd="0" presId="urn:microsoft.com/office/officeart/2005/8/layout/hChevron3"/>
    <dgm:cxn modelId="{57FCDA09-0BDB-4B3F-871E-E8A72F3F53A1}" type="presParOf" srcId="{1F6A0B97-83F0-4189-B0CB-00156B0AC153}" destId="{37D14BC8-3203-463C-9804-9B3B86B621FF}" srcOrd="1" destOrd="0" presId="urn:microsoft.com/office/officeart/2005/8/layout/hChevron3"/>
    <dgm:cxn modelId="{18AFBAD0-993D-4D6B-9A15-F4DFF0C18BCD}" type="presParOf" srcId="{1F6A0B97-83F0-4189-B0CB-00156B0AC153}" destId="{E13D0391-DAD9-4B61-AB66-3FA48A4F7006}" srcOrd="2" destOrd="0" presId="urn:microsoft.com/office/officeart/2005/8/layout/hChevron3"/>
    <dgm:cxn modelId="{959277C4-8F3C-4B31-807C-CB5B7CFB010C}" type="presParOf" srcId="{1F6A0B97-83F0-4189-B0CB-00156B0AC153}" destId="{F9271109-4339-4036-9126-150629D10456}" srcOrd="3" destOrd="0" presId="urn:microsoft.com/office/officeart/2005/8/layout/hChevron3"/>
    <dgm:cxn modelId="{E981FB86-F81D-4714-AEDF-70B8AA982534}" type="presParOf" srcId="{1F6A0B97-83F0-4189-B0CB-00156B0AC153}" destId="{AD4E5296-B06F-4F82-9CB5-F741BF6BFCC1}" srcOrd="4" destOrd="0" presId="urn:microsoft.com/office/officeart/2005/8/layout/hChevron3"/>
    <dgm:cxn modelId="{21EA1C57-9B0B-46F9-AC78-AE61952DA39E}" type="presParOf" srcId="{1F6A0B97-83F0-4189-B0CB-00156B0AC153}" destId="{99F7A086-6C98-4385-8FFE-3337C1F24694}" srcOrd="5" destOrd="0" presId="urn:microsoft.com/office/officeart/2005/8/layout/hChevron3"/>
    <dgm:cxn modelId="{C458A174-B15B-4213-94D2-7FE5D23AE4B1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622" y="53383"/>
          <a:ext cx="963386" cy="432982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622" y="53383"/>
        <a:ext cx="855141" cy="432982"/>
      </dsp:txXfrm>
    </dsp:sp>
    <dsp:sp modelId="{E13D0391-DAD9-4B61-AB66-3FA48A4F7006}">
      <dsp:nvSpPr>
        <dsp:cNvPr id="0" name=""/>
        <dsp:cNvSpPr/>
      </dsp:nvSpPr>
      <dsp:spPr>
        <a:xfrm>
          <a:off x="771090" y="53383"/>
          <a:ext cx="963386" cy="432982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7581" y="53383"/>
        <a:ext cx="530404" cy="432982"/>
      </dsp:txXfrm>
    </dsp:sp>
    <dsp:sp modelId="{4B6725FA-0A8A-4325-92CB-52DD6343BD56}">
      <dsp:nvSpPr>
        <dsp:cNvPr id="0" name=""/>
        <dsp:cNvSpPr/>
      </dsp:nvSpPr>
      <dsp:spPr>
        <a:xfrm>
          <a:off x="1541558" y="53875"/>
          <a:ext cx="964804" cy="4319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sp:txBody>
      <dsp:txXfrm>
        <a:off x="1757557" y="53875"/>
        <a:ext cx="532806" cy="431998"/>
      </dsp:txXfrm>
    </dsp:sp>
    <dsp:sp modelId="{AD4E5296-B06F-4F82-9CB5-F741BF6BFCC1}">
      <dsp:nvSpPr>
        <dsp:cNvPr id="0" name=""/>
        <dsp:cNvSpPr/>
      </dsp:nvSpPr>
      <dsp:spPr>
        <a:xfrm>
          <a:off x="2313445" y="53383"/>
          <a:ext cx="963386" cy="432982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Rektal kontrast 2,5 dl</a:t>
          </a:r>
        </a:p>
      </dsp:txBody>
      <dsp:txXfrm>
        <a:off x="2529936" y="53383"/>
        <a:ext cx="530404" cy="432982"/>
      </dsp:txXfrm>
    </dsp:sp>
    <dsp:sp modelId="{6CE68A43-9C69-4212-AF24-9AFEE7CA1715}">
      <dsp:nvSpPr>
        <dsp:cNvPr id="0" name=""/>
        <dsp:cNvSpPr/>
      </dsp:nvSpPr>
      <dsp:spPr>
        <a:xfrm>
          <a:off x="3083913" y="53339"/>
          <a:ext cx="963589" cy="43307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Paus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8-9 min</a:t>
          </a:r>
        </a:p>
      </dsp:txBody>
      <dsp:txXfrm>
        <a:off x="3300449" y="53339"/>
        <a:ext cx="530518" cy="43307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53990"/>
          <a:ext cx="961241" cy="43201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53990"/>
        <a:ext cx="853237" cy="432018"/>
      </dsp:txXfrm>
    </dsp:sp>
    <dsp:sp modelId="{E13D0391-DAD9-4B61-AB66-3FA48A4F7006}">
      <dsp:nvSpPr>
        <dsp:cNvPr id="0" name=""/>
        <dsp:cNvSpPr/>
      </dsp:nvSpPr>
      <dsp:spPr>
        <a:xfrm>
          <a:off x="769301" y="53990"/>
          <a:ext cx="961241" cy="43201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Rektal kontrast 2,5 dl</a:t>
          </a:r>
        </a:p>
      </dsp:txBody>
      <dsp:txXfrm>
        <a:off x="985310" y="53990"/>
        <a:ext cx="529223" cy="432018"/>
      </dsp:txXfrm>
    </dsp:sp>
    <dsp:sp modelId="{AD4E5296-B06F-4F82-9CB5-F741BF6BFCC1}">
      <dsp:nvSpPr>
        <dsp:cNvPr id="0" name=""/>
        <dsp:cNvSpPr/>
      </dsp:nvSpPr>
      <dsp:spPr>
        <a:xfrm>
          <a:off x="1538054" y="53990"/>
          <a:ext cx="961241" cy="43201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2</a:t>
          </a:r>
        </a:p>
      </dsp:txBody>
      <dsp:txXfrm>
        <a:off x="1754063" y="53990"/>
        <a:ext cx="529223" cy="432018"/>
      </dsp:txXfrm>
    </dsp:sp>
    <dsp:sp modelId="{6CE68A43-9C69-4212-AF24-9AFEE7CA1715}">
      <dsp:nvSpPr>
        <dsp:cNvPr id="0" name=""/>
        <dsp:cNvSpPr/>
      </dsp:nvSpPr>
      <dsp:spPr>
        <a:xfrm>
          <a:off x="2306807" y="53946"/>
          <a:ext cx="961443" cy="432106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sp:txBody>
      <dsp:txXfrm>
        <a:off x="2522860" y="53946"/>
        <a:ext cx="529337" cy="43210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24</TotalTime>
  <Pages>3</Pages>
  <Words>428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2693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Gynbuk (840901B)</dc:title>
  <dc:subject/>
  <dc:creator>patrik.jens.johansson@vgregion.se</dc:creator>
  <keywords/>
  <lastModifiedBy>Ulrica Sehlberg</lastModifiedBy>
  <revision>25</revision>
  <lastPrinted>2016-04-01T04:56:00.0000000Z</lastPrinted>
  <dcterms:created xsi:type="dcterms:W3CDTF">2022-05-18T22:13:00.0000000Z</dcterms:created>
  <dcterms:modified xsi:type="dcterms:W3CDTF">2026-01-21T13:11:00.0000000Z</dcterms:modified>
</coreProperties>
</file>