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11294FE" w14:textId="77777777" w:rsidR="00C9358B" w:rsidRDefault="00C9358B" w:rsidP="00FE698A">
      <w:pPr>
        <w:pStyle w:val="Rubrik2"/>
        <w:ind w:left="0"/>
        <w:sectPr w:rsidR="00C9358B" w:rsidSect="00C9358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86D55AA" w14:textId="027B6615" w:rsidR="00C9358B" w:rsidRPr="00DA0BF1" w:rsidRDefault="00F56DEF" w:rsidP="00DA0BF1">
      <w:pPr>
        <w:pStyle w:val="Rubrik1"/>
        <w:ind w:left="0"/>
        <w:rPr>
          <w:sz w:val="18"/>
          <w:szCs w:val="18"/>
        </w:rPr>
      </w:pPr>
      <w:r w:rsidRPr="00C9358B">
        <w:t>DT Gynbuk (840901B)</w:t>
      </w:r>
    </w:p>
    <w:p w14:paraId="39DD591D" w14:textId="77777777" w:rsidR="00C9358B" w:rsidRPr="00C9358B" w:rsidRDefault="00C9358B" w:rsidP="00F56DEF">
      <w:pPr>
        <w:pStyle w:val="Rubrik2"/>
        <w:ind w:left="0"/>
      </w:pPr>
      <w:r w:rsidRPr="00C9358B">
        <w:t>Syfte</w:t>
      </w:r>
    </w:p>
    <w:p w14:paraId="7BB08FD6" w14:textId="77777777" w:rsid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C9358B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1DDAC291" w14:textId="77777777" w:rsidR="00FE698A" w:rsidRPr="00C9358B" w:rsidRDefault="00FE698A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45C48D02" w14:textId="016EDFE1" w:rsidR="00FE698A" w:rsidRPr="00C9358B" w:rsidRDefault="00FE698A" w:rsidP="00F56DEF">
      <w:pPr>
        <w:pStyle w:val="Rubrik2"/>
        <w:ind w:left="0"/>
      </w:pPr>
      <w:r>
        <w:t>Förändringar sedan föregående version</w:t>
      </w:r>
    </w:p>
    <w:p w14:paraId="20626470" w14:textId="04254CFF" w:rsidR="00FE698A" w:rsidRPr="00C9358B" w:rsidRDefault="005B3B7E" w:rsidP="00FE698A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Inga förändringar.</w:t>
      </w:r>
    </w:p>
    <w:p w14:paraId="3F8B10EF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51574F8" w14:textId="77777777" w:rsidR="00C9358B" w:rsidRPr="00C9358B" w:rsidRDefault="00C9358B" w:rsidP="00C445F5">
      <w:pPr>
        <w:pStyle w:val="Rubrik2"/>
        <w:ind w:left="0"/>
      </w:pPr>
      <w:r w:rsidRPr="00C9358B"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C9358B" w:rsidRPr="00C9358B" w14:paraId="5EE3A182" w14:textId="77777777" w:rsidTr="00D5754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3335274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Indikation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192FEEAA" w14:textId="7D4E7C0C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Gynekologiska expansiviteter</w:t>
            </w:r>
            <w:r w:rsidR="0076132B">
              <w:rPr>
                <w:rFonts w:ascii="Arial" w:hAnsi="Arial" w:cs="Arial"/>
                <w:sz w:val="18"/>
                <w:szCs w:val="18"/>
              </w:rPr>
              <w:t>, abcesser/fistlar i lilla bäckene</w:t>
            </w:r>
            <w:r w:rsidR="00454A30">
              <w:rPr>
                <w:rFonts w:ascii="Arial" w:hAnsi="Arial" w:cs="Arial"/>
                <w:sz w:val="18"/>
                <w:szCs w:val="18"/>
              </w:rPr>
              <w:t>t (när MR inte är aktuellt).</w:t>
            </w:r>
            <w:r w:rsidR="00454A30">
              <w:rPr>
                <w:rFonts w:ascii="Arial" w:hAnsi="Arial" w:cs="Arial"/>
                <w:sz w:val="18"/>
                <w:szCs w:val="18"/>
              </w:rPr>
              <w:br/>
              <w:t>Vid gynekologiska SVF-utredningar väljs istället DT Thorax/buk K</w:t>
            </w:r>
            <w:r w:rsidR="00D0644A">
              <w:rPr>
                <w:rFonts w:ascii="Arial" w:hAnsi="Arial" w:cs="Arial"/>
                <w:sz w:val="18"/>
                <w:szCs w:val="18"/>
              </w:rPr>
              <w:t>+ (830800 &amp; 840800).</w:t>
            </w:r>
          </w:p>
        </w:tc>
      </w:tr>
      <w:tr w:rsidR="00C9358B" w:rsidRPr="00C9358B" w14:paraId="6243DF71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DB7E97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73837F7F" w14:textId="16C1AB6E" w:rsidR="00C9358B" w:rsidRPr="00C9358B" w:rsidRDefault="00000000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r w:rsidR="00C9358B" w:rsidRPr="00511664">
                <w:rPr>
                  <w:rStyle w:val="Hyperlnk"/>
                  <w:rFonts w:ascii="Arial" w:hAnsi="Arial" w:cs="Arial"/>
                  <w:sz w:val="18"/>
                  <w:szCs w:val="18"/>
                </w:rPr>
                <w:t>Kreatinin</w:t>
              </w:r>
            </w:hyperlink>
            <w:r w:rsidR="00C9358B" w:rsidRPr="00C9358B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16BF171C" w14:textId="77777777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Microlax 2 timmar före undersökningen.</w:t>
            </w:r>
          </w:p>
          <w:p w14:paraId="3BE65D45" w14:textId="77777777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Tampong (sätts in av patienten).</w:t>
            </w:r>
          </w:p>
          <w:p w14:paraId="0F950094" w14:textId="10D26E19" w:rsidR="00C9358B" w:rsidRPr="00C9358B" w:rsidRDefault="00C9358B" w:rsidP="00C9358B">
            <w:pPr>
              <w:numPr>
                <w:ilvl w:val="0"/>
                <w:numId w:val="23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PVK</w:t>
            </w:r>
            <w:r w:rsidR="0036500D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C9358B" w:rsidRPr="00C9358B" w14:paraId="086B8CF3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0DFDC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7133F2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 xml:space="preserve">20 ml Omnipaque 300 mg I/ml blandat med 1 liter vatten intas under 4 timmar före undersökningen. </w:t>
            </w:r>
          </w:p>
        </w:tc>
      </w:tr>
      <w:tr w:rsidR="00C9358B" w:rsidRPr="00C9358B" w14:paraId="4EBA6398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210AF37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Rektal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C2ABDA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Via rektalpip tillförs 10 ml Omnipaque 300 mg I/ml blandat med 5 dl kroppstempererat vatten, uppdelat på två omgångar.</w:t>
            </w:r>
          </w:p>
        </w:tc>
      </w:tr>
      <w:tr w:rsidR="00C9358B" w:rsidRPr="00C9358B" w14:paraId="7B482F1E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5F8B935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8A03146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Bolus 1: 20 ml Omnipaque 350 mg I/ml, 2 ml/s.</w:t>
            </w:r>
          </w:p>
          <w:p w14:paraId="048EF48B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Bolus 2: Omnipaque 350 mg I/ml enligt OmniJect ”Gynbuk”.</w:t>
            </w:r>
          </w:p>
        </w:tc>
      </w:tr>
      <w:tr w:rsidR="00C9358B" w:rsidRPr="00C9358B" w14:paraId="7C7C8097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B447BB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D4A47C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C9358B">
              <w:rPr>
                <w:rFonts w:ascii="Arial" w:hAnsi="Arial" w:cs="Arial"/>
                <w:color w:val="000000"/>
                <w:sz w:val="18"/>
                <w:szCs w:val="20"/>
              </w:rPr>
              <w:t>Kvinnor mellan 15-50 år ska tillfrågas om eventuell graviditet.</w:t>
            </w:r>
          </w:p>
          <w:p w14:paraId="15B0C7F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20"/>
              </w:rPr>
            </w:pPr>
            <w:r w:rsidRPr="00C9358B">
              <w:rPr>
                <w:rFonts w:ascii="Arial" w:hAnsi="Arial" w:cs="Arial"/>
                <w:color w:val="000000"/>
                <w:sz w:val="18"/>
                <w:szCs w:val="20"/>
              </w:rPr>
              <w:t>För övriga strålskyddsregler se kapitel 4.2 och 5.2 i</w:t>
            </w:r>
          </w:p>
          <w:p w14:paraId="39F4B97B" w14:textId="75D90FF4" w:rsidR="00C9358B" w:rsidRPr="00C9358B" w:rsidRDefault="00000000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hyperlink r:id="rId18" w:history="1">
              <w:r w:rsidR="00C9358B" w:rsidRPr="00C9358B">
                <w:rPr>
                  <w:rFonts w:ascii="Arial" w:hAnsi="Arial" w:cs="Arial"/>
                  <w:color w:val="0000FF"/>
                  <w:sz w:val="18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C9358B" w:rsidRPr="00C9358B" w14:paraId="7B8B996C" w14:textId="77777777" w:rsidTr="00D5754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F5E2A0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6A7FFEAD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4B5A1767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Fötterna mot gantryt.</w:t>
            </w:r>
          </w:p>
          <w:p w14:paraId="5A409B1D" w14:textId="77777777" w:rsidR="00C9358B" w:rsidRPr="00C9358B" w:rsidRDefault="00C9358B" w:rsidP="00C9358B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Armarna ovanför huvudet.</w:t>
            </w:r>
          </w:p>
        </w:tc>
      </w:tr>
    </w:tbl>
    <w:p w14:paraId="3589C809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01CBC83B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383B056A" w14:textId="218870B1" w:rsidR="00C9358B" w:rsidRPr="00C445F5" w:rsidRDefault="00C9358B" w:rsidP="00C445F5">
      <w:pPr>
        <w:spacing w:after="0" w:line="240" w:lineRule="auto"/>
        <w:ind w:left="0" w:right="0"/>
        <w:rPr>
          <w:rFonts w:ascii="Arial" w:hAnsi="Arial" w:cs="Arial"/>
          <w:b/>
        </w:rPr>
      </w:pPr>
      <w:r w:rsidRPr="00C9358B">
        <w:rPr>
          <w:rFonts w:ascii="Arial" w:hAnsi="Arial" w:cs="Arial"/>
          <w:b/>
        </w:rPr>
        <w:br w:type="page"/>
      </w:r>
    </w:p>
    <w:p w14:paraId="4B4B870C" w14:textId="77777777" w:rsidR="00C9358B" w:rsidRPr="00C9358B" w:rsidRDefault="00C9358B" w:rsidP="00C445F5">
      <w:pPr>
        <w:pStyle w:val="Rubrik2"/>
        <w:ind w:left="0"/>
      </w:pPr>
      <w:r w:rsidRPr="00C9358B">
        <w:lastRenderedPageBreak/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708"/>
        <w:gridCol w:w="2380"/>
      </w:tblGrid>
      <w:tr w:rsidR="00C9358B" w:rsidRPr="00C9358B" w14:paraId="18B27BDE" w14:textId="77777777" w:rsidTr="00C9358B">
        <w:trPr>
          <w:trHeight w:val="520"/>
        </w:trPr>
        <w:tc>
          <w:tcPr>
            <w:tcW w:w="6658" w:type="dxa"/>
            <w:gridSpan w:val="2"/>
            <w:tcBorders>
              <w:right w:val="single" w:sz="4" w:space="0" w:color="auto"/>
            </w:tcBorders>
            <w:shd w:val="clear" w:color="auto" w:fill="auto"/>
            <w:tcMar>
              <w:top w:w="170" w:type="dxa"/>
              <w:bottom w:w="170" w:type="dxa"/>
            </w:tcMar>
            <w:vAlign w:val="center"/>
          </w:tcPr>
          <w:p w14:paraId="2B88BDD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710A11AA" wp14:editId="2A548B63">
                  <wp:extent cx="4048125" cy="539750"/>
                  <wp:effectExtent l="0" t="0" r="28575" b="0"/>
                  <wp:docPr id="24" name="Diagram 24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  <w:p w14:paraId="37E88D5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08742CB6" wp14:editId="6BE3EA20">
                  <wp:extent cx="3268800" cy="540000"/>
                  <wp:effectExtent l="0" t="0" r="27305" b="0"/>
                  <wp:docPr id="31" name="Diagram 31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24" r:lo="rId25" r:qs="rId26" r:cs="rId27"/>
                    </a:graphicData>
                  </a:graphic>
                </wp:inline>
              </w:drawing>
            </w:r>
          </w:p>
        </w:tc>
        <w:tc>
          <w:tcPr>
            <w:tcW w:w="2380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6F833C7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3" behindDoc="0" locked="0" layoutInCell="1" allowOverlap="1" wp14:anchorId="2199CDAE" wp14:editId="24745006">
                      <wp:simplePos x="0" y="0"/>
                      <wp:positionH relativeFrom="column">
                        <wp:posOffset>24765</wp:posOffset>
                      </wp:positionH>
                      <wp:positionV relativeFrom="paragraph">
                        <wp:posOffset>878205</wp:posOffset>
                      </wp:positionV>
                      <wp:extent cx="1366520" cy="848995"/>
                      <wp:effectExtent l="19050" t="19050" r="24130" b="27305"/>
                      <wp:wrapNone/>
                      <wp:docPr id="1" name="Rektangel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66576" cy="84899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4CA5D3E5" id="Rektangel 4" o:spid="_x0000_s1026" style="position:absolute;margin-left:1.95pt;margin-top:69.15pt;width:107.6pt;height:66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" filled="f" strokecolor="red" strokeweight="3pt"/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1" behindDoc="0" locked="0" layoutInCell="1" allowOverlap="1" wp14:anchorId="1D2EB86B" wp14:editId="2465AA3A">
                      <wp:simplePos x="0" y="0"/>
                      <wp:positionH relativeFrom="column">
                        <wp:posOffset>225425</wp:posOffset>
                      </wp:positionH>
                      <wp:positionV relativeFrom="paragraph">
                        <wp:posOffset>893445</wp:posOffset>
                      </wp:positionV>
                      <wp:extent cx="410210" cy="822960"/>
                      <wp:effectExtent l="0" t="0" r="8890" b="0"/>
                      <wp:wrapNone/>
                      <wp:docPr id="17" name="Pil: uppåt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82296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42E4C5B6" w14:textId="77777777" w:rsidR="00C9358B" w:rsidRPr="0066567D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D2EB86B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Pil: uppåt 17" o:spid="_x0000_s1026" type="#_x0000_t68" style="position:absolute;left:0;text-align:left;margin-left:17.75pt;margin-top:70.35pt;width:32.3pt;height:64.8pt;rotation:180;z-index:25165824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" adj="5383" fillcolor="red" stroked="f" strokeweight="1pt">
                      <v:textbox inset="1mm,1mm,1mm,1mm">
                        <w:txbxContent>
                          <w:p w14:paraId="42E4C5B6" w14:textId="77777777" w:rsidR="00C9358B" w:rsidRPr="0066567D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2" behindDoc="0" locked="0" layoutInCell="1" allowOverlap="1" wp14:anchorId="6B40463D" wp14:editId="1BD383D4">
                      <wp:simplePos x="0" y="0"/>
                      <wp:positionH relativeFrom="column">
                        <wp:posOffset>854075</wp:posOffset>
                      </wp:positionH>
                      <wp:positionV relativeFrom="paragraph">
                        <wp:posOffset>210820</wp:posOffset>
                      </wp:positionV>
                      <wp:extent cx="410210" cy="1513840"/>
                      <wp:effectExtent l="0" t="0" r="8890" b="0"/>
                      <wp:wrapNone/>
                      <wp:docPr id="7" name="Pil: uppåt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5138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543D7AD4" w14:textId="77777777" w:rsidR="00C9358B" w:rsidRDefault="00C9358B" w:rsidP="004E60A5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559DF294" w14:textId="77777777" w:rsidR="00C9358B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276FF042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0C60DB50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7ACA3C8A" w14:textId="77777777" w:rsidR="00C9358B" w:rsidRDefault="00C9358B" w:rsidP="002B7601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3B8167FA" w14:textId="77777777" w:rsidR="00C9358B" w:rsidRPr="0066567D" w:rsidRDefault="00C9358B" w:rsidP="00C9358B">
                                  <w:pPr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40463D" id="Pil: uppåt 7" o:spid="_x0000_s1027" type="#_x0000_t68" style="position:absolute;left:0;text-align:left;margin-left:67.25pt;margin-top:16.6pt;width:32.3pt;height:119.2pt;rotation:180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" adj="2927" fillcolor="#c00000" stroked="f" strokeweight="1pt">
                      <v:textbox inset="1mm,1mm,1mm,1mm">
                        <w:txbxContent>
                          <w:p w14:paraId="543D7AD4" w14:textId="77777777" w:rsidR="00C9358B" w:rsidRDefault="00C9358B" w:rsidP="004E60A5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559DF294" w14:textId="77777777" w:rsidR="00C9358B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276FF042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0C60DB50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7ACA3C8A" w14:textId="77777777" w:rsidR="00C9358B" w:rsidRDefault="00C9358B" w:rsidP="002B7601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3B8167FA" w14:textId="77777777" w:rsidR="00C9358B" w:rsidRPr="0066567D" w:rsidRDefault="00C9358B" w:rsidP="00C9358B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C7524A0" wp14:editId="550AC1F9">
                      <wp:simplePos x="0" y="0"/>
                      <wp:positionH relativeFrom="column">
                        <wp:posOffset>17780</wp:posOffset>
                      </wp:positionH>
                      <wp:positionV relativeFrom="paragraph">
                        <wp:posOffset>210820</wp:posOffset>
                      </wp:positionV>
                      <wp:extent cx="1377315" cy="1513840"/>
                      <wp:effectExtent l="19050" t="19050" r="13335" b="10160"/>
                      <wp:wrapNone/>
                      <wp:docPr id="3" name="Rektangel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377538" cy="1513840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rect w14:anchorId="1797F6E7" id="Rektangel 3" o:spid="_x0000_s1026" style="position:absolute;margin-left:1.4pt;margin-top:16.6pt;width:108.45pt;height:119.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" filled="f" strokecolor="#c00000" strokeweight="3pt"/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18C061F9" wp14:editId="277B523E">
                  <wp:extent cx="1415136" cy="1865339"/>
                  <wp:effectExtent l="0" t="0" r="0" b="1905"/>
                  <wp:docPr id="14" name="Bildobjekt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04407209" name="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37082" cy="189426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58B" w:rsidRPr="00C9358B" w14:paraId="6FFAEBCB" w14:textId="77777777" w:rsidTr="00C9358B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1246ABC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3C38804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E9E0A3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73610E27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0834C8B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C0461E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Epigastriet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F2CC3D0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C9358B" w:rsidRPr="00C9358B" w14:paraId="5639E6C4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6D68D74A" w14:textId="77777777" w:rsidR="00C9358B" w:rsidRPr="00C9358B" w:rsidRDefault="00C9358B" w:rsidP="00C935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Nedre buk K- (lågdos)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6A182C1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Wingdings" w:eastAsia="Wingdings" w:hAnsi="Wingdings" w:cs="Wingdings"/>
                <w:sz w:val="18"/>
                <w:szCs w:val="18"/>
              </w:rPr>
              <w:t>â</w:t>
            </w:r>
            <w:r w:rsidRPr="00C9358B">
              <w:rPr>
                <w:rFonts w:ascii="Arial" w:hAnsi="Arial" w:cs="Arial"/>
                <w:sz w:val="18"/>
                <w:szCs w:val="18"/>
              </w:rPr>
              <w:t xml:space="preserve"> Crista iliaca – trochanter minor</w:t>
            </w:r>
            <w:r w:rsidRPr="00C9358B">
              <w:rPr>
                <w:rFonts w:ascii="Arial" w:hAnsi="Arial" w:cs="Arial"/>
                <w:i/>
                <w:sz w:val="18"/>
                <w:szCs w:val="18"/>
              </w:rPr>
              <w:t>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C605216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103A02F2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0656BFB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49050F5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Mamiller – trochanter minor.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622A6A39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56D24227" w14:textId="77777777" w:rsidTr="00C9358B">
        <w:trPr>
          <w:trHeight w:val="227"/>
        </w:trPr>
        <w:tc>
          <w:tcPr>
            <w:tcW w:w="1950" w:type="dxa"/>
            <w:shd w:val="clear" w:color="auto" w:fill="FFFFFF"/>
          </w:tcPr>
          <w:p w14:paraId="1C8FC985" w14:textId="77777777" w:rsidR="00C9358B" w:rsidRPr="00C9358B" w:rsidRDefault="00C9358B" w:rsidP="00C9358B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4708" w:type="dxa"/>
            <w:tcBorders>
              <w:right w:val="single" w:sz="4" w:space="0" w:color="auto"/>
            </w:tcBorders>
            <w:shd w:val="clear" w:color="auto" w:fill="FFFFFF"/>
          </w:tcPr>
          <w:p w14:paraId="5332B15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Wingdings" w:eastAsia="Wingdings" w:hAnsi="Wingdings" w:cs="Wingdings"/>
                <w:sz w:val="18"/>
                <w:szCs w:val="18"/>
              </w:rPr>
              <w:sym w:font="Wingdings" w:char="F0E2"/>
            </w:r>
            <w:r w:rsidRPr="00C9358B">
              <w:rPr>
                <w:rFonts w:ascii="Arial" w:hAnsi="Arial" w:cs="Arial"/>
                <w:sz w:val="18"/>
                <w:szCs w:val="18"/>
              </w:rPr>
              <w:t xml:space="preserve"> Diafragma – trochanter minor.</w:t>
            </w:r>
          </w:p>
          <w:p w14:paraId="5ACAD92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380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2FAB3D8" w14:textId="77777777" w:rsidR="00C9358B" w:rsidRPr="00C9358B" w:rsidRDefault="00C9358B" w:rsidP="00C9358B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5B40C675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F0A4CBF" w14:textId="77777777" w:rsidR="00C9358B" w:rsidRPr="00C9358B" w:rsidRDefault="00C9358B" w:rsidP="00C445F5">
      <w:pPr>
        <w:pStyle w:val="Rubrik2"/>
        <w:ind w:left="0"/>
      </w:pPr>
      <w:r w:rsidRPr="00C9358B">
        <w:t>Reformatering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2694"/>
        <w:gridCol w:w="2409"/>
        <w:gridCol w:w="2806"/>
      </w:tblGrid>
      <w:tr w:rsidR="00C9358B" w:rsidRPr="00C9358B" w14:paraId="4D8C6B0A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92F17D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0EB2BF3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7A5E839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6" behindDoc="0" locked="0" layoutInCell="1" allowOverlap="1" wp14:anchorId="410EE49F" wp14:editId="73658844">
                      <wp:simplePos x="0" y="0"/>
                      <wp:positionH relativeFrom="margin">
                        <wp:posOffset>835660</wp:posOffset>
                      </wp:positionH>
                      <wp:positionV relativeFrom="paragraph">
                        <wp:posOffset>122555</wp:posOffset>
                      </wp:positionV>
                      <wp:extent cx="409575" cy="575945"/>
                      <wp:effectExtent l="0" t="0" r="9525" b="0"/>
                      <wp:wrapNone/>
                      <wp:docPr id="20" name="Pil: nedåt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9575" cy="575945"/>
                              </a:xfrm>
                              <a:prstGeom prst="down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09B80EE" w14:textId="77777777" w:rsidR="00C9358B" w:rsidRPr="0066564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AX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10EE49F" id="_x0000_t67" coordsize="21600,21600" o:spt="67" adj="16200,5400" path="m0@0l@1@0@1,0@2,0@2@0,21600@0,10800,21600xe">
                      <v:stroke joinstyle="miter"/>
                      <v:formulas>
                        <v:f eqn="val #0"/>
                        <v:f eqn="val #1"/>
                        <v:f eqn="sum height 0 #1"/>
                        <v:f eqn="sum 10800 0 #1"/>
                        <v:f eqn="sum width 0 #0"/>
                        <v:f eqn="prod @4 @3 10800"/>
                        <v:f eqn="sum width 0 @5"/>
                      </v:formulas>
                      <v:path o:connecttype="custom" o:connectlocs="10800,0;0,@0;10800,21600;21600,@0" o:connectangles="270,180,90,0" textboxrect="@1,0,@2,@6"/>
                      <v:handles>
                        <v:h position="#1,#0" xrange="0,10800" yrange="0,21600"/>
                      </v:handles>
                    </v:shapetype>
                    <v:shape id="Pil: nedåt 20" o:spid="_x0000_s1028" type="#_x0000_t67" style="position:absolute;left:0;text-align:left;margin-left:65.8pt;margin-top:9.65pt;width:32.25pt;height:45.35pt;z-index:25165824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" adj="13920" fillcolor="red" stroked="f" strokeweight="1pt">
                      <v:textbox style="layout-flow:vertical" inset="1mm,1mm,1mm,1mm">
                        <w:txbxContent>
                          <w:p w14:paraId="109B80EE" w14:textId="77777777" w:rsidR="00C9358B" w:rsidRPr="0066564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AX</w:t>
                            </w:r>
                          </w:p>
                        </w:txbxContent>
                      </v:textbox>
                      <w10:wrap anchorx="margin"/>
                    </v:shape>
                  </w:pict>
                </mc:Fallback>
              </mc:AlternateContent>
            </w:r>
            <w:r w:rsidRPr="00C9358B">
              <w:rPr>
                <w:rFonts w:ascii="Arial" w:hAnsi="Arial" w:cs="Arial"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47" behindDoc="0" locked="0" layoutInCell="1" allowOverlap="1" wp14:anchorId="1929971C" wp14:editId="6B96D121">
                      <wp:simplePos x="0" y="0"/>
                      <wp:positionH relativeFrom="column">
                        <wp:posOffset>257175</wp:posOffset>
                      </wp:positionH>
                      <wp:positionV relativeFrom="paragraph">
                        <wp:posOffset>862330</wp:posOffset>
                      </wp:positionV>
                      <wp:extent cx="410210" cy="494665"/>
                      <wp:effectExtent l="0" t="4128" r="4763" b="4762"/>
                      <wp:wrapNone/>
                      <wp:docPr id="2" name="Pil: uppåt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1B20BA8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29971C" id="Pil: uppåt 2" o:spid="_x0000_s1029" type="#_x0000_t68" style="position:absolute;left:0;text-align:left;margin-left:20.25pt;margin-top:67.9pt;width:32.3pt;height:38.95pt;rotation:90;z-index:25165824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" adj="8956" fillcolor="red" stroked="f" strokeweight="1pt">
                      <v:textbox style="layout-flow:vertical;mso-layout-flow-alt:bottom-to-top" inset="1mm,1mm,1mm,1mm">
                        <w:txbxContent>
                          <w:p w14:paraId="01B20BA8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4" behindDoc="0" locked="0" layoutInCell="1" allowOverlap="1" wp14:anchorId="13E1D587" wp14:editId="59C95D4E">
                      <wp:simplePos x="0" y="0"/>
                      <wp:positionH relativeFrom="column">
                        <wp:posOffset>718820</wp:posOffset>
                      </wp:positionH>
                      <wp:positionV relativeFrom="paragraph">
                        <wp:posOffset>-12065</wp:posOffset>
                      </wp:positionV>
                      <wp:extent cx="6350" cy="1494790"/>
                      <wp:effectExtent l="19050" t="19050" r="31750" b="29210"/>
                      <wp:wrapNone/>
                      <wp:docPr id="16" name="Rak koppling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350" cy="149479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2073819" id="Rak 16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6.6pt,-.95pt" to="57.1pt,11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5" behindDoc="0" locked="0" layoutInCell="1" allowOverlap="1" wp14:anchorId="1D0D5B32" wp14:editId="2470492F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718185</wp:posOffset>
                      </wp:positionV>
                      <wp:extent cx="1414145" cy="0"/>
                      <wp:effectExtent l="19050" t="19050" r="14605" b="19050"/>
                      <wp:wrapNone/>
                      <wp:docPr id="13" name="Rak koppling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41414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35F673FF" id="Rak 13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.75pt,56.55pt" to="112.1pt,5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02B45683" wp14:editId="5B67892C">
                  <wp:extent cx="1420495" cy="1476612"/>
                  <wp:effectExtent l="0" t="0" r="8255" b="9525"/>
                  <wp:docPr id="27" name="Bildobjekt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72670957" name=""/>
                          <pic:cNvPicPr/>
                        </pic:nvPicPr>
                        <pic:blipFill>
                          <a:blip r:embed="rId30"/>
                          <a:srcRect l="1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51962" cy="150932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0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16EAECD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58250" behindDoc="0" locked="0" layoutInCell="1" allowOverlap="1" wp14:anchorId="2E0655EC" wp14:editId="441B0FA8">
                      <wp:simplePos x="0" y="0"/>
                      <wp:positionH relativeFrom="column">
                        <wp:posOffset>1095375</wp:posOffset>
                      </wp:positionH>
                      <wp:positionV relativeFrom="paragraph">
                        <wp:posOffset>701040</wp:posOffset>
                      </wp:positionV>
                      <wp:extent cx="410210" cy="552450"/>
                      <wp:effectExtent l="0" t="0" r="8890" b="0"/>
                      <wp:wrapNone/>
                      <wp:docPr id="19" name="Pil: uppåt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55245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2151B07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COR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E0655EC" id="Pil: uppåt 19" o:spid="_x0000_s1030" type="#_x0000_t68" style="position:absolute;left:0;text-align:left;margin-left:86.25pt;margin-top:55.2pt;width:32.3pt;height:43.5pt;rotation:180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" adj="8019" fillcolor="red" stroked="f" strokeweight="1pt">
                      <v:textbox style="layout-flow:vertical;mso-layout-flow-alt:bottom-to-top" inset="1mm,1mm,1mm,1mm">
                        <w:txbxContent>
                          <w:p w14:paraId="12151B07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COR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51" behindDoc="0" locked="0" layoutInCell="1" allowOverlap="1" wp14:anchorId="5D348076" wp14:editId="4231264E">
                      <wp:simplePos x="0" y="0"/>
                      <wp:positionH relativeFrom="column">
                        <wp:posOffset>-34925</wp:posOffset>
                      </wp:positionH>
                      <wp:positionV relativeFrom="paragraph">
                        <wp:posOffset>690245</wp:posOffset>
                      </wp:positionV>
                      <wp:extent cx="1707515" cy="0"/>
                      <wp:effectExtent l="19050" t="19050" r="6985" b="19050"/>
                      <wp:wrapNone/>
                      <wp:docPr id="23" name="Rak koppling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17075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5B88D49C" id="Rak 23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75pt,54.35pt" to="131.7pt,5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8" behindDoc="0" locked="0" layoutInCell="1" allowOverlap="1" wp14:anchorId="72974657" wp14:editId="307266CD">
                      <wp:simplePos x="0" y="0"/>
                      <wp:positionH relativeFrom="column">
                        <wp:posOffset>837565</wp:posOffset>
                      </wp:positionH>
                      <wp:positionV relativeFrom="paragraph">
                        <wp:posOffset>1270</wp:posOffset>
                      </wp:positionV>
                      <wp:extent cx="4445" cy="1390650"/>
                      <wp:effectExtent l="19050" t="19050" r="33655" b="19050"/>
                      <wp:wrapNone/>
                      <wp:docPr id="12" name="Rak koppling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445" cy="1390650"/>
                              </a:xfrm>
                              <a:prstGeom prst="line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w16du="http://schemas.microsoft.com/office/word/2023/wordml/word16du" xmlns:arto="http://schemas.microsoft.com/office/word/2006/arto">
                  <w:pict>
                    <v:line w14:anchorId="28F2F2C6" id="Rak 12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5.95pt,.1pt" to="66.3pt,109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" strokecolor="red" strokeweight="3pt">
                      <v:stroke joinstyle="miter"/>
                    </v:line>
                  </w:pict>
                </mc:Fallback>
              </mc:AlternateContent>
            </w:r>
            <w:r w:rsidRPr="00C9358B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249" behindDoc="0" locked="0" layoutInCell="1" allowOverlap="1" wp14:anchorId="2FDE8F3B" wp14:editId="08298C39">
                      <wp:simplePos x="0" y="0"/>
                      <wp:positionH relativeFrom="column">
                        <wp:posOffset>364490</wp:posOffset>
                      </wp:positionH>
                      <wp:positionV relativeFrom="paragraph">
                        <wp:posOffset>156210</wp:posOffset>
                      </wp:positionV>
                      <wp:extent cx="410210" cy="494665"/>
                      <wp:effectExtent l="0" t="4128" r="4763" b="4762"/>
                      <wp:wrapNone/>
                      <wp:docPr id="22" name="Pil: uppåt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5400000">
                                <a:off x="0" y="0"/>
                                <a:ext cx="410210" cy="494665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650DAFFF" w14:textId="77777777" w:rsidR="00C9358B" w:rsidRPr="0066567D" w:rsidRDefault="00C9358B" w:rsidP="00B02A34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SAG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vert270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FDE8F3B" id="Pil: uppåt 22" o:spid="_x0000_s1031" type="#_x0000_t68" style="position:absolute;left:0;text-align:left;margin-left:28.7pt;margin-top:12.3pt;width:32.3pt;height:38.95pt;rotation:90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" adj="8956" fillcolor="red" stroked="f" strokeweight="1pt">
                      <v:textbox style="layout-flow:vertical;mso-layout-flow-alt:bottom-to-top" inset="1mm,1mm,1mm,1mm">
                        <w:txbxContent>
                          <w:p w14:paraId="650DAFFF" w14:textId="77777777" w:rsidR="00C9358B" w:rsidRPr="0066567D" w:rsidRDefault="00C9358B" w:rsidP="00B02A34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SAG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C9358B">
              <w:rPr>
                <w:noProof/>
                <w:szCs w:val="20"/>
              </w:rPr>
              <w:drawing>
                <wp:inline distT="0" distB="0" distL="0" distR="0" wp14:anchorId="3CF52C9E" wp14:editId="24BD6EEF">
                  <wp:extent cx="1670034" cy="1383485"/>
                  <wp:effectExtent l="0" t="0" r="6985" b="7620"/>
                  <wp:docPr id="28" name="Bildobjekt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51203026" name=""/>
                          <pic:cNvPicPr/>
                        </pic:nvPicPr>
                        <pic:blipFill>
                          <a:blip r:embed="rId31"/>
                          <a:srcRect l="2823" r="403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6250" cy="142177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358B" w:rsidRPr="00C9358B" w14:paraId="2D27599E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EF339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 xml:space="preserve">AX 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E9EA3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 (t.ex. efter bäckenet). DFOV ska omfatta hela buken med 5-10 cm marginal på vardera sidan om kroppen.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  <w:vAlign w:val="center"/>
          </w:tcPr>
          <w:p w14:paraId="6FCAC5A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10E503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4033CBE5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59A5D8D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COR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A7D87A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2F2F2"/>
          </w:tcPr>
          <w:p w14:paraId="4CC9E4B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85717A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C9358B" w:rsidRPr="00C9358B" w14:paraId="67DCD3CE" w14:textId="77777777" w:rsidTr="00C9358B">
        <w:trPr>
          <w:trHeight w:val="227"/>
        </w:trPr>
        <w:tc>
          <w:tcPr>
            <w:tcW w:w="1129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E21E2D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SAG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50812F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</w:rPr>
              <w:t>Justeras så att anatomin blir symmetrisk.</w:t>
            </w: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71CD7FA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2806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3A6FA4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1DB66778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9AC3411" w14:textId="77777777" w:rsidR="00C9358B" w:rsidRPr="00C9358B" w:rsidRDefault="00C9358B" w:rsidP="00C445F5">
      <w:pPr>
        <w:pStyle w:val="Rubrik2"/>
        <w:ind w:left="0"/>
      </w:pPr>
      <w:r w:rsidRPr="00C9358B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992"/>
        <w:gridCol w:w="2410"/>
        <w:gridCol w:w="1417"/>
        <w:gridCol w:w="1105"/>
      </w:tblGrid>
      <w:tr w:rsidR="00C9358B" w:rsidRPr="00C9358B" w14:paraId="6BD4E5F2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E56695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3413D72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831642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9DD2C5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Kernel</w:t>
            </w:r>
          </w:p>
          <w:p w14:paraId="54FA507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1EE60D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105EFF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C9358B" w:rsidRPr="00C9358B" w14:paraId="279DAA44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61866CB9" w14:textId="77777777" w:rsidR="00C9358B" w:rsidRPr="00C9358B" w:rsidRDefault="00C9358B" w:rsidP="00C935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Nedre buk K-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D05E020" w14:textId="315C4FF1" w:rsidR="00C9358B" w:rsidRPr="00C9358B" w:rsidRDefault="00C9358B" w:rsidP="00F9704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574338B" w14:textId="748E653C" w:rsidR="00C9358B" w:rsidRPr="00C9358B" w:rsidRDefault="00C9358B" w:rsidP="00F9704E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5EA4885" w14:textId="2D1AB494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CD4CE" w14:textId="10231649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53ACCF68" w14:textId="0C436269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</w:p>
        </w:tc>
      </w:tr>
      <w:tr w:rsidR="00C9358B" w:rsidRPr="00C9358B" w14:paraId="6DCC7B9A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699B23E" w14:textId="77777777" w:rsidR="00C9358B" w:rsidRPr="00C9358B" w:rsidRDefault="00C9358B" w:rsidP="00C9358B">
            <w:pPr>
              <w:spacing w:after="0" w:line="240" w:lineRule="auto"/>
              <w:ind w:left="171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 xml:space="preserve"> (lågdos)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3157CF9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0C2956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13E9DB26" w14:textId="3B54D9C3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88EEAA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5938A987" w14:textId="5985AE90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  <w:r w:rsidR="00F9704E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/PACS</w:t>
            </w:r>
          </w:p>
        </w:tc>
      </w:tr>
      <w:tr w:rsidR="00C9358B" w:rsidRPr="00C9358B" w14:paraId="1F2776E7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58AEC1CC" w14:textId="77777777" w:rsidR="00C9358B" w:rsidRPr="00C9358B" w:rsidRDefault="00C9358B" w:rsidP="00C9358B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Buk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34D9CE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388418D" w14:textId="0A1A40EA" w:rsidR="00C9358B" w:rsidRPr="00C9358B" w:rsidRDefault="00F9704E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D478195" w14:textId="40548A31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B43164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7BAAA64" w14:textId="1AC9AFFB" w:rsidR="00C9358B" w:rsidRPr="00C9358B" w:rsidRDefault="00F9704E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Syngo.via/</w:t>
            </w:r>
            <w:r w:rsidR="00C9358B"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69750413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80934B7" w14:textId="77777777" w:rsidR="00C9358B" w:rsidRPr="00C9358B" w:rsidRDefault="00C9358B" w:rsidP="00C935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4381E2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7EAB26A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1CB4EF9" w14:textId="0A208761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FA15E5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3CAD8FD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6BC696B3" w14:textId="77777777" w:rsidTr="00D57544">
        <w:trPr>
          <w:trHeight w:val="227"/>
        </w:trPr>
        <w:tc>
          <w:tcPr>
            <w:tcW w:w="1980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92A313B" w14:textId="77777777" w:rsidR="00C9358B" w:rsidRPr="00C9358B" w:rsidRDefault="00C9358B" w:rsidP="00C9358B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AF869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2CB26B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9A49C6" w14:textId="06A49846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B</w:t>
            </w:r>
            <w:r w:rsidR="00F9704E">
              <w:rPr>
                <w:rFonts w:ascii="Arial" w:hAnsi="Arial" w:cs="Arial"/>
                <w:sz w:val="18"/>
                <w:szCs w:val="18"/>
              </w:rPr>
              <w:t>r40</w:t>
            </w:r>
            <w:r w:rsidRPr="00C9358B">
              <w:rPr>
                <w:rFonts w:ascii="Arial" w:hAnsi="Arial" w:cs="Arial"/>
                <w:sz w:val="18"/>
                <w:szCs w:val="18"/>
              </w:rPr>
              <w:t>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80D095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72C5BB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C9358B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C9358B" w:rsidRPr="00C9358B" w14:paraId="06EEBDC4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E47FA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010E1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0876B7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631A00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D4D514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7FF445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  <w:tr w:rsidR="00C9358B" w:rsidRPr="00C9358B" w14:paraId="70B4D172" w14:textId="77777777" w:rsidTr="00D57544">
        <w:trPr>
          <w:trHeight w:val="227"/>
        </w:trPr>
        <w:tc>
          <w:tcPr>
            <w:tcW w:w="198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FF2C61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Dosrapport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FA661E7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D06DD4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64622E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177A0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0B1D13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C9358B">
              <w:rPr>
                <w:rFonts w:ascii="Arial" w:hAnsi="Arial" w:cs="Arial"/>
                <w:sz w:val="18"/>
                <w:szCs w:val="18"/>
              </w:rPr>
              <w:t>PACS</w:t>
            </w:r>
          </w:p>
        </w:tc>
      </w:tr>
    </w:tbl>
    <w:p w14:paraId="63D3FCEC" w14:textId="77777777" w:rsidR="00C9358B" w:rsidRPr="00C9358B" w:rsidRDefault="00C9358B" w:rsidP="00C9358B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69AC2F9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35532A" w14:textId="4DDFC861" w:rsidR="00C9358B" w:rsidRPr="00C445F5" w:rsidRDefault="00C9358B" w:rsidP="00C9358B">
      <w:pPr>
        <w:spacing w:after="0" w:line="240" w:lineRule="auto"/>
        <w:ind w:left="0" w:right="0"/>
        <w:rPr>
          <w:rFonts w:ascii="Arial" w:hAnsi="Arial" w:cs="Arial"/>
          <w:b/>
        </w:rPr>
      </w:pPr>
      <w:r w:rsidRPr="00C9358B">
        <w:rPr>
          <w:rFonts w:ascii="Arial" w:hAnsi="Arial" w:cs="Arial"/>
          <w:b/>
        </w:rPr>
        <w:br w:type="page"/>
      </w:r>
    </w:p>
    <w:p w14:paraId="6BC463D9" w14:textId="77777777" w:rsidR="00C9358B" w:rsidRPr="00C9358B" w:rsidRDefault="00C9358B" w:rsidP="00C445F5">
      <w:pPr>
        <w:pStyle w:val="Rubrik2"/>
        <w:ind w:left="0"/>
      </w:pPr>
      <w:r w:rsidRPr="00C9358B">
        <w:lastRenderedPageBreak/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C9358B" w:rsidRPr="00C9358B" w14:paraId="14228F06" w14:textId="77777777" w:rsidTr="00C9358B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683763C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FFAE0E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693703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14597F9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05E3EDB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081F9116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CD585F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C9358B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682063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Nedre buk K-</w:t>
            </w:r>
          </w:p>
          <w:p w14:paraId="7535348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152C58D7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6158DC1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290029B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64DE0CD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74B5C13B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7BC2ED7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Buk K+</w:t>
            </w:r>
          </w:p>
          <w:p w14:paraId="001BEF6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C9358B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BB224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9CEEE6D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E0DA1D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2C061BA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015ED29F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DC2DD2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AAEE4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383AEE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DD9062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71DBF20B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29D8BA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103B7D9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6B0D76C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945310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E77083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78275E1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2F0FB0E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0E81E916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DE1856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FC7EFD3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44853F5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5C9C3D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686A9672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C1A8BF9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178B34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2744FD69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D7990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7215A08D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2BD39F8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065C12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AB0AC46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36CDB380" w14:textId="77777777" w:rsidR="00C9358B" w:rsidRPr="00C9358B" w:rsidRDefault="00C9358B" w:rsidP="00C9358B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C6C069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0D256BD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CBA6DF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719D89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596678D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60F787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A8E65BF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03E2206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50235B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10870911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56542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3AE7E8B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6DD767F4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BBBF3AC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4800D6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F8E6B3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5B37472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6A7E83BE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77387E0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63066C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9E3C84B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287C395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7D66F8E7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267A49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D21F34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C9358B" w:rsidRPr="00C9358B" w14:paraId="75F2B62C" w14:textId="77777777" w:rsidTr="00C9358B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290FC86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5F3454C1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5A4532A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3C177768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6B4CA213" w14:textId="77777777" w:rsidR="00C9358B" w:rsidRPr="00C9358B" w:rsidRDefault="00C9358B" w:rsidP="00C9358B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B43BF2D" w14:textId="77777777" w:rsidR="00C9358B" w:rsidRPr="00C9358B" w:rsidRDefault="00C9358B" w:rsidP="00C9358B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C9358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98F9DB" w14:textId="77777777" w:rsidR="003A211A" w:rsidRDefault="003A211A">
      <w:r>
        <w:separator/>
      </w:r>
    </w:p>
  </w:endnote>
  <w:endnote w:type="continuationSeparator" w:id="0">
    <w:p w14:paraId="52558924" w14:textId="77777777" w:rsidR="003A211A" w:rsidRDefault="003A211A">
      <w:r>
        <w:continuationSeparator/>
      </w:r>
    </w:p>
  </w:endnote>
  <w:endnote w:type="continuationNotice" w:id="1">
    <w:p w14:paraId="27DC4559" w14:textId="77777777" w:rsidR="003A211A" w:rsidRDefault="003A21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674F15" w14:textId="77777777" w:rsidR="003A211A" w:rsidRDefault="003A211A"/>
  </w:footnote>
  <w:footnote w:type="continuationSeparator" w:id="0">
    <w:p w14:paraId="5F649A62" w14:textId="77777777" w:rsidR="003A211A" w:rsidRDefault="003A211A">
      <w:r>
        <w:continuationSeparator/>
      </w:r>
    </w:p>
  </w:footnote>
  <w:footnote w:type="continuationNotice" w:id="1">
    <w:p w14:paraId="2067BE95" w14:textId="77777777" w:rsidR="003A211A" w:rsidRDefault="003A21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32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3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4CF22F28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6DE216A4" w:tentative="1">
      <w:start w:val="1"/>
      <w:numFmt w:val="lowerLetter"/>
      <w:lvlText w:val="%2."/>
      <w:lvlJc w:val="left"/>
      <w:pPr>
        <w:ind w:left="1080" w:hanging="360"/>
      </w:pPr>
    </w:lvl>
    <w:lvl w:ilvl="2" w:tplc="0296AE18" w:tentative="1">
      <w:start w:val="1"/>
      <w:numFmt w:val="lowerRoman"/>
      <w:lvlText w:val="%3."/>
      <w:lvlJc w:val="right"/>
      <w:pPr>
        <w:ind w:left="1800" w:hanging="180"/>
      </w:pPr>
    </w:lvl>
    <w:lvl w:ilvl="3" w:tplc="453C8CF4" w:tentative="1">
      <w:start w:val="1"/>
      <w:numFmt w:val="decimal"/>
      <w:lvlText w:val="%4."/>
      <w:lvlJc w:val="left"/>
      <w:pPr>
        <w:ind w:left="2520" w:hanging="360"/>
      </w:pPr>
    </w:lvl>
    <w:lvl w:ilvl="4" w:tplc="D8D882C8" w:tentative="1">
      <w:start w:val="1"/>
      <w:numFmt w:val="lowerLetter"/>
      <w:lvlText w:val="%5."/>
      <w:lvlJc w:val="left"/>
      <w:pPr>
        <w:ind w:left="3240" w:hanging="360"/>
      </w:pPr>
    </w:lvl>
    <w:lvl w:ilvl="5" w:tplc="BA26ECBE" w:tentative="1">
      <w:start w:val="1"/>
      <w:numFmt w:val="lowerRoman"/>
      <w:lvlText w:val="%6."/>
      <w:lvlJc w:val="right"/>
      <w:pPr>
        <w:ind w:left="3960" w:hanging="180"/>
      </w:pPr>
    </w:lvl>
    <w:lvl w:ilvl="6" w:tplc="F9D4FFC2" w:tentative="1">
      <w:start w:val="1"/>
      <w:numFmt w:val="decimal"/>
      <w:lvlText w:val="%7."/>
      <w:lvlJc w:val="left"/>
      <w:pPr>
        <w:ind w:left="4680" w:hanging="360"/>
      </w:pPr>
    </w:lvl>
    <w:lvl w:ilvl="7" w:tplc="534024C4" w:tentative="1">
      <w:start w:val="1"/>
      <w:numFmt w:val="lowerLetter"/>
      <w:lvlText w:val="%8."/>
      <w:lvlJc w:val="left"/>
      <w:pPr>
        <w:ind w:left="5400" w:hanging="360"/>
      </w:pPr>
    </w:lvl>
    <w:lvl w:ilvl="8" w:tplc="D4BCBE1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3BB018CA"/>
    <w:multiLevelType w:val="hybridMultilevel"/>
    <w:tmpl w:val="7FBA80B4"/>
    <w:lvl w:ilvl="0" w:tplc="5EC8B29E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CA70DE28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32C9450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5F8AA36E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62C0D5A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4D308D66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57CAC1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7BF261F8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2B8CBA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A634650"/>
    <w:multiLevelType w:val="hybridMultilevel"/>
    <w:tmpl w:val="4782C3CA"/>
    <w:lvl w:ilvl="0" w:tplc="53044BEA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DD1ADBEA" w:tentative="1">
      <w:start w:val="1"/>
      <w:numFmt w:val="lowerLetter"/>
      <w:lvlText w:val="%2."/>
      <w:lvlJc w:val="left"/>
      <w:pPr>
        <w:ind w:left="1080" w:hanging="360"/>
      </w:pPr>
    </w:lvl>
    <w:lvl w:ilvl="2" w:tplc="33AE1564" w:tentative="1">
      <w:start w:val="1"/>
      <w:numFmt w:val="lowerRoman"/>
      <w:lvlText w:val="%3."/>
      <w:lvlJc w:val="right"/>
      <w:pPr>
        <w:ind w:left="1800" w:hanging="180"/>
      </w:pPr>
    </w:lvl>
    <w:lvl w:ilvl="3" w:tplc="11D2FE94" w:tentative="1">
      <w:start w:val="1"/>
      <w:numFmt w:val="decimal"/>
      <w:lvlText w:val="%4."/>
      <w:lvlJc w:val="left"/>
      <w:pPr>
        <w:ind w:left="2520" w:hanging="360"/>
      </w:pPr>
    </w:lvl>
    <w:lvl w:ilvl="4" w:tplc="01E8A40C" w:tentative="1">
      <w:start w:val="1"/>
      <w:numFmt w:val="lowerLetter"/>
      <w:lvlText w:val="%5."/>
      <w:lvlJc w:val="left"/>
      <w:pPr>
        <w:ind w:left="3240" w:hanging="360"/>
      </w:pPr>
    </w:lvl>
    <w:lvl w:ilvl="5" w:tplc="0B38D660" w:tentative="1">
      <w:start w:val="1"/>
      <w:numFmt w:val="lowerRoman"/>
      <w:lvlText w:val="%6."/>
      <w:lvlJc w:val="right"/>
      <w:pPr>
        <w:ind w:left="3960" w:hanging="180"/>
      </w:pPr>
    </w:lvl>
    <w:lvl w:ilvl="6" w:tplc="9CF0095A" w:tentative="1">
      <w:start w:val="1"/>
      <w:numFmt w:val="decimal"/>
      <w:lvlText w:val="%7."/>
      <w:lvlJc w:val="left"/>
      <w:pPr>
        <w:ind w:left="4680" w:hanging="360"/>
      </w:pPr>
    </w:lvl>
    <w:lvl w:ilvl="7" w:tplc="440AA8FC" w:tentative="1">
      <w:start w:val="1"/>
      <w:numFmt w:val="lowerLetter"/>
      <w:lvlText w:val="%8."/>
      <w:lvlJc w:val="left"/>
      <w:pPr>
        <w:ind w:left="5400" w:hanging="360"/>
      </w:pPr>
    </w:lvl>
    <w:lvl w:ilvl="8" w:tplc="543E58C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63AF0C71"/>
    <w:multiLevelType w:val="hybridMultilevel"/>
    <w:tmpl w:val="FB72D93C"/>
    <w:lvl w:ilvl="0" w:tplc="9A3C5914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A5A4FE1A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DFDA3562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434C4636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278D678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A4CE2F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E7BA8288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046948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528963A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712774963">
    <w:abstractNumId w:val="21"/>
  </w:num>
  <w:num w:numId="2" w16cid:durableId="2103061717">
    <w:abstractNumId w:val="16"/>
  </w:num>
  <w:num w:numId="3" w16cid:durableId="489836610">
    <w:abstractNumId w:val="0"/>
  </w:num>
  <w:num w:numId="4" w16cid:durableId="1231187596">
    <w:abstractNumId w:val="6"/>
  </w:num>
  <w:num w:numId="5" w16cid:durableId="1376662830">
    <w:abstractNumId w:val="19"/>
  </w:num>
  <w:num w:numId="6" w16cid:durableId="1368874216">
    <w:abstractNumId w:val="2"/>
  </w:num>
  <w:num w:numId="7" w16cid:durableId="1785416918">
    <w:abstractNumId w:val="13"/>
  </w:num>
  <w:num w:numId="8" w16cid:durableId="2036148373">
    <w:abstractNumId w:val="9"/>
  </w:num>
  <w:num w:numId="9" w16cid:durableId="95834843">
    <w:abstractNumId w:val="1"/>
  </w:num>
  <w:num w:numId="10" w16cid:durableId="1359967318">
    <w:abstractNumId w:val="1"/>
  </w:num>
  <w:num w:numId="11" w16cid:durableId="1785996851">
    <w:abstractNumId w:val="3"/>
  </w:num>
  <w:num w:numId="12" w16cid:durableId="1062214446">
    <w:abstractNumId w:val="4"/>
  </w:num>
  <w:num w:numId="13" w16cid:durableId="1754282684">
    <w:abstractNumId w:val="15"/>
  </w:num>
  <w:num w:numId="14" w16cid:durableId="10682">
    <w:abstractNumId w:val="10"/>
  </w:num>
  <w:num w:numId="15" w16cid:durableId="1992829821">
    <w:abstractNumId w:val="7"/>
  </w:num>
  <w:num w:numId="16" w16cid:durableId="316034695">
    <w:abstractNumId w:val="14"/>
  </w:num>
  <w:num w:numId="17" w16cid:durableId="1261110014">
    <w:abstractNumId w:val="5"/>
  </w:num>
  <w:num w:numId="18" w16cid:durableId="1913006438">
    <w:abstractNumId w:val="12"/>
  </w:num>
  <w:num w:numId="19" w16cid:durableId="1776779261">
    <w:abstractNumId w:val="20"/>
  </w:num>
  <w:num w:numId="20" w16cid:durableId="1394738351">
    <w:abstractNumId w:val="17"/>
  </w:num>
  <w:num w:numId="21" w16cid:durableId="1386173744">
    <w:abstractNumId w:val="8"/>
  </w:num>
  <w:num w:numId="22" w16cid:durableId="1335376293">
    <w:abstractNumId w:val="18"/>
  </w:num>
  <w:num w:numId="23" w16cid:durableId="10918529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6CF2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281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6974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25F0"/>
    <w:rsid w:val="00294791"/>
    <w:rsid w:val="002B0B30"/>
    <w:rsid w:val="002B0C78"/>
    <w:rsid w:val="002B7601"/>
    <w:rsid w:val="002C0C02"/>
    <w:rsid w:val="002C1277"/>
    <w:rsid w:val="002C60AD"/>
    <w:rsid w:val="002D0E0E"/>
    <w:rsid w:val="002D6023"/>
    <w:rsid w:val="002E263F"/>
    <w:rsid w:val="002E5AEC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00D"/>
    <w:rsid w:val="0036594C"/>
    <w:rsid w:val="00367D19"/>
    <w:rsid w:val="00371BED"/>
    <w:rsid w:val="00384019"/>
    <w:rsid w:val="003854F1"/>
    <w:rsid w:val="003875A5"/>
    <w:rsid w:val="00390B29"/>
    <w:rsid w:val="0039118E"/>
    <w:rsid w:val="00397F54"/>
    <w:rsid w:val="003A0D43"/>
    <w:rsid w:val="003A211A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54A30"/>
    <w:rsid w:val="00460ED0"/>
    <w:rsid w:val="00465651"/>
    <w:rsid w:val="00470CE7"/>
    <w:rsid w:val="00470F4F"/>
    <w:rsid w:val="00471D92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402B"/>
    <w:rsid w:val="004C2559"/>
    <w:rsid w:val="004D7BA3"/>
    <w:rsid w:val="004E60A5"/>
    <w:rsid w:val="004F4518"/>
    <w:rsid w:val="004F4C62"/>
    <w:rsid w:val="00501433"/>
    <w:rsid w:val="00511664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16E6"/>
    <w:rsid w:val="005A2E3B"/>
    <w:rsid w:val="005A54ED"/>
    <w:rsid w:val="005A5D5B"/>
    <w:rsid w:val="005A6081"/>
    <w:rsid w:val="005A627D"/>
    <w:rsid w:val="005B3B7E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5B6F"/>
    <w:rsid w:val="007074B2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32B"/>
    <w:rsid w:val="00762EE0"/>
    <w:rsid w:val="00765C41"/>
    <w:rsid w:val="00771100"/>
    <w:rsid w:val="007759DD"/>
    <w:rsid w:val="0078609F"/>
    <w:rsid w:val="007917BA"/>
    <w:rsid w:val="007A0102"/>
    <w:rsid w:val="007A5C6F"/>
    <w:rsid w:val="007D4241"/>
    <w:rsid w:val="007D4317"/>
    <w:rsid w:val="007D4EA3"/>
    <w:rsid w:val="007F1CFF"/>
    <w:rsid w:val="007F5DD5"/>
    <w:rsid w:val="00800D6F"/>
    <w:rsid w:val="00820037"/>
    <w:rsid w:val="00821A1B"/>
    <w:rsid w:val="00822FED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421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0AE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BD6"/>
    <w:rsid w:val="00971D93"/>
    <w:rsid w:val="009B1F6B"/>
    <w:rsid w:val="009B7AD2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1C35"/>
    <w:rsid w:val="00AD73EC"/>
    <w:rsid w:val="00AE5BC7"/>
    <w:rsid w:val="00AF5AAF"/>
    <w:rsid w:val="00B02A34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45F5"/>
    <w:rsid w:val="00C45FE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358B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644A"/>
    <w:rsid w:val="00D074DB"/>
    <w:rsid w:val="00D139CF"/>
    <w:rsid w:val="00D37E7F"/>
    <w:rsid w:val="00D47AD7"/>
    <w:rsid w:val="00D51529"/>
    <w:rsid w:val="00D57544"/>
    <w:rsid w:val="00D85218"/>
    <w:rsid w:val="00D915B1"/>
    <w:rsid w:val="00DA0BF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45C"/>
    <w:rsid w:val="00F22264"/>
    <w:rsid w:val="00F2564D"/>
    <w:rsid w:val="00F35B05"/>
    <w:rsid w:val="00F413D9"/>
    <w:rsid w:val="00F5135F"/>
    <w:rsid w:val="00F51F78"/>
    <w:rsid w:val="00F56DEF"/>
    <w:rsid w:val="00F86F47"/>
    <w:rsid w:val="00F90B64"/>
    <w:rsid w:val="00F9704E"/>
    <w:rsid w:val="00FB2F0F"/>
    <w:rsid w:val="00FB5086"/>
    <w:rsid w:val="00FB5411"/>
    <w:rsid w:val="00FB6392"/>
    <w:rsid w:val="00FD3C70"/>
    <w:rsid w:val="00FD6820"/>
    <w:rsid w:val="00FE12D8"/>
    <w:rsid w:val="00FE698A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3546DA4-B03D-4044-9C3F-523D3A243A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5116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diagramQuickStyle" Target="diagrams/quickStyle2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diagramLayout" Target="diagrams/layout2.xml" Id="rId25" /><Relationship Type="http://schemas.openxmlformats.org/officeDocument/2006/relationships/theme" Target="theme/theme1.xml" Id="rId33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image" Target="media/image3.pn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diagramData" Target="diagrams/data2.xml" Id="rId24" /><Relationship Type="http://schemas.openxmlformats.org/officeDocument/2006/relationships/fontTable" Target="fontTable.xml" Id="rId32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microsoft.com/office/2007/relationships/diagramDrawing" Target="diagrams/drawing2.xml" Id="rId28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image" Target="media/image5.png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Relationship Type="http://schemas.openxmlformats.org/officeDocument/2006/relationships/diagramColors" Target="diagrams/colors2.xml" Id="rId27" /><Relationship Type="http://schemas.openxmlformats.org/officeDocument/2006/relationships/image" Target="media/image4.png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F6BAF373-4188-42B5-8505-7FDE0CF82975}">
      <dgm:prSet phldrT="[Text]" custT="1"/>
      <dgm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3D2D6B40-0EB7-46AC-9C26-607FF952A032}" type="parTrans" cxnId="{96A4F08A-797A-4487-AA50-CA5FEA358187}">
      <dgm:prSet/>
      <dgm:spPr/>
      <dgm:t>
        <a:bodyPr/>
        <a:lstStyle/>
        <a:p>
          <a:endParaRPr lang="sv-SE"/>
        </a:p>
      </dgm:t>
    </dgm:pt>
    <dgm:pt modelId="{DD501A66-DF87-4268-9D04-0544F70F6745}" type="sibTrans" cxnId="{96A4F08A-797A-4487-AA50-CA5FEA358187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5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5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4B6725FA-0A8A-4325-92CB-52DD6343BD56}" type="pres">
      <dgm:prSet presAssocID="{F6BAF373-4188-42B5-8505-7FDE0CF82975}" presName="parTxOnly" presStyleLbl="node1" presStyleIdx="2" presStyleCnt="5" custScaleX="100022" custScaleY="111964">
        <dgm:presLayoutVars>
          <dgm:bulletEnabled val="1"/>
        </dgm:presLayoutVars>
      </dgm:prSet>
      <dgm:spPr/>
    </dgm:pt>
    <dgm:pt modelId="{5A610CC7-9017-4B5B-B81D-5E844AFEE184}" type="pres">
      <dgm:prSet presAssocID="{DD501A66-DF87-4268-9D04-0544F70F6745}" presName="parSpace" presStyleCnt="0"/>
      <dgm:spPr/>
    </dgm:pt>
    <dgm:pt modelId="{AD4E5296-B06F-4F82-9CB5-F741BF6BFCC1}" type="pres">
      <dgm:prSet presAssocID="{72C3C3E7-AFE7-48AF-A84A-F5F4B462ABCE}" presName="parTxOnly" presStyleLbl="node1" presStyleIdx="3" presStyleCnt="5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4" presStyleCnt="5" custScaleX="99896" custScaleY="112242">
        <dgm:presLayoutVars>
          <dgm:bulletEnabled val="1"/>
        </dgm:presLayoutVars>
      </dgm:prSet>
      <dgm:spPr/>
    </dgm:pt>
  </dgm:ptLst>
  <dgm:cxnLst>
    <dgm:cxn modelId="{831D5F43-3331-4295-B8F4-F75CA97ECF2D}" type="presOf" srcId="{548E9FD9-7371-42E5-8C31-C03B33C90BF7}" destId="{6CE68A43-9C69-4212-AF24-9AFEE7CA1715}" srcOrd="0" destOrd="0" presId="urn:microsoft.com/office/officeart/2005/8/layout/hChevron3"/>
    <dgm:cxn modelId="{D252C570-2E5E-42A1-8451-E0767E807D4E}" type="presOf" srcId="{B73EA016-5B5E-4372-8AFF-E16F061CFA05}" destId="{1F6A0B97-83F0-4189-B0CB-00156B0AC153}" srcOrd="0" destOrd="0" presId="urn:microsoft.com/office/officeart/2005/8/layout/hChevron3"/>
    <dgm:cxn modelId="{6A2DA571-D0A9-4B26-A42A-FB198BE9F389}" type="presOf" srcId="{72C3C3E7-AFE7-48AF-A84A-F5F4B462ABCE}" destId="{AD4E5296-B06F-4F82-9CB5-F741BF6BFCC1}" srcOrd="0" destOrd="0" presId="urn:microsoft.com/office/officeart/2005/8/layout/hChevron3"/>
    <dgm:cxn modelId="{E1E26C78-08CB-44A7-82D1-93C42B8D0DB2}" type="presOf" srcId="{D813EA76-4FD3-4C15-BFBC-B1DF43B29666}" destId="{4784DBD1-3CBE-41A8-A2C7-CF088F838C79}" srcOrd="0" destOrd="0" presId="urn:microsoft.com/office/officeart/2005/8/layout/hChevron3"/>
    <dgm:cxn modelId="{96A4F08A-797A-4487-AA50-CA5FEA358187}" srcId="{B73EA016-5B5E-4372-8AFF-E16F061CFA05}" destId="{F6BAF373-4188-42B5-8505-7FDE0CF82975}" srcOrd="2" destOrd="0" parTransId="{3D2D6B40-0EB7-46AC-9C26-607FF952A032}" sibTransId="{DD501A66-DF87-4268-9D04-0544F70F6745}"/>
    <dgm:cxn modelId="{D1E32AB2-CBEC-461C-9FAC-142780CF0D54}" type="presOf" srcId="{7D55B2F1-F7F7-4A6B-AFB0-F846FDB634B5}" destId="{E13D0391-DAD9-4B61-AB66-3FA48A4F7006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3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4" destOrd="0" parTransId="{598823B6-00E9-4A80-96D3-08CBD4BA6DBA}" sibTransId="{BE3BE368-04F2-4F58-8E1F-CDE9377C80AE}"/>
    <dgm:cxn modelId="{024545DA-F70F-4C3E-8032-9BC9D7CB0558}" type="presOf" srcId="{F6BAF373-4188-42B5-8505-7FDE0CF82975}" destId="{4B6725FA-0A8A-4325-92CB-52DD6343BD56}" srcOrd="0" destOrd="0" presId="urn:microsoft.com/office/officeart/2005/8/layout/hChevron3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50198F70-A782-4178-857A-9EB3C6FC6ADA}" type="presParOf" srcId="{1F6A0B97-83F0-4189-B0CB-00156B0AC153}" destId="{4784DBD1-3CBE-41A8-A2C7-CF088F838C79}" srcOrd="0" destOrd="0" presId="urn:microsoft.com/office/officeart/2005/8/layout/hChevron3"/>
    <dgm:cxn modelId="{B46788A8-02C5-469D-8457-75775912F6FF}" type="presParOf" srcId="{1F6A0B97-83F0-4189-B0CB-00156B0AC153}" destId="{37D14BC8-3203-463C-9804-9B3B86B621FF}" srcOrd="1" destOrd="0" presId="urn:microsoft.com/office/officeart/2005/8/layout/hChevron3"/>
    <dgm:cxn modelId="{47E6CE6C-6C6C-4EE7-81C5-7787B2B57E63}" type="presParOf" srcId="{1F6A0B97-83F0-4189-B0CB-00156B0AC153}" destId="{E13D0391-DAD9-4B61-AB66-3FA48A4F7006}" srcOrd="2" destOrd="0" presId="urn:microsoft.com/office/officeart/2005/8/layout/hChevron3"/>
    <dgm:cxn modelId="{125F2650-058F-4201-9178-5B58C2B95893}" type="presParOf" srcId="{1F6A0B97-83F0-4189-B0CB-00156B0AC153}" destId="{F9271109-4339-4036-9126-150629D10456}" srcOrd="3" destOrd="0" presId="urn:microsoft.com/office/officeart/2005/8/layout/hChevron3"/>
    <dgm:cxn modelId="{25913F9F-7C47-4AFB-96A0-6508C5BCB2A5}" type="presParOf" srcId="{1F6A0B97-83F0-4189-B0CB-00156B0AC153}" destId="{4B6725FA-0A8A-4325-92CB-52DD6343BD56}" srcOrd="4" destOrd="0" presId="urn:microsoft.com/office/officeart/2005/8/layout/hChevron3"/>
    <dgm:cxn modelId="{3B47E808-82BE-4AFA-8051-E65C889C189D}" type="presParOf" srcId="{1F6A0B97-83F0-4189-B0CB-00156B0AC153}" destId="{5A610CC7-9017-4B5B-B81D-5E844AFEE184}" srcOrd="5" destOrd="0" presId="urn:microsoft.com/office/officeart/2005/8/layout/hChevron3"/>
    <dgm:cxn modelId="{ECA1885F-3C13-49B8-82BC-331BD030D16A}" type="presParOf" srcId="{1F6A0B97-83F0-4189-B0CB-00156B0AC153}" destId="{AD4E5296-B06F-4F82-9CB5-F741BF6BFCC1}" srcOrd="6" destOrd="0" presId="urn:microsoft.com/office/officeart/2005/8/layout/hChevron3"/>
    <dgm:cxn modelId="{B8D03CAB-CA57-462D-BF88-C1A4455F7B8C}" type="presParOf" srcId="{1F6A0B97-83F0-4189-B0CB-00156B0AC153}" destId="{99F7A086-6C98-4385-8FFE-3337C1F24694}" srcOrd="7" destOrd="0" presId="urn:microsoft.com/office/officeart/2005/8/layout/hChevron3"/>
    <dgm:cxn modelId="{FA597C39-EB86-4A5F-B835-9D61B8A722BF}" type="presParOf" srcId="{1F6A0B97-83F0-4189-B0CB-00156B0AC153}" destId="{6CE68A43-9C69-4212-AF24-9AFEE7CA1715}" srcOrd="8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2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4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4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4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4" custScaleX="99896" custScaleY="112242">
        <dgm:presLayoutVars>
          <dgm:bulletEnabled val="1"/>
        </dgm:presLayoutVars>
      </dgm:prSet>
      <dgm:spPr/>
    </dgm:pt>
  </dgm:ptLst>
  <dgm:cxnLst>
    <dgm:cxn modelId="{FEB10202-A480-4D59-A109-B4324071693A}" type="presOf" srcId="{B73EA016-5B5E-4372-8AFF-E16F061CFA05}" destId="{1F6A0B97-83F0-4189-B0CB-00156B0AC153}" srcOrd="0" destOrd="0" presId="urn:microsoft.com/office/officeart/2005/8/layout/hChevron3"/>
    <dgm:cxn modelId="{71EEBC6B-E313-4F77-8B88-0A9EB7A95B13}" type="presOf" srcId="{548E9FD9-7371-42E5-8C31-C03B33C90BF7}" destId="{6CE68A43-9C69-4212-AF24-9AFEE7CA1715}" srcOrd="0" destOrd="0" presId="urn:microsoft.com/office/officeart/2005/8/layout/hChevron3"/>
    <dgm:cxn modelId="{A9928D78-BFC9-4B88-A4B5-01FE4FBEC516}" type="presOf" srcId="{D813EA76-4FD3-4C15-BFBC-B1DF43B29666}" destId="{4784DBD1-3CBE-41A8-A2C7-CF088F838C79}" srcOrd="0" destOrd="0" presId="urn:microsoft.com/office/officeart/2005/8/layout/hChevron3"/>
    <dgm:cxn modelId="{39B2CB78-19D0-4FFC-8097-EE2E50C2D638}" type="presOf" srcId="{7D55B2F1-F7F7-4A6B-AFB0-F846FDB634B5}" destId="{E13D0391-DAD9-4B61-AB66-3FA48A4F7006}" srcOrd="0" destOrd="0" presId="urn:microsoft.com/office/officeart/2005/8/layout/hChevron3"/>
    <dgm:cxn modelId="{0D88F198-5008-4D67-90DF-565F4CE56A85}" type="presOf" srcId="{72C3C3E7-AFE7-48AF-A84A-F5F4B462ABCE}" destId="{AD4E5296-B06F-4F82-9CB5-F741BF6BFCC1}" srcOrd="0" destOrd="0" presId="urn:microsoft.com/office/officeart/2005/8/layout/hChevron3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1AE6E5E6-F148-46C8-8C01-310424AB63C6}" type="presParOf" srcId="{1F6A0B97-83F0-4189-B0CB-00156B0AC153}" destId="{4784DBD1-3CBE-41A8-A2C7-CF088F838C79}" srcOrd="0" destOrd="0" presId="urn:microsoft.com/office/officeart/2005/8/layout/hChevron3"/>
    <dgm:cxn modelId="{57FCDA09-0BDB-4B3F-871E-E8A72F3F53A1}" type="presParOf" srcId="{1F6A0B97-83F0-4189-B0CB-00156B0AC153}" destId="{37D14BC8-3203-463C-9804-9B3B86B621FF}" srcOrd="1" destOrd="0" presId="urn:microsoft.com/office/officeart/2005/8/layout/hChevron3"/>
    <dgm:cxn modelId="{18AFBAD0-993D-4D6B-9A15-F4DFF0C18BCD}" type="presParOf" srcId="{1F6A0B97-83F0-4189-B0CB-00156B0AC153}" destId="{E13D0391-DAD9-4B61-AB66-3FA48A4F7006}" srcOrd="2" destOrd="0" presId="urn:microsoft.com/office/officeart/2005/8/layout/hChevron3"/>
    <dgm:cxn modelId="{959277C4-8F3C-4B31-807C-CB5B7CFB010C}" type="presParOf" srcId="{1F6A0B97-83F0-4189-B0CB-00156B0AC153}" destId="{F9271109-4339-4036-9126-150629D10456}" srcOrd="3" destOrd="0" presId="urn:microsoft.com/office/officeart/2005/8/layout/hChevron3"/>
    <dgm:cxn modelId="{E981FB86-F81D-4714-AEDF-70B8AA982534}" type="presParOf" srcId="{1F6A0B97-83F0-4189-B0CB-00156B0AC153}" destId="{AD4E5296-B06F-4F82-9CB5-F741BF6BFCC1}" srcOrd="4" destOrd="0" presId="urn:microsoft.com/office/officeart/2005/8/layout/hChevron3"/>
    <dgm:cxn modelId="{21EA1C57-9B0B-46F9-AC78-AE61952DA39E}" type="presParOf" srcId="{1F6A0B97-83F0-4189-B0CB-00156B0AC153}" destId="{99F7A086-6C98-4385-8FFE-3337C1F24694}" srcOrd="5" destOrd="0" presId="urn:microsoft.com/office/officeart/2005/8/layout/hChevron3"/>
    <dgm:cxn modelId="{C458A174-B15B-4213-94D2-7FE5D23AE4B1}" type="presParOf" srcId="{1F6A0B97-83F0-4189-B0CB-00156B0AC153}" destId="{6CE68A43-9C69-4212-AF24-9AFEE7CA1715}" srcOrd="6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622" y="53383"/>
          <a:ext cx="963386" cy="432982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622" y="53383"/>
        <a:ext cx="855141" cy="432982"/>
      </dsp:txXfrm>
    </dsp:sp>
    <dsp:sp modelId="{E13D0391-DAD9-4B61-AB66-3FA48A4F7006}">
      <dsp:nvSpPr>
        <dsp:cNvPr id="0" name=""/>
        <dsp:cNvSpPr/>
      </dsp:nvSpPr>
      <dsp:spPr>
        <a:xfrm>
          <a:off x="771090" y="53383"/>
          <a:ext cx="963386" cy="432982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</dsp:txBody>
      <dsp:txXfrm>
        <a:off x="987581" y="53383"/>
        <a:ext cx="530404" cy="432982"/>
      </dsp:txXfrm>
    </dsp:sp>
    <dsp:sp modelId="{4B6725FA-0A8A-4325-92CB-52DD6343BD56}">
      <dsp:nvSpPr>
        <dsp:cNvPr id="0" name=""/>
        <dsp:cNvSpPr/>
      </dsp:nvSpPr>
      <dsp:spPr>
        <a:xfrm>
          <a:off x="1541558" y="53875"/>
          <a:ext cx="964804" cy="43199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7557" y="53875"/>
        <a:ext cx="532806" cy="431998"/>
      </dsp:txXfrm>
    </dsp:sp>
    <dsp:sp modelId="{AD4E5296-B06F-4F82-9CB5-F741BF6BFCC1}">
      <dsp:nvSpPr>
        <dsp:cNvPr id="0" name=""/>
        <dsp:cNvSpPr/>
      </dsp:nvSpPr>
      <dsp:spPr>
        <a:xfrm>
          <a:off x="2313445" y="53383"/>
          <a:ext cx="963386" cy="432982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2529936" y="53383"/>
        <a:ext cx="530404" cy="432982"/>
      </dsp:txXfrm>
    </dsp:sp>
    <dsp:sp modelId="{6CE68A43-9C69-4212-AF24-9AFEE7CA1715}">
      <dsp:nvSpPr>
        <dsp:cNvPr id="0" name=""/>
        <dsp:cNvSpPr/>
      </dsp:nvSpPr>
      <dsp:spPr>
        <a:xfrm>
          <a:off x="3083913" y="53339"/>
          <a:ext cx="963589" cy="43307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Paus 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8-9 min</a:t>
          </a:r>
        </a:p>
      </dsp:txBody>
      <dsp:txXfrm>
        <a:off x="3300449" y="53339"/>
        <a:ext cx="530518" cy="433071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549" y="53990"/>
          <a:ext cx="961241" cy="432018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549" y="53990"/>
        <a:ext cx="853237" cy="432018"/>
      </dsp:txXfrm>
    </dsp:sp>
    <dsp:sp modelId="{E13D0391-DAD9-4B61-AB66-3FA48A4F7006}">
      <dsp:nvSpPr>
        <dsp:cNvPr id="0" name=""/>
        <dsp:cNvSpPr/>
      </dsp:nvSpPr>
      <dsp:spPr>
        <a:xfrm>
          <a:off x="769301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Rektal kontrast 2,5 dl</a:t>
          </a:r>
        </a:p>
      </dsp:txBody>
      <dsp:txXfrm>
        <a:off x="985310" y="53990"/>
        <a:ext cx="529223" cy="432018"/>
      </dsp:txXfrm>
    </dsp:sp>
    <dsp:sp modelId="{AD4E5296-B06F-4F82-9CB5-F741BF6BFCC1}">
      <dsp:nvSpPr>
        <dsp:cNvPr id="0" name=""/>
        <dsp:cNvSpPr/>
      </dsp:nvSpPr>
      <dsp:spPr>
        <a:xfrm>
          <a:off x="1538054" y="53990"/>
          <a:ext cx="961241" cy="432018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2</a:t>
          </a:r>
        </a:p>
      </dsp:txBody>
      <dsp:txXfrm>
        <a:off x="1754063" y="53990"/>
        <a:ext cx="529223" cy="432018"/>
      </dsp:txXfrm>
    </dsp:sp>
    <dsp:sp modelId="{6CE68A43-9C69-4212-AF24-9AFEE7CA1715}">
      <dsp:nvSpPr>
        <dsp:cNvPr id="0" name=""/>
        <dsp:cNvSpPr/>
      </dsp:nvSpPr>
      <dsp:spPr>
        <a:xfrm>
          <a:off x="2306807" y="53946"/>
          <a:ext cx="961443" cy="432106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80 s</a:t>
          </a:r>
        </a:p>
      </dsp:txBody>
      <dsp:txXfrm>
        <a:off x="2522860" y="53946"/>
        <a:ext cx="529337" cy="432106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23</TotalTime>
  <Pages>3</Pages>
  <Words>426</Words>
  <Characters>2260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2681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Gynbuk (840901B)</dc:title>
  <dc:subject/>
  <dc:creator>patrik.jens.johansson@vgregion.se</dc:creator>
  <keywords/>
  <lastModifiedBy>Ulrica Sehlberg</lastModifiedBy>
  <revision>23</revision>
  <lastPrinted>2016-04-01T04:56:00.0000000Z</lastPrinted>
  <dcterms:created xsi:type="dcterms:W3CDTF">2022-05-18T22:13:00.0000000Z</dcterms:created>
  <dcterms:modified xsi:type="dcterms:W3CDTF">2025-03-25T10:25:00.0000000Z</dcterms:modified>
</coreProperties>
</file>