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7D16F1" w14:textId="77777777" w:rsidR="00837F23" w:rsidRDefault="00837F23" w:rsidP="00F35B05">
      <w:pPr>
        <w:pStyle w:val="Rubrik2"/>
        <w:sectPr w:rsidR="00837F23" w:rsidSect="00837F23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6AB36748" w14:textId="77777777" w:rsidR="00837F23" w:rsidRPr="00837F23" w:rsidRDefault="00837F23" w:rsidP="00837F23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7F8E300A" w14:textId="77777777" w:rsidR="00837F23" w:rsidRPr="00837F23" w:rsidRDefault="00837F23" w:rsidP="00837F23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0CC4A42E" w14:textId="41B548DF" w:rsidR="00837F23" w:rsidRPr="00837F23" w:rsidRDefault="009775DA" w:rsidP="009775DA">
      <w:pPr>
        <w:pStyle w:val="Rubrik1"/>
        <w:ind w:left="0"/>
        <w:rPr>
          <w:sz w:val="18"/>
          <w:szCs w:val="18"/>
        </w:rPr>
      </w:pPr>
      <w:r w:rsidRPr="00837F23">
        <w:t>DT Gastric bypass (840801B)</w:t>
      </w:r>
    </w:p>
    <w:p w14:paraId="6EDB29A3" w14:textId="77777777" w:rsidR="00837F23" w:rsidRPr="00837F23" w:rsidRDefault="00837F23" w:rsidP="00837F23">
      <w:pPr>
        <w:spacing w:after="0" w:line="240" w:lineRule="auto"/>
        <w:ind w:left="0" w:right="0"/>
        <w:rPr>
          <w:rFonts w:ascii="Arial" w:hAnsi="Arial" w:cs="Arial"/>
          <w:b/>
          <w:bCs/>
          <w:kern w:val="32"/>
          <w:sz w:val="18"/>
          <w:szCs w:val="18"/>
        </w:rPr>
      </w:pPr>
    </w:p>
    <w:p w14:paraId="68D94381" w14:textId="058509E6" w:rsidR="00837F23" w:rsidRPr="00837F23" w:rsidRDefault="009775DA" w:rsidP="009775DA">
      <w:pPr>
        <w:pStyle w:val="Rubrik2"/>
        <w:ind w:left="0"/>
      </w:pPr>
      <w:r>
        <w:t>Förändringar sedan föregående</w:t>
      </w:r>
      <w:r w:rsidR="00837F23" w:rsidRPr="00837F23">
        <w:t xml:space="preserve"> version</w:t>
      </w:r>
    </w:p>
    <w:p w14:paraId="71FF9E47" w14:textId="1A0A814C" w:rsidR="00837F23" w:rsidRPr="00837F23" w:rsidRDefault="00CB0D05" w:rsidP="00837F23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Reviderad, justerat kernel Siemens X-cite.</w:t>
      </w:r>
    </w:p>
    <w:p w14:paraId="7667F1A4" w14:textId="77777777" w:rsidR="00837F23" w:rsidRPr="00837F23" w:rsidRDefault="00837F23" w:rsidP="00837F23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0CAE177E" w14:textId="77777777" w:rsidR="00837F23" w:rsidRPr="00837F23" w:rsidRDefault="00837F23" w:rsidP="009775DA">
      <w:pPr>
        <w:pStyle w:val="Rubrik2"/>
        <w:ind w:left="0"/>
      </w:pPr>
      <w:r w:rsidRPr="00837F23">
        <w:t>Syfte</w:t>
      </w:r>
    </w:p>
    <w:p w14:paraId="0DC7FA71" w14:textId="77777777" w:rsidR="00837F23" w:rsidRPr="00837F23" w:rsidRDefault="00837F23" w:rsidP="00837F23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837F23">
        <w:rPr>
          <w:rFonts w:ascii="Arial" w:hAnsi="Arial" w:cs="Arial"/>
          <w:sz w:val="18"/>
          <w:szCs w:val="18"/>
        </w:rPr>
        <w:t>Metodbeskrivning för DT-undersökning i NU-sjukvården.</w:t>
      </w:r>
    </w:p>
    <w:p w14:paraId="4BDF8755" w14:textId="77777777" w:rsidR="00837F23" w:rsidRPr="00837F23" w:rsidRDefault="00837F23" w:rsidP="00837F23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5957B041" w14:textId="77777777" w:rsidR="00837F23" w:rsidRPr="00837F23" w:rsidRDefault="00837F23" w:rsidP="009775DA">
      <w:pPr>
        <w:pStyle w:val="Rubrik2"/>
        <w:ind w:left="0"/>
      </w:pPr>
      <w:r w:rsidRPr="00837F23">
        <w:t>Inför undersökningen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  <w:insideV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837F23" w:rsidRPr="00837F23" w14:paraId="75B7EB87" w14:textId="77777777" w:rsidTr="00344F12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7" w:type="dxa"/>
            </w:tcMar>
          </w:tcPr>
          <w:p w14:paraId="1411886E" w14:textId="77777777" w:rsidR="00837F23" w:rsidRPr="00837F23" w:rsidRDefault="00837F23" w:rsidP="00837F2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837F23">
              <w:rPr>
                <w:rFonts w:ascii="Arial" w:hAnsi="Arial" w:cs="Arial"/>
                <w:b/>
                <w:sz w:val="18"/>
                <w:szCs w:val="18"/>
              </w:rPr>
              <w:t>Indikationer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7" w:type="dxa"/>
            </w:tcMar>
          </w:tcPr>
          <w:p w14:paraId="7FAB9D21" w14:textId="77777777" w:rsidR="00837F23" w:rsidRPr="00837F23" w:rsidRDefault="00837F23" w:rsidP="00837F23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837F23">
              <w:rPr>
                <w:rFonts w:ascii="Arial" w:hAnsi="Arial" w:cs="Arial"/>
                <w:sz w:val="18"/>
                <w:szCs w:val="18"/>
              </w:rPr>
              <w:t>Inre herniering, anastomosläckage mm, hos patienter som genomgått gastric bypass.</w:t>
            </w:r>
          </w:p>
        </w:tc>
      </w:tr>
      <w:tr w:rsidR="00837F23" w:rsidRPr="00837F23" w14:paraId="63C84F07" w14:textId="77777777" w:rsidTr="00344F12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BD393A7" w14:textId="77777777" w:rsidR="00837F23" w:rsidRPr="00837F23" w:rsidRDefault="00837F23" w:rsidP="00837F2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837F23">
              <w:rPr>
                <w:rFonts w:ascii="Arial" w:hAnsi="Arial" w:cs="Arial"/>
                <w:b/>
                <w:sz w:val="18"/>
                <w:szCs w:val="18"/>
              </w:rPr>
              <w:t>Förberedelser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ED44003" w14:textId="11004E20" w:rsidR="00837F23" w:rsidRPr="00837F23" w:rsidRDefault="00837F23" w:rsidP="00837F23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hyperlink r:id="rId17" w:history="1">
              <w:r w:rsidRPr="00837F23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Kreatinin</w:t>
              </w:r>
            </w:hyperlink>
            <w:r w:rsidRPr="00837F23">
              <w:rPr>
                <w:rFonts w:ascii="Arial" w:hAnsi="Arial" w:cs="Arial"/>
                <w:sz w:val="18"/>
                <w:szCs w:val="18"/>
              </w:rPr>
              <w:t xml:space="preserve"> och GFR.</w:t>
            </w:r>
          </w:p>
          <w:p w14:paraId="5FA8A4D4" w14:textId="16A6825C" w:rsidR="00837F23" w:rsidRPr="00837F23" w:rsidRDefault="00837F23" w:rsidP="00837F23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837F23">
              <w:rPr>
                <w:rFonts w:ascii="Arial" w:hAnsi="Arial" w:cs="Arial"/>
                <w:sz w:val="18"/>
                <w:szCs w:val="18"/>
              </w:rPr>
              <w:t>PVK</w:t>
            </w:r>
            <w:r w:rsidR="00A43962">
              <w:rPr>
                <w:rFonts w:ascii="Arial" w:hAnsi="Arial" w:cs="Arial"/>
                <w:sz w:val="18"/>
                <w:szCs w:val="18"/>
              </w:rPr>
              <w:t>, helst rosa.</w:t>
            </w:r>
          </w:p>
        </w:tc>
      </w:tr>
      <w:tr w:rsidR="00837F23" w:rsidRPr="00837F23" w14:paraId="3058433C" w14:textId="77777777" w:rsidTr="00344F12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68C9C9B" w14:textId="77777777" w:rsidR="00837F23" w:rsidRPr="00837F23" w:rsidRDefault="00837F23" w:rsidP="00837F2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837F23">
              <w:rPr>
                <w:rFonts w:ascii="Arial" w:hAnsi="Arial" w:cs="Arial"/>
                <w:b/>
                <w:sz w:val="18"/>
                <w:szCs w:val="18"/>
              </w:rPr>
              <w:t>PO kontrast/dryck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B60B0B7" w14:textId="77777777" w:rsidR="00837F23" w:rsidRPr="00837F23" w:rsidRDefault="00837F23" w:rsidP="00837F23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837F23">
              <w:rPr>
                <w:rFonts w:ascii="Arial" w:hAnsi="Arial" w:cs="Arial"/>
                <w:sz w:val="18"/>
                <w:szCs w:val="18"/>
              </w:rPr>
              <w:t xml:space="preserve">10 ml Omnipaque 300 mg I/ml blandat med ½ glas vatten intas 1 timme före undersökningen. </w:t>
            </w:r>
          </w:p>
          <w:p w14:paraId="37681E1E" w14:textId="77777777" w:rsidR="00837F23" w:rsidRPr="00837F23" w:rsidRDefault="00837F23" w:rsidP="00837F23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837F23">
              <w:rPr>
                <w:rFonts w:ascii="Arial" w:hAnsi="Arial" w:cs="Arial"/>
                <w:sz w:val="18"/>
                <w:szCs w:val="18"/>
              </w:rPr>
              <w:t>Samma dos intas precis innan undersökningen.</w:t>
            </w:r>
          </w:p>
        </w:tc>
      </w:tr>
      <w:tr w:rsidR="00837F23" w:rsidRPr="00837F23" w14:paraId="1093E976" w14:textId="77777777" w:rsidTr="00344F12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5182293" w14:textId="77777777" w:rsidR="00837F23" w:rsidRPr="00837F23" w:rsidRDefault="00837F23" w:rsidP="00837F2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837F23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9F329B5" w14:textId="77777777" w:rsidR="00837F23" w:rsidRPr="00837F23" w:rsidRDefault="00837F23" w:rsidP="00837F23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837F23">
              <w:rPr>
                <w:rFonts w:ascii="Arial" w:hAnsi="Arial" w:cs="Arial"/>
                <w:sz w:val="18"/>
                <w:szCs w:val="18"/>
              </w:rPr>
              <w:t>Omnipaque 350 mg I/ml enligt OmniJect ”Buk venös”.</w:t>
            </w:r>
          </w:p>
        </w:tc>
      </w:tr>
      <w:tr w:rsidR="00837F23" w:rsidRPr="00837F23" w14:paraId="32F48D29" w14:textId="77777777" w:rsidTr="00344F12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5700C24" w14:textId="77777777" w:rsidR="00837F23" w:rsidRPr="00837F23" w:rsidRDefault="00837F23" w:rsidP="00837F2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837F23">
              <w:rPr>
                <w:rFonts w:ascii="Arial" w:hAnsi="Arial" w:cs="Arial"/>
                <w:b/>
                <w:sz w:val="18"/>
                <w:szCs w:val="18"/>
              </w:rPr>
              <w:t>Strålskydd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68E845E" w14:textId="4D80BEF9" w:rsidR="00837F23" w:rsidRPr="00837F23" w:rsidRDefault="00837F23" w:rsidP="00837F23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7F23">
              <w:rPr>
                <w:rFonts w:ascii="Arial" w:hAnsi="Arial" w:cs="Arial"/>
                <w:color w:val="000000"/>
                <w:sz w:val="18"/>
                <w:szCs w:val="18"/>
              </w:rPr>
              <w:t xml:space="preserve">Kvinnor mellan </w:t>
            </w:r>
            <w:r w:rsidR="00EE484B" w:rsidRPr="00837F23">
              <w:rPr>
                <w:rFonts w:ascii="Arial" w:hAnsi="Arial" w:cs="Arial"/>
                <w:color w:val="000000"/>
                <w:sz w:val="18"/>
                <w:szCs w:val="18"/>
              </w:rPr>
              <w:t>15–50</w:t>
            </w:r>
            <w:r w:rsidRPr="00837F23">
              <w:rPr>
                <w:rFonts w:ascii="Arial" w:hAnsi="Arial" w:cs="Arial"/>
                <w:color w:val="000000"/>
                <w:sz w:val="18"/>
                <w:szCs w:val="18"/>
              </w:rPr>
              <w:t xml:space="preserve"> år ska tillfrågas om eventuell graviditet. </w:t>
            </w:r>
          </w:p>
          <w:p w14:paraId="2478C1F9" w14:textId="77777777" w:rsidR="00837F23" w:rsidRPr="00837F23" w:rsidRDefault="00837F23" w:rsidP="00837F23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7F23">
              <w:rPr>
                <w:rFonts w:ascii="Arial" w:hAnsi="Arial" w:cs="Arial"/>
                <w:color w:val="000000"/>
                <w:sz w:val="18"/>
                <w:szCs w:val="18"/>
              </w:rPr>
              <w:t>För övriga strålskyddsregler se kapitel 4.2 och 5.2 i</w:t>
            </w:r>
          </w:p>
          <w:p w14:paraId="47B62D4C" w14:textId="5DBB738E" w:rsidR="00837F23" w:rsidRPr="00837F23" w:rsidRDefault="00837F23" w:rsidP="00837F23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8" w:history="1">
              <w:r w:rsidRPr="00837F23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837F23" w:rsidRPr="00837F23" w14:paraId="7A3292D4" w14:textId="77777777" w:rsidTr="00344F12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14:paraId="6AD81B7C" w14:textId="77777777" w:rsidR="00837F23" w:rsidRPr="00837F23" w:rsidRDefault="00837F23" w:rsidP="00837F2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837F23"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57" w:type="dxa"/>
            </w:tcMar>
          </w:tcPr>
          <w:p w14:paraId="7FA349B9" w14:textId="77777777" w:rsidR="00837F23" w:rsidRPr="00837F23" w:rsidRDefault="00837F23" w:rsidP="00837F23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837F23">
              <w:rPr>
                <w:rFonts w:ascii="Arial" w:hAnsi="Arial" w:cs="Arial"/>
                <w:sz w:val="18"/>
                <w:szCs w:val="18"/>
              </w:rPr>
              <w:t>Ryggläge.</w:t>
            </w:r>
          </w:p>
          <w:p w14:paraId="36502AC7" w14:textId="77777777" w:rsidR="00837F23" w:rsidRPr="00837F23" w:rsidRDefault="00837F23" w:rsidP="00837F23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837F23">
              <w:rPr>
                <w:rFonts w:ascii="Arial" w:hAnsi="Arial" w:cs="Arial"/>
                <w:sz w:val="18"/>
                <w:szCs w:val="18"/>
              </w:rPr>
              <w:t>Fötterna mot gantryt.</w:t>
            </w:r>
          </w:p>
          <w:p w14:paraId="3C85F5C6" w14:textId="77777777" w:rsidR="00837F23" w:rsidRPr="00837F23" w:rsidRDefault="00837F23" w:rsidP="00837F23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837F23">
              <w:rPr>
                <w:rFonts w:ascii="Arial" w:hAnsi="Arial" w:cs="Arial"/>
                <w:sz w:val="18"/>
                <w:szCs w:val="18"/>
              </w:rPr>
              <w:t>Armarna ovanför huvudet.</w:t>
            </w:r>
          </w:p>
        </w:tc>
      </w:tr>
    </w:tbl>
    <w:p w14:paraId="0137D06C" w14:textId="77777777" w:rsidR="00837F23" w:rsidRPr="00837F23" w:rsidRDefault="00837F23" w:rsidP="00837F23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4D9253B7" w14:textId="77777777" w:rsidR="009775DA" w:rsidRDefault="009775DA">
      <w:pPr>
        <w:spacing w:after="0" w:line="240" w:lineRule="auto"/>
        <w:ind w:left="0" w:right="0"/>
        <w:rPr>
          <w:rFonts w:ascii="Arial" w:hAnsi="Arial" w:cs="Arial"/>
          <w:b/>
          <w:bCs/>
          <w:szCs w:val="26"/>
        </w:rPr>
      </w:pPr>
      <w:r>
        <w:rPr>
          <w:rFonts w:ascii="Arial" w:hAnsi="Arial" w:cs="Arial"/>
          <w:b/>
          <w:bCs/>
          <w:szCs w:val="26"/>
        </w:rPr>
        <w:br w:type="page"/>
      </w:r>
    </w:p>
    <w:p w14:paraId="55436705" w14:textId="28C94CC1" w:rsidR="00837F23" w:rsidRPr="00837F23" w:rsidRDefault="00837F23" w:rsidP="009775DA">
      <w:pPr>
        <w:pStyle w:val="Rubrik2"/>
        <w:ind w:left="0"/>
      </w:pPr>
      <w:r w:rsidRPr="00837F23">
        <w:lastRenderedPageBreak/>
        <w:t>Bildtagning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0"/>
        <w:gridCol w:w="3999"/>
        <w:gridCol w:w="3089"/>
      </w:tblGrid>
      <w:tr w:rsidR="00837F23" w:rsidRPr="00837F23" w14:paraId="455595BD" w14:textId="77777777" w:rsidTr="00837F23">
        <w:trPr>
          <w:trHeight w:val="520"/>
        </w:trPr>
        <w:tc>
          <w:tcPr>
            <w:tcW w:w="5949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15D415F8" w14:textId="77777777" w:rsidR="00837F23" w:rsidRPr="00837F23" w:rsidRDefault="00837F23" w:rsidP="00837F23">
            <w:pPr>
              <w:spacing w:after="0" w:line="240" w:lineRule="auto"/>
              <w:ind w:left="0" w:right="0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837F23">
              <w:rPr>
                <w:rFonts w:ascii="Arial" w:hAnsi="Arial" w:cs="Arial"/>
                <w:b/>
                <w:noProof/>
                <w:color w:val="FFFFFF"/>
                <w:sz w:val="18"/>
                <w:szCs w:val="18"/>
              </w:rPr>
              <w:drawing>
                <wp:inline distT="0" distB="0" distL="0" distR="0" wp14:anchorId="63EA8231" wp14:editId="36916E44">
                  <wp:extent cx="3267986" cy="809625"/>
                  <wp:effectExtent l="0" t="0" r="46990" b="0"/>
                  <wp:docPr id="18" name="Diagram 18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9" r:lo="rId20" r:qs="rId21" r:cs="rId22"/>
                    </a:graphicData>
                  </a:graphic>
                </wp:inline>
              </w:drawing>
            </w:r>
          </w:p>
        </w:tc>
        <w:tc>
          <w:tcPr>
            <w:tcW w:w="3089" w:type="dxa"/>
            <w:vMerge w:val="restart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45B804C" w14:textId="77777777" w:rsidR="00837F23" w:rsidRPr="00837F23" w:rsidRDefault="00837F23" w:rsidP="00837F2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837F23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043FF6BB" wp14:editId="24E9171D">
                      <wp:simplePos x="0" y="0"/>
                      <wp:positionH relativeFrom="column">
                        <wp:posOffset>730885</wp:posOffset>
                      </wp:positionH>
                      <wp:positionV relativeFrom="paragraph">
                        <wp:posOffset>232410</wp:posOffset>
                      </wp:positionV>
                      <wp:extent cx="410210" cy="1437640"/>
                      <wp:effectExtent l="0" t="0" r="8890" b="0"/>
                      <wp:wrapNone/>
                      <wp:docPr id="17" name="Pil: uppåt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143764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46C4F68" w14:textId="77777777" w:rsidR="00837F23" w:rsidRPr="0066567D" w:rsidRDefault="00837F23" w:rsidP="009775DA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43FF6BB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Pil: uppåt 17" o:spid="_x0000_s1026" type="#_x0000_t68" style="position:absolute;left:0;text-align:left;margin-left:57.55pt;margin-top:18.3pt;width:32.3pt;height:113.2pt;rotation:180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" adj="3082" fillcolor="red" stroked="f" strokeweight="1pt">
                      <v:textbox inset="1mm,1mm,1mm,1mm">
                        <w:txbxContent>
                          <w:p w14:paraId="246C4F68" w14:textId="77777777" w:rsidR="00837F23" w:rsidRPr="0066567D" w:rsidRDefault="00837F23" w:rsidP="009775DA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37F23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D286956" wp14:editId="325DCBC1">
                      <wp:simplePos x="0" y="0"/>
                      <wp:positionH relativeFrom="column">
                        <wp:posOffset>237490</wp:posOffset>
                      </wp:positionH>
                      <wp:positionV relativeFrom="paragraph">
                        <wp:posOffset>215900</wp:posOffset>
                      </wp:positionV>
                      <wp:extent cx="1351280" cy="1462405"/>
                      <wp:effectExtent l="19050" t="19050" r="20320" b="23495"/>
                      <wp:wrapNone/>
                      <wp:docPr id="3" name="Rektange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51280" cy="1462681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rect w14:anchorId="430F4800" id="Rektangel 3" o:spid="_x0000_s1026" style="position:absolute;margin-left:18.7pt;margin-top:17pt;width:106.4pt;height:115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" filled="f" strokecolor="red" strokeweight="3pt"/>
                  </w:pict>
                </mc:Fallback>
              </mc:AlternateContent>
            </w:r>
            <w:r w:rsidRPr="00837F23">
              <w:rPr>
                <w:noProof/>
                <w:szCs w:val="20"/>
              </w:rPr>
              <w:drawing>
                <wp:inline distT="0" distB="0" distL="0" distR="0" wp14:anchorId="535E77D7" wp14:editId="6A284CF1">
                  <wp:extent cx="1393448" cy="1836751"/>
                  <wp:effectExtent l="0" t="0" r="0" b="0"/>
                  <wp:docPr id="11" name="Bildobjekt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209322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1343" cy="18603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7F23" w:rsidRPr="00837F23" w14:paraId="31723CE4" w14:textId="77777777" w:rsidTr="00837F23">
        <w:trPr>
          <w:trHeight w:val="227"/>
        </w:trPr>
        <w:tc>
          <w:tcPr>
            <w:tcW w:w="1950" w:type="dxa"/>
            <w:shd w:val="clear" w:color="auto" w:fill="F2F2F2"/>
            <w:vAlign w:val="center"/>
          </w:tcPr>
          <w:p w14:paraId="7F5E3AFD" w14:textId="77777777" w:rsidR="00837F23" w:rsidRPr="00837F23" w:rsidRDefault="00837F23" w:rsidP="00837F2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837F23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3999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5D09F91D" w14:textId="77777777" w:rsidR="00837F23" w:rsidRPr="00837F23" w:rsidRDefault="00837F23" w:rsidP="00837F23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837F23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2A6BB74" w14:textId="77777777" w:rsidR="00837F23" w:rsidRPr="00837F23" w:rsidRDefault="00837F23" w:rsidP="00837F2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837F23" w:rsidRPr="00837F23" w14:paraId="02DD73CF" w14:textId="77777777" w:rsidTr="00837F23">
        <w:trPr>
          <w:trHeight w:val="227"/>
        </w:trPr>
        <w:tc>
          <w:tcPr>
            <w:tcW w:w="1950" w:type="dxa"/>
            <w:shd w:val="clear" w:color="auto" w:fill="FFFFFF"/>
          </w:tcPr>
          <w:p w14:paraId="0696B1F3" w14:textId="77777777" w:rsidR="00837F23" w:rsidRPr="00837F23" w:rsidRDefault="00837F23" w:rsidP="00837F2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837F23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3999" w:type="dxa"/>
            <w:tcBorders>
              <w:right w:val="single" w:sz="4" w:space="0" w:color="auto"/>
            </w:tcBorders>
            <w:shd w:val="clear" w:color="auto" w:fill="FFFFFF"/>
          </w:tcPr>
          <w:p w14:paraId="5E3576D1" w14:textId="77777777" w:rsidR="00837F23" w:rsidRPr="00837F23" w:rsidRDefault="00837F23" w:rsidP="00837F23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837F23">
              <w:rPr>
                <w:rFonts w:ascii="Arial" w:hAnsi="Arial" w:cs="Arial"/>
                <w:sz w:val="18"/>
                <w:szCs w:val="18"/>
              </w:rPr>
              <w:t>Mamiller – trochanter minor.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41C0AF7" w14:textId="77777777" w:rsidR="00837F23" w:rsidRPr="00837F23" w:rsidRDefault="00837F23" w:rsidP="00837F23">
            <w:pPr>
              <w:spacing w:after="0" w:line="240" w:lineRule="auto"/>
              <w:ind w:left="0" w:right="0"/>
              <w:jc w:val="both"/>
              <w:rPr>
                <w:noProof/>
                <w:szCs w:val="20"/>
              </w:rPr>
            </w:pPr>
          </w:p>
        </w:tc>
      </w:tr>
      <w:tr w:rsidR="00837F23" w:rsidRPr="00837F23" w14:paraId="3F476E11" w14:textId="77777777" w:rsidTr="00837F23">
        <w:trPr>
          <w:trHeight w:val="227"/>
        </w:trPr>
        <w:tc>
          <w:tcPr>
            <w:tcW w:w="1950" w:type="dxa"/>
            <w:shd w:val="clear" w:color="auto" w:fill="FFFFFF"/>
          </w:tcPr>
          <w:p w14:paraId="04B08A05" w14:textId="77777777" w:rsidR="00837F23" w:rsidRPr="00837F23" w:rsidRDefault="00837F23" w:rsidP="00837F23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837F23">
              <w:rPr>
                <w:rFonts w:ascii="Arial" w:hAnsi="Arial" w:cs="Arial"/>
                <w:b/>
                <w:sz w:val="18"/>
                <w:szCs w:val="18"/>
              </w:rPr>
              <w:t>Buk K+</w:t>
            </w:r>
          </w:p>
        </w:tc>
        <w:tc>
          <w:tcPr>
            <w:tcW w:w="3999" w:type="dxa"/>
            <w:tcBorders>
              <w:right w:val="single" w:sz="4" w:space="0" w:color="auto"/>
            </w:tcBorders>
            <w:shd w:val="clear" w:color="auto" w:fill="FFFFFF"/>
          </w:tcPr>
          <w:p w14:paraId="03AB8FAE" w14:textId="77777777" w:rsidR="00837F23" w:rsidRPr="00837F23" w:rsidRDefault="00837F23" w:rsidP="00837F23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837F23">
              <w:rPr>
                <w:rFonts w:ascii="Wingdings" w:hAnsi="Wingdings" w:cs="Arial"/>
                <w:sz w:val="18"/>
                <w:szCs w:val="18"/>
              </w:rPr>
              <w:sym w:font="Wingdings" w:char="F0E2"/>
            </w:r>
            <w:r w:rsidRPr="00837F23">
              <w:rPr>
                <w:rFonts w:ascii="Arial" w:hAnsi="Arial" w:cs="Arial"/>
                <w:sz w:val="18"/>
                <w:szCs w:val="18"/>
              </w:rPr>
              <w:t xml:space="preserve"> Diafragma – trochanter minor.</w:t>
            </w:r>
          </w:p>
          <w:p w14:paraId="67B3B09C" w14:textId="77777777" w:rsidR="00837F23" w:rsidRPr="00837F23" w:rsidRDefault="00837F23" w:rsidP="00837F23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837F23">
              <w:rPr>
                <w:rFonts w:ascii="Arial" w:hAnsi="Arial" w:cs="Arial"/>
                <w:i/>
                <w:sz w:val="18"/>
                <w:szCs w:val="18"/>
              </w:rPr>
              <w:t>Patienten ska andas in och hålla andan.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738B3A45" w14:textId="77777777" w:rsidR="00837F23" w:rsidRPr="00837F23" w:rsidRDefault="00837F23" w:rsidP="00837F23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3256458A" w14:textId="77777777" w:rsidR="00837F23" w:rsidRPr="00837F23" w:rsidRDefault="00837F23" w:rsidP="00837F23">
      <w:pPr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739E2AD8" w14:textId="77777777" w:rsidR="00837F23" w:rsidRPr="00837F23" w:rsidRDefault="00837F23" w:rsidP="009775DA">
      <w:pPr>
        <w:pStyle w:val="Rubrik2"/>
        <w:ind w:left="0"/>
      </w:pPr>
      <w:r w:rsidRPr="00837F23">
        <w:t>Reformatering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129"/>
        <w:gridCol w:w="2694"/>
        <w:gridCol w:w="2409"/>
        <w:gridCol w:w="2806"/>
      </w:tblGrid>
      <w:tr w:rsidR="00837F23" w:rsidRPr="00837F23" w14:paraId="63D107CB" w14:textId="77777777" w:rsidTr="00837F23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15DEA745" w14:textId="77777777" w:rsidR="00837F23" w:rsidRPr="00837F23" w:rsidRDefault="00837F23" w:rsidP="00837F2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837F23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9C3ACDA" w14:textId="77777777" w:rsidR="00837F23" w:rsidRPr="00837F23" w:rsidRDefault="00837F23" w:rsidP="00837F23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837F23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2CAF62C" w14:textId="77777777" w:rsidR="00837F23" w:rsidRPr="00837F23" w:rsidRDefault="00837F23" w:rsidP="00837F2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837F23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271CB196" wp14:editId="12D5A0E2">
                      <wp:simplePos x="0" y="0"/>
                      <wp:positionH relativeFrom="margin">
                        <wp:posOffset>835660</wp:posOffset>
                      </wp:positionH>
                      <wp:positionV relativeFrom="paragraph">
                        <wp:posOffset>122555</wp:posOffset>
                      </wp:positionV>
                      <wp:extent cx="409575" cy="575945"/>
                      <wp:effectExtent l="0" t="0" r="9525" b="0"/>
                      <wp:wrapNone/>
                      <wp:docPr id="20" name="Pil: nedåt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9575" cy="57594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A592194" w14:textId="77777777" w:rsidR="00837F23" w:rsidRPr="0066564D" w:rsidRDefault="00837F23" w:rsidP="009775DA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AX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71CB196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Pil: nedåt 20" o:spid="_x0000_s1027" type="#_x0000_t67" style="position:absolute;left:0;text-align:left;margin-left:65.8pt;margin-top:9.65pt;width:32.25pt;height:45.35pt;z-index:2516582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" adj="13920" fillcolor="red" stroked="f" strokeweight="1pt">
                      <v:textbox style="layout-flow:vertical" inset="1mm,1mm,1mm,1mm">
                        <w:txbxContent>
                          <w:p w14:paraId="2A592194" w14:textId="77777777" w:rsidR="00837F23" w:rsidRPr="0066564D" w:rsidRDefault="00837F23" w:rsidP="009775DA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AX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837F23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5" behindDoc="0" locked="0" layoutInCell="1" allowOverlap="1" wp14:anchorId="2889CC54" wp14:editId="49707E45">
                      <wp:simplePos x="0" y="0"/>
                      <wp:positionH relativeFrom="column">
                        <wp:posOffset>257175</wp:posOffset>
                      </wp:positionH>
                      <wp:positionV relativeFrom="paragraph">
                        <wp:posOffset>862330</wp:posOffset>
                      </wp:positionV>
                      <wp:extent cx="410210" cy="494665"/>
                      <wp:effectExtent l="0" t="4128" r="4763" b="4762"/>
                      <wp:wrapNone/>
                      <wp:docPr id="24" name="Pil: uppåt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10210" cy="49466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27F6B2D" w14:textId="77777777" w:rsidR="00837F23" w:rsidRPr="0066567D" w:rsidRDefault="00837F23" w:rsidP="009775DA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89CC54" id="Pil: uppåt 24" o:spid="_x0000_s1028" type="#_x0000_t68" style="position:absolute;left:0;text-align:left;margin-left:20.25pt;margin-top:67.9pt;width:32.3pt;height:38.95pt;rotation:90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" adj="8956" fillcolor="red" stroked="f" strokeweight="1pt">
                      <v:textbox style="layout-flow:vertical;mso-layout-flow-alt:bottom-to-top" inset="1mm,1mm,1mm,1mm">
                        <w:txbxContent>
                          <w:p w14:paraId="527F6B2D" w14:textId="77777777" w:rsidR="00837F23" w:rsidRPr="0066567D" w:rsidRDefault="00837F23" w:rsidP="009775DA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37F23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7BA8E90A" wp14:editId="1A012BE2">
                      <wp:simplePos x="0" y="0"/>
                      <wp:positionH relativeFrom="column">
                        <wp:posOffset>718820</wp:posOffset>
                      </wp:positionH>
                      <wp:positionV relativeFrom="paragraph">
                        <wp:posOffset>-12065</wp:posOffset>
                      </wp:positionV>
                      <wp:extent cx="6350" cy="1494790"/>
                      <wp:effectExtent l="19050" t="19050" r="31750" b="29210"/>
                      <wp:wrapNone/>
                      <wp:docPr id="16" name="Rak koppling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50" cy="149479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line w14:anchorId="6D854D21" id="Rak 1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6.6pt,-.95pt" to="57.1pt,1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" strokecolor="red" strokeweight="3pt">
                      <v:stroke joinstyle="miter"/>
                    </v:line>
                  </w:pict>
                </mc:Fallback>
              </mc:AlternateContent>
            </w:r>
            <w:r w:rsidRPr="00837F23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39FD2B55" wp14:editId="4074387E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718185</wp:posOffset>
                      </wp:positionV>
                      <wp:extent cx="1414145" cy="0"/>
                      <wp:effectExtent l="19050" t="19050" r="14605" b="19050"/>
                      <wp:wrapNone/>
                      <wp:docPr id="8" name="Rak koppling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41414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line w14:anchorId="236F8007" id="Rak 8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75pt,56.55pt" to="112.1pt,5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" strokecolor="red" strokeweight="3pt">
                      <v:stroke joinstyle="miter"/>
                    </v:line>
                  </w:pict>
                </mc:Fallback>
              </mc:AlternateContent>
            </w:r>
            <w:r w:rsidRPr="00837F23">
              <w:rPr>
                <w:noProof/>
                <w:szCs w:val="20"/>
              </w:rPr>
              <w:drawing>
                <wp:inline distT="0" distB="0" distL="0" distR="0" wp14:anchorId="45A800BB" wp14:editId="5930E04C">
                  <wp:extent cx="1420495" cy="1476612"/>
                  <wp:effectExtent l="0" t="0" r="8255" b="9525"/>
                  <wp:docPr id="7" name="Bildobjekt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670957" name=""/>
                          <pic:cNvPicPr/>
                        </pic:nvPicPr>
                        <pic:blipFill>
                          <a:blip r:embed="rId25"/>
                          <a:srcRect l="19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1962" cy="15093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3F52BAB2" w14:textId="77777777" w:rsidR="00837F23" w:rsidRPr="00837F23" w:rsidRDefault="00837F23" w:rsidP="00837F2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837F23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8" behindDoc="0" locked="0" layoutInCell="1" allowOverlap="1" wp14:anchorId="43199FB2" wp14:editId="49105292">
                      <wp:simplePos x="0" y="0"/>
                      <wp:positionH relativeFrom="column">
                        <wp:posOffset>1095375</wp:posOffset>
                      </wp:positionH>
                      <wp:positionV relativeFrom="paragraph">
                        <wp:posOffset>701040</wp:posOffset>
                      </wp:positionV>
                      <wp:extent cx="410210" cy="552450"/>
                      <wp:effectExtent l="0" t="0" r="8890" b="0"/>
                      <wp:wrapNone/>
                      <wp:docPr id="19" name="Pil: uppåt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55245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608C6E8" w14:textId="77777777" w:rsidR="00837F23" w:rsidRPr="0066567D" w:rsidRDefault="00837F23" w:rsidP="009775DA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COR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199FB2" id="Pil: uppåt 19" o:spid="_x0000_s1029" type="#_x0000_t68" style="position:absolute;left:0;text-align:left;margin-left:86.25pt;margin-top:55.2pt;width:32.3pt;height:43.5pt;rotation:180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" adj="8019" fillcolor="red" stroked="f" strokeweight="1pt">
                      <v:textbox style="layout-flow:vertical;mso-layout-flow-alt:bottom-to-top" inset="1mm,1mm,1mm,1mm">
                        <w:txbxContent>
                          <w:p w14:paraId="0608C6E8" w14:textId="77777777" w:rsidR="00837F23" w:rsidRPr="0066567D" w:rsidRDefault="00837F23" w:rsidP="009775DA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COR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37F23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9" behindDoc="0" locked="0" layoutInCell="1" allowOverlap="1" wp14:anchorId="123C7BE4" wp14:editId="35698CEE">
                      <wp:simplePos x="0" y="0"/>
                      <wp:positionH relativeFrom="column">
                        <wp:posOffset>-34925</wp:posOffset>
                      </wp:positionH>
                      <wp:positionV relativeFrom="paragraph">
                        <wp:posOffset>690245</wp:posOffset>
                      </wp:positionV>
                      <wp:extent cx="1707515" cy="0"/>
                      <wp:effectExtent l="19050" t="19050" r="6985" b="19050"/>
                      <wp:wrapNone/>
                      <wp:docPr id="23" name="Rak koppling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70751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line w14:anchorId="35499E42" id="Rak 23" o:spid="_x0000_s1026" style="position:absolute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75pt,54.35pt" to="131.7pt,5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" strokecolor="red" strokeweight="3pt">
                      <v:stroke joinstyle="miter"/>
                    </v:line>
                  </w:pict>
                </mc:Fallback>
              </mc:AlternateContent>
            </w:r>
            <w:r w:rsidRPr="00837F23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6" behindDoc="0" locked="0" layoutInCell="1" allowOverlap="1" wp14:anchorId="2D505BA8" wp14:editId="7ED903A9">
                      <wp:simplePos x="0" y="0"/>
                      <wp:positionH relativeFrom="column">
                        <wp:posOffset>837565</wp:posOffset>
                      </wp:positionH>
                      <wp:positionV relativeFrom="paragraph">
                        <wp:posOffset>1270</wp:posOffset>
                      </wp:positionV>
                      <wp:extent cx="4445" cy="1390650"/>
                      <wp:effectExtent l="19050" t="19050" r="33655" b="19050"/>
                      <wp:wrapNone/>
                      <wp:docPr id="12" name="Rak koppling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445" cy="139065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line w14:anchorId="728784F8" id="Rak 12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5.95pt,.1pt" to="66.3pt,10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" strokecolor="red" strokeweight="3pt">
                      <v:stroke joinstyle="miter"/>
                    </v:line>
                  </w:pict>
                </mc:Fallback>
              </mc:AlternateContent>
            </w:r>
            <w:r w:rsidRPr="00837F23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7" behindDoc="0" locked="0" layoutInCell="1" allowOverlap="1" wp14:anchorId="666E5D1C" wp14:editId="32F6D89C">
                      <wp:simplePos x="0" y="0"/>
                      <wp:positionH relativeFrom="column">
                        <wp:posOffset>364490</wp:posOffset>
                      </wp:positionH>
                      <wp:positionV relativeFrom="paragraph">
                        <wp:posOffset>156210</wp:posOffset>
                      </wp:positionV>
                      <wp:extent cx="410210" cy="494665"/>
                      <wp:effectExtent l="0" t="4128" r="4763" b="4762"/>
                      <wp:wrapNone/>
                      <wp:docPr id="22" name="Pil: uppåt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10210" cy="49466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9D8817D" w14:textId="77777777" w:rsidR="00837F23" w:rsidRPr="0066567D" w:rsidRDefault="00837F23" w:rsidP="009775DA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6E5D1C" id="Pil: uppåt 22" o:spid="_x0000_s1030" type="#_x0000_t68" style="position:absolute;left:0;text-align:left;margin-left:28.7pt;margin-top:12.3pt;width:32.3pt;height:38.95pt;rotation:90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" adj="8956" fillcolor="red" stroked="f" strokeweight="1pt">
                      <v:textbox style="layout-flow:vertical;mso-layout-flow-alt:bottom-to-top" inset="1mm,1mm,1mm,1mm">
                        <w:txbxContent>
                          <w:p w14:paraId="79D8817D" w14:textId="77777777" w:rsidR="00837F23" w:rsidRPr="0066567D" w:rsidRDefault="00837F23" w:rsidP="009775DA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37F23">
              <w:rPr>
                <w:noProof/>
                <w:szCs w:val="20"/>
              </w:rPr>
              <w:drawing>
                <wp:inline distT="0" distB="0" distL="0" distR="0" wp14:anchorId="42E09F8E" wp14:editId="3E55DDFB">
                  <wp:extent cx="1670034" cy="1383485"/>
                  <wp:effectExtent l="0" t="0" r="6985" b="7620"/>
                  <wp:docPr id="1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1203026" name=""/>
                          <pic:cNvPicPr/>
                        </pic:nvPicPr>
                        <pic:blipFill>
                          <a:blip r:embed="rId26"/>
                          <a:srcRect l="2823" r="40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6250" cy="14217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7F23" w:rsidRPr="00837F23" w14:paraId="1E6A5E94" w14:textId="77777777" w:rsidTr="00837F23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524F260" w14:textId="77777777" w:rsidR="00837F23" w:rsidRPr="00837F23" w:rsidRDefault="00837F23" w:rsidP="00837F2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837F23">
              <w:rPr>
                <w:rFonts w:ascii="Arial" w:hAnsi="Arial" w:cs="Arial"/>
                <w:b/>
                <w:sz w:val="18"/>
                <w:szCs w:val="18"/>
              </w:rPr>
              <w:t xml:space="preserve">AX 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7341D6" w14:textId="77777777" w:rsidR="00837F23" w:rsidRPr="00837F23" w:rsidRDefault="00837F23" w:rsidP="00837F23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837F23"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 (t.ex. efter bäckenet). DFOV ska omfatta hela buken med 5-10 cm marginal på vardera sidan om kroppen.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1B19D56" w14:textId="77777777" w:rsidR="00837F23" w:rsidRPr="00837F23" w:rsidRDefault="00837F23" w:rsidP="00837F2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5EDC9FA" w14:textId="77777777" w:rsidR="00837F23" w:rsidRPr="00837F23" w:rsidRDefault="00837F23" w:rsidP="00837F2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837F23" w:rsidRPr="00837F23" w14:paraId="661C7853" w14:textId="77777777" w:rsidTr="00837F23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1BB16AD" w14:textId="77777777" w:rsidR="00837F23" w:rsidRPr="00837F23" w:rsidRDefault="00837F23" w:rsidP="00837F2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837F23">
              <w:rPr>
                <w:rFonts w:ascii="Arial" w:hAnsi="Arial" w:cs="Arial"/>
                <w:b/>
                <w:sz w:val="18"/>
                <w:szCs w:val="18"/>
              </w:rPr>
              <w:t>COR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61CC8E" w14:textId="77777777" w:rsidR="00837F23" w:rsidRPr="00837F23" w:rsidRDefault="00837F23" w:rsidP="00837F23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837F23"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symmetrisk.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0FF13809" w14:textId="77777777" w:rsidR="00837F23" w:rsidRPr="00837F23" w:rsidRDefault="00837F23" w:rsidP="00837F23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33FF5995" w14:textId="77777777" w:rsidR="00837F23" w:rsidRPr="00837F23" w:rsidRDefault="00837F23" w:rsidP="00837F23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837F23" w:rsidRPr="00837F23" w14:paraId="180F81A6" w14:textId="77777777" w:rsidTr="00837F23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D410821" w14:textId="77777777" w:rsidR="00837F23" w:rsidRPr="00837F23" w:rsidRDefault="00837F23" w:rsidP="00837F2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837F23">
              <w:rPr>
                <w:rFonts w:ascii="Arial" w:hAnsi="Arial" w:cs="Arial"/>
                <w:b/>
                <w:sz w:val="18"/>
                <w:szCs w:val="18"/>
              </w:rPr>
              <w:t>SAG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E1BD1E" w14:textId="77777777" w:rsidR="00837F23" w:rsidRPr="00837F23" w:rsidRDefault="00837F23" w:rsidP="00837F23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837F23"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symmetrisk.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9210DBA" w14:textId="77777777" w:rsidR="00837F23" w:rsidRPr="00837F23" w:rsidRDefault="00837F23" w:rsidP="00837F23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80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4186CB7" w14:textId="77777777" w:rsidR="00837F23" w:rsidRPr="00837F23" w:rsidRDefault="00837F23" w:rsidP="00837F23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21ECB03E" w14:textId="77777777" w:rsidR="00837F23" w:rsidRPr="00837F23" w:rsidRDefault="00837F23" w:rsidP="009775DA">
      <w:pPr>
        <w:pStyle w:val="Rubrik2"/>
        <w:ind w:left="0"/>
      </w:pPr>
      <w:r w:rsidRPr="00837F23">
        <w:t>Arkivering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80"/>
        <w:gridCol w:w="1134"/>
        <w:gridCol w:w="992"/>
        <w:gridCol w:w="2410"/>
        <w:gridCol w:w="1417"/>
        <w:gridCol w:w="1105"/>
      </w:tblGrid>
      <w:tr w:rsidR="00837F23" w:rsidRPr="00837F23" w14:paraId="795D766F" w14:textId="77777777" w:rsidTr="00344F12">
        <w:trPr>
          <w:trHeight w:val="227"/>
        </w:trPr>
        <w:tc>
          <w:tcPr>
            <w:tcW w:w="198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10320561" w14:textId="77777777" w:rsidR="00837F23" w:rsidRPr="00837F23" w:rsidRDefault="00837F23" w:rsidP="00837F2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837F23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6A051F52" w14:textId="77777777" w:rsidR="00837F23" w:rsidRPr="00837F23" w:rsidRDefault="00837F23" w:rsidP="00837F2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37F23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618F78C2" w14:textId="77777777" w:rsidR="00837F23" w:rsidRPr="00837F23" w:rsidRDefault="00837F23" w:rsidP="00837F2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37F23">
              <w:rPr>
                <w:rFonts w:ascii="Arial" w:hAnsi="Arial" w:cs="Arial"/>
                <w:b/>
                <w:sz w:val="18"/>
                <w:szCs w:val="18"/>
              </w:rPr>
              <w:t>Snitt/ink.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5818A0DD" w14:textId="77777777" w:rsidR="00837F23" w:rsidRPr="00837F23" w:rsidRDefault="00837F23" w:rsidP="00837F2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37F23">
              <w:rPr>
                <w:rFonts w:ascii="Arial" w:hAnsi="Arial" w:cs="Arial"/>
                <w:b/>
                <w:sz w:val="18"/>
                <w:szCs w:val="18"/>
              </w:rPr>
              <w:t>Kernel (Siemens/GE/Toshiba)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43E017D3" w14:textId="77777777" w:rsidR="00837F23" w:rsidRPr="00837F23" w:rsidRDefault="00837F23" w:rsidP="00837F2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837F23">
              <w:rPr>
                <w:rFonts w:ascii="Arial" w:hAnsi="Arial" w:cs="Arial"/>
                <w:b/>
                <w:noProof/>
                <w:sz w:val="18"/>
                <w:szCs w:val="18"/>
              </w:rPr>
              <w:t>Fönster</w:t>
            </w:r>
          </w:p>
        </w:tc>
        <w:tc>
          <w:tcPr>
            <w:tcW w:w="1105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06FED5D1" w14:textId="77777777" w:rsidR="00837F23" w:rsidRPr="00837F23" w:rsidRDefault="00837F23" w:rsidP="00837F2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837F23">
              <w:rPr>
                <w:rFonts w:ascii="Arial" w:hAnsi="Arial" w:cs="Arial"/>
                <w:b/>
                <w:noProof/>
                <w:sz w:val="18"/>
                <w:szCs w:val="18"/>
              </w:rPr>
              <w:t>Arkiv</w:t>
            </w:r>
          </w:p>
        </w:tc>
      </w:tr>
      <w:tr w:rsidR="00837F23" w:rsidRPr="00837F23" w14:paraId="12CDEA67" w14:textId="77777777" w:rsidTr="00344F12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95736B" w14:textId="77777777" w:rsidR="00837F23" w:rsidRPr="00837F23" w:rsidRDefault="00837F23" w:rsidP="00837F23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837F23">
              <w:rPr>
                <w:rFonts w:ascii="Arial" w:hAnsi="Arial" w:cs="Arial"/>
                <w:b/>
                <w:sz w:val="18"/>
                <w:szCs w:val="18"/>
              </w:rPr>
              <w:t>Buk K+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798359" w14:textId="77777777" w:rsidR="00837F23" w:rsidRPr="00837F23" w:rsidRDefault="00837F23" w:rsidP="00837F2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37F23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B0BF01" w14:textId="1D3A6E6A" w:rsidR="00837F23" w:rsidRPr="00837F23" w:rsidRDefault="00344F12" w:rsidP="00837F2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0,6/0,6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9C62C0" w14:textId="6A59881B" w:rsidR="00837F23" w:rsidRPr="00837F23" w:rsidRDefault="00837F23" w:rsidP="00837F2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37F23">
              <w:rPr>
                <w:rFonts w:ascii="Arial" w:hAnsi="Arial" w:cs="Arial"/>
                <w:sz w:val="18"/>
                <w:szCs w:val="18"/>
              </w:rPr>
              <w:t>B</w:t>
            </w:r>
            <w:r w:rsidR="00344F12">
              <w:rPr>
                <w:rFonts w:ascii="Arial" w:hAnsi="Arial" w:cs="Arial"/>
                <w:sz w:val="18"/>
                <w:szCs w:val="18"/>
              </w:rPr>
              <w:t>r40</w:t>
            </w:r>
            <w:r w:rsidRPr="00837F23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855457" w14:textId="77777777" w:rsidR="00837F23" w:rsidRPr="00837F23" w:rsidRDefault="00837F23" w:rsidP="00837F2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837F23">
              <w:rPr>
                <w:rFonts w:ascii="Arial" w:hAnsi="Arial" w:cs="Arial"/>
                <w:noProof/>
                <w:sz w:val="18"/>
                <w:szCs w:val="18"/>
              </w:rPr>
              <w:t>C50 W450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1401595C" w14:textId="76EFC382" w:rsidR="00837F23" w:rsidRPr="00837F23" w:rsidRDefault="00344F12" w:rsidP="00837F2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Syngo.via/</w:t>
            </w:r>
            <w:r w:rsidR="00837F23" w:rsidRPr="00837F23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837F23" w:rsidRPr="00837F23" w14:paraId="33D90632" w14:textId="77777777" w:rsidTr="00344F12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00A62BF1" w14:textId="77777777" w:rsidR="00837F23" w:rsidRPr="00837F23" w:rsidRDefault="00837F23" w:rsidP="00837F23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F06AB6" w14:textId="77777777" w:rsidR="00837F23" w:rsidRPr="00837F23" w:rsidRDefault="00837F23" w:rsidP="00837F2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37F23">
              <w:rPr>
                <w:rFonts w:ascii="Arial" w:hAnsi="Arial" w:cs="Arial"/>
                <w:sz w:val="18"/>
                <w:szCs w:val="18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3A7765" w14:textId="77777777" w:rsidR="00837F23" w:rsidRPr="00837F23" w:rsidRDefault="00837F23" w:rsidP="00837F2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37F23">
              <w:rPr>
                <w:rFonts w:ascii="Arial" w:hAnsi="Arial" w:cs="Arial"/>
                <w:sz w:val="18"/>
                <w:szCs w:val="18"/>
              </w:rPr>
              <w:t>5/3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035AA3" w14:textId="7A24C7FB" w:rsidR="00837F23" w:rsidRPr="00837F23" w:rsidRDefault="00837F23" w:rsidP="00837F2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37F23">
              <w:rPr>
                <w:rFonts w:ascii="Arial" w:hAnsi="Arial" w:cs="Arial"/>
                <w:sz w:val="18"/>
                <w:szCs w:val="18"/>
              </w:rPr>
              <w:t>B</w:t>
            </w:r>
            <w:r w:rsidR="00344F12">
              <w:rPr>
                <w:rFonts w:ascii="Arial" w:hAnsi="Arial" w:cs="Arial"/>
                <w:sz w:val="18"/>
                <w:szCs w:val="18"/>
              </w:rPr>
              <w:t>r40</w:t>
            </w:r>
            <w:r w:rsidRPr="00837F23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B8CA98" w14:textId="77777777" w:rsidR="00837F23" w:rsidRPr="00837F23" w:rsidRDefault="00837F23" w:rsidP="00837F2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837F23">
              <w:rPr>
                <w:rFonts w:ascii="Arial" w:hAnsi="Arial" w:cs="Arial"/>
                <w:noProof/>
                <w:sz w:val="18"/>
                <w:szCs w:val="18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64412FF0" w14:textId="77777777" w:rsidR="00837F23" w:rsidRPr="00837F23" w:rsidRDefault="00837F23" w:rsidP="00837F2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837F23">
              <w:rPr>
                <w:rFonts w:ascii="Arial" w:hAnsi="Arial" w:cs="Arial"/>
                <w:noProof/>
                <w:sz w:val="18"/>
                <w:szCs w:val="18"/>
              </w:rPr>
              <w:t>PAC</w:t>
            </w:r>
            <w:r w:rsidRPr="00837F23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</w:t>
            </w:r>
          </w:p>
        </w:tc>
      </w:tr>
      <w:tr w:rsidR="00837F23" w:rsidRPr="00837F23" w14:paraId="4DCB79CE" w14:textId="77777777" w:rsidTr="00344F12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27CF773E" w14:textId="77777777" w:rsidR="00837F23" w:rsidRPr="00837F23" w:rsidRDefault="00837F23" w:rsidP="00837F23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1E5F83" w14:textId="77777777" w:rsidR="00837F23" w:rsidRPr="00837F23" w:rsidRDefault="00837F23" w:rsidP="00837F2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37F23">
              <w:rPr>
                <w:rFonts w:ascii="Arial" w:hAnsi="Arial" w:cs="Arial"/>
                <w:sz w:val="18"/>
                <w:szCs w:val="18"/>
                <w:lang w:val="en-US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430432" w14:textId="77777777" w:rsidR="00837F23" w:rsidRPr="00837F23" w:rsidRDefault="00837F23" w:rsidP="00837F2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37F23">
              <w:rPr>
                <w:rFonts w:ascii="Arial" w:hAnsi="Arial" w:cs="Arial"/>
                <w:sz w:val="18"/>
                <w:szCs w:val="18"/>
                <w:lang w:val="en-US"/>
              </w:rPr>
              <w:t>5/3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04E9AD" w14:textId="44E6E571" w:rsidR="00837F23" w:rsidRPr="00837F23" w:rsidRDefault="00837F23" w:rsidP="00837F2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37F23">
              <w:rPr>
                <w:rFonts w:ascii="Arial" w:hAnsi="Arial" w:cs="Arial"/>
                <w:sz w:val="18"/>
                <w:szCs w:val="18"/>
              </w:rPr>
              <w:t>B</w:t>
            </w:r>
            <w:r w:rsidR="00344F12">
              <w:rPr>
                <w:rFonts w:ascii="Arial" w:hAnsi="Arial" w:cs="Arial"/>
                <w:sz w:val="18"/>
                <w:szCs w:val="18"/>
              </w:rPr>
              <w:t>r40</w:t>
            </w:r>
            <w:r w:rsidRPr="00837F23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8560E5" w14:textId="77777777" w:rsidR="00837F23" w:rsidRPr="00837F23" w:rsidRDefault="00837F23" w:rsidP="00837F2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837F23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3DE3233C" w14:textId="77777777" w:rsidR="00837F23" w:rsidRPr="00837F23" w:rsidRDefault="00837F23" w:rsidP="00837F2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837F23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837F23" w:rsidRPr="00837F23" w14:paraId="6B2D081C" w14:textId="77777777" w:rsidTr="00344F12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A371A6" w14:textId="77777777" w:rsidR="00837F23" w:rsidRPr="00837F23" w:rsidRDefault="00837F23" w:rsidP="00837F2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837F23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4BC44B" w14:textId="77777777" w:rsidR="00837F23" w:rsidRPr="00837F23" w:rsidRDefault="00837F23" w:rsidP="00837F2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37F23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B66D08" w14:textId="77777777" w:rsidR="00837F23" w:rsidRPr="00837F23" w:rsidRDefault="00837F23" w:rsidP="00837F2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37F23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818215" w14:textId="77777777" w:rsidR="00837F23" w:rsidRPr="00837F23" w:rsidRDefault="00837F23" w:rsidP="00837F2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37F23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681F9F" w14:textId="77777777" w:rsidR="00837F23" w:rsidRPr="00837F23" w:rsidRDefault="00837F23" w:rsidP="00837F2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37F23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91E5E4" w14:textId="77777777" w:rsidR="00837F23" w:rsidRPr="00837F23" w:rsidRDefault="00837F23" w:rsidP="00837F2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37F23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  <w:tr w:rsidR="00837F23" w:rsidRPr="00837F23" w14:paraId="1C474501" w14:textId="77777777" w:rsidTr="00344F12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9D016C" w14:textId="77777777" w:rsidR="00837F23" w:rsidRPr="00837F23" w:rsidRDefault="00837F23" w:rsidP="00837F2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837F23">
              <w:rPr>
                <w:rFonts w:ascii="Arial" w:hAnsi="Arial" w:cs="Arial"/>
                <w:b/>
                <w:sz w:val="18"/>
                <w:szCs w:val="18"/>
              </w:rPr>
              <w:t>Dosrapport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4C71C3" w14:textId="77777777" w:rsidR="00837F23" w:rsidRPr="00837F23" w:rsidRDefault="00837F23" w:rsidP="00837F2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37F23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B52467" w14:textId="77777777" w:rsidR="00837F23" w:rsidRPr="00837F23" w:rsidRDefault="00837F23" w:rsidP="00837F2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37F23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423FBD" w14:textId="77777777" w:rsidR="00837F23" w:rsidRPr="00837F23" w:rsidRDefault="00837F23" w:rsidP="00837F2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37F23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93F19A" w14:textId="77777777" w:rsidR="00837F23" w:rsidRPr="00837F23" w:rsidRDefault="00837F23" w:rsidP="00837F2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37F23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A886C7" w14:textId="77777777" w:rsidR="00837F23" w:rsidRPr="00837F23" w:rsidRDefault="00837F23" w:rsidP="00837F2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37F23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</w:tbl>
    <w:p w14:paraId="2732C667" w14:textId="77777777" w:rsidR="00837F23" w:rsidRPr="00837F23" w:rsidRDefault="00837F23" w:rsidP="009775DA">
      <w:pPr>
        <w:pStyle w:val="Rubrik2"/>
        <w:ind w:left="0"/>
      </w:pPr>
      <w:r w:rsidRPr="00837F23">
        <w:t>Hängning PACS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3119"/>
        <w:gridCol w:w="283"/>
        <w:gridCol w:w="1559"/>
        <w:gridCol w:w="1560"/>
        <w:gridCol w:w="566"/>
      </w:tblGrid>
      <w:tr w:rsidR="00837F23" w:rsidRPr="00837F23" w14:paraId="50DA43BA" w14:textId="77777777" w:rsidTr="00837F23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61F23528" w14:textId="77777777" w:rsidR="00837F23" w:rsidRPr="00837F23" w:rsidRDefault="00837F23" w:rsidP="00837F2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23EE3446" w14:textId="77777777" w:rsidR="00837F23" w:rsidRPr="00837F23" w:rsidRDefault="00837F23" w:rsidP="00837F2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/>
          </w:tcPr>
          <w:p w14:paraId="045814C2" w14:textId="77777777" w:rsidR="00837F23" w:rsidRPr="00837F23" w:rsidRDefault="00837F23" w:rsidP="00837F2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42211A36" w14:textId="77777777" w:rsidR="00837F23" w:rsidRPr="00837F23" w:rsidRDefault="00837F23" w:rsidP="00837F2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0AF76B41" w14:textId="77777777" w:rsidR="00837F23" w:rsidRPr="00837F23" w:rsidRDefault="00837F23" w:rsidP="00837F2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837F23" w:rsidRPr="00837F23" w14:paraId="0B902126" w14:textId="77777777" w:rsidTr="00837F23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065095D" w14:textId="77777777" w:rsidR="00837F23" w:rsidRPr="00837F23" w:rsidRDefault="00837F23" w:rsidP="00837F2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837F23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3119" w:type="dxa"/>
            <w:vMerge w:val="restart"/>
            <w:tcBorders>
              <w:top w:val="nil"/>
            </w:tcBorders>
            <w:shd w:val="clear" w:color="auto" w:fill="8496B0"/>
            <w:vAlign w:val="center"/>
          </w:tcPr>
          <w:p w14:paraId="1F2529FA" w14:textId="77777777" w:rsidR="00837F23" w:rsidRPr="00837F23" w:rsidRDefault="00837F23" w:rsidP="00837F2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837F23">
              <w:rPr>
                <w:rFonts w:ascii="Arial" w:hAnsi="Arial" w:cs="Arial"/>
                <w:color w:val="FFFFFF"/>
                <w:sz w:val="18"/>
                <w:szCs w:val="18"/>
              </w:rPr>
              <w:t>Buk K+</w:t>
            </w:r>
          </w:p>
          <w:p w14:paraId="6FC81297" w14:textId="77777777" w:rsidR="00837F23" w:rsidRPr="00837F23" w:rsidRDefault="00837F23" w:rsidP="00837F2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837F23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shd w:val="clear" w:color="auto" w:fill="F2F2F2"/>
          </w:tcPr>
          <w:p w14:paraId="697E2297" w14:textId="77777777" w:rsidR="00837F23" w:rsidRPr="00837F23" w:rsidRDefault="00837F23" w:rsidP="00837F2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right w:val="single" w:sz="24" w:space="0" w:color="F2F2F2"/>
            </w:tcBorders>
            <w:shd w:val="clear" w:color="auto" w:fill="8496B0"/>
            <w:vAlign w:val="center"/>
          </w:tcPr>
          <w:p w14:paraId="2701DEE3" w14:textId="77777777" w:rsidR="00837F23" w:rsidRPr="00837F23" w:rsidRDefault="00837F23" w:rsidP="00837F2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837F23">
              <w:rPr>
                <w:rFonts w:ascii="Arial" w:hAnsi="Arial" w:cs="Arial"/>
                <w:color w:val="FFFFFF"/>
                <w:sz w:val="18"/>
                <w:szCs w:val="18"/>
              </w:rPr>
              <w:t>Buk K+</w:t>
            </w:r>
          </w:p>
          <w:p w14:paraId="0DD070C0" w14:textId="77777777" w:rsidR="00837F23" w:rsidRPr="00837F23" w:rsidRDefault="00837F23" w:rsidP="00837F2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837F23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</w:tcBorders>
            <w:shd w:val="clear" w:color="auto" w:fill="8496B0"/>
            <w:vAlign w:val="center"/>
          </w:tcPr>
          <w:p w14:paraId="108237C4" w14:textId="77777777" w:rsidR="00837F23" w:rsidRPr="00837F23" w:rsidRDefault="00837F23" w:rsidP="00837F2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837F23">
              <w:rPr>
                <w:rFonts w:ascii="Arial" w:hAnsi="Arial" w:cs="Arial"/>
                <w:color w:val="FFFFFF"/>
                <w:sz w:val="18"/>
                <w:szCs w:val="18"/>
              </w:rPr>
              <w:t>Buk K+</w:t>
            </w:r>
          </w:p>
          <w:p w14:paraId="6EA20EA7" w14:textId="77777777" w:rsidR="00837F23" w:rsidRPr="00837F23" w:rsidRDefault="00837F23" w:rsidP="00837F2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837F23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5A18FC33" w14:textId="77777777" w:rsidR="00837F23" w:rsidRPr="00837F23" w:rsidRDefault="00837F23" w:rsidP="00837F2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837F23" w:rsidRPr="00837F23" w14:paraId="0DD7CBA2" w14:textId="77777777" w:rsidTr="00837F23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3546282" w14:textId="77777777" w:rsidR="00837F23" w:rsidRPr="00837F23" w:rsidRDefault="00837F23" w:rsidP="00837F2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4753D571" w14:textId="77777777" w:rsidR="00837F23" w:rsidRPr="00837F23" w:rsidRDefault="00837F23" w:rsidP="00837F2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76301D13" w14:textId="77777777" w:rsidR="00837F23" w:rsidRPr="00837F23" w:rsidRDefault="00837F23" w:rsidP="00837F2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2ED8579E" w14:textId="77777777" w:rsidR="00837F23" w:rsidRPr="00837F23" w:rsidRDefault="00837F23" w:rsidP="00837F2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3CA609A9" w14:textId="77777777" w:rsidR="00837F23" w:rsidRPr="00837F23" w:rsidRDefault="00837F23" w:rsidP="00837F2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48CD7A40" w14:textId="77777777" w:rsidR="00837F23" w:rsidRPr="00837F23" w:rsidRDefault="00837F23" w:rsidP="00837F2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837F23" w:rsidRPr="00837F23" w14:paraId="39524887" w14:textId="77777777" w:rsidTr="00837F23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AABCC49" w14:textId="77777777" w:rsidR="00837F23" w:rsidRPr="00837F23" w:rsidRDefault="00837F23" w:rsidP="00837F2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1BC8DC78" w14:textId="77777777" w:rsidR="00837F23" w:rsidRPr="00837F23" w:rsidRDefault="00837F23" w:rsidP="00837F2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03BEBA2B" w14:textId="77777777" w:rsidR="00837F23" w:rsidRPr="00837F23" w:rsidRDefault="00837F23" w:rsidP="00837F2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46F8BD8A" w14:textId="77777777" w:rsidR="00837F23" w:rsidRPr="00837F23" w:rsidRDefault="00837F23" w:rsidP="00837F2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4F8C40A2" w14:textId="77777777" w:rsidR="00837F23" w:rsidRPr="00837F23" w:rsidRDefault="00837F23" w:rsidP="00837F2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52985719" w14:textId="77777777" w:rsidR="00837F23" w:rsidRPr="00837F23" w:rsidRDefault="00837F23" w:rsidP="00837F2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837F23" w:rsidRPr="00837F23" w14:paraId="4F8B059E" w14:textId="77777777" w:rsidTr="00837F23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4B532D8" w14:textId="77777777" w:rsidR="00837F23" w:rsidRPr="00837F23" w:rsidRDefault="00837F23" w:rsidP="00837F2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566C4D1A" w14:textId="77777777" w:rsidR="00837F23" w:rsidRPr="00837F23" w:rsidRDefault="00837F23" w:rsidP="00837F2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13D6C6F9" w14:textId="77777777" w:rsidR="00837F23" w:rsidRPr="00837F23" w:rsidRDefault="00837F23" w:rsidP="00837F2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319C00D8" w14:textId="77777777" w:rsidR="00837F23" w:rsidRPr="00837F23" w:rsidRDefault="00837F23" w:rsidP="00837F2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48D935C3" w14:textId="77777777" w:rsidR="00837F23" w:rsidRPr="00837F23" w:rsidRDefault="00837F23" w:rsidP="00837F2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4FF044C4" w14:textId="77777777" w:rsidR="00837F23" w:rsidRPr="00837F23" w:rsidRDefault="00837F23" w:rsidP="00837F2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837F23" w:rsidRPr="00837F23" w14:paraId="34119316" w14:textId="77777777" w:rsidTr="00837F23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3636640" w14:textId="77777777" w:rsidR="00837F23" w:rsidRPr="00837F23" w:rsidRDefault="00837F23" w:rsidP="00837F2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  <w:vAlign w:val="center"/>
          </w:tcPr>
          <w:p w14:paraId="375675A6" w14:textId="77777777" w:rsidR="00837F23" w:rsidRPr="00837F23" w:rsidRDefault="00837F23" w:rsidP="00837F2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0AEC3753" w14:textId="77777777" w:rsidR="00837F23" w:rsidRPr="00837F23" w:rsidRDefault="00837F23" w:rsidP="00837F2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  <w:vAlign w:val="center"/>
          </w:tcPr>
          <w:p w14:paraId="231332B6" w14:textId="77777777" w:rsidR="00837F23" w:rsidRPr="00837F23" w:rsidRDefault="00837F23" w:rsidP="00837F2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  <w:vAlign w:val="center"/>
          </w:tcPr>
          <w:p w14:paraId="328D3580" w14:textId="77777777" w:rsidR="00837F23" w:rsidRPr="00837F23" w:rsidRDefault="00837F23" w:rsidP="00837F2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6E4A50FB" w14:textId="77777777" w:rsidR="00837F23" w:rsidRPr="00837F23" w:rsidRDefault="00837F23" w:rsidP="00837F2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837F23" w:rsidRPr="00837F23" w14:paraId="35E6DB85" w14:textId="77777777" w:rsidTr="00837F23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1448E08" w14:textId="77777777" w:rsidR="00837F23" w:rsidRPr="00837F23" w:rsidRDefault="00837F23" w:rsidP="00837F2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5E0996FB" w14:textId="77777777" w:rsidR="00837F23" w:rsidRPr="00837F23" w:rsidRDefault="00837F23" w:rsidP="00837F2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30F1FF5D" w14:textId="77777777" w:rsidR="00837F23" w:rsidRPr="00837F23" w:rsidRDefault="00837F23" w:rsidP="00837F2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4EDE6701" w14:textId="77777777" w:rsidR="00837F23" w:rsidRPr="00837F23" w:rsidRDefault="00837F23" w:rsidP="00837F2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4522717F" w14:textId="77777777" w:rsidR="00837F23" w:rsidRPr="00837F23" w:rsidRDefault="00837F23" w:rsidP="00837F2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5568F0B3" w14:textId="77777777" w:rsidR="00837F23" w:rsidRPr="00837F23" w:rsidRDefault="00837F23" w:rsidP="00837F2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837F23" w:rsidRPr="00837F23" w14:paraId="32223677" w14:textId="77777777" w:rsidTr="00837F23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48044A5" w14:textId="77777777" w:rsidR="00837F23" w:rsidRPr="00837F23" w:rsidRDefault="00837F23" w:rsidP="00837F2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77D66B25" w14:textId="77777777" w:rsidR="00837F23" w:rsidRPr="00837F23" w:rsidRDefault="00837F23" w:rsidP="00837F2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77D9585C" w14:textId="77777777" w:rsidR="00837F23" w:rsidRPr="00837F23" w:rsidRDefault="00837F23" w:rsidP="00837F2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681FAD3E" w14:textId="77777777" w:rsidR="00837F23" w:rsidRPr="00837F23" w:rsidRDefault="00837F23" w:rsidP="00837F2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22460C0D" w14:textId="77777777" w:rsidR="00837F23" w:rsidRPr="00837F23" w:rsidRDefault="00837F23" w:rsidP="00837F2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7449111B" w14:textId="77777777" w:rsidR="00837F23" w:rsidRPr="00837F23" w:rsidRDefault="00837F23" w:rsidP="00837F2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837F23" w:rsidRPr="00837F23" w14:paraId="05D6906D" w14:textId="77777777" w:rsidTr="00837F23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5903E3B" w14:textId="77777777" w:rsidR="00837F23" w:rsidRPr="00837F23" w:rsidRDefault="00837F23" w:rsidP="00837F2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bottom w:val="nil"/>
            </w:tcBorders>
            <w:shd w:val="clear" w:color="auto" w:fill="8496B0"/>
          </w:tcPr>
          <w:p w14:paraId="69B056D1" w14:textId="77777777" w:rsidR="00837F23" w:rsidRPr="00837F23" w:rsidRDefault="00837F23" w:rsidP="00837F2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2CFF73A8" w14:textId="77777777" w:rsidR="00837F23" w:rsidRPr="00837F23" w:rsidRDefault="00837F23" w:rsidP="00837F2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5F04C4CD" w14:textId="77777777" w:rsidR="00837F23" w:rsidRPr="00837F23" w:rsidRDefault="00837F23" w:rsidP="00837F2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54FEE555" w14:textId="77777777" w:rsidR="00837F23" w:rsidRPr="00837F23" w:rsidRDefault="00837F23" w:rsidP="00837F2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51B0C731" w14:textId="77777777" w:rsidR="00837F23" w:rsidRPr="00837F23" w:rsidRDefault="00837F23" w:rsidP="00837F2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837F23" w:rsidRPr="00837F23" w14:paraId="61A49D09" w14:textId="77777777" w:rsidTr="00837F23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136F4F1C" w14:textId="77777777" w:rsidR="00837F23" w:rsidRPr="00837F23" w:rsidRDefault="00837F23" w:rsidP="00837F23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303AB0C7" w14:textId="77777777" w:rsidR="00837F23" w:rsidRPr="00837F23" w:rsidRDefault="00837F23" w:rsidP="00837F2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/>
          </w:tcPr>
          <w:p w14:paraId="569C8055" w14:textId="77777777" w:rsidR="00837F23" w:rsidRPr="00837F23" w:rsidRDefault="00837F23" w:rsidP="00837F2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4CF42601" w14:textId="77777777" w:rsidR="00837F23" w:rsidRPr="00837F23" w:rsidRDefault="00837F23" w:rsidP="00837F2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D62C822" w14:textId="77777777" w:rsidR="00837F23" w:rsidRPr="00837F23" w:rsidRDefault="00837F23" w:rsidP="00837F23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bookmarkEnd w:id="0"/>
    </w:tbl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837F23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4ACC02" w14:textId="77777777" w:rsidR="00363B23" w:rsidRDefault="00363B23">
      <w:r>
        <w:separator/>
      </w:r>
    </w:p>
  </w:endnote>
  <w:endnote w:type="continuationSeparator" w:id="0">
    <w:p w14:paraId="124D0817" w14:textId="77777777" w:rsidR="00363B23" w:rsidRDefault="00363B23">
      <w:r>
        <w:continuationSeparator/>
      </w:r>
    </w:p>
  </w:endnote>
  <w:endnote w:type="continuationNotice" w:id="1">
    <w:p w14:paraId="0D2D3C0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31179D" w14:textId="77777777" w:rsidR="00363B23" w:rsidRDefault="00363B23"/>
  </w:footnote>
  <w:footnote w:type="continuationSeparator" w:id="0">
    <w:p w14:paraId="5092CD64" w14:textId="77777777" w:rsidR="00363B23" w:rsidRDefault="00363B23">
      <w:r>
        <w:continuationSeparator/>
      </w:r>
    </w:p>
  </w:footnote>
  <w:footnote w:type="continuationNotice" w:id="1">
    <w:p w14:paraId="2E422E47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31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2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4F31E80"/>
    <w:multiLevelType w:val="hybridMultilevel"/>
    <w:tmpl w:val="4FB42964"/>
    <w:lvl w:ilvl="0" w:tplc="BD923F7A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781C4B70" w:tentative="1">
      <w:start w:val="1"/>
      <w:numFmt w:val="lowerLetter"/>
      <w:lvlText w:val="%2."/>
      <w:lvlJc w:val="left"/>
      <w:pPr>
        <w:ind w:left="1080" w:hanging="360"/>
      </w:pPr>
    </w:lvl>
    <w:lvl w:ilvl="2" w:tplc="6E3C913C" w:tentative="1">
      <w:start w:val="1"/>
      <w:numFmt w:val="lowerRoman"/>
      <w:lvlText w:val="%3."/>
      <w:lvlJc w:val="right"/>
      <w:pPr>
        <w:ind w:left="1800" w:hanging="180"/>
      </w:pPr>
    </w:lvl>
    <w:lvl w:ilvl="3" w:tplc="38740596" w:tentative="1">
      <w:start w:val="1"/>
      <w:numFmt w:val="decimal"/>
      <w:lvlText w:val="%4."/>
      <w:lvlJc w:val="left"/>
      <w:pPr>
        <w:ind w:left="2520" w:hanging="360"/>
      </w:pPr>
    </w:lvl>
    <w:lvl w:ilvl="4" w:tplc="A0849A8E" w:tentative="1">
      <w:start w:val="1"/>
      <w:numFmt w:val="lowerLetter"/>
      <w:lvlText w:val="%5."/>
      <w:lvlJc w:val="left"/>
      <w:pPr>
        <w:ind w:left="3240" w:hanging="360"/>
      </w:pPr>
    </w:lvl>
    <w:lvl w:ilvl="5" w:tplc="E8548034" w:tentative="1">
      <w:start w:val="1"/>
      <w:numFmt w:val="lowerRoman"/>
      <w:lvlText w:val="%6."/>
      <w:lvlJc w:val="right"/>
      <w:pPr>
        <w:ind w:left="3960" w:hanging="180"/>
      </w:pPr>
    </w:lvl>
    <w:lvl w:ilvl="6" w:tplc="CD8CF390" w:tentative="1">
      <w:start w:val="1"/>
      <w:numFmt w:val="decimal"/>
      <w:lvlText w:val="%7."/>
      <w:lvlJc w:val="left"/>
      <w:pPr>
        <w:ind w:left="4680" w:hanging="360"/>
      </w:pPr>
    </w:lvl>
    <w:lvl w:ilvl="7" w:tplc="6BDC4E54" w:tentative="1">
      <w:start w:val="1"/>
      <w:numFmt w:val="lowerLetter"/>
      <w:lvlText w:val="%8."/>
      <w:lvlJc w:val="left"/>
      <w:pPr>
        <w:ind w:left="5400" w:hanging="360"/>
      </w:pPr>
    </w:lvl>
    <w:lvl w:ilvl="8" w:tplc="860E5F7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3BB018CA"/>
    <w:multiLevelType w:val="hybridMultilevel"/>
    <w:tmpl w:val="7FBA80B4"/>
    <w:lvl w:ilvl="0" w:tplc="4B0EC232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93A2279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914DD8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B2068E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94426D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D92F21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63C265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F288FB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CF0944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5A634650"/>
    <w:multiLevelType w:val="hybridMultilevel"/>
    <w:tmpl w:val="4782C3CA"/>
    <w:lvl w:ilvl="0" w:tplc="0ACC94E2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50CE595C" w:tentative="1">
      <w:start w:val="1"/>
      <w:numFmt w:val="lowerLetter"/>
      <w:lvlText w:val="%2."/>
      <w:lvlJc w:val="left"/>
      <w:pPr>
        <w:ind w:left="1080" w:hanging="360"/>
      </w:pPr>
    </w:lvl>
    <w:lvl w:ilvl="2" w:tplc="849A9C3A" w:tentative="1">
      <w:start w:val="1"/>
      <w:numFmt w:val="lowerRoman"/>
      <w:lvlText w:val="%3."/>
      <w:lvlJc w:val="right"/>
      <w:pPr>
        <w:ind w:left="1800" w:hanging="180"/>
      </w:pPr>
    </w:lvl>
    <w:lvl w:ilvl="3" w:tplc="DD824298" w:tentative="1">
      <w:start w:val="1"/>
      <w:numFmt w:val="decimal"/>
      <w:lvlText w:val="%4."/>
      <w:lvlJc w:val="left"/>
      <w:pPr>
        <w:ind w:left="2520" w:hanging="360"/>
      </w:pPr>
    </w:lvl>
    <w:lvl w:ilvl="4" w:tplc="4EE88EA2" w:tentative="1">
      <w:start w:val="1"/>
      <w:numFmt w:val="lowerLetter"/>
      <w:lvlText w:val="%5."/>
      <w:lvlJc w:val="left"/>
      <w:pPr>
        <w:ind w:left="3240" w:hanging="360"/>
      </w:pPr>
    </w:lvl>
    <w:lvl w:ilvl="5" w:tplc="3F5E7C94" w:tentative="1">
      <w:start w:val="1"/>
      <w:numFmt w:val="lowerRoman"/>
      <w:lvlText w:val="%6."/>
      <w:lvlJc w:val="right"/>
      <w:pPr>
        <w:ind w:left="3960" w:hanging="180"/>
      </w:pPr>
    </w:lvl>
    <w:lvl w:ilvl="6" w:tplc="B04CE0EA" w:tentative="1">
      <w:start w:val="1"/>
      <w:numFmt w:val="decimal"/>
      <w:lvlText w:val="%7."/>
      <w:lvlJc w:val="left"/>
      <w:pPr>
        <w:ind w:left="4680" w:hanging="360"/>
      </w:pPr>
    </w:lvl>
    <w:lvl w:ilvl="7" w:tplc="100A9E1A" w:tentative="1">
      <w:start w:val="1"/>
      <w:numFmt w:val="lowerLetter"/>
      <w:lvlText w:val="%8."/>
      <w:lvlJc w:val="left"/>
      <w:pPr>
        <w:ind w:left="5400" w:hanging="360"/>
      </w:pPr>
    </w:lvl>
    <w:lvl w:ilvl="8" w:tplc="CC1A756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3AF0C71"/>
    <w:multiLevelType w:val="hybridMultilevel"/>
    <w:tmpl w:val="FB72D93C"/>
    <w:lvl w:ilvl="0" w:tplc="5C964DF4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2370F1C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3E0DF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67E351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DD86B1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110B5F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19E2AC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F9214D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59C48B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761729457">
    <w:abstractNumId w:val="21"/>
  </w:num>
  <w:num w:numId="2" w16cid:durableId="979381647">
    <w:abstractNumId w:val="16"/>
  </w:num>
  <w:num w:numId="3" w16cid:durableId="914051064">
    <w:abstractNumId w:val="0"/>
  </w:num>
  <w:num w:numId="4" w16cid:durableId="1824471481">
    <w:abstractNumId w:val="6"/>
  </w:num>
  <w:num w:numId="5" w16cid:durableId="2048292505">
    <w:abstractNumId w:val="19"/>
  </w:num>
  <w:num w:numId="6" w16cid:durableId="915557883">
    <w:abstractNumId w:val="2"/>
  </w:num>
  <w:num w:numId="7" w16cid:durableId="52781680">
    <w:abstractNumId w:val="13"/>
  </w:num>
  <w:num w:numId="8" w16cid:durableId="932401580">
    <w:abstractNumId w:val="9"/>
  </w:num>
  <w:num w:numId="9" w16cid:durableId="1235622375">
    <w:abstractNumId w:val="1"/>
  </w:num>
  <w:num w:numId="10" w16cid:durableId="1173492752">
    <w:abstractNumId w:val="1"/>
  </w:num>
  <w:num w:numId="11" w16cid:durableId="222569512">
    <w:abstractNumId w:val="3"/>
  </w:num>
  <w:num w:numId="12" w16cid:durableId="1775438094">
    <w:abstractNumId w:val="4"/>
  </w:num>
  <w:num w:numId="13" w16cid:durableId="356976914">
    <w:abstractNumId w:val="15"/>
  </w:num>
  <w:num w:numId="14" w16cid:durableId="168377470">
    <w:abstractNumId w:val="10"/>
  </w:num>
  <w:num w:numId="15" w16cid:durableId="294025596">
    <w:abstractNumId w:val="7"/>
  </w:num>
  <w:num w:numId="16" w16cid:durableId="378866799">
    <w:abstractNumId w:val="14"/>
  </w:num>
  <w:num w:numId="17" w16cid:durableId="251668953">
    <w:abstractNumId w:val="5"/>
  </w:num>
  <w:num w:numId="18" w16cid:durableId="1971282175">
    <w:abstractNumId w:val="12"/>
  </w:num>
  <w:num w:numId="19" w16cid:durableId="561019010">
    <w:abstractNumId w:val="20"/>
  </w:num>
  <w:num w:numId="20" w16cid:durableId="1014571394">
    <w:abstractNumId w:val="17"/>
  </w:num>
  <w:num w:numId="21" w16cid:durableId="688334623">
    <w:abstractNumId w:val="8"/>
  </w:num>
  <w:num w:numId="22" w16cid:durableId="426731419">
    <w:abstractNumId w:val="18"/>
  </w:num>
  <w:num w:numId="23" w16cid:durableId="3008248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71CA0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5DC9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4F12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34721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37F23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1225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10C5"/>
    <w:rsid w:val="00942257"/>
    <w:rsid w:val="009471BF"/>
    <w:rsid w:val="00950E4E"/>
    <w:rsid w:val="009529BD"/>
    <w:rsid w:val="009533B4"/>
    <w:rsid w:val="00971D93"/>
    <w:rsid w:val="009775DA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5E6B"/>
    <w:rsid w:val="00A264BE"/>
    <w:rsid w:val="00A272CA"/>
    <w:rsid w:val="00A33051"/>
    <w:rsid w:val="00A407AD"/>
    <w:rsid w:val="00A40923"/>
    <w:rsid w:val="00A41C05"/>
    <w:rsid w:val="00A42426"/>
    <w:rsid w:val="00A43962"/>
    <w:rsid w:val="00A514B7"/>
    <w:rsid w:val="00A54A0B"/>
    <w:rsid w:val="00A61DAA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0D05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179AC"/>
    <w:rsid w:val="00E52A86"/>
    <w:rsid w:val="00E54B47"/>
    <w:rsid w:val="00E553BF"/>
    <w:rsid w:val="00E55D93"/>
    <w:rsid w:val="00E61294"/>
    <w:rsid w:val="00E7237C"/>
    <w:rsid w:val="00E77C46"/>
    <w:rsid w:val="00E841D9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EE484B"/>
    <w:rsid w:val="00F214B1"/>
    <w:rsid w:val="00F22264"/>
    <w:rsid w:val="00F2564D"/>
    <w:rsid w:val="00F3043C"/>
    <w:rsid w:val="00F304DD"/>
    <w:rsid w:val="00F35B05"/>
    <w:rsid w:val="00F413D9"/>
    <w:rsid w:val="00F5135F"/>
    <w:rsid w:val="00F51F78"/>
    <w:rsid w:val="00F86F47"/>
    <w:rsid w:val="00F90B64"/>
    <w:rsid w:val="00FB0E68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8D9B09B5-C62F-42B6-9769-8CC92AE4D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8" /><Relationship Type="http://schemas.openxmlformats.org/officeDocument/2006/relationships/image" Target="media/image5.png" Id="rId26" /><Relationship Type="http://schemas.openxmlformats.org/officeDocument/2006/relationships/diagramQuickStyle" Target="diagrams/quickStyle1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095-1819752655-350/SURROGATE/Intraven%c3%b6s%20jodkontrast%20%e2%80%93%20Rutiner%20inf%c3%b6r%20och%20efter%20unders%c3%b6kning.pdf" TargetMode="External" Id="rId17" /><Relationship Type="http://schemas.openxmlformats.org/officeDocument/2006/relationships/image" Target="media/image4.png" Id="rId25" /><Relationship Type="http://schemas.openxmlformats.org/officeDocument/2006/relationships/footer" Target="footer3.xml" Id="rId16" /><Relationship Type="http://schemas.openxmlformats.org/officeDocument/2006/relationships/diagramLayout" Target="diagrams/layout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3.png" Id="rId24" /><Relationship Type="http://schemas.openxmlformats.org/officeDocument/2006/relationships/header" Target="header2.xml" Id="rId15" /><Relationship Type="http://schemas.microsoft.com/office/2007/relationships/diagramDrawing" Target="diagrams/drawing1.xml" Id="rId23" /><Relationship Type="http://schemas.openxmlformats.org/officeDocument/2006/relationships/theme" Target="theme/theme1.xml" Id="rId28" /><Relationship Type="http://schemas.openxmlformats.org/officeDocument/2006/relationships/footnotes" Target="footnotes.xml" Id="rId10" /><Relationship Type="http://schemas.openxmlformats.org/officeDocument/2006/relationships/diagramData" Target="diagrams/data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diagramColors" Target="diagrams/colors1.xml" Id="rId22" /><Relationship Type="http://schemas.openxmlformats.org/officeDocument/2006/relationships/fontTable" Target="fontTable.xml" Id="rId27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73EA016-5B5E-4372-8AFF-E16F061CFA05}" type="doc">
      <dgm:prSet loTypeId="urn:microsoft.com/office/officeart/2005/8/layout/hChevron3" loCatId="process" qsTypeId="urn:microsoft.com/office/officeart/2005/8/quickstyle/simple1" qsCatId="simple" csTypeId="urn:microsoft.com/office/officeart/2005/8/colors/accent1_2" csCatId="accent1" phldr="1"/>
      <dgm:spPr/>
    </dgm:pt>
    <dgm:pt modelId="{D813EA76-4FD3-4C15-BFBC-B1DF43B29666}">
      <dgm:prSet phldrT="[Text]" custT="1"/>
      <dgm:spPr>
        <a:xfrm>
          <a:off x="549" y="188857"/>
          <a:ext cx="961002" cy="431910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gm:t>
    </dgm:pt>
    <dgm:pt modelId="{51B2D3F0-E323-4904-8A74-161FD19938DC}" type="parTrans" cxnId="{68C07CC1-8FC8-49EB-A243-EFC3F467C067}">
      <dgm:prSet/>
      <dgm:spPr/>
      <dgm:t>
        <a:bodyPr/>
        <a:lstStyle/>
        <a:p>
          <a:endParaRPr lang="sv-SE"/>
        </a:p>
      </dgm:t>
    </dgm:pt>
    <dgm:pt modelId="{29E71655-919D-4579-956E-BE243FD1AEF8}" type="sibTrans" cxnId="{68C07CC1-8FC8-49EB-A243-EFC3F467C067}">
      <dgm:prSet/>
      <dgm:spPr/>
      <dgm:t>
        <a:bodyPr/>
        <a:lstStyle/>
        <a:p>
          <a:endParaRPr lang="sv-SE"/>
        </a:p>
      </dgm:t>
    </dgm:pt>
    <dgm:pt modelId="{7D55B2F1-F7F7-4A6B-AFB0-F846FDB634B5}">
      <dgm:prSet phldrT="[Text]" custT="1"/>
      <dgm:spPr>
        <a:xfrm>
          <a:off x="769110" y="188857"/>
          <a:ext cx="961002" cy="431910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IV kontrast</a:t>
          </a:r>
        </a:p>
      </dgm:t>
    </dgm:pt>
    <dgm:pt modelId="{A91F18A5-EA0C-4F30-AD15-BF040ECBB0A9}" type="parTrans" cxnId="{B303F0E1-33EF-4DC3-8007-41A2DE1420A4}">
      <dgm:prSet/>
      <dgm:spPr/>
      <dgm:t>
        <a:bodyPr/>
        <a:lstStyle/>
        <a:p>
          <a:endParaRPr lang="sv-SE"/>
        </a:p>
      </dgm:t>
    </dgm:pt>
    <dgm:pt modelId="{3D6E5AB3-C33B-43E1-8C1D-34916F35F614}" type="sibTrans" cxnId="{B303F0E1-33EF-4DC3-8007-41A2DE1420A4}">
      <dgm:prSet/>
      <dgm:spPr/>
      <dgm:t>
        <a:bodyPr/>
        <a:lstStyle/>
        <a:p>
          <a:endParaRPr lang="sv-SE"/>
        </a:p>
      </dgm:t>
    </dgm:pt>
    <dgm:pt modelId="{72C3C3E7-AFE7-48AF-A84A-F5F4B462ABCE}">
      <dgm:prSet phldrT="[Text]" custT="1"/>
      <dgm:spPr>
        <a:xfrm>
          <a:off x="1537671" y="188857"/>
          <a:ext cx="961002" cy="431910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</a:t>
          </a:r>
        </a:p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80 s</a:t>
          </a:r>
        </a:p>
      </dgm:t>
    </dgm:pt>
    <dgm:pt modelId="{288A407B-ED2E-42B1-85A4-3E3B41EADB23}" type="parTrans" cxnId="{6CA469CD-608D-494A-82C4-5137374B010E}">
      <dgm:prSet/>
      <dgm:spPr/>
      <dgm:t>
        <a:bodyPr/>
        <a:lstStyle/>
        <a:p>
          <a:endParaRPr lang="sv-SE"/>
        </a:p>
      </dgm:t>
    </dgm:pt>
    <dgm:pt modelId="{BECE7A1A-22AA-4C93-A4A2-E459752FA85C}" type="sibTrans" cxnId="{6CA469CD-608D-494A-82C4-5137374B010E}">
      <dgm:prSet/>
      <dgm:spPr/>
      <dgm:t>
        <a:bodyPr/>
        <a:lstStyle/>
        <a:p>
          <a:endParaRPr lang="sv-SE"/>
        </a:p>
      </dgm:t>
    </dgm:pt>
    <dgm:pt modelId="{548E9FD9-7371-42E5-8C31-C03B33C90BF7}">
      <dgm:prSet phldrT="[Text]" custT="1"/>
      <dgm:spPr>
        <a:xfrm>
          <a:off x="2306232" y="188812"/>
          <a:ext cx="961204" cy="431999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 2 min från start</a:t>
          </a:r>
        </a:p>
      </dgm:t>
    </dgm:pt>
    <dgm:pt modelId="{BE3BE368-04F2-4F58-8E1F-CDE9377C80AE}" type="sibTrans" cxnId="{2A0E0FD2-D5CA-4295-84E5-8A016E6AB23B}">
      <dgm:prSet/>
      <dgm:spPr/>
      <dgm:t>
        <a:bodyPr/>
        <a:lstStyle/>
        <a:p>
          <a:endParaRPr lang="sv-SE"/>
        </a:p>
      </dgm:t>
    </dgm:pt>
    <dgm:pt modelId="{598823B6-00E9-4A80-96D3-08CBD4BA6DBA}" type="parTrans" cxnId="{2A0E0FD2-D5CA-4295-84E5-8A016E6AB23B}">
      <dgm:prSet/>
      <dgm:spPr/>
      <dgm:t>
        <a:bodyPr/>
        <a:lstStyle/>
        <a:p>
          <a:endParaRPr lang="sv-SE"/>
        </a:p>
      </dgm:t>
    </dgm:pt>
    <dgm:pt modelId="{1F6A0B97-83F0-4189-B0CB-00156B0AC153}" type="pres">
      <dgm:prSet presAssocID="{B73EA016-5B5E-4372-8AFF-E16F061CFA05}" presName="Name0" presStyleCnt="0">
        <dgm:presLayoutVars>
          <dgm:dir/>
          <dgm:resizeHandles val="exact"/>
        </dgm:presLayoutVars>
      </dgm:prSet>
      <dgm:spPr/>
    </dgm:pt>
    <dgm:pt modelId="{4784DBD1-3CBE-41A8-A2C7-CF088F838C79}" type="pres">
      <dgm:prSet presAssocID="{D813EA76-4FD3-4C15-BFBC-B1DF43B29666}" presName="parTxOnly" presStyleLbl="node1" presStyleIdx="0" presStyleCnt="4" custScaleX="99875" custScaleY="112219">
        <dgm:presLayoutVars>
          <dgm:bulletEnabled val="1"/>
        </dgm:presLayoutVars>
      </dgm:prSet>
      <dgm:spPr/>
    </dgm:pt>
    <dgm:pt modelId="{37D14BC8-3203-463C-9804-9B3B86B621FF}" type="pres">
      <dgm:prSet presAssocID="{29E71655-919D-4579-956E-BE243FD1AEF8}" presName="parSpace" presStyleCnt="0"/>
      <dgm:spPr/>
    </dgm:pt>
    <dgm:pt modelId="{E13D0391-DAD9-4B61-AB66-3FA48A4F7006}" type="pres">
      <dgm:prSet presAssocID="{7D55B2F1-F7F7-4A6B-AFB0-F846FDB634B5}" presName="parTxOnly" presStyleLbl="node1" presStyleIdx="1" presStyleCnt="4" custScaleX="99875" custScaleY="112219">
        <dgm:presLayoutVars>
          <dgm:bulletEnabled val="1"/>
        </dgm:presLayoutVars>
      </dgm:prSet>
      <dgm:spPr/>
    </dgm:pt>
    <dgm:pt modelId="{F9271109-4339-4036-9126-150629D10456}" type="pres">
      <dgm:prSet presAssocID="{3D6E5AB3-C33B-43E1-8C1D-34916F35F614}" presName="parSpace" presStyleCnt="0"/>
      <dgm:spPr/>
    </dgm:pt>
    <dgm:pt modelId="{AD4E5296-B06F-4F82-9CB5-F741BF6BFCC1}" type="pres">
      <dgm:prSet presAssocID="{72C3C3E7-AFE7-48AF-A84A-F5F4B462ABCE}" presName="parTxOnly" presStyleLbl="node1" presStyleIdx="2" presStyleCnt="4" custScaleX="99875" custScaleY="112219">
        <dgm:presLayoutVars>
          <dgm:bulletEnabled val="1"/>
        </dgm:presLayoutVars>
      </dgm:prSet>
      <dgm:spPr/>
    </dgm:pt>
    <dgm:pt modelId="{99F7A086-6C98-4385-8FFE-3337C1F24694}" type="pres">
      <dgm:prSet presAssocID="{BECE7A1A-22AA-4C93-A4A2-E459752FA85C}" presName="parSpace" presStyleCnt="0"/>
      <dgm:spPr/>
    </dgm:pt>
    <dgm:pt modelId="{6CE68A43-9C69-4212-AF24-9AFEE7CA1715}" type="pres">
      <dgm:prSet presAssocID="{548E9FD9-7371-42E5-8C31-C03B33C90BF7}" presName="parTxOnly" presStyleLbl="node1" presStyleIdx="3" presStyleCnt="4" custScaleX="99896" custScaleY="112242">
        <dgm:presLayoutVars>
          <dgm:bulletEnabled val="1"/>
        </dgm:presLayoutVars>
      </dgm:prSet>
      <dgm:spPr/>
    </dgm:pt>
  </dgm:ptLst>
  <dgm:cxnLst>
    <dgm:cxn modelId="{690A4623-A5B6-4F2E-964E-66F6D8144320}" type="presOf" srcId="{B73EA016-5B5E-4372-8AFF-E16F061CFA05}" destId="{1F6A0B97-83F0-4189-B0CB-00156B0AC153}" srcOrd="0" destOrd="0" presId="urn:microsoft.com/office/officeart/2005/8/layout/hChevron3"/>
    <dgm:cxn modelId="{7B9F812F-8D17-444E-A359-DFA44152204F}" type="presOf" srcId="{548E9FD9-7371-42E5-8C31-C03B33C90BF7}" destId="{6CE68A43-9C69-4212-AF24-9AFEE7CA1715}" srcOrd="0" destOrd="0" presId="urn:microsoft.com/office/officeart/2005/8/layout/hChevron3"/>
    <dgm:cxn modelId="{C2700E75-7C76-41F3-84D5-02A027846008}" type="presOf" srcId="{72C3C3E7-AFE7-48AF-A84A-F5F4B462ABCE}" destId="{AD4E5296-B06F-4F82-9CB5-F741BF6BFCC1}" srcOrd="0" destOrd="0" presId="urn:microsoft.com/office/officeart/2005/8/layout/hChevron3"/>
    <dgm:cxn modelId="{21518489-200E-4E25-B53A-F5E185978D83}" type="presOf" srcId="{7D55B2F1-F7F7-4A6B-AFB0-F846FDB634B5}" destId="{E13D0391-DAD9-4B61-AB66-3FA48A4F7006}" srcOrd="0" destOrd="0" presId="urn:microsoft.com/office/officeart/2005/8/layout/hChevron3"/>
    <dgm:cxn modelId="{6D3034A5-9415-4A4D-AEEC-7ABDDC1B0A2F}" type="presOf" srcId="{D813EA76-4FD3-4C15-BFBC-B1DF43B29666}" destId="{4784DBD1-3CBE-41A8-A2C7-CF088F838C79}" srcOrd="0" destOrd="0" presId="urn:microsoft.com/office/officeart/2005/8/layout/hChevron3"/>
    <dgm:cxn modelId="{68C07CC1-8FC8-49EB-A243-EFC3F467C067}" srcId="{B73EA016-5B5E-4372-8AFF-E16F061CFA05}" destId="{D813EA76-4FD3-4C15-BFBC-B1DF43B29666}" srcOrd="0" destOrd="0" parTransId="{51B2D3F0-E323-4904-8A74-161FD19938DC}" sibTransId="{29E71655-919D-4579-956E-BE243FD1AEF8}"/>
    <dgm:cxn modelId="{6CA469CD-608D-494A-82C4-5137374B010E}" srcId="{B73EA016-5B5E-4372-8AFF-E16F061CFA05}" destId="{72C3C3E7-AFE7-48AF-A84A-F5F4B462ABCE}" srcOrd="2" destOrd="0" parTransId="{288A407B-ED2E-42B1-85A4-3E3B41EADB23}" sibTransId="{BECE7A1A-22AA-4C93-A4A2-E459752FA85C}"/>
    <dgm:cxn modelId="{2A0E0FD2-D5CA-4295-84E5-8A016E6AB23B}" srcId="{B73EA016-5B5E-4372-8AFF-E16F061CFA05}" destId="{548E9FD9-7371-42E5-8C31-C03B33C90BF7}" srcOrd="3" destOrd="0" parTransId="{598823B6-00E9-4A80-96D3-08CBD4BA6DBA}" sibTransId="{BE3BE368-04F2-4F58-8E1F-CDE9377C80AE}"/>
    <dgm:cxn modelId="{B303F0E1-33EF-4DC3-8007-41A2DE1420A4}" srcId="{B73EA016-5B5E-4372-8AFF-E16F061CFA05}" destId="{7D55B2F1-F7F7-4A6B-AFB0-F846FDB634B5}" srcOrd="1" destOrd="0" parTransId="{A91F18A5-EA0C-4F30-AD15-BF040ECBB0A9}" sibTransId="{3D6E5AB3-C33B-43E1-8C1D-34916F35F614}"/>
    <dgm:cxn modelId="{6E8BBA9E-7D90-4E34-9DC5-729FC140F196}" type="presParOf" srcId="{1F6A0B97-83F0-4189-B0CB-00156B0AC153}" destId="{4784DBD1-3CBE-41A8-A2C7-CF088F838C79}" srcOrd="0" destOrd="0" presId="urn:microsoft.com/office/officeart/2005/8/layout/hChevron3"/>
    <dgm:cxn modelId="{0D3C7151-26A5-470C-9A5A-C0407B8A4318}" type="presParOf" srcId="{1F6A0B97-83F0-4189-B0CB-00156B0AC153}" destId="{37D14BC8-3203-463C-9804-9B3B86B621FF}" srcOrd="1" destOrd="0" presId="urn:microsoft.com/office/officeart/2005/8/layout/hChevron3"/>
    <dgm:cxn modelId="{3DA01670-915C-4B56-B53F-6E5600647642}" type="presParOf" srcId="{1F6A0B97-83F0-4189-B0CB-00156B0AC153}" destId="{E13D0391-DAD9-4B61-AB66-3FA48A4F7006}" srcOrd="2" destOrd="0" presId="urn:microsoft.com/office/officeart/2005/8/layout/hChevron3"/>
    <dgm:cxn modelId="{5ACB6251-313A-4E3C-9F30-F9F014AA776D}" type="presParOf" srcId="{1F6A0B97-83F0-4189-B0CB-00156B0AC153}" destId="{F9271109-4339-4036-9126-150629D10456}" srcOrd="3" destOrd="0" presId="urn:microsoft.com/office/officeart/2005/8/layout/hChevron3"/>
    <dgm:cxn modelId="{AB0E0E9E-2812-407F-95D1-1149BFE73626}" type="presParOf" srcId="{1F6A0B97-83F0-4189-B0CB-00156B0AC153}" destId="{AD4E5296-B06F-4F82-9CB5-F741BF6BFCC1}" srcOrd="4" destOrd="0" presId="urn:microsoft.com/office/officeart/2005/8/layout/hChevron3"/>
    <dgm:cxn modelId="{618DFB5F-3B88-4FBB-A220-313ABBBD1C8D}" type="presParOf" srcId="{1F6A0B97-83F0-4189-B0CB-00156B0AC153}" destId="{99F7A086-6C98-4385-8FFE-3337C1F24694}" srcOrd="5" destOrd="0" presId="urn:microsoft.com/office/officeart/2005/8/layout/hChevron3"/>
    <dgm:cxn modelId="{9040D637-5D2F-4CB4-BE7C-01F5823F16D4}" type="presParOf" srcId="{1F6A0B97-83F0-4189-B0CB-00156B0AC153}" destId="{6CE68A43-9C69-4212-AF24-9AFEE7CA1715}" srcOrd="6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2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84DBD1-3CBE-41A8-A2C7-CF088F838C79}">
      <dsp:nvSpPr>
        <dsp:cNvPr id="0" name=""/>
        <dsp:cNvSpPr/>
      </dsp:nvSpPr>
      <dsp:spPr>
        <a:xfrm>
          <a:off x="549" y="188857"/>
          <a:ext cx="961002" cy="431910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sp:txBody>
      <dsp:txXfrm>
        <a:off x="549" y="188857"/>
        <a:ext cx="853025" cy="431910"/>
      </dsp:txXfrm>
    </dsp:sp>
    <dsp:sp modelId="{E13D0391-DAD9-4B61-AB66-3FA48A4F7006}">
      <dsp:nvSpPr>
        <dsp:cNvPr id="0" name=""/>
        <dsp:cNvSpPr/>
      </dsp:nvSpPr>
      <dsp:spPr>
        <a:xfrm>
          <a:off x="769110" y="188857"/>
          <a:ext cx="961002" cy="431910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IV kontrast</a:t>
          </a:r>
        </a:p>
      </dsp:txBody>
      <dsp:txXfrm>
        <a:off x="985065" y="188857"/>
        <a:ext cx="529092" cy="431910"/>
      </dsp:txXfrm>
    </dsp:sp>
    <dsp:sp modelId="{AD4E5296-B06F-4F82-9CB5-F741BF6BFCC1}">
      <dsp:nvSpPr>
        <dsp:cNvPr id="0" name=""/>
        <dsp:cNvSpPr/>
      </dsp:nvSpPr>
      <dsp:spPr>
        <a:xfrm>
          <a:off x="1537671" y="188857"/>
          <a:ext cx="961002" cy="431910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80 s</a:t>
          </a:r>
        </a:p>
      </dsp:txBody>
      <dsp:txXfrm>
        <a:off x="1753626" y="188857"/>
        <a:ext cx="529092" cy="431910"/>
      </dsp:txXfrm>
    </dsp:sp>
    <dsp:sp modelId="{6CE68A43-9C69-4212-AF24-9AFEE7CA1715}">
      <dsp:nvSpPr>
        <dsp:cNvPr id="0" name=""/>
        <dsp:cNvSpPr/>
      </dsp:nvSpPr>
      <dsp:spPr>
        <a:xfrm>
          <a:off x="2306232" y="188812"/>
          <a:ext cx="961204" cy="431999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 2 min från start</a:t>
          </a:r>
        </a:p>
      </dsp:txBody>
      <dsp:txXfrm>
        <a:off x="2522232" y="188812"/>
        <a:ext cx="529205" cy="43199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6</TotalTime>
  <Pages>2</Pages>
  <Words>349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2197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DT Gastric bypass (840801B)</dc:title>
  <dc:subject/>
  <dc:creator>patrik.jens.johansson@vgregion.se</dc:creator>
  <keywords/>
  <lastModifiedBy>Ulrica Sehlberg</lastModifiedBy>
  <revision>12</revision>
  <lastPrinted>2016-03-31T19:56:00.0000000Z</lastPrinted>
  <dcterms:created xsi:type="dcterms:W3CDTF">2022-05-18T13:13:00.0000000Z</dcterms:created>
  <dcterms:modified xsi:type="dcterms:W3CDTF">2026-01-21T13:12:00.0000000Z</dcterms:modified>
</coreProperties>
</file>