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2B22" w14:textId="77777777" w:rsidR="00F02852" w:rsidRDefault="00F02852" w:rsidP="00F35B05">
      <w:pPr>
        <w:pStyle w:val="Rubrik2"/>
        <w:sectPr w:rsidR="00F02852" w:rsidSect="00F0285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6CD0CBE" w14:textId="77777777" w:rsidR="00F02852" w:rsidRPr="00273F54" w:rsidRDefault="00F02852" w:rsidP="00273F54">
      <w:pPr>
        <w:pStyle w:val="Rubrik1"/>
        <w:ind w:left="0"/>
      </w:pPr>
    </w:p>
    <w:p w14:paraId="3D9DCA5E" w14:textId="6CE24A9E" w:rsidR="00F02852" w:rsidRPr="00273F54" w:rsidRDefault="00273F54" w:rsidP="00273F54">
      <w:pPr>
        <w:pStyle w:val="Rubrik1"/>
        <w:ind w:left="0"/>
      </w:pPr>
      <w:r w:rsidRPr="00273F54">
        <w:t>DT Fotled (871000)</w:t>
      </w:r>
    </w:p>
    <w:p w14:paraId="69695A61" w14:textId="77777777" w:rsidR="00F02852" w:rsidRPr="00F02852" w:rsidRDefault="00F02852" w:rsidP="00F02852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09BD1A1A" w14:textId="4AFF70A0" w:rsidR="00F02852" w:rsidRPr="00F02852" w:rsidRDefault="00273F54" w:rsidP="00273F54">
      <w:pPr>
        <w:pStyle w:val="Rubrik2"/>
        <w:ind w:left="0"/>
      </w:pPr>
      <w:r>
        <w:t>Förändringar sedan föregående version</w:t>
      </w:r>
    </w:p>
    <w:p w14:paraId="369F0946" w14:textId="010AD964" w:rsidR="00F02852" w:rsidRPr="00F02852" w:rsidRDefault="00F02852" w:rsidP="00F0285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02852">
        <w:rPr>
          <w:rFonts w:ascii="Arial" w:hAnsi="Arial" w:cs="Arial"/>
          <w:sz w:val="18"/>
          <w:szCs w:val="18"/>
        </w:rPr>
        <w:t>Inga förändringar</w:t>
      </w:r>
      <w:r w:rsidR="00216B00">
        <w:rPr>
          <w:rFonts w:ascii="Arial" w:hAnsi="Arial" w:cs="Arial"/>
          <w:sz w:val="18"/>
          <w:szCs w:val="18"/>
        </w:rPr>
        <w:t>.</w:t>
      </w:r>
    </w:p>
    <w:p w14:paraId="0E339441" w14:textId="77777777" w:rsidR="00F02852" w:rsidRPr="00F02852" w:rsidRDefault="00F02852" w:rsidP="00F0285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BCB4293" w14:textId="77777777" w:rsidR="00F02852" w:rsidRPr="00F02852" w:rsidRDefault="00F02852" w:rsidP="00273F54">
      <w:pPr>
        <w:pStyle w:val="Rubrik2"/>
        <w:ind w:left="0"/>
      </w:pPr>
      <w:r w:rsidRPr="00F02852">
        <w:t>Syfte</w:t>
      </w:r>
    </w:p>
    <w:p w14:paraId="6FC5EDBF" w14:textId="77777777" w:rsidR="00F02852" w:rsidRPr="00F02852" w:rsidRDefault="00F02852" w:rsidP="00F0285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02852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73EAB68" w14:textId="77777777" w:rsidR="00F02852" w:rsidRPr="00F02852" w:rsidRDefault="00F02852" w:rsidP="00F0285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A42615D" w14:textId="77777777" w:rsidR="00F02852" w:rsidRPr="00F02852" w:rsidRDefault="00F02852" w:rsidP="00273F54">
      <w:pPr>
        <w:pStyle w:val="Rubrik2"/>
        <w:ind w:left="0"/>
      </w:pPr>
      <w:r w:rsidRPr="00F02852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02852" w:rsidRPr="00F02852" w14:paraId="51E6023C" w14:textId="77777777" w:rsidTr="00567F2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F9E098C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CE114C1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="00F02852" w:rsidRPr="00F02852" w14:paraId="77D9C8A1" w14:textId="77777777" w:rsidTr="00567F2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F094A1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82E6B7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F02852" w:rsidRPr="00F02852" w14:paraId="30695163" w14:textId="77777777" w:rsidTr="00567F2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F2B3A2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E24477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F02852" w:rsidRPr="00F02852" w14:paraId="131E4B1A" w14:textId="77777777" w:rsidTr="00567F2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6419BB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3C01CF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F02852" w:rsidRPr="00F02852" w14:paraId="10B47209" w14:textId="77777777" w:rsidTr="00567F2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33E350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A436C0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2852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5FD5308D" w14:textId="555FC1E6" w:rsidR="00F02852" w:rsidRPr="00F02852" w:rsidRDefault="003678DE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F02852" w:rsidRPr="00F0285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02852" w:rsidRPr="00F02852" w14:paraId="00E0EB95" w14:textId="77777777" w:rsidTr="00567F2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5876A74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02852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70BE444" w14:textId="77777777" w:rsidR="00F02852" w:rsidRPr="00F02852" w:rsidRDefault="00F02852" w:rsidP="00F0285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E40F5EB" w14:textId="77777777" w:rsidR="00F02852" w:rsidRPr="00F02852" w:rsidRDefault="00F02852" w:rsidP="00F0285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F02852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F0285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D2723D2" w14:textId="77777777" w:rsidR="00F02852" w:rsidRPr="00F02852" w:rsidRDefault="00F02852" w:rsidP="00F0285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 xml:space="preserve">Den aktuella fotleden så nära </w:t>
            </w:r>
            <w:proofErr w:type="spellStart"/>
            <w:r w:rsidRPr="00F02852">
              <w:rPr>
                <w:rFonts w:ascii="Arial" w:hAnsi="Arial" w:cs="Arial"/>
                <w:sz w:val="18"/>
                <w:szCs w:val="18"/>
              </w:rPr>
              <w:t>isocenter</w:t>
            </w:r>
            <w:proofErr w:type="spellEnd"/>
            <w:r w:rsidRPr="00F02852">
              <w:rPr>
                <w:rFonts w:ascii="Arial" w:hAnsi="Arial" w:cs="Arial"/>
                <w:sz w:val="18"/>
                <w:szCs w:val="18"/>
              </w:rPr>
              <w:t xml:space="preserve"> som möjligt.</w:t>
            </w:r>
          </w:p>
          <w:p w14:paraId="5195F4E6" w14:textId="77777777" w:rsidR="00F02852" w:rsidRPr="00F02852" w:rsidRDefault="00F02852" w:rsidP="00F0285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>Motsatt sidas ben böjs undan.</w:t>
            </w:r>
          </w:p>
        </w:tc>
      </w:tr>
    </w:tbl>
    <w:p w14:paraId="4FBA664E" w14:textId="77777777" w:rsidR="00F02852" w:rsidRPr="00F02852" w:rsidRDefault="00F02852" w:rsidP="00F0285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CF39A80" w14:textId="77777777" w:rsidR="00F02852" w:rsidRPr="00F02852" w:rsidRDefault="00F02852" w:rsidP="00273F54">
      <w:pPr>
        <w:pStyle w:val="Rubrik2"/>
        <w:ind w:left="0"/>
      </w:pPr>
      <w:r w:rsidRPr="00F02852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F02852" w:rsidRPr="00F02852" w14:paraId="2D3C5C0A" w14:textId="77777777" w:rsidTr="00F02852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87AEF79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3EFD0F7" wp14:editId="52309009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41E007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12904C" wp14:editId="5F368415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305435</wp:posOffset>
                      </wp:positionV>
                      <wp:extent cx="410210" cy="93980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9398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EA01DE" w14:textId="77777777" w:rsidR="00F02852" w:rsidRPr="0066567D" w:rsidRDefault="00F02852" w:rsidP="0020236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12904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6.3pt;margin-top:24.05pt;width:32.3pt;height:74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" adj="4714" fillcolor="red" stroked="f" strokeweight="1pt">
                      <v:textbox inset="1mm,1mm,1mm,1mm">
                        <w:txbxContent>
                          <w:p w14:paraId="4FEA01DE" w14:textId="77777777" w:rsidR="00F02852" w:rsidRPr="0066567D" w:rsidRDefault="00F02852" w:rsidP="0020236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285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75F69D" wp14:editId="4D82CED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305435</wp:posOffset>
                      </wp:positionV>
                      <wp:extent cx="1517650" cy="958850"/>
                      <wp:effectExtent l="19050" t="19050" r="25400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7650" cy="9588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E2A7F" id="Rektangel 3" o:spid="_x0000_s1026" style="position:absolute;margin-left:1.8pt;margin-top:24.05pt;width:119.5pt;height:7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" filled="f" strokecolor="red" strokeweight="3pt"/>
                  </w:pict>
                </mc:Fallback>
              </mc:AlternateContent>
            </w:r>
            <w:r w:rsidRPr="00F02852">
              <w:rPr>
                <w:noProof/>
                <w:szCs w:val="20"/>
              </w:rPr>
              <w:drawing>
                <wp:inline distT="0" distB="0" distL="0" distR="0" wp14:anchorId="2E45AD80" wp14:editId="421DE576">
                  <wp:extent cx="1554480" cy="1562100"/>
                  <wp:effectExtent l="0" t="0" r="762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54314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852" w:rsidRPr="00F02852" w14:paraId="77B41415" w14:textId="77777777" w:rsidTr="00F0285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FA3A9E5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4B9B439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43B644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02852" w:rsidRPr="00F02852" w14:paraId="125A1356" w14:textId="77777777" w:rsidTr="00F02852">
        <w:trPr>
          <w:trHeight w:val="227"/>
        </w:trPr>
        <w:tc>
          <w:tcPr>
            <w:tcW w:w="1950" w:type="dxa"/>
            <w:shd w:val="clear" w:color="auto" w:fill="FFFFFF"/>
          </w:tcPr>
          <w:p w14:paraId="52737179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31D514F0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>Ovanför fotleden – nedanför fotleden.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90F6D4" w14:textId="77777777" w:rsidR="00F02852" w:rsidRPr="00F02852" w:rsidRDefault="00F02852" w:rsidP="00F0285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F02852" w:rsidRPr="00F02852" w14:paraId="400C47AF" w14:textId="77777777" w:rsidTr="00F02852">
        <w:trPr>
          <w:trHeight w:val="227"/>
        </w:trPr>
        <w:tc>
          <w:tcPr>
            <w:tcW w:w="1950" w:type="dxa"/>
            <w:shd w:val="clear" w:color="auto" w:fill="FFFFFF"/>
          </w:tcPr>
          <w:p w14:paraId="24A4886F" w14:textId="77777777" w:rsidR="00F02852" w:rsidRPr="00F02852" w:rsidRDefault="00F02852" w:rsidP="00F0285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Fotled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5712DB05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F02852">
              <w:rPr>
                <w:rFonts w:ascii="Arial" w:hAnsi="Arial" w:cs="Arial"/>
                <w:sz w:val="18"/>
                <w:szCs w:val="18"/>
              </w:rPr>
              <w:t xml:space="preserve"> Hela fotleden.</w:t>
            </w:r>
          </w:p>
          <w:p w14:paraId="096940B6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5E43D31" w14:textId="77777777" w:rsidR="00F02852" w:rsidRPr="00F02852" w:rsidRDefault="00F02852" w:rsidP="00F0285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FFBDD80" w14:textId="77777777" w:rsidR="00F02852" w:rsidRPr="00F02852" w:rsidRDefault="00F02852" w:rsidP="00F02852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C6D723B" w14:textId="77777777" w:rsidR="00F02852" w:rsidRPr="00F02852" w:rsidRDefault="00F02852" w:rsidP="00273F54">
      <w:pPr>
        <w:pStyle w:val="Rubrik2"/>
        <w:ind w:left="0"/>
      </w:pPr>
      <w:proofErr w:type="spellStart"/>
      <w:r w:rsidRPr="00F02852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686"/>
        <w:gridCol w:w="2126"/>
        <w:gridCol w:w="2097"/>
      </w:tblGrid>
      <w:tr w:rsidR="00F02852" w:rsidRPr="00F02852" w14:paraId="3DCAE27A" w14:textId="77777777" w:rsidTr="00F0285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DC42F80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5F3B30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6E5350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F8B12B" wp14:editId="52B1752B">
                      <wp:simplePos x="0" y="0"/>
                      <wp:positionH relativeFrom="margin">
                        <wp:posOffset>146050</wp:posOffset>
                      </wp:positionH>
                      <wp:positionV relativeFrom="paragraph">
                        <wp:posOffset>446405</wp:posOffset>
                      </wp:positionV>
                      <wp:extent cx="409575" cy="499745"/>
                      <wp:effectExtent l="12065" t="6985" r="0" b="25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350602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55B359" w14:textId="77777777" w:rsidR="00F02852" w:rsidRPr="0066564D" w:rsidRDefault="00F02852" w:rsidP="0020236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F8B12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11.5pt;margin-top:35.15pt;width:32.25pt;height:39.35pt;rotation:-5733742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" adj="12749" fillcolor="red" stroked="f" strokeweight="1pt">
                      <v:textbox style="layout-flow:vertical" inset="1mm,1mm,1mm,1mm">
                        <w:txbxContent>
                          <w:p w14:paraId="1755B359" w14:textId="77777777" w:rsidR="00F02852" w:rsidRPr="0066564D" w:rsidRDefault="00F02852" w:rsidP="0020236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0285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E8D573" wp14:editId="0B518D06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291465</wp:posOffset>
                      </wp:positionV>
                      <wp:extent cx="407035" cy="559435"/>
                      <wp:effectExtent l="0" t="0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44FCE9" w14:textId="77777777" w:rsidR="00F02852" w:rsidRPr="0066567D" w:rsidRDefault="00F02852" w:rsidP="0020236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8D573" id="Upp 19" o:spid="_x0000_s1028" type="#_x0000_t68" style="position:absolute;left:0;text-align:left;margin-left:58.55pt;margin-top:22.95pt;width:32.05pt;height:44.0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" adj="7858" fillcolor="red" stroked="f" strokeweight="1pt">
                      <v:textbox style="layout-flow:vertical;mso-layout-flow-alt:bottom-to-top" inset="1mm,1mm,1mm,1mm">
                        <w:txbxContent>
                          <w:p w14:paraId="7644FCE9" w14:textId="77777777" w:rsidR="00F02852" w:rsidRPr="0066567D" w:rsidRDefault="00F02852" w:rsidP="0020236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285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9BD68D" wp14:editId="3F82C1F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278130</wp:posOffset>
                      </wp:positionV>
                      <wp:extent cx="1168400" cy="12700"/>
                      <wp:effectExtent l="19050" t="19050" r="31750" b="2540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84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82FE82" id="Rak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21.9pt" to="93.3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F0285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587D19" wp14:editId="5BC3E36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11430</wp:posOffset>
                      </wp:positionV>
                      <wp:extent cx="38100" cy="1723390"/>
                      <wp:effectExtent l="19050" t="19050" r="19050" b="1016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593" cy="17233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B4459" id="Rak 1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3pt,.9pt" to="48.3pt,1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F02852">
              <w:rPr>
                <w:noProof/>
                <w:szCs w:val="20"/>
              </w:rPr>
              <w:drawing>
                <wp:inline distT="0" distB="0" distL="0" distR="0" wp14:anchorId="04F8A10C" wp14:editId="5146F1AC">
                  <wp:extent cx="1194663" cy="1755648"/>
                  <wp:effectExtent l="0" t="0" r="5715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68056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709" cy="177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D7F0AB6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B222AF" wp14:editId="31E96D3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1276985</wp:posOffset>
                      </wp:positionV>
                      <wp:extent cx="299720" cy="694690"/>
                      <wp:effectExtent l="0" t="0" r="0" b="0"/>
                      <wp:wrapNone/>
                      <wp:docPr id="1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4E66767" w14:textId="77777777" w:rsidR="00F02852" w:rsidRPr="00F02852" w:rsidRDefault="00F02852" w:rsidP="00F0285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F0285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222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4" o:spid="_x0000_s1029" type="#_x0000_t202" style="position:absolute;left:0;text-align:left;margin-left:69.85pt;margin-top:100.55pt;width:23.6pt;height:54.7pt;rotation:5880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" filled="f" stroked="f" strokeweight=".5pt">
                      <v:textbox style="layout-flow:vertical;mso-layout-flow-alt:bottom-to-top">
                        <w:txbxContent>
                          <w:p w14:paraId="64E66767" w14:textId="77777777" w:rsidR="00F02852" w:rsidRPr="00F02852" w:rsidRDefault="00F02852" w:rsidP="00F028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F02852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285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0EAD91" wp14:editId="4525796E">
                      <wp:simplePos x="0" y="0"/>
                      <wp:positionH relativeFrom="margin">
                        <wp:posOffset>109855</wp:posOffset>
                      </wp:positionH>
                      <wp:positionV relativeFrom="paragraph">
                        <wp:posOffset>279400</wp:posOffset>
                      </wp:positionV>
                      <wp:extent cx="409575" cy="522605"/>
                      <wp:effectExtent l="635" t="0" r="0" b="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09575" cy="52260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7A7C38" w14:textId="77777777" w:rsidR="00F02852" w:rsidRPr="0066564D" w:rsidRDefault="00F02852" w:rsidP="0020236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EAD91" id="Ned 24" o:spid="_x0000_s1030" type="#_x0000_t67" style="position:absolute;left:0;text-align:left;margin-left:8.65pt;margin-top:22pt;width:32.25pt;height:41.1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" adj="13136" fillcolor="red" stroked="f" strokeweight="1pt">
                      <v:textbox style="layout-flow:vertical" inset="1mm,1mm,1mm,1mm">
                        <w:txbxContent>
                          <w:p w14:paraId="587A7C38" w14:textId="77777777" w:rsidR="00F02852" w:rsidRPr="0066564D" w:rsidRDefault="00F02852" w:rsidP="0020236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0285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B03E10" wp14:editId="0949C222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13335</wp:posOffset>
                      </wp:positionV>
                      <wp:extent cx="0" cy="1755140"/>
                      <wp:effectExtent l="19050" t="19050" r="19050" b="1651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75514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D1B9FB" id="Rak 2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85pt,1.05pt" to="45.85pt,1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F02852">
              <w:rPr>
                <w:noProof/>
                <w:szCs w:val="20"/>
              </w:rPr>
              <w:drawing>
                <wp:inline distT="0" distB="0" distL="0" distR="0" wp14:anchorId="6DA94F6A" wp14:editId="13589723">
                  <wp:extent cx="1174726" cy="1749287"/>
                  <wp:effectExtent l="0" t="0" r="6985" b="381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47588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85" cy="1752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852" w:rsidRPr="00F02852" w14:paraId="46089575" w14:textId="77777777" w:rsidTr="00567F2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5F2DA0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61BA7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</w:rPr>
              <w:t>Vinkelrätt mot tibias längsaxel.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FCF47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FA924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02852" w:rsidRPr="00F02852" w14:paraId="0B60B87F" w14:textId="77777777" w:rsidTr="00567F2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5A7901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0EA7C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</w:rPr>
              <w:t>Parallellt med tibias längsaxel, framifrån – bak.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0900F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F3506A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02852" w:rsidRPr="00F02852" w14:paraId="07AD3D32" w14:textId="77777777" w:rsidTr="00567F2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928647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616BA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</w:rPr>
              <w:t>Parallellt med tibias längsaxel, inifrån – ut.</w:t>
            </w:r>
            <w:r w:rsidRPr="00F02852">
              <w:rPr>
                <w:noProof/>
                <w:szCs w:val="20"/>
              </w:rPr>
              <w:t xml:space="preserve">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2BB9B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40194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C116402" w14:textId="77777777" w:rsidR="00F02852" w:rsidRPr="00F02852" w:rsidRDefault="00F02852" w:rsidP="00F0285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2366715" w14:textId="77777777" w:rsidR="00F02852" w:rsidRPr="00F02852" w:rsidRDefault="00F02852" w:rsidP="00273F54">
      <w:pPr>
        <w:pStyle w:val="Rubrik2"/>
        <w:ind w:left="0"/>
      </w:pPr>
      <w:r w:rsidRPr="00F02852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F02852" w:rsidRPr="00F02852" w14:paraId="7DCF5A4A" w14:textId="77777777" w:rsidTr="00567F21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C1D7FF9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2C34A25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90073B6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163FA24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02852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F02852">
              <w:rPr>
                <w:rFonts w:ascii="Arial" w:hAnsi="Arial" w:cs="Arial"/>
                <w:b/>
                <w:sz w:val="18"/>
                <w:szCs w:val="18"/>
              </w:rPr>
              <w:t xml:space="preserve">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37FF591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EFCA83F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02852" w:rsidRPr="00F02852" w14:paraId="21582291" w14:textId="77777777" w:rsidTr="00567F2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C7CE2F" w14:textId="77777777" w:rsidR="00F02852" w:rsidRPr="00F02852" w:rsidRDefault="00F02852" w:rsidP="00F0285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Fotled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D99F3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7AD94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B10B5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CD908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0BEC353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02852" w:rsidRPr="00F02852" w14:paraId="1DA273A1" w14:textId="77777777" w:rsidTr="00567F2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D32DF3B" w14:textId="77777777" w:rsidR="00F02852" w:rsidRPr="00F02852" w:rsidRDefault="00F02852" w:rsidP="00F0285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AAA02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8E4D2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F1AD0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48530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CE6644C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02852" w:rsidRPr="00F02852" w14:paraId="6F36E903" w14:textId="77777777" w:rsidTr="00567F2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C3AADEB" w14:textId="77777777" w:rsidR="00F02852" w:rsidRPr="00F02852" w:rsidRDefault="00F02852" w:rsidP="00F0285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F06AE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03A39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65DAC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45578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2EFA918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02852" w:rsidRPr="00F02852" w14:paraId="2E1FA321" w14:textId="77777777" w:rsidTr="00567F2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8961C7D" w14:textId="77777777" w:rsidR="00F02852" w:rsidRPr="00F02852" w:rsidRDefault="00F02852" w:rsidP="00F0285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FBFC1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C0882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F4250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FBDCB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5210092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F02852" w:rsidRPr="00F02852" w14:paraId="744CD03C" w14:textId="77777777" w:rsidTr="00567F2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EC1E469" w14:textId="77777777" w:rsidR="00F02852" w:rsidRPr="00F02852" w:rsidRDefault="00F02852" w:rsidP="00F0285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44532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F59B9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1B76B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659F6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EF62741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F02852" w:rsidRPr="00F02852" w14:paraId="1F95DA3E" w14:textId="77777777" w:rsidTr="00567F2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D9617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3D9C7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696F0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9418B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4287F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2500C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F02852" w:rsidRPr="00F02852" w14:paraId="7165C499" w14:textId="77777777" w:rsidTr="00567F2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235FE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F02852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E3753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D5421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13BD2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0CC37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74D84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2852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68342754" w14:textId="77777777" w:rsidR="00F02852" w:rsidRPr="00F02852" w:rsidRDefault="00F02852" w:rsidP="00F0285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33D5A432" w14:textId="77777777" w:rsidR="00F02852" w:rsidRPr="00F02852" w:rsidRDefault="00F02852" w:rsidP="00273F54">
      <w:pPr>
        <w:pStyle w:val="Rubrik2"/>
        <w:ind w:left="0"/>
      </w:pPr>
      <w:proofErr w:type="spellStart"/>
      <w:r w:rsidRPr="00F02852">
        <w:rPr>
          <w:lang w:val="en-US"/>
        </w:rPr>
        <w:t>Hängning</w:t>
      </w:r>
      <w:proofErr w:type="spellEnd"/>
      <w:r w:rsidRPr="00F02852">
        <w:rPr>
          <w:lang w:val="en-US"/>
        </w:rPr>
        <w:t xml:space="preserve"> </w:t>
      </w:r>
      <w:r w:rsidRPr="00F02852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F02852" w:rsidRPr="00F02852" w14:paraId="3FC0B65C" w14:textId="77777777" w:rsidTr="00F0285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608F479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097856C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FE6544F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23D0689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A307336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02852" w:rsidRPr="00F02852" w14:paraId="50A045A7" w14:textId="77777777" w:rsidTr="00F0285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5F20B5CC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02852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04EB2CCD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02852">
              <w:rPr>
                <w:rFonts w:ascii="Arial" w:hAnsi="Arial" w:cs="Arial"/>
                <w:color w:val="FFFFFF"/>
                <w:sz w:val="18"/>
                <w:szCs w:val="18"/>
              </w:rPr>
              <w:t>Fotled K-</w:t>
            </w:r>
          </w:p>
          <w:p w14:paraId="4D227835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0285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3E6A6AE3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39353F2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02852">
              <w:rPr>
                <w:rFonts w:ascii="Arial" w:hAnsi="Arial" w:cs="Arial"/>
                <w:color w:val="FFFFFF"/>
                <w:sz w:val="18"/>
                <w:szCs w:val="18"/>
              </w:rPr>
              <w:t>Fotled K-</w:t>
            </w:r>
          </w:p>
          <w:p w14:paraId="16081759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0285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F748028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02852">
              <w:rPr>
                <w:rFonts w:ascii="Arial" w:hAnsi="Arial" w:cs="Arial"/>
                <w:color w:val="FFFFFF"/>
                <w:sz w:val="18"/>
                <w:szCs w:val="18"/>
              </w:rPr>
              <w:t>Fotled K-</w:t>
            </w:r>
          </w:p>
          <w:p w14:paraId="43655BAB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02852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227A807F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02852" w:rsidRPr="00F02852" w14:paraId="272F080F" w14:textId="77777777" w:rsidTr="00F028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9CF661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3A4B17E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03A08D6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D71E051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4B776D0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55FF46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02852" w:rsidRPr="00F02852" w14:paraId="32CA49EB" w14:textId="77777777" w:rsidTr="00F028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54E2F1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D9319EF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56AC42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B1B2FED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D0A69AB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384A568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02852" w:rsidRPr="00F02852" w14:paraId="67505F9E" w14:textId="77777777" w:rsidTr="00F028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828C9F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C5977D8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F576945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76E40B3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BB4FB8D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23390C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02852" w:rsidRPr="00F02852" w14:paraId="0D5613D6" w14:textId="77777777" w:rsidTr="00F028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711D92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B883677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39E578E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C91EB1C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4F542DA" w14:textId="77777777" w:rsidR="00F02852" w:rsidRPr="00F02852" w:rsidRDefault="00F02852" w:rsidP="00F0285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0126914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02852" w:rsidRPr="00F02852" w14:paraId="5EC1DE6B" w14:textId="77777777" w:rsidTr="00F028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43BE0D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3DED33C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5A8ED3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B25E8F3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866AA3C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9DB8A9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02852" w:rsidRPr="00F02852" w14:paraId="5E58D990" w14:textId="77777777" w:rsidTr="00F028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7EA375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B51B19E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817ECBD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8E1EFB2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EB53BC1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9C24EE0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02852" w:rsidRPr="00F02852" w14:paraId="303E87ED" w14:textId="77777777" w:rsidTr="00F0285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9F62A0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2A974A86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12CB94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1189886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7A02985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66588D0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02852" w:rsidRPr="00F02852" w14:paraId="6EB0CAC7" w14:textId="77777777" w:rsidTr="00F0285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9F16C62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DD7CAE8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A902849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76631B0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8D1D7C" w14:textId="77777777" w:rsidR="00F02852" w:rsidRPr="00F02852" w:rsidRDefault="00F02852" w:rsidP="00F0285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F601EFF" w14:textId="77777777" w:rsidR="00F02852" w:rsidRPr="00F02852" w:rsidRDefault="00F02852" w:rsidP="00F0285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0285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78925" w14:textId="77777777" w:rsidR="0093583A" w:rsidRDefault="0093583A">
      <w:r>
        <w:separator/>
      </w:r>
    </w:p>
  </w:endnote>
  <w:endnote w:type="continuationSeparator" w:id="0">
    <w:p w14:paraId="74830FBD" w14:textId="77777777" w:rsidR="0093583A" w:rsidRDefault="0093583A">
      <w:r>
        <w:continuationSeparator/>
      </w:r>
    </w:p>
  </w:endnote>
  <w:endnote w:type="continuationNotice" w:id="1">
    <w:p w14:paraId="0A5C1558" w14:textId="77777777" w:rsidR="0093583A" w:rsidRDefault="009358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2FBF7" w14:textId="77777777" w:rsidR="0093583A" w:rsidRDefault="0093583A"/>
  </w:footnote>
  <w:footnote w:type="continuationSeparator" w:id="0">
    <w:p w14:paraId="37923C67" w14:textId="77777777" w:rsidR="0093583A" w:rsidRDefault="0093583A">
      <w:r>
        <w:continuationSeparator/>
      </w:r>
    </w:p>
  </w:footnote>
  <w:footnote w:type="continuationNotice" w:id="1">
    <w:p w14:paraId="04786955" w14:textId="77777777" w:rsidR="0093583A" w:rsidRDefault="009358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E412066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DA2944E" w:tentative="1">
      <w:start w:val="1"/>
      <w:numFmt w:val="lowerLetter"/>
      <w:lvlText w:val="%2."/>
      <w:lvlJc w:val="left"/>
      <w:pPr>
        <w:ind w:left="1080" w:hanging="360"/>
      </w:pPr>
    </w:lvl>
    <w:lvl w:ilvl="2" w:tplc="1164AC80" w:tentative="1">
      <w:start w:val="1"/>
      <w:numFmt w:val="lowerRoman"/>
      <w:lvlText w:val="%3."/>
      <w:lvlJc w:val="right"/>
      <w:pPr>
        <w:ind w:left="1800" w:hanging="180"/>
      </w:pPr>
    </w:lvl>
    <w:lvl w:ilvl="3" w:tplc="340E4990" w:tentative="1">
      <w:start w:val="1"/>
      <w:numFmt w:val="decimal"/>
      <w:lvlText w:val="%4."/>
      <w:lvlJc w:val="left"/>
      <w:pPr>
        <w:ind w:left="2520" w:hanging="360"/>
      </w:pPr>
    </w:lvl>
    <w:lvl w:ilvl="4" w:tplc="A7D2D5EE" w:tentative="1">
      <w:start w:val="1"/>
      <w:numFmt w:val="lowerLetter"/>
      <w:lvlText w:val="%5."/>
      <w:lvlJc w:val="left"/>
      <w:pPr>
        <w:ind w:left="3240" w:hanging="360"/>
      </w:pPr>
    </w:lvl>
    <w:lvl w:ilvl="5" w:tplc="A712F29C" w:tentative="1">
      <w:start w:val="1"/>
      <w:numFmt w:val="lowerRoman"/>
      <w:lvlText w:val="%6."/>
      <w:lvlJc w:val="right"/>
      <w:pPr>
        <w:ind w:left="3960" w:hanging="180"/>
      </w:pPr>
    </w:lvl>
    <w:lvl w:ilvl="6" w:tplc="E0444E40" w:tentative="1">
      <w:start w:val="1"/>
      <w:numFmt w:val="decimal"/>
      <w:lvlText w:val="%7."/>
      <w:lvlJc w:val="left"/>
      <w:pPr>
        <w:ind w:left="4680" w:hanging="360"/>
      </w:pPr>
    </w:lvl>
    <w:lvl w:ilvl="7" w:tplc="649E62C6" w:tentative="1">
      <w:start w:val="1"/>
      <w:numFmt w:val="lowerLetter"/>
      <w:lvlText w:val="%8."/>
      <w:lvlJc w:val="left"/>
      <w:pPr>
        <w:ind w:left="5400" w:hanging="360"/>
      </w:pPr>
    </w:lvl>
    <w:lvl w:ilvl="8" w:tplc="D6202C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36804F6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AC49A24" w:tentative="1">
      <w:start w:val="1"/>
      <w:numFmt w:val="lowerLetter"/>
      <w:lvlText w:val="%2."/>
      <w:lvlJc w:val="left"/>
      <w:pPr>
        <w:ind w:left="1080" w:hanging="360"/>
      </w:pPr>
    </w:lvl>
    <w:lvl w:ilvl="2" w:tplc="C5A255E4" w:tentative="1">
      <w:start w:val="1"/>
      <w:numFmt w:val="lowerRoman"/>
      <w:lvlText w:val="%3."/>
      <w:lvlJc w:val="right"/>
      <w:pPr>
        <w:ind w:left="1800" w:hanging="180"/>
      </w:pPr>
    </w:lvl>
    <w:lvl w:ilvl="3" w:tplc="6E38FBF6" w:tentative="1">
      <w:start w:val="1"/>
      <w:numFmt w:val="decimal"/>
      <w:lvlText w:val="%4."/>
      <w:lvlJc w:val="left"/>
      <w:pPr>
        <w:ind w:left="2520" w:hanging="360"/>
      </w:pPr>
    </w:lvl>
    <w:lvl w:ilvl="4" w:tplc="D45A37F4" w:tentative="1">
      <w:start w:val="1"/>
      <w:numFmt w:val="lowerLetter"/>
      <w:lvlText w:val="%5."/>
      <w:lvlJc w:val="left"/>
      <w:pPr>
        <w:ind w:left="3240" w:hanging="360"/>
      </w:pPr>
    </w:lvl>
    <w:lvl w:ilvl="5" w:tplc="DA7AF59A" w:tentative="1">
      <w:start w:val="1"/>
      <w:numFmt w:val="lowerRoman"/>
      <w:lvlText w:val="%6."/>
      <w:lvlJc w:val="right"/>
      <w:pPr>
        <w:ind w:left="3960" w:hanging="180"/>
      </w:pPr>
    </w:lvl>
    <w:lvl w:ilvl="6" w:tplc="A5986BF4" w:tentative="1">
      <w:start w:val="1"/>
      <w:numFmt w:val="decimal"/>
      <w:lvlText w:val="%7."/>
      <w:lvlJc w:val="left"/>
      <w:pPr>
        <w:ind w:left="4680" w:hanging="360"/>
      </w:pPr>
    </w:lvl>
    <w:lvl w:ilvl="7" w:tplc="DF5EB5BA" w:tentative="1">
      <w:start w:val="1"/>
      <w:numFmt w:val="lowerLetter"/>
      <w:lvlText w:val="%8."/>
      <w:lvlJc w:val="left"/>
      <w:pPr>
        <w:ind w:left="5400" w:hanging="360"/>
      </w:pPr>
    </w:lvl>
    <w:lvl w:ilvl="8" w:tplc="0F8606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2668E21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C70A8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2E60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C688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DEC5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EA54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DED6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A472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0BE12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1689923">
    <w:abstractNumId w:val="20"/>
  </w:num>
  <w:num w:numId="2" w16cid:durableId="41222978">
    <w:abstractNumId w:val="15"/>
  </w:num>
  <w:num w:numId="3" w16cid:durableId="1491941849">
    <w:abstractNumId w:val="0"/>
  </w:num>
  <w:num w:numId="4" w16cid:durableId="1147283069">
    <w:abstractNumId w:val="6"/>
  </w:num>
  <w:num w:numId="5" w16cid:durableId="2077391717">
    <w:abstractNumId w:val="18"/>
  </w:num>
  <w:num w:numId="6" w16cid:durableId="674377139">
    <w:abstractNumId w:val="2"/>
  </w:num>
  <w:num w:numId="7" w16cid:durableId="1710104508">
    <w:abstractNumId w:val="12"/>
  </w:num>
  <w:num w:numId="8" w16cid:durableId="661616863">
    <w:abstractNumId w:val="9"/>
  </w:num>
  <w:num w:numId="9" w16cid:durableId="624656204">
    <w:abstractNumId w:val="1"/>
  </w:num>
  <w:num w:numId="10" w16cid:durableId="1624000129">
    <w:abstractNumId w:val="1"/>
  </w:num>
  <w:num w:numId="11" w16cid:durableId="617878140">
    <w:abstractNumId w:val="3"/>
  </w:num>
  <w:num w:numId="12" w16cid:durableId="1421874436">
    <w:abstractNumId w:val="4"/>
  </w:num>
  <w:num w:numId="13" w16cid:durableId="1950045963">
    <w:abstractNumId w:val="14"/>
  </w:num>
  <w:num w:numId="14" w16cid:durableId="1567909734">
    <w:abstractNumId w:val="10"/>
  </w:num>
  <w:num w:numId="15" w16cid:durableId="302850157">
    <w:abstractNumId w:val="7"/>
  </w:num>
  <w:num w:numId="16" w16cid:durableId="1360356424">
    <w:abstractNumId w:val="13"/>
  </w:num>
  <w:num w:numId="17" w16cid:durableId="132522906">
    <w:abstractNumId w:val="5"/>
  </w:num>
  <w:num w:numId="18" w16cid:durableId="1584215127">
    <w:abstractNumId w:val="11"/>
  </w:num>
  <w:num w:numId="19" w16cid:durableId="697586811">
    <w:abstractNumId w:val="19"/>
  </w:num>
  <w:num w:numId="20" w16cid:durableId="2027756484">
    <w:abstractNumId w:val="16"/>
  </w:num>
  <w:num w:numId="21" w16cid:durableId="1585072481">
    <w:abstractNumId w:val="8"/>
  </w:num>
  <w:num w:numId="22" w16cid:durableId="15939021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236C"/>
    <w:rsid w:val="00211487"/>
    <w:rsid w:val="00211D91"/>
    <w:rsid w:val="00216B00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3F54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8DE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583A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852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F6413B51-8418-4436-93DE-48F7B855849D}" type="presOf" srcId="{D813EA76-4FD3-4C15-BFBC-B1DF43B29666}" destId="{4784DBD1-3CBE-41A8-A2C7-CF088F838C79}" srcOrd="0" destOrd="0" presId="urn:microsoft.com/office/officeart/2005/8/layout/hChevron3"/>
    <dgm:cxn modelId="{42EB1C81-4F36-4D14-B7A2-227B64D4F991}" type="presOf" srcId="{72C3C3E7-AFE7-48AF-A84A-F5F4B462ABCE}" destId="{AD4E5296-B06F-4F82-9CB5-F741BF6BFCC1}" srcOrd="0" destOrd="0" presId="urn:microsoft.com/office/officeart/2005/8/layout/hChevron3"/>
    <dgm:cxn modelId="{6C385092-7413-41A2-82DA-996B102B6A51}" type="presOf" srcId="{548E9FD9-7371-42E5-8C31-C03B33C90BF7}" destId="{6CE68A43-9C69-4212-AF24-9AFEE7CA1715}" srcOrd="0" destOrd="0" presId="urn:microsoft.com/office/officeart/2005/8/layout/hChevron3"/>
    <dgm:cxn modelId="{57C65E95-D858-4F8E-9D86-79913BCD108F}" type="presOf" srcId="{B73EA016-5B5E-4372-8AFF-E16F061CFA05}" destId="{1F6A0B97-83F0-4189-B0CB-00156B0AC153}" srcOrd="0" destOrd="0" presId="urn:microsoft.com/office/officeart/2005/8/layout/hChevron3"/>
    <dgm:cxn modelId="{E45742AD-FF15-4959-BFF1-A60F28FEF846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6F6D272F-662E-45B9-B777-E38B9701A680}" type="presParOf" srcId="{1F6A0B97-83F0-4189-B0CB-00156B0AC153}" destId="{4784DBD1-3CBE-41A8-A2C7-CF088F838C79}" srcOrd="0" destOrd="0" presId="urn:microsoft.com/office/officeart/2005/8/layout/hChevron3"/>
    <dgm:cxn modelId="{2655DFFA-2AB0-41D1-8323-32947168A8E0}" type="presParOf" srcId="{1F6A0B97-83F0-4189-B0CB-00156B0AC153}" destId="{37D14BC8-3203-463C-9804-9B3B86B621FF}" srcOrd="1" destOrd="0" presId="urn:microsoft.com/office/officeart/2005/8/layout/hChevron3"/>
    <dgm:cxn modelId="{EC8C7307-AA11-4DD8-B751-89F89ABA279B}" type="presParOf" srcId="{1F6A0B97-83F0-4189-B0CB-00156B0AC153}" destId="{E13D0391-DAD9-4B61-AB66-3FA48A4F7006}" srcOrd="2" destOrd="0" presId="urn:microsoft.com/office/officeart/2005/8/layout/hChevron3"/>
    <dgm:cxn modelId="{7995D6A9-27BF-479E-BB76-A557A80A9AE7}" type="presParOf" srcId="{1F6A0B97-83F0-4189-B0CB-00156B0AC153}" destId="{F9271109-4339-4036-9126-150629D10456}" srcOrd="3" destOrd="0" presId="urn:microsoft.com/office/officeart/2005/8/layout/hChevron3"/>
    <dgm:cxn modelId="{32FE7078-B3D2-496D-9251-F37DC889E495}" type="presParOf" srcId="{1F6A0B97-83F0-4189-B0CB-00156B0AC153}" destId="{AD4E5296-B06F-4F82-9CB5-F741BF6BFCC1}" srcOrd="4" destOrd="0" presId="urn:microsoft.com/office/officeart/2005/8/layout/hChevron3"/>
    <dgm:cxn modelId="{9320285F-42E2-4C38-86E6-B0B63EA509CD}" type="presParOf" srcId="{1F6A0B97-83F0-4189-B0CB-00156B0AC153}" destId="{99F7A086-6C98-4385-8FFE-3337C1F24694}" srcOrd="5" destOrd="0" presId="urn:microsoft.com/office/officeart/2005/8/layout/hChevron3"/>
    <dgm:cxn modelId="{7FD87B76-77D1-4C6F-8B84-3EBE44BEF29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163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Fotled (871000)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2022-05-18T04:13:00.0000000Z</dcterms:created>
  <dcterms:modified xsi:type="dcterms:W3CDTF">2024-01-23T13:53:00.0000000Z</dcterms:modified>
</coreProperties>
</file>