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C6E0" w14:textId="77777777" w:rsidR="00F2491B" w:rsidRDefault="00F2491B" w:rsidP="00F35B05">
      <w:pPr>
        <w:pStyle w:val="Rubrik2"/>
        <w:sectPr w:rsidR="00F2491B" w:rsidSect="00F2491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D6F589" w14:textId="77777777" w:rsidR="00F2491B" w:rsidRPr="00F2491B" w:rsidRDefault="00F2491B" w:rsidP="00F2491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49D3F1D" w14:textId="5457116B" w:rsidR="00F2491B" w:rsidRPr="00F2491B" w:rsidRDefault="00851E60" w:rsidP="00851E60">
      <w:pPr>
        <w:pStyle w:val="Rubrik1"/>
        <w:ind w:left="0"/>
        <w:rPr>
          <w:sz w:val="18"/>
          <w:szCs w:val="18"/>
        </w:rPr>
      </w:pPr>
      <w:r w:rsidRPr="00F2491B">
        <w:t>DT Fot (872000)</w:t>
      </w:r>
    </w:p>
    <w:p w14:paraId="2F8B2749" w14:textId="77777777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86ED6A4" w14:textId="2A88C033" w:rsidR="00F2491B" w:rsidRPr="00F2491B" w:rsidRDefault="00851E60" w:rsidP="00851E60">
      <w:pPr>
        <w:pStyle w:val="Rubrik2"/>
        <w:ind w:left="0"/>
      </w:pPr>
      <w:r>
        <w:t>Förändringar sedan föregående version</w:t>
      </w:r>
    </w:p>
    <w:p w14:paraId="1F2D111F" w14:textId="659B0292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2491B">
        <w:rPr>
          <w:rFonts w:ascii="Arial" w:hAnsi="Arial" w:cs="Arial"/>
          <w:sz w:val="18"/>
          <w:szCs w:val="18"/>
        </w:rPr>
        <w:t>Inga förändringar</w:t>
      </w:r>
      <w:r w:rsidR="00A0057F">
        <w:rPr>
          <w:rFonts w:ascii="Arial" w:hAnsi="Arial" w:cs="Arial"/>
          <w:sz w:val="18"/>
          <w:szCs w:val="18"/>
        </w:rPr>
        <w:t>.</w:t>
      </w:r>
    </w:p>
    <w:p w14:paraId="1EF686F0" w14:textId="77777777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A37343" w14:textId="77777777" w:rsidR="00F2491B" w:rsidRPr="00F2491B" w:rsidRDefault="00F2491B" w:rsidP="00851E60">
      <w:pPr>
        <w:pStyle w:val="Rubrik2"/>
        <w:ind w:left="0"/>
      </w:pPr>
      <w:r w:rsidRPr="00F2491B">
        <w:t>Syfte</w:t>
      </w:r>
    </w:p>
    <w:p w14:paraId="0389B586" w14:textId="77777777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2491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505839C" w14:textId="77777777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F96DEC6" w14:textId="77777777" w:rsidR="00F2491B" w:rsidRPr="00F2491B" w:rsidRDefault="00F2491B" w:rsidP="00851E60">
      <w:pPr>
        <w:pStyle w:val="Rubrik2"/>
        <w:ind w:left="0"/>
      </w:pPr>
      <w:r w:rsidRPr="00F2491B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2491B" w:rsidRPr="00F2491B" w14:paraId="528A1F0C" w14:textId="77777777" w:rsidTr="00246B4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9ED295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A58FA60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F2491B" w:rsidRPr="00F2491B" w14:paraId="522FC960" w14:textId="77777777" w:rsidTr="00246B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D5F7F6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9661BA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F2491B" w:rsidRPr="00F2491B" w14:paraId="3001C9CA" w14:textId="77777777" w:rsidTr="00246B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4D598B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70F207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2491B" w:rsidRPr="00F2491B" w14:paraId="678D4BAB" w14:textId="77777777" w:rsidTr="00246B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A71CA7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031D71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2491B" w:rsidRPr="00F2491B" w14:paraId="6F011236" w14:textId="77777777" w:rsidTr="00246B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9CD43C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86D7F7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491B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6117F439" w14:textId="6DB22BB4" w:rsidR="00F2491B" w:rsidRPr="00F2491B" w:rsidRDefault="000262B5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F2491B" w:rsidRPr="00F2491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2491B" w:rsidRPr="00F2491B" w14:paraId="433D1CFE" w14:textId="77777777" w:rsidTr="00246B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72483DA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2491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EE2FAC3" w14:textId="77777777" w:rsidR="00F2491B" w:rsidRPr="00F2491B" w:rsidRDefault="00F2491B" w:rsidP="00F2491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4BB105D" w14:textId="77777777" w:rsidR="00F2491B" w:rsidRPr="00F2491B" w:rsidRDefault="00F2491B" w:rsidP="00F2491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F2491B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F2491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6F8DA2" w14:textId="77777777" w:rsidR="00F2491B" w:rsidRPr="00F2491B" w:rsidRDefault="00F2491B" w:rsidP="00F2491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 xml:space="preserve">Den aktuella foten så nära </w:t>
            </w:r>
            <w:proofErr w:type="spellStart"/>
            <w:r w:rsidRPr="00F2491B"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 w:rsidRPr="00F2491B">
              <w:rPr>
                <w:rFonts w:ascii="Arial" w:hAnsi="Arial" w:cs="Arial"/>
                <w:sz w:val="18"/>
                <w:szCs w:val="18"/>
              </w:rPr>
              <w:t xml:space="preserve"> som möjligt.</w:t>
            </w:r>
          </w:p>
          <w:p w14:paraId="3D99757D" w14:textId="77777777" w:rsidR="00F2491B" w:rsidRPr="00F2491B" w:rsidRDefault="00F2491B" w:rsidP="00F2491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Motsatt sidas ben böjs undan.</w:t>
            </w:r>
          </w:p>
        </w:tc>
      </w:tr>
    </w:tbl>
    <w:p w14:paraId="1A8E1B49" w14:textId="77777777" w:rsidR="00F2491B" w:rsidRPr="00F2491B" w:rsidRDefault="00F2491B" w:rsidP="00F2491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8B97F48" w14:textId="77777777" w:rsidR="00F2491B" w:rsidRPr="00F2491B" w:rsidRDefault="00F2491B" w:rsidP="00851E60">
      <w:pPr>
        <w:pStyle w:val="Rubrik2"/>
        <w:ind w:left="0"/>
      </w:pPr>
      <w:r w:rsidRPr="00F2491B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574"/>
        <w:gridCol w:w="3514"/>
      </w:tblGrid>
      <w:tr w:rsidR="00F2491B" w:rsidRPr="00F2491B" w14:paraId="4CB413D5" w14:textId="77777777" w:rsidTr="00F2491B">
        <w:trPr>
          <w:trHeight w:val="520"/>
        </w:trPr>
        <w:tc>
          <w:tcPr>
            <w:tcW w:w="552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F54DD19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D784B52" wp14:editId="3AEE8BF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51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B2F028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7D44D8" wp14:editId="1CC70DCE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125730</wp:posOffset>
                      </wp:positionV>
                      <wp:extent cx="410210" cy="11493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493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BB9132" w14:textId="77777777" w:rsidR="00F2491B" w:rsidRPr="0066567D" w:rsidRDefault="00F2491B" w:rsidP="004B12A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7D44D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74.1pt;margin-top:9.9pt;width:32.3pt;height:90.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" adj="3855" fillcolor="red" stroked="f" strokeweight="1pt">
                      <v:textbox inset="1mm,1mm,1mm,1mm">
                        <w:txbxContent>
                          <w:p w14:paraId="5BBB9132" w14:textId="77777777" w:rsidR="00F2491B" w:rsidRPr="0066567D" w:rsidRDefault="00F2491B" w:rsidP="004B12A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91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694AB7" wp14:editId="31640EC5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125730</wp:posOffset>
                      </wp:positionV>
                      <wp:extent cx="1901190" cy="1166495"/>
                      <wp:effectExtent l="19050" t="19050" r="22860" b="146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190" cy="116684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17223" id="Rektangel 3" o:spid="_x0000_s1026" style="position:absolute;margin-left:7.4pt;margin-top:9.9pt;width:149.7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" filled="f" strokecolor="red" strokeweight="3pt"/>
                  </w:pict>
                </mc:Fallback>
              </mc:AlternateContent>
            </w:r>
            <w:r w:rsidRPr="00F2491B">
              <w:rPr>
                <w:noProof/>
                <w:szCs w:val="20"/>
              </w:rPr>
              <w:drawing>
                <wp:inline distT="0" distB="0" distL="0" distR="0" wp14:anchorId="66976F8F" wp14:editId="5A9FB28A">
                  <wp:extent cx="1940996" cy="1368938"/>
                  <wp:effectExtent l="0" t="0" r="2540" b="3175"/>
                  <wp:docPr id="1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36243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373" cy="1376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91B" w:rsidRPr="00F2491B" w14:paraId="482E14CA" w14:textId="77777777" w:rsidTr="00F2491B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369C266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B538BBB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248C7A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2491B" w:rsidRPr="00F2491B" w14:paraId="12815EC3" w14:textId="77777777" w:rsidTr="00F2491B">
        <w:trPr>
          <w:trHeight w:val="227"/>
        </w:trPr>
        <w:tc>
          <w:tcPr>
            <w:tcW w:w="1950" w:type="dxa"/>
            <w:shd w:val="clear" w:color="auto" w:fill="FFFFFF"/>
          </w:tcPr>
          <w:p w14:paraId="2AE05583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FFFFF"/>
          </w:tcPr>
          <w:p w14:paraId="7B3D4B0B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Ovanför fotleden – nedanför tårna.</w:t>
            </w: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74D7A2" w14:textId="77777777" w:rsidR="00F2491B" w:rsidRPr="00F2491B" w:rsidRDefault="00F2491B" w:rsidP="00F2491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2491B" w:rsidRPr="00F2491B" w14:paraId="4BB75B73" w14:textId="77777777" w:rsidTr="00F2491B">
        <w:trPr>
          <w:trHeight w:val="227"/>
        </w:trPr>
        <w:tc>
          <w:tcPr>
            <w:tcW w:w="1950" w:type="dxa"/>
            <w:shd w:val="clear" w:color="auto" w:fill="FFFFFF"/>
          </w:tcPr>
          <w:p w14:paraId="081D0A87" w14:textId="77777777" w:rsidR="00F2491B" w:rsidRPr="00F2491B" w:rsidRDefault="00F2491B" w:rsidP="00F2491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Fot K-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FFFFF"/>
          </w:tcPr>
          <w:p w14:paraId="5D298C8C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F2491B">
              <w:rPr>
                <w:rFonts w:ascii="Arial" w:hAnsi="Arial" w:cs="Arial"/>
                <w:sz w:val="18"/>
                <w:szCs w:val="18"/>
              </w:rPr>
              <w:t xml:space="preserve"> Hela foten.</w:t>
            </w:r>
          </w:p>
          <w:p w14:paraId="1E01B6D8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2D04A18" w14:textId="77777777" w:rsidR="00F2491B" w:rsidRPr="00F2491B" w:rsidRDefault="00F2491B" w:rsidP="00F2491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43C37B9" w14:textId="77777777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5329218" w14:textId="77777777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F2491B">
        <w:rPr>
          <w:rFonts w:ascii="Arial" w:hAnsi="Arial" w:cs="Arial"/>
          <w:b/>
          <w:sz w:val="18"/>
          <w:szCs w:val="18"/>
        </w:rPr>
        <w:br w:type="page"/>
      </w:r>
    </w:p>
    <w:p w14:paraId="201B6D0D" w14:textId="77777777" w:rsidR="00F2491B" w:rsidRPr="00F2491B" w:rsidRDefault="00F2491B" w:rsidP="00F2491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7334664" w14:textId="77777777" w:rsidR="00F2491B" w:rsidRPr="00F2491B" w:rsidRDefault="00F2491B" w:rsidP="00851E60">
      <w:pPr>
        <w:pStyle w:val="Rubrik2"/>
        <w:ind w:left="0"/>
      </w:pPr>
      <w:proofErr w:type="spellStart"/>
      <w:r w:rsidRPr="00F2491B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947"/>
      </w:tblGrid>
      <w:tr w:rsidR="00F2491B" w:rsidRPr="00F2491B" w14:paraId="33C92FC2" w14:textId="77777777" w:rsidTr="00F2491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204CC8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2E886C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B346310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91400F" wp14:editId="4E5356D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1745615</wp:posOffset>
                      </wp:positionV>
                      <wp:extent cx="309880" cy="694690"/>
                      <wp:effectExtent l="0" t="0" r="0" b="0"/>
                      <wp:wrapNone/>
                      <wp:docPr id="11" name="Textru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30988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2B8E02" w14:textId="77777777" w:rsidR="00F2491B" w:rsidRPr="00F2491B" w:rsidRDefault="00F2491B" w:rsidP="00F2491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F2491B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9140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1" o:spid="_x0000_s1027" type="#_x0000_t202" style="position:absolute;left:0;text-align:left;margin-left:18.8pt;margin-top:137.45pt;width:24.4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" filled="f" stroked="f" strokeweight=".5pt">
                      <v:textbox style="layout-flow:vertical;mso-layout-flow-alt:bottom-to-top">
                        <w:txbxContent>
                          <w:p w14:paraId="282B8E02" w14:textId="77777777" w:rsidR="00F2491B" w:rsidRPr="00F2491B" w:rsidRDefault="00F2491B" w:rsidP="00F249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F2491B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91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3661D2" wp14:editId="3753A396">
                      <wp:simplePos x="0" y="0"/>
                      <wp:positionH relativeFrom="margin">
                        <wp:posOffset>669290</wp:posOffset>
                      </wp:positionH>
                      <wp:positionV relativeFrom="paragraph">
                        <wp:posOffset>888365</wp:posOffset>
                      </wp:positionV>
                      <wp:extent cx="409575" cy="553085"/>
                      <wp:effectExtent l="444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EC9700" w14:textId="77777777" w:rsidR="00F2491B" w:rsidRPr="0066564D" w:rsidRDefault="00F2491B" w:rsidP="00592F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3661D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4" o:spid="_x0000_s1028" type="#_x0000_t67" style="position:absolute;left:0;text-align:left;margin-left:52.7pt;margin-top:69.95pt;width:32.25pt;height:43.5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" adj="13602" fillcolor="red" stroked="f" strokeweight="1pt">
                      <v:textbox style="layout-flow:vertical;mso-layout-flow-alt:bottom-to-top" inset="1mm,1mm,1mm,1mm">
                        <w:txbxContent>
                          <w:p w14:paraId="03EC9700" w14:textId="77777777" w:rsidR="00F2491B" w:rsidRPr="0066564D" w:rsidRDefault="00F2491B" w:rsidP="00592F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B7735B" wp14:editId="7ED136EE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3175</wp:posOffset>
                      </wp:positionV>
                      <wp:extent cx="23495" cy="2190750"/>
                      <wp:effectExtent l="19050" t="19050" r="33655" b="1905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750" cy="219099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B819A" id="Rak 1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pt,.25pt" to="47.65pt,1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2491B">
              <w:rPr>
                <w:noProof/>
                <w:szCs w:val="20"/>
              </w:rPr>
              <w:drawing>
                <wp:inline distT="0" distB="0" distL="0" distR="0" wp14:anchorId="3B35569A" wp14:editId="08481B74">
                  <wp:extent cx="1257300" cy="2210468"/>
                  <wp:effectExtent l="0" t="0" r="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82718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57300" cy="2210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91B" w:rsidRPr="00F2491B" w14:paraId="4B29B817" w14:textId="77777777" w:rsidTr="00246B4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3A023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4B30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</w:rPr>
              <w:t>Vinkelrätt mot metatarsalbenens längsaxel.</w:t>
            </w: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05F235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2491B" w:rsidRPr="00F2491B" w14:paraId="3D5F760D" w14:textId="77777777" w:rsidTr="00246B4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882638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F0057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</w:rPr>
              <w:t>Parallellt med metatarsalbenens längsaxel, framifrån – bak.</w:t>
            </w: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D0D2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2491B" w:rsidRPr="00F2491B" w14:paraId="0FEDD06F" w14:textId="77777777" w:rsidTr="00246B4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40B07C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F3DC4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</w:rPr>
              <w:t>Parallellt med metatarsalbenens längsaxel, inifrån – ut.</w:t>
            </w:r>
            <w:r w:rsidRPr="00F2491B">
              <w:rPr>
                <w:noProof/>
                <w:szCs w:val="20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B1754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2491B" w:rsidRPr="00F2491B" w14:paraId="5A6274CE" w14:textId="77777777" w:rsidTr="00F2491B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61F46A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51EBE2" wp14:editId="4ED32686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349885</wp:posOffset>
                      </wp:positionV>
                      <wp:extent cx="407035" cy="526415"/>
                      <wp:effectExtent l="19050" t="19050" r="12065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032531">
                                <a:off x="0" y="0"/>
                                <a:ext cx="407035" cy="5264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1DF261" w14:textId="77777777" w:rsidR="00F2491B" w:rsidRPr="0066567D" w:rsidRDefault="00F2491B" w:rsidP="00592F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1EBE2" id="Upp 19" o:spid="_x0000_s1029" type="#_x0000_t68" style="position:absolute;left:0;text-align:left;margin-left:153.55pt;margin-top:27.55pt;width:32.05pt;height:41.45pt;rotation:986593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" adj="8351" fillcolor="red" stroked="f" strokeweight="1pt">
                      <v:textbox style="layout-flow:vertical;mso-layout-flow-alt:bottom-to-top" inset="1mm,1mm,1mm,1mm">
                        <w:txbxContent>
                          <w:p w14:paraId="3D1DF261" w14:textId="77777777" w:rsidR="00F2491B" w:rsidRPr="0066567D" w:rsidRDefault="00F2491B" w:rsidP="00592F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79D253" wp14:editId="7D86865A">
                      <wp:simplePos x="0" y="0"/>
                      <wp:positionH relativeFrom="margin">
                        <wp:posOffset>1246505</wp:posOffset>
                      </wp:positionH>
                      <wp:positionV relativeFrom="paragraph">
                        <wp:posOffset>783590</wp:posOffset>
                      </wp:positionV>
                      <wp:extent cx="409575" cy="499745"/>
                      <wp:effectExtent l="0" t="6985" r="254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856398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5E126B" w14:textId="77777777" w:rsidR="00F2491B" w:rsidRPr="0066564D" w:rsidRDefault="00F2491B" w:rsidP="00592F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9D253" id="Ned 20" o:spid="_x0000_s1030" type="#_x0000_t67" style="position:absolute;left:0;text-align:left;margin-left:98.15pt;margin-top:61.7pt;width:32.25pt;height:39.35pt;rotation:421221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" adj="12749" fillcolor="red" stroked="f" strokeweight="1pt">
                      <v:textbox style="layout-flow:vertical;mso-layout-flow-alt:bottom-to-top" inset="1mm,1mm,1mm,1mm">
                        <w:txbxContent>
                          <w:p w14:paraId="275E126B" w14:textId="77777777" w:rsidR="00F2491B" w:rsidRPr="0066564D" w:rsidRDefault="00F2491B" w:rsidP="00592F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DD207C" wp14:editId="3A33FD34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-2540</wp:posOffset>
                      </wp:positionV>
                      <wp:extent cx="2228850" cy="1257300"/>
                      <wp:effectExtent l="19050" t="19050" r="19050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885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1553FD" id="Rak 2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3pt,-.2pt" to="212.8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858AA8" wp14:editId="592535E8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32385</wp:posOffset>
                      </wp:positionV>
                      <wp:extent cx="588010" cy="1311910"/>
                      <wp:effectExtent l="19050" t="19050" r="21590" b="215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396" cy="131196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8BDD58" id="Rak 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1pt,2.55pt" to="146.4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F2491B">
              <w:rPr>
                <w:noProof/>
                <w:szCs w:val="20"/>
              </w:rPr>
              <w:drawing>
                <wp:inline distT="0" distB="0" distL="0" distR="0" wp14:anchorId="0391EE43" wp14:editId="106E1FD0">
                  <wp:extent cx="2456953" cy="1355825"/>
                  <wp:effectExtent l="0" t="0" r="63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99509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893" cy="136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A58EF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E27F495" w14:textId="77777777" w:rsidR="00F2491B" w:rsidRPr="00F2491B" w:rsidRDefault="00F2491B" w:rsidP="00F2491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DDEA144" w14:textId="77777777" w:rsidR="00F2491B" w:rsidRPr="00F2491B" w:rsidRDefault="00F2491B" w:rsidP="00851E60">
      <w:pPr>
        <w:pStyle w:val="Rubrik2"/>
        <w:ind w:left="0"/>
      </w:pPr>
      <w:r w:rsidRPr="00F2491B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2491B" w:rsidRPr="00F2491B" w14:paraId="7E35DEBB" w14:textId="77777777" w:rsidTr="00246B4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0DD7CD4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C0AA3A9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F3571A6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055AC5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2491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F2491B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1C09669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57251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2491B" w:rsidRPr="00F2491B" w14:paraId="7A0ABA3C" w14:textId="77777777" w:rsidTr="00246B4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AE98CD" w14:textId="77777777" w:rsidR="00F2491B" w:rsidRPr="00F2491B" w:rsidRDefault="00F2491B" w:rsidP="00F2491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Fot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8EDD5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8B383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B65BC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A9929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222BF1E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2491B" w:rsidRPr="00F2491B" w14:paraId="721D3405" w14:textId="77777777" w:rsidTr="00246B4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9795EC" w14:textId="77777777" w:rsidR="00F2491B" w:rsidRPr="00F2491B" w:rsidRDefault="00F2491B" w:rsidP="00F2491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F379B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509FA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C9F66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BF555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3F794C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2491B" w:rsidRPr="00F2491B" w14:paraId="54AEE089" w14:textId="77777777" w:rsidTr="00246B4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56194BB" w14:textId="77777777" w:rsidR="00F2491B" w:rsidRPr="00F2491B" w:rsidRDefault="00F2491B" w:rsidP="00F2491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3BFF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783FA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ED860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FAA72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F4AD3DE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2491B" w:rsidRPr="00F2491B" w14:paraId="57D2CCE6" w14:textId="77777777" w:rsidTr="00246B4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3E8CF65" w14:textId="77777777" w:rsidR="00F2491B" w:rsidRPr="00F2491B" w:rsidRDefault="00F2491B" w:rsidP="00F2491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9378D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4D83D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888F6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AEEF4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78DD936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F2491B" w:rsidRPr="00F2491B" w14:paraId="483CA764" w14:textId="77777777" w:rsidTr="00246B4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D0B7D0E" w14:textId="77777777" w:rsidR="00F2491B" w:rsidRPr="00F2491B" w:rsidRDefault="00F2491B" w:rsidP="00F2491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95255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87552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9C0F3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C1546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6906F5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F2491B" w:rsidRPr="00F2491B" w14:paraId="43A8F010" w14:textId="77777777" w:rsidTr="00246B4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E7E9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C64B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FA65B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DB28B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7754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A3B1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F2491B" w:rsidRPr="00F2491B" w14:paraId="7FA0BBF8" w14:textId="77777777" w:rsidTr="00246B4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7D70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F2491B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F138C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D9DE0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E872C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472EE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A0D65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2491B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45828F5" w14:textId="77777777" w:rsidR="00F2491B" w:rsidRPr="00F2491B" w:rsidRDefault="00F2491B" w:rsidP="00F2491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5280F40" w14:textId="77777777" w:rsidR="00F2491B" w:rsidRPr="00F2491B" w:rsidRDefault="00F2491B" w:rsidP="00F2491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proofErr w:type="spellStart"/>
      <w:r w:rsidRPr="00F2491B">
        <w:rPr>
          <w:rFonts w:ascii="Arial" w:hAnsi="Arial" w:cs="Arial"/>
          <w:b/>
          <w:bCs/>
          <w:szCs w:val="26"/>
          <w:lang w:val="en-US"/>
        </w:rPr>
        <w:t>Hängning</w:t>
      </w:r>
      <w:proofErr w:type="spellEnd"/>
      <w:r w:rsidRPr="00F2491B">
        <w:rPr>
          <w:rFonts w:ascii="Arial" w:hAnsi="Arial" w:cs="Arial"/>
          <w:b/>
          <w:bCs/>
          <w:szCs w:val="26"/>
          <w:lang w:val="en-US"/>
        </w:rPr>
        <w:t xml:space="preserve"> </w:t>
      </w:r>
      <w:r w:rsidRPr="00F2491B">
        <w:rPr>
          <w:rFonts w:ascii="Arial" w:hAnsi="Arial" w:cs="Arial"/>
          <w:b/>
          <w:bCs/>
          <w:szCs w:val="26"/>
        </w:rPr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2491B" w:rsidRPr="00F2491B" w14:paraId="121131C6" w14:textId="77777777" w:rsidTr="00F2491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CDDF8B1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A9A9476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73E5DF1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EA6AFA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BAE8AD8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7EDF39EA" w14:textId="77777777" w:rsidTr="00F2491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8AF4056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2491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644010E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69E93972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334DAF91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6552FC2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4D15F666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E9A877C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694C977B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2491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3A5C380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4F606335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BDB520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CDA74DB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C19C13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58D465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7CF5ADB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DD5DB3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1BFA28C4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CAD786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3BAFF67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E4F673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5CF600F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FA507D3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2A0477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09EEF20B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FAB161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A73CFB3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7F3CA5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EA71E70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C47818F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4220BE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014FDE62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C83B62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529AD898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9742FB0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9563F11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CBE37A2" w14:textId="77777777" w:rsidR="00F2491B" w:rsidRPr="00F2491B" w:rsidRDefault="00F2491B" w:rsidP="00F2491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690E21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00BF7388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1319A2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7CB595C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2FE707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BBED1C2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281CDA0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8BA5E45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08F8A686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BFE28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B631344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E6E70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F3AC546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CAEE950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D39AEE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6B2AE505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190FC9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4A7F7932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595194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89B4925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851FAF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16A0F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2491B" w:rsidRPr="00F2491B" w14:paraId="01D0DFFF" w14:textId="77777777" w:rsidTr="00F2491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A0EC39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39326D8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F45E1AB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6EF359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E88F5D" w14:textId="77777777" w:rsidR="00F2491B" w:rsidRPr="00F2491B" w:rsidRDefault="00F2491B" w:rsidP="00F2491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52DDAD4" w14:textId="77777777" w:rsidR="00F2491B" w:rsidRPr="00F2491B" w:rsidRDefault="00F2491B" w:rsidP="00F2491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B30E2C5" w14:textId="77777777" w:rsidR="00F2491B" w:rsidRPr="00F2491B" w:rsidRDefault="00F2491B" w:rsidP="00F2491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2491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910BD" w14:textId="77777777" w:rsidR="008B40B6" w:rsidRDefault="008B40B6">
      <w:r>
        <w:separator/>
      </w:r>
    </w:p>
  </w:endnote>
  <w:endnote w:type="continuationSeparator" w:id="0">
    <w:p w14:paraId="299FD4D9" w14:textId="77777777" w:rsidR="008B40B6" w:rsidRDefault="008B40B6">
      <w:r>
        <w:continuationSeparator/>
      </w:r>
    </w:p>
  </w:endnote>
  <w:endnote w:type="continuationNotice" w:id="1">
    <w:p w14:paraId="0FEAB9EB" w14:textId="77777777" w:rsidR="008B40B6" w:rsidRDefault="008B40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2DEC0" w14:textId="77777777" w:rsidR="008B40B6" w:rsidRDefault="008B40B6"/>
  </w:footnote>
  <w:footnote w:type="continuationSeparator" w:id="0">
    <w:p w14:paraId="54A41E06" w14:textId="77777777" w:rsidR="008B40B6" w:rsidRDefault="008B40B6">
      <w:r>
        <w:continuationSeparator/>
      </w:r>
    </w:p>
  </w:footnote>
  <w:footnote w:type="continuationNotice" w:id="1">
    <w:p w14:paraId="799C6A59" w14:textId="77777777" w:rsidR="008B40B6" w:rsidRDefault="008B40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3C5AA4C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1F2774E" w:tentative="1">
      <w:start w:val="1"/>
      <w:numFmt w:val="lowerLetter"/>
      <w:lvlText w:val="%2."/>
      <w:lvlJc w:val="left"/>
      <w:pPr>
        <w:ind w:left="1080" w:hanging="360"/>
      </w:pPr>
    </w:lvl>
    <w:lvl w:ilvl="2" w:tplc="73F020A2" w:tentative="1">
      <w:start w:val="1"/>
      <w:numFmt w:val="lowerRoman"/>
      <w:lvlText w:val="%3."/>
      <w:lvlJc w:val="right"/>
      <w:pPr>
        <w:ind w:left="1800" w:hanging="180"/>
      </w:pPr>
    </w:lvl>
    <w:lvl w:ilvl="3" w:tplc="71B46922" w:tentative="1">
      <w:start w:val="1"/>
      <w:numFmt w:val="decimal"/>
      <w:lvlText w:val="%4."/>
      <w:lvlJc w:val="left"/>
      <w:pPr>
        <w:ind w:left="2520" w:hanging="360"/>
      </w:pPr>
    </w:lvl>
    <w:lvl w:ilvl="4" w:tplc="ADDC6D90" w:tentative="1">
      <w:start w:val="1"/>
      <w:numFmt w:val="lowerLetter"/>
      <w:lvlText w:val="%5."/>
      <w:lvlJc w:val="left"/>
      <w:pPr>
        <w:ind w:left="3240" w:hanging="360"/>
      </w:pPr>
    </w:lvl>
    <w:lvl w:ilvl="5" w:tplc="C478A820" w:tentative="1">
      <w:start w:val="1"/>
      <w:numFmt w:val="lowerRoman"/>
      <w:lvlText w:val="%6."/>
      <w:lvlJc w:val="right"/>
      <w:pPr>
        <w:ind w:left="3960" w:hanging="180"/>
      </w:pPr>
    </w:lvl>
    <w:lvl w:ilvl="6" w:tplc="6FA6BA7A" w:tentative="1">
      <w:start w:val="1"/>
      <w:numFmt w:val="decimal"/>
      <w:lvlText w:val="%7."/>
      <w:lvlJc w:val="left"/>
      <w:pPr>
        <w:ind w:left="4680" w:hanging="360"/>
      </w:pPr>
    </w:lvl>
    <w:lvl w:ilvl="7" w:tplc="7FFA2262" w:tentative="1">
      <w:start w:val="1"/>
      <w:numFmt w:val="lowerLetter"/>
      <w:lvlText w:val="%8."/>
      <w:lvlJc w:val="left"/>
      <w:pPr>
        <w:ind w:left="5400" w:hanging="360"/>
      </w:pPr>
    </w:lvl>
    <w:lvl w:ilvl="8" w:tplc="8E0033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317CAC3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788DBB6" w:tentative="1">
      <w:start w:val="1"/>
      <w:numFmt w:val="lowerLetter"/>
      <w:lvlText w:val="%2."/>
      <w:lvlJc w:val="left"/>
      <w:pPr>
        <w:ind w:left="1080" w:hanging="360"/>
      </w:pPr>
    </w:lvl>
    <w:lvl w:ilvl="2" w:tplc="84AE81CC" w:tentative="1">
      <w:start w:val="1"/>
      <w:numFmt w:val="lowerRoman"/>
      <w:lvlText w:val="%3."/>
      <w:lvlJc w:val="right"/>
      <w:pPr>
        <w:ind w:left="1800" w:hanging="180"/>
      </w:pPr>
    </w:lvl>
    <w:lvl w:ilvl="3" w:tplc="1076E4EE" w:tentative="1">
      <w:start w:val="1"/>
      <w:numFmt w:val="decimal"/>
      <w:lvlText w:val="%4."/>
      <w:lvlJc w:val="left"/>
      <w:pPr>
        <w:ind w:left="2520" w:hanging="360"/>
      </w:pPr>
    </w:lvl>
    <w:lvl w:ilvl="4" w:tplc="1040E38A" w:tentative="1">
      <w:start w:val="1"/>
      <w:numFmt w:val="lowerLetter"/>
      <w:lvlText w:val="%5."/>
      <w:lvlJc w:val="left"/>
      <w:pPr>
        <w:ind w:left="3240" w:hanging="360"/>
      </w:pPr>
    </w:lvl>
    <w:lvl w:ilvl="5" w:tplc="D81C506A" w:tentative="1">
      <w:start w:val="1"/>
      <w:numFmt w:val="lowerRoman"/>
      <w:lvlText w:val="%6."/>
      <w:lvlJc w:val="right"/>
      <w:pPr>
        <w:ind w:left="3960" w:hanging="180"/>
      </w:pPr>
    </w:lvl>
    <w:lvl w:ilvl="6" w:tplc="47CE0458" w:tentative="1">
      <w:start w:val="1"/>
      <w:numFmt w:val="decimal"/>
      <w:lvlText w:val="%7."/>
      <w:lvlJc w:val="left"/>
      <w:pPr>
        <w:ind w:left="4680" w:hanging="360"/>
      </w:pPr>
    </w:lvl>
    <w:lvl w:ilvl="7" w:tplc="1EB2F368" w:tentative="1">
      <w:start w:val="1"/>
      <w:numFmt w:val="lowerLetter"/>
      <w:lvlText w:val="%8."/>
      <w:lvlJc w:val="left"/>
      <w:pPr>
        <w:ind w:left="5400" w:hanging="360"/>
      </w:pPr>
    </w:lvl>
    <w:lvl w:ilvl="8" w:tplc="739831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B8448FF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F5C87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3815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1E5F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C4B2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688E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6265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D8A6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4027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6617478">
    <w:abstractNumId w:val="20"/>
  </w:num>
  <w:num w:numId="2" w16cid:durableId="36860925">
    <w:abstractNumId w:val="15"/>
  </w:num>
  <w:num w:numId="3" w16cid:durableId="1507473950">
    <w:abstractNumId w:val="0"/>
  </w:num>
  <w:num w:numId="4" w16cid:durableId="1666283467">
    <w:abstractNumId w:val="6"/>
  </w:num>
  <w:num w:numId="5" w16cid:durableId="44910417">
    <w:abstractNumId w:val="18"/>
  </w:num>
  <w:num w:numId="6" w16cid:durableId="1560896518">
    <w:abstractNumId w:val="2"/>
  </w:num>
  <w:num w:numId="7" w16cid:durableId="223949005">
    <w:abstractNumId w:val="12"/>
  </w:num>
  <w:num w:numId="8" w16cid:durableId="599676604">
    <w:abstractNumId w:val="9"/>
  </w:num>
  <w:num w:numId="9" w16cid:durableId="1798402952">
    <w:abstractNumId w:val="1"/>
  </w:num>
  <w:num w:numId="10" w16cid:durableId="1212419997">
    <w:abstractNumId w:val="1"/>
  </w:num>
  <w:num w:numId="11" w16cid:durableId="246308416">
    <w:abstractNumId w:val="3"/>
  </w:num>
  <w:num w:numId="12" w16cid:durableId="850342325">
    <w:abstractNumId w:val="4"/>
  </w:num>
  <w:num w:numId="13" w16cid:durableId="837963046">
    <w:abstractNumId w:val="14"/>
  </w:num>
  <w:num w:numId="14" w16cid:durableId="604188001">
    <w:abstractNumId w:val="10"/>
  </w:num>
  <w:num w:numId="15" w16cid:durableId="481847420">
    <w:abstractNumId w:val="7"/>
  </w:num>
  <w:num w:numId="16" w16cid:durableId="1856000328">
    <w:abstractNumId w:val="13"/>
  </w:num>
  <w:num w:numId="17" w16cid:durableId="33701848">
    <w:abstractNumId w:val="5"/>
  </w:num>
  <w:num w:numId="18" w16cid:durableId="1055861175">
    <w:abstractNumId w:val="11"/>
  </w:num>
  <w:num w:numId="19" w16cid:durableId="1098139391">
    <w:abstractNumId w:val="19"/>
  </w:num>
  <w:num w:numId="20" w16cid:durableId="822159419">
    <w:abstractNumId w:val="16"/>
  </w:num>
  <w:num w:numId="21" w16cid:durableId="534192840">
    <w:abstractNumId w:val="8"/>
  </w:num>
  <w:num w:numId="22" w16cid:durableId="21472378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2B5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DE3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C87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2A9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2F3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1E60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40B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57F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491B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2CC660F-58D1-4302-A25B-378FF36FBAB3}" type="presOf" srcId="{B73EA016-5B5E-4372-8AFF-E16F061CFA05}" destId="{1F6A0B97-83F0-4189-B0CB-00156B0AC153}" srcOrd="0" destOrd="0" presId="urn:microsoft.com/office/officeart/2005/8/layout/hChevron3"/>
    <dgm:cxn modelId="{4A0B8C0F-59A8-4DCE-91D0-4E97E3698950}" type="presOf" srcId="{7D55B2F1-F7F7-4A6B-AFB0-F846FDB634B5}" destId="{E13D0391-DAD9-4B61-AB66-3FA48A4F7006}" srcOrd="0" destOrd="0" presId="urn:microsoft.com/office/officeart/2005/8/layout/hChevron3"/>
    <dgm:cxn modelId="{B962B466-4D2E-48AA-BCF8-42947A495C02}" type="presOf" srcId="{D813EA76-4FD3-4C15-BFBC-B1DF43B29666}" destId="{4784DBD1-3CBE-41A8-A2C7-CF088F838C79}" srcOrd="0" destOrd="0" presId="urn:microsoft.com/office/officeart/2005/8/layout/hChevron3"/>
    <dgm:cxn modelId="{6C86AF85-B857-4641-8A5B-260FEAFB1F93}" type="presOf" srcId="{548E9FD9-7371-42E5-8C31-C03B33C90BF7}" destId="{6CE68A43-9C69-4212-AF24-9AFEE7CA1715}" srcOrd="0" destOrd="0" presId="urn:microsoft.com/office/officeart/2005/8/layout/hChevron3"/>
    <dgm:cxn modelId="{A9FC3EAD-45F0-42DE-A639-D74E0C3C00B4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CE908EE-906D-4AE9-8DC1-24D15ABA54DF}" type="presParOf" srcId="{1F6A0B97-83F0-4189-B0CB-00156B0AC153}" destId="{4784DBD1-3CBE-41A8-A2C7-CF088F838C79}" srcOrd="0" destOrd="0" presId="urn:microsoft.com/office/officeart/2005/8/layout/hChevron3"/>
    <dgm:cxn modelId="{229CF9E7-5F42-4F2A-A42F-2617F40B1583}" type="presParOf" srcId="{1F6A0B97-83F0-4189-B0CB-00156B0AC153}" destId="{37D14BC8-3203-463C-9804-9B3B86B621FF}" srcOrd="1" destOrd="0" presId="urn:microsoft.com/office/officeart/2005/8/layout/hChevron3"/>
    <dgm:cxn modelId="{8A850CFC-EAEB-4AAD-9931-038C2E0707EC}" type="presParOf" srcId="{1F6A0B97-83F0-4189-B0CB-00156B0AC153}" destId="{E13D0391-DAD9-4B61-AB66-3FA48A4F7006}" srcOrd="2" destOrd="0" presId="urn:microsoft.com/office/officeart/2005/8/layout/hChevron3"/>
    <dgm:cxn modelId="{15AE6139-11FE-4328-A7E1-A80234468506}" type="presParOf" srcId="{1F6A0B97-83F0-4189-B0CB-00156B0AC153}" destId="{F9271109-4339-4036-9126-150629D10456}" srcOrd="3" destOrd="0" presId="urn:microsoft.com/office/officeart/2005/8/layout/hChevron3"/>
    <dgm:cxn modelId="{A1F505A7-EADC-467B-A626-4451C36606D6}" type="presParOf" srcId="{1F6A0B97-83F0-4189-B0CB-00156B0AC153}" destId="{AD4E5296-B06F-4F82-9CB5-F741BF6BFCC1}" srcOrd="4" destOrd="0" presId="urn:microsoft.com/office/officeart/2005/8/layout/hChevron3"/>
    <dgm:cxn modelId="{CF844F39-BEE7-4372-9A4B-2BB6B9814B69}" type="presParOf" srcId="{1F6A0B97-83F0-4189-B0CB-00156B0AC153}" destId="{99F7A086-6C98-4385-8FFE-3337C1F24694}" srcOrd="5" destOrd="0" presId="urn:microsoft.com/office/officeart/2005/8/layout/hChevron3"/>
    <dgm:cxn modelId="{25488F7F-5778-405F-A81D-07A603117E8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163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Fot (872000)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2022-05-18T04:13:00.0000000Z</dcterms:created>
  <dcterms:modified xsi:type="dcterms:W3CDTF">2024-01-23T13:45:00.0000000Z</dcterms:modified>
</coreProperties>
</file>