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4E420" w14:textId="77777777" w:rsidR="0003556F" w:rsidRDefault="0003556F" w:rsidP="00F35B05">
      <w:pPr>
        <w:pStyle w:val="Rubrik2"/>
        <w:sectPr w:rsidR="0003556F" w:rsidSect="0003556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561213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39C1A4" w14:textId="40C1A98C" w:rsidR="0003556F" w:rsidRPr="007D3232" w:rsidRDefault="007D3232" w:rsidP="007D3232">
      <w:pPr>
        <w:pStyle w:val="Rubrik1"/>
        <w:ind w:left="0"/>
        <w:rPr>
          <w:sz w:val="18"/>
          <w:szCs w:val="18"/>
        </w:rPr>
      </w:pPr>
      <w:r w:rsidRPr="0003556F">
        <w:t>DT Esofagusperforation utan/med PO (830911)</w:t>
      </w:r>
    </w:p>
    <w:p w14:paraId="1AC66FE5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Syfte</w:t>
      </w:r>
    </w:p>
    <w:p w14:paraId="49BF6A53" w14:textId="77777777" w:rsidR="0003556F" w:rsidRDefault="0003556F" w:rsidP="000355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3556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EEACE8F" w14:textId="6FE86B48" w:rsidR="007D3232" w:rsidRPr="002C6BE5" w:rsidRDefault="00C17EC6" w:rsidP="007D323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Förändringar sedan föregående version</w:t>
      </w:r>
    </w:p>
    <w:p w14:paraId="510314CC" w14:textId="05C91AEC" w:rsidR="007D3232" w:rsidRPr="0003556F" w:rsidRDefault="00083819" w:rsidP="007D32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4F5ECC97" w14:textId="77777777" w:rsidR="0003556F" w:rsidRPr="0003556F" w:rsidRDefault="0003556F" w:rsidP="000355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DB9FEA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3556F" w:rsidRPr="0003556F" w14:paraId="1492DD06" w14:textId="77777777" w:rsidTr="00F4395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E928C6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722293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Esofagusperforation.</w:t>
            </w:r>
          </w:p>
        </w:tc>
      </w:tr>
      <w:tr w:rsidR="0003556F" w:rsidRPr="0003556F" w14:paraId="37DED3E8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35E6B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BE051B8" w14:textId="08043D16" w:rsidR="0003556F" w:rsidRPr="0003556F" w:rsidRDefault="0003556F" w:rsidP="0003556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03556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03556F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7ABE0E1" w14:textId="34F23096" w:rsidR="0003556F" w:rsidRPr="0003556F" w:rsidRDefault="0003556F" w:rsidP="0003556F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 xml:space="preserve">PVK, </w:t>
            </w:r>
            <w:r w:rsidR="000E3C0D">
              <w:rPr>
                <w:rFonts w:ascii="Arial" w:hAnsi="Arial" w:cs="Arial"/>
                <w:sz w:val="18"/>
                <w:szCs w:val="18"/>
              </w:rPr>
              <w:t>helst rosa.</w:t>
            </w:r>
          </w:p>
        </w:tc>
      </w:tr>
      <w:tr w:rsidR="0003556F" w:rsidRPr="0003556F" w14:paraId="0D338346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A743FA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8BAB16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10 ml Omnipaque 240 mg I/ml blandas med 60 ml vatten. Inför serie 2 skall patienten dricka 30-50 ml av detta med sugrör. Sista klunken tas precis innan patienten håller andan för bildtagningen.</w:t>
            </w:r>
          </w:p>
        </w:tc>
      </w:tr>
      <w:tr w:rsidR="0003556F" w:rsidRPr="0003556F" w14:paraId="55F7F2BC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3FCE4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6D935F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Omnipaque 350 mg I/ml enligt OmniJect ”Thorax”.</w:t>
            </w:r>
          </w:p>
        </w:tc>
      </w:tr>
      <w:tr w:rsidR="0003556F" w:rsidRPr="0003556F" w14:paraId="49E5DB08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428045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3C5D7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 xml:space="preserve">Kvinnor 15-50 år ska tillfrågas om graviditet. I andra och tredje trimestern finns risk att fostret hamnar i strålfältet. För övriga strålskyddsregler </w:t>
            </w:r>
            <w:r w:rsidRPr="0003556F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5CDA9DD5" w14:textId="7C3BCC46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03556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3556F" w:rsidRPr="0003556F" w14:paraId="48EBAFD9" w14:textId="77777777" w:rsidTr="00F439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21095E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1538A26" w14:textId="77777777" w:rsidR="0003556F" w:rsidRPr="0003556F" w:rsidRDefault="0003556F" w:rsidP="000355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CE7955F" w14:textId="77777777" w:rsidR="0003556F" w:rsidRPr="0003556F" w:rsidRDefault="0003556F" w:rsidP="000355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B5A0E83" w14:textId="77777777" w:rsidR="0003556F" w:rsidRPr="0003556F" w:rsidRDefault="0003556F" w:rsidP="000355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4C60634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BE8C1B9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03556F" w:rsidRPr="0003556F" w14:paraId="7DD1535F" w14:textId="77777777" w:rsidTr="0003556F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B5C9EF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4DA3BC7" wp14:editId="13340F99">
                  <wp:extent cx="4037991" cy="809625"/>
                  <wp:effectExtent l="0" t="0" r="38735" b="0"/>
                  <wp:docPr id="13" name="Diagram 1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4B2B8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F470CF0" wp14:editId="73C84167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183515</wp:posOffset>
                      </wp:positionV>
                      <wp:extent cx="1341120" cy="1448435"/>
                      <wp:effectExtent l="19050" t="19050" r="11430" b="18415"/>
                      <wp:wrapNone/>
                      <wp:docPr id="12" name="Rektangel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41532" cy="144843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718DB3" id="Rektangel 12" o:spid="_x0000_s1026" style="position:absolute;margin-left:1.4pt;margin-top:14.45pt;width:105.6pt;height:114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" filled="f" strokecolor="red" strokeweight="3pt"/>
                  </w:pict>
                </mc:Fallback>
              </mc:AlternateContent>
            </w:r>
            <w:r w:rsidRPr="0003556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4821409" wp14:editId="6D4794C7">
                      <wp:simplePos x="0" y="0"/>
                      <wp:positionH relativeFrom="column">
                        <wp:posOffset>558165</wp:posOffset>
                      </wp:positionH>
                      <wp:positionV relativeFrom="paragraph">
                        <wp:posOffset>183515</wp:posOffset>
                      </wp:positionV>
                      <wp:extent cx="388620" cy="1442085"/>
                      <wp:effectExtent l="0" t="0" r="0" b="5715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388620" cy="14420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B555EA2" w14:textId="77777777" w:rsidR="0003556F" w:rsidRDefault="0003556F" w:rsidP="00E3022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251C56BA" w14:textId="77777777" w:rsidR="0003556F" w:rsidRDefault="0003556F" w:rsidP="0003556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B37EA4C" w14:textId="77777777" w:rsidR="0003556F" w:rsidRPr="0066567D" w:rsidRDefault="0003556F" w:rsidP="0003556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82140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4" o:spid="_x0000_s1026" type="#_x0000_t68" style="position:absolute;left:0;text-align:left;margin-left:43.95pt;margin-top:14.45pt;width:30.6pt;height:113.5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" adj="2910" fillcolor="red" stroked="f" strokeweight="1pt">
                      <v:textbox inset="1mm,1mm,1mm,1mm">
                        <w:txbxContent>
                          <w:p w14:paraId="4B555EA2" w14:textId="77777777" w:rsidR="0003556F" w:rsidRDefault="0003556F" w:rsidP="00E3022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251C56BA" w14:textId="77777777" w:rsidR="0003556F" w:rsidRDefault="0003556F" w:rsidP="0003556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B37EA4C" w14:textId="77777777" w:rsidR="0003556F" w:rsidRPr="0066567D" w:rsidRDefault="0003556F" w:rsidP="0003556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w:drawing>
                <wp:inline distT="0" distB="0" distL="0" distR="0" wp14:anchorId="6E238BA1" wp14:editId="64B08AB5">
                  <wp:extent cx="1380003" cy="1697025"/>
                  <wp:effectExtent l="0" t="0" r="0" b="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95713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8365" cy="17319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556F" w:rsidRPr="0003556F" w14:paraId="587958B8" w14:textId="77777777" w:rsidTr="0003556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2785D5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EA1E04C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26899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556F" w:rsidRPr="0003556F" w14:paraId="490AEA43" w14:textId="77777777" w:rsidTr="0003556F">
        <w:trPr>
          <w:trHeight w:val="227"/>
        </w:trPr>
        <w:tc>
          <w:tcPr>
            <w:tcW w:w="1950" w:type="dxa"/>
            <w:shd w:val="clear" w:color="auto" w:fill="FFFFFF"/>
          </w:tcPr>
          <w:p w14:paraId="424D7624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30BA211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Jugulum – ventrikel.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952DCC" w14:textId="77777777" w:rsidR="0003556F" w:rsidRPr="0003556F" w:rsidRDefault="0003556F" w:rsidP="0003556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3556F" w:rsidRPr="0003556F" w14:paraId="52AFBCBF" w14:textId="77777777" w:rsidTr="0003556F">
        <w:trPr>
          <w:trHeight w:val="227"/>
        </w:trPr>
        <w:tc>
          <w:tcPr>
            <w:tcW w:w="1950" w:type="dxa"/>
            <w:shd w:val="clear" w:color="auto" w:fill="FFFFFF"/>
          </w:tcPr>
          <w:p w14:paraId="42C9EF9F" w14:textId="77777777" w:rsidR="0003556F" w:rsidRPr="0003556F" w:rsidRDefault="0003556F" w:rsidP="0003556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Esofagus K+ PO-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7FA741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3556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3556F">
              <w:rPr>
                <w:rFonts w:ascii="Arial" w:hAnsi="Arial" w:cs="Arial"/>
                <w:sz w:val="18"/>
                <w:szCs w:val="18"/>
              </w:rPr>
              <w:t xml:space="preserve"> Jugulum – ventrikel.</w:t>
            </w:r>
          </w:p>
          <w:p w14:paraId="3E445B3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F6C240C" w14:textId="77777777" w:rsidR="0003556F" w:rsidRPr="0003556F" w:rsidRDefault="0003556F" w:rsidP="0003556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556F" w:rsidRPr="0003556F" w14:paraId="1607AD0B" w14:textId="77777777" w:rsidTr="0003556F">
        <w:trPr>
          <w:trHeight w:val="227"/>
        </w:trPr>
        <w:tc>
          <w:tcPr>
            <w:tcW w:w="1950" w:type="dxa"/>
            <w:shd w:val="clear" w:color="auto" w:fill="FFFFFF"/>
          </w:tcPr>
          <w:p w14:paraId="3AE8C3CE" w14:textId="77777777" w:rsidR="0003556F" w:rsidRPr="0003556F" w:rsidRDefault="0003556F" w:rsidP="0003556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Esofagus K+ PO+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EAC7634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3556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3556F">
              <w:rPr>
                <w:rFonts w:ascii="Arial" w:hAnsi="Arial" w:cs="Arial"/>
                <w:sz w:val="18"/>
                <w:szCs w:val="18"/>
              </w:rPr>
              <w:t xml:space="preserve"> Jugulum – ventrikel.</w:t>
            </w:r>
          </w:p>
          <w:p w14:paraId="093F5D7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i/>
                <w:sz w:val="18"/>
                <w:szCs w:val="18"/>
              </w:rPr>
              <w:t>Patienten ska svälja sista klunken,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F271E1" w14:textId="77777777" w:rsidR="0003556F" w:rsidRPr="0003556F" w:rsidRDefault="0003556F" w:rsidP="0003556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</w:tbl>
    <w:p w14:paraId="58BB6BA0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268"/>
        <w:gridCol w:w="2806"/>
      </w:tblGrid>
      <w:tr w:rsidR="0003556F" w:rsidRPr="0003556F" w14:paraId="221F9E7C" w14:textId="77777777" w:rsidTr="000355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91CAFB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C8EE4F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0F2A28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3C63F42" wp14:editId="4775AA55">
                      <wp:simplePos x="0" y="0"/>
                      <wp:positionH relativeFrom="column">
                        <wp:posOffset>670560</wp:posOffset>
                      </wp:positionH>
                      <wp:positionV relativeFrom="paragraph">
                        <wp:posOffset>-5715</wp:posOffset>
                      </wp:positionV>
                      <wp:extent cx="0" cy="1407160"/>
                      <wp:effectExtent l="19050" t="0" r="19050" b="2159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407226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8A402A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.8pt,-.45pt" to="52.8pt,1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3556F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814532D" wp14:editId="0EC7A617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779780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A2F072" w14:textId="77777777" w:rsidR="0003556F" w:rsidRPr="0066567D" w:rsidRDefault="0003556F" w:rsidP="00E32B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14532D" id="Upp 24" o:spid="_x0000_s1027" type="#_x0000_t68" style="position:absolute;margin-left:16.45pt;margin-top:61.4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8A2F072" w14:textId="77777777" w:rsidR="0003556F" w:rsidRPr="0066567D" w:rsidRDefault="0003556F" w:rsidP="00E32B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556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C3B7170" wp14:editId="2F7B8831">
                      <wp:simplePos x="0" y="0"/>
                      <wp:positionH relativeFrom="margin">
                        <wp:posOffset>836930</wp:posOffset>
                      </wp:positionH>
                      <wp:positionV relativeFrom="paragraph">
                        <wp:posOffset>588010</wp:posOffset>
                      </wp:positionV>
                      <wp:extent cx="409575" cy="544195"/>
                      <wp:effectExtent l="0" t="0" r="9525" b="825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4419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F3D50EB" w14:textId="77777777" w:rsidR="0003556F" w:rsidRPr="0066564D" w:rsidRDefault="0003556F" w:rsidP="00E32B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C3B717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margin-left:65.9pt;margin-top:46.3pt;width:32.25pt;height:42.8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" adj="13472" fillcolor="red" stroked="f" strokeweight="1pt">
                      <v:textbox style="layout-flow:vertical" inset="1mm,1mm,1mm,1mm">
                        <w:txbxContent>
                          <w:p w14:paraId="7F3D50EB" w14:textId="77777777" w:rsidR="0003556F" w:rsidRPr="0066564D" w:rsidRDefault="0003556F" w:rsidP="00E32B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124839D" wp14:editId="60D9E045">
                      <wp:simplePos x="0" y="0"/>
                      <wp:positionH relativeFrom="column">
                        <wp:posOffset>-17780</wp:posOffset>
                      </wp:positionH>
                      <wp:positionV relativeFrom="paragraph">
                        <wp:posOffset>593090</wp:posOffset>
                      </wp:positionV>
                      <wp:extent cx="1294130" cy="11430"/>
                      <wp:effectExtent l="19050" t="19050" r="1270" b="26670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94410" cy="1187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6CDCA27" id="Rak 13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pt,46.7pt" to="100.5pt,4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w:drawing>
                <wp:inline distT="0" distB="0" distL="0" distR="0" wp14:anchorId="217DA6C9" wp14:editId="6C744030">
                  <wp:extent cx="1282535" cy="1405294"/>
                  <wp:effectExtent l="0" t="0" r="0" b="4445"/>
                  <wp:docPr id="25" name="Bildobjekt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1963605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9341" cy="14127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75139B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2CF631B" wp14:editId="2919CB6A">
                      <wp:simplePos x="0" y="0"/>
                      <wp:positionH relativeFrom="column">
                        <wp:posOffset>312420</wp:posOffset>
                      </wp:positionH>
                      <wp:positionV relativeFrom="paragraph">
                        <wp:posOffset>610235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F3905B" w14:textId="77777777" w:rsidR="0003556F" w:rsidRPr="0066567D" w:rsidRDefault="0003556F" w:rsidP="00E32B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CF631B" id="Upp 22" o:spid="_x0000_s1029" type="#_x0000_t68" style="position:absolute;left:0;text-align:left;margin-left:24.6pt;margin-top:48.05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ekWbq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DF3905B" w14:textId="77777777" w:rsidR="0003556F" w:rsidRPr="0066567D" w:rsidRDefault="0003556F" w:rsidP="00E32B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D9D7BB8" wp14:editId="7DA0365B">
                      <wp:simplePos x="0" y="0"/>
                      <wp:positionH relativeFrom="column">
                        <wp:posOffset>1015365</wp:posOffset>
                      </wp:positionH>
                      <wp:positionV relativeFrom="paragraph">
                        <wp:posOffset>526415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A19628" w14:textId="77777777" w:rsidR="0003556F" w:rsidRPr="0066567D" w:rsidRDefault="0003556F" w:rsidP="00E32B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9D7BB8" id="Upp 26" o:spid="_x0000_s1030" type="#_x0000_t68" style="position:absolute;left:0;text-align:left;margin-left:79.95pt;margin-top:41.4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Jx2CtX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0EA19628" w14:textId="77777777" w:rsidR="0003556F" w:rsidRPr="0066567D" w:rsidRDefault="0003556F" w:rsidP="00E32B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6522C36" wp14:editId="1976BD81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514985</wp:posOffset>
                      </wp:positionV>
                      <wp:extent cx="1619250" cy="6350"/>
                      <wp:effectExtent l="19050" t="19050" r="19050" b="317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19250" cy="63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2E256B0" id="Rak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65pt,40.55pt" to="123.85pt,4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B50C5F1" wp14:editId="64C6A4B6">
                      <wp:simplePos x="0" y="0"/>
                      <wp:positionH relativeFrom="column">
                        <wp:posOffset>763905</wp:posOffset>
                      </wp:positionH>
                      <wp:positionV relativeFrom="paragraph">
                        <wp:posOffset>4445</wp:posOffset>
                      </wp:positionV>
                      <wp:extent cx="4445" cy="1264920"/>
                      <wp:effectExtent l="19050" t="19050" r="33655" b="3048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763" cy="12652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5F8ABE" id="Rak 19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15pt,.35pt" to="60.5pt,9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3556F">
              <w:rPr>
                <w:noProof/>
                <w:szCs w:val="20"/>
              </w:rPr>
              <w:drawing>
                <wp:inline distT="0" distB="0" distL="0" distR="0" wp14:anchorId="33A9C531" wp14:editId="12FEB1EF">
                  <wp:extent cx="1554480" cy="1233170"/>
                  <wp:effectExtent l="0" t="0" r="7620" b="508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1137403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0" cy="12331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556F" w:rsidRPr="0003556F" w14:paraId="2E5606D7" w14:textId="77777777" w:rsidTr="000355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20FCAB2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DFEBBA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36308FA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5C207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556F" w:rsidRPr="0003556F" w14:paraId="547C6EDC" w14:textId="77777777" w:rsidTr="000355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55133E2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402D69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41AD37C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4301AA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556F" w:rsidRPr="0003556F" w14:paraId="7E6CA54C" w14:textId="77777777" w:rsidTr="000355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4B5CC1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640E04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27A59A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ACDA62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90E411B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2E48340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3556F" w:rsidRPr="0003556F" w14:paraId="532700FC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38BEAF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9C0FE5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BE9FA7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A3A7D2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30E0E7F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F2EABD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83462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3556F" w:rsidRPr="0003556F" w14:paraId="29C18590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A5DB404" w14:textId="77777777" w:rsidR="0003556F" w:rsidRPr="0003556F" w:rsidRDefault="0003556F" w:rsidP="0003556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Esofagus K+ PO-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CFC99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75219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9643C5" w14:textId="5B04D4FA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B2B2F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A884B6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1DEA4E43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2DA24F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B85EA1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132D9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C8DFAE" w14:textId="694CAD78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3A10A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69D5C4A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26ADFFA4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0C92FD7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3D1A3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241C1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561285" w14:textId="3A85C24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1142D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3DC4A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2D29926F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C3504F3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0BDE5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5D26B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A21689" w14:textId="7B24C061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47757D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730F94" w14:textId="62451FB2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E32B50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03556F" w:rsidRPr="0003556F" w14:paraId="3925DEAB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EE374DB" w14:textId="77777777" w:rsidR="0003556F" w:rsidRPr="0003556F" w:rsidRDefault="0003556F" w:rsidP="0003556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Esofagus K+ PO+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06C8CD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52591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314B96" w14:textId="698DA4E3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2D66C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2CBA27F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77647E4F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CDC1B9C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1C398B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D8455E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E9DFA5" w14:textId="395FFB4C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359522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A70B2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3050A7B0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4E890B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EC5E04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DF6BF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3D9229" w14:textId="4D5FD311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1D07E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9C54764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556F" w:rsidRPr="0003556F" w14:paraId="2D1D6F3F" w14:textId="77777777" w:rsidTr="00F439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13DD50B" w14:textId="77777777" w:rsidR="0003556F" w:rsidRPr="0003556F" w:rsidRDefault="0003556F" w:rsidP="000355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22D31F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0A3B1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8960E9" w14:textId="007009BF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B</w:t>
            </w:r>
            <w:r w:rsidR="00DE4F8E">
              <w:rPr>
                <w:rFonts w:ascii="Arial" w:hAnsi="Arial" w:cs="Arial"/>
                <w:sz w:val="18"/>
                <w:szCs w:val="18"/>
              </w:rPr>
              <w:t>r40</w:t>
            </w:r>
            <w:r w:rsidRPr="0003556F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577AA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A0A02E2" w14:textId="62F2F2EC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556F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E32B50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DE4F8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3556F" w:rsidRPr="0003556F" w14:paraId="1515FDD6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4180E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FA0C09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AC7601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38022B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B8049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93D31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3556F" w:rsidRPr="0003556F" w14:paraId="701D0D85" w14:textId="77777777" w:rsidTr="00F439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B7C48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C057A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6AF242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DCBF1F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9CC68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7900B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556F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59CAB7E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6BC423" w14:textId="77777777" w:rsidR="0003556F" w:rsidRPr="002C6BE5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C6BE5">
        <w:rPr>
          <w:rFonts w:asciiTheme="majorHAnsi" w:hAnsiTheme="majorHAnsi" w:cstheme="majorHAnsi"/>
          <w:sz w:val="40"/>
          <w:szCs w:val="40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3556F" w:rsidRPr="0003556F" w14:paraId="52CD7D55" w14:textId="77777777" w:rsidTr="0003556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F50318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28803F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70C2BE9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8FD711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DE9862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059094B2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4E11E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556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E12881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PO-</w:t>
            </w:r>
          </w:p>
          <w:p w14:paraId="67FBAFC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D931B77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PO+</w:t>
            </w:r>
          </w:p>
          <w:p w14:paraId="4F918A9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D7E549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280E6C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PO-</w:t>
            </w:r>
          </w:p>
          <w:p w14:paraId="762113D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E01F803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PO+</w:t>
            </w:r>
          </w:p>
          <w:p w14:paraId="5C948931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60119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08274E50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A5304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A39F5C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97836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99D12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6F99604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FFCF0EB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B33C9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31F3B6A5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F3F90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8A64516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DB51CE8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22C7C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957BCF2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5F84F9A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12AFE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20715AB6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B29D79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8501A5F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410B29D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A0ED8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BC437BE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19B51C3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9C623C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44D67EB8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B1B37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73E8A50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54CEDB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493AD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B63E39C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PO-</w:t>
            </w:r>
          </w:p>
          <w:p w14:paraId="521FC1C5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7598433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Esofagus PO+</w:t>
            </w:r>
          </w:p>
          <w:p w14:paraId="30316601" w14:textId="77777777" w:rsidR="0003556F" w:rsidRPr="0003556F" w:rsidRDefault="0003556F" w:rsidP="000355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556F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23072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76FE9543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C835FA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2CBAF8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B1ABE9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C0F79A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8BBF096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09854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4BE0D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0D02DAA1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B12BC5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AE8E4E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A3596E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CAA71D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DEAE6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6D6A3ED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5B9F81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1CA70CC5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89FFE5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62AD0E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39C15A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F7F10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3E56975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30BB340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E880EF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556F" w:rsidRPr="0003556F" w14:paraId="17CAD539" w14:textId="77777777" w:rsidTr="0003556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A1A108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6AB83FB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CF2E00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C88DD43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9D04B7" w14:textId="77777777" w:rsidR="0003556F" w:rsidRPr="0003556F" w:rsidRDefault="0003556F" w:rsidP="000355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B629F2E" w14:textId="77777777" w:rsidR="0003556F" w:rsidRPr="0003556F" w:rsidRDefault="0003556F" w:rsidP="000355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1819FBE" w14:textId="77777777" w:rsidR="0003556F" w:rsidRPr="0003556F" w:rsidRDefault="0003556F" w:rsidP="0003556F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17EC6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EBE36" w14:textId="77777777" w:rsidR="0055149A" w:rsidRDefault="0055149A">
      <w:r>
        <w:separator/>
      </w:r>
    </w:p>
  </w:endnote>
  <w:endnote w:type="continuationSeparator" w:id="0">
    <w:p w14:paraId="4E8C5238" w14:textId="77777777" w:rsidR="0055149A" w:rsidRDefault="0055149A">
      <w:r>
        <w:continuationSeparator/>
      </w:r>
    </w:p>
  </w:endnote>
  <w:endnote w:type="continuationNotice" w:id="1">
    <w:p w14:paraId="09EF992F" w14:textId="77777777" w:rsidR="0055149A" w:rsidRDefault="005514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8F8C9" w14:textId="77777777" w:rsidR="0055149A" w:rsidRDefault="0055149A"/>
  </w:footnote>
  <w:footnote w:type="continuationSeparator" w:id="0">
    <w:p w14:paraId="17EF6F11" w14:textId="77777777" w:rsidR="0055149A" w:rsidRDefault="0055149A">
      <w:r>
        <w:continuationSeparator/>
      </w:r>
    </w:p>
  </w:footnote>
  <w:footnote w:type="continuationNotice" w:id="1">
    <w:p w14:paraId="12F26E3E" w14:textId="77777777" w:rsidR="0055149A" w:rsidRDefault="005514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04DCCF4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DC294C8" w:tentative="1">
      <w:start w:val="1"/>
      <w:numFmt w:val="lowerLetter"/>
      <w:lvlText w:val="%2."/>
      <w:lvlJc w:val="left"/>
      <w:pPr>
        <w:ind w:left="1080" w:hanging="360"/>
      </w:pPr>
    </w:lvl>
    <w:lvl w:ilvl="2" w:tplc="560ED288" w:tentative="1">
      <w:start w:val="1"/>
      <w:numFmt w:val="lowerRoman"/>
      <w:lvlText w:val="%3."/>
      <w:lvlJc w:val="right"/>
      <w:pPr>
        <w:ind w:left="1800" w:hanging="180"/>
      </w:pPr>
    </w:lvl>
    <w:lvl w:ilvl="3" w:tplc="39EA3A9A" w:tentative="1">
      <w:start w:val="1"/>
      <w:numFmt w:val="decimal"/>
      <w:lvlText w:val="%4."/>
      <w:lvlJc w:val="left"/>
      <w:pPr>
        <w:ind w:left="2520" w:hanging="360"/>
      </w:pPr>
    </w:lvl>
    <w:lvl w:ilvl="4" w:tplc="AFF85BCA" w:tentative="1">
      <w:start w:val="1"/>
      <w:numFmt w:val="lowerLetter"/>
      <w:lvlText w:val="%5."/>
      <w:lvlJc w:val="left"/>
      <w:pPr>
        <w:ind w:left="3240" w:hanging="360"/>
      </w:pPr>
    </w:lvl>
    <w:lvl w:ilvl="5" w:tplc="B9E8A5F6" w:tentative="1">
      <w:start w:val="1"/>
      <w:numFmt w:val="lowerRoman"/>
      <w:lvlText w:val="%6."/>
      <w:lvlJc w:val="right"/>
      <w:pPr>
        <w:ind w:left="3960" w:hanging="180"/>
      </w:pPr>
    </w:lvl>
    <w:lvl w:ilvl="6" w:tplc="49CCAEBC" w:tentative="1">
      <w:start w:val="1"/>
      <w:numFmt w:val="decimal"/>
      <w:lvlText w:val="%7."/>
      <w:lvlJc w:val="left"/>
      <w:pPr>
        <w:ind w:left="4680" w:hanging="360"/>
      </w:pPr>
    </w:lvl>
    <w:lvl w:ilvl="7" w:tplc="069AAA9E" w:tentative="1">
      <w:start w:val="1"/>
      <w:numFmt w:val="lowerLetter"/>
      <w:lvlText w:val="%8."/>
      <w:lvlJc w:val="left"/>
      <w:pPr>
        <w:ind w:left="5400" w:hanging="360"/>
      </w:pPr>
    </w:lvl>
    <w:lvl w:ilvl="8" w:tplc="E592C8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57ABF0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4EAE06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BDEEAD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C94ACA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26CC1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92E76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DBAF0A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DFCA97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CC61D1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3FAE5CC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632A618" w:tentative="1">
      <w:start w:val="1"/>
      <w:numFmt w:val="lowerLetter"/>
      <w:lvlText w:val="%2."/>
      <w:lvlJc w:val="left"/>
      <w:pPr>
        <w:ind w:left="1080" w:hanging="360"/>
      </w:pPr>
    </w:lvl>
    <w:lvl w:ilvl="2" w:tplc="955A085A" w:tentative="1">
      <w:start w:val="1"/>
      <w:numFmt w:val="lowerRoman"/>
      <w:lvlText w:val="%3."/>
      <w:lvlJc w:val="right"/>
      <w:pPr>
        <w:ind w:left="1800" w:hanging="180"/>
      </w:pPr>
    </w:lvl>
    <w:lvl w:ilvl="3" w:tplc="D63C489A" w:tentative="1">
      <w:start w:val="1"/>
      <w:numFmt w:val="decimal"/>
      <w:lvlText w:val="%4."/>
      <w:lvlJc w:val="left"/>
      <w:pPr>
        <w:ind w:left="2520" w:hanging="360"/>
      </w:pPr>
    </w:lvl>
    <w:lvl w:ilvl="4" w:tplc="C1D46C46" w:tentative="1">
      <w:start w:val="1"/>
      <w:numFmt w:val="lowerLetter"/>
      <w:lvlText w:val="%5."/>
      <w:lvlJc w:val="left"/>
      <w:pPr>
        <w:ind w:left="3240" w:hanging="360"/>
      </w:pPr>
    </w:lvl>
    <w:lvl w:ilvl="5" w:tplc="5784E402" w:tentative="1">
      <w:start w:val="1"/>
      <w:numFmt w:val="lowerRoman"/>
      <w:lvlText w:val="%6."/>
      <w:lvlJc w:val="right"/>
      <w:pPr>
        <w:ind w:left="3960" w:hanging="180"/>
      </w:pPr>
    </w:lvl>
    <w:lvl w:ilvl="6" w:tplc="B14660BE" w:tentative="1">
      <w:start w:val="1"/>
      <w:numFmt w:val="decimal"/>
      <w:lvlText w:val="%7."/>
      <w:lvlJc w:val="left"/>
      <w:pPr>
        <w:ind w:left="4680" w:hanging="360"/>
      </w:pPr>
    </w:lvl>
    <w:lvl w:ilvl="7" w:tplc="BD3AFEE6" w:tentative="1">
      <w:start w:val="1"/>
      <w:numFmt w:val="lowerLetter"/>
      <w:lvlText w:val="%8."/>
      <w:lvlJc w:val="left"/>
      <w:pPr>
        <w:ind w:left="5400" w:hanging="360"/>
      </w:pPr>
    </w:lvl>
    <w:lvl w:ilvl="8" w:tplc="4BC63BC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121ABBC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B3819D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D7ABA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F00254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EC0A2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EDE636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9CC900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AB6051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316A8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0711324">
    <w:abstractNumId w:val="21"/>
  </w:num>
  <w:num w:numId="2" w16cid:durableId="1087581234">
    <w:abstractNumId w:val="16"/>
  </w:num>
  <w:num w:numId="3" w16cid:durableId="1416366349">
    <w:abstractNumId w:val="0"/>
  </w:num>
  <w:num w:numId="4" w16cid:durableId="2030985358">
    <w:abstractNumId w:val="6"/>
  </w:num>
  <w:num w:numId="5" w16cid:durableId="59403834">
    <w:abstractNumId w:val="19"/>
  </w:num>
  <w:num w:numId="6" w16cid:durableId="911700289">
    <w:abstractNumId w:val="2"/>
  </w:num>
  <w:num w:numId="7" w16cid:durableId="594674761">
    <w:abstractNumId w:val="13"/>
  </w:num>
  <w:num w:numId="8" w16cid:durableId="255330980">
    <w:abstractNumId w:val="9"/>
  </w:num>
  <w:num w:numId="9" w16cid:durableId="1899241190">
    <w:abstractNumId w:val="1"/>
  </w:num>
  <w:num w:numId="10" w16cid:durableId="2033534592">
    <w:abstractNumId w:val="1"/>
  </w:num>
  <w:num w:numId="11" w16cid:durableId="608633005">
    <w:abstractNumId w:val="3"/>
  </w:num>
  <w:num w:numId="12" w16cid:durableId="1288928390">
    <w:abstractNumId w:val="4"/>
  </w:num>
  <w:num w:numId="13" w16cid:durableId="1135634549">
    <w:abstractNumId w:val="15"/>
  </w:num>
  <w:num w:numId="14" w16cid:durableId="1170677575">
    <w:abstractNumId w:val="10"/>
  </w:num>
  <w:num w:numId="15" w16cid:durableId="1702896932">
    <w:abstractNumId w:val="7"/>
  </w:num>
  <w:num w:numId="16" w16cid:durableId="632442832">
    <w:abstractNumId w:val="14"/>
  </w:num>
  <w:num w:numId="17" w16cid:durableId="158429282">
    <w:abstractNumId w:val="5"/>
  </w:num>
  <w:num w:numId="18" w16cid:durableId="1193109043">
    <w:abstractNumId w:val="12"/>
  </w:num>
  <w:num w:numId="19" w16cid:durableId="1085347427">
    <w:abstractNumId w:val="20"/>
  </w:num>
  <w:num w:numId="20" w16cid:durableId="531773874">
    <w:abstractNumId w:val="17"/>
  </w:num>
  <w:num w:numId="21" w16cid:durableId="463157644">
    <w:abstractNumId w:val="8"/>
  </w:num>
  <w:num w:numId="22" w16cid:durableId="1571160468">
    <w:abstractNumId w:val="18"/>
  </w:num>
  <w:num w:numId="23" w16cid:durableId="12836834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56F"/>
    <w:rsid w:val="00050500"/>
    <w:rsid w:val="00051C6A"/>
    <w:rsid w:val="0005691C"/>
    <w:rsid w:val="00056ECB"/>
    <w:rsid w:val="00056ED5"/>
    <w:rsid w:val="000655CC"/>
    <w:rsid w:val="000700AE"/>
    <w:rsid w:val="0008381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C0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BE5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13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49A"/>
    <w:rsid w:val="005578FA"/>
    <w:rsid w:val="00565129"/>
    <w:rsid w:val="00565CD0"/>
    <w:rsid w:val="00567820"/>
    <w:rsid w:val="005770AD"/>
    <w:rsid w:val="00581414"/>
    <w:rsid w:val="00582490"/>
    <w:rsid w:val="005826FA"/>
    <w:rsid w:val="0059764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23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BE2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CB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2A6"/>
    <w:rsid w:val="00B046D8"/>
    <w:rsid w:val="00B13F4C"/>
    <w:rsid w:val="00B16219"/>
    <w:rsid w:val="00B16C59"/>
    <w:rsid w:val="00B33FDD"/>
    <w:rsid w:val="00B359CC"/>
    <w:rsid w:val="00B36107"/>
    <w:rsid w:val="00B40A2B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7EC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4F8E"/>
    <w:rsid w:val="00DE5DA2"/>
    <w:rsid w:val="00DF0033"/>
    <w:rsid w:val="00E026BF"/>
    <w:rsid w:val="00E07B1B"/>
    <w:rsid w:val="00E11853"/>
    <w:rsid w:val="00E30222"/>
    <w:rsid w:val="00E32B50"/>
    <w:rsid w:val="00E3362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PO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direkt efter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0527B22B-0651-4EE0-AC0B-96ADEB51C02D}" type="presOf" srcId="{6C67DE66-C773-43B4-9C1E-E5B9D5014E97}" destId="{401F6F4E-BF8F-49CD-A023-570599D4F79C}" srcOrd="0" destOrd="0" presId="urn:microsoft.com/office/officeart/2005/8/layout/hChevron3"/>
    <dgm:cxn modelId="{A9FBB398-B3C7-4D00-940B-CECC737CE320}" type="presOf" srcId="{B73EA016-5B5E-4372-8AFF-E16F061CFA05}" destId="{1F6A0B97-83F0-4189-B0CB-00156B0AC153}" srcOrd="0" destOrd="0" presId="urn:microsoft.com/office/officeart/2005/8/layout/hChevron3"/>
    <dgm:cxn modelId="{CE7BBDB1-5AC2-4E1D-B628-EC5A35BC5F16}" type="presOf" srcId="{548E9FD9-7371-42E5-8C31-C03B33C90BF7}" destId="{6CE68A43-9C69-4212-AF24-9AFEE7CA1715}" srcOrd="0" destOrd="0" presId="urn:microsoft.com/office/officeart/2005/8/layout/hChevron3"/>
    <dgm:cxn modelId="{D1EBB1B2-0E88-43C4-9A77-6598E1009D92}" type="presOf" srcId="{D813EA76-4FD3-4C15-BFBC-B1DF43B29666}" destId="{4784DBD1-3CBE-41A8-A2C7-CF088F838C79}" srcOrd="0" destOrd="0" presId="urn:microsoft.com/office/officeart/2005/8/layout/hChevron3"/>
    <dgm:cxn modelId="{B3418DC0-CF3C-4FBC-9E94-5DAA62C3CF2A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1CEFA3F9-6BE3-4C69-8D8B-087F94BAFF5B}" type="presOf" srcId="{72C3C3E7-AFE7-48AF-A84A-F5F4B462ABCE}" destId="{AD4E5296-B06F-4F82-9CB5-F741BF6BFCC1}" srcOrd="0" destOrd="0" presId="urn:microsoft.com/office/officeart/2005/8/layout/hChevron3"/>
    <dgm:cxn modelId="{9840F033-6A72-420E-946D-2E6296493452}" type="presParOf" srcId="{1F6A0B97-83F0-4189-B0CB-00156B0AC153}" destId="{4784DBD1-3CBE-41A8-A2C7-CF088F838C79}" srcOrd="0" destOrd="0" presId="urn:microsoft.com/office/officeart/2005/8/layout/hChevron3"/>
    <dgm:cxn modelId="{BD5CCF6A-73F0-4431-A9E8-C77BEF0B7821}" type="presParOf" srcId="{1F6A0B97-83F0-4189-B0CB-00156B0AC153}" destId="{37D14BC8-3203-463C-9804-9B3B86B621FF}" srcOrd="1" destOrd="0" presId="urn:microsoft.com/office/officeart/2005/8/layout/hChevron3"/>
    <dgm:cxn modelId="{63A3E77C-89D0-4795-A8F7-A08C6BD0D92A}" type="presParOf" srcId="{1F6A0B97-83F0-4189-B0CB-00156B0AC153}" destId="{E13D0391-DAD9-4B61-AB66-3FA48A4F7006}" srcOrd="2" destOrd="0" presId="urn:microsoft.com/office/officeart/2005/8/layout/hChevron3"/>
    <dgm:cxn modelId="{709E6DAF-B6A6-48A4-9244-29FD89A8461A}" type="presParOf" srcId="{1F6A0B97-83F0-4189-B0CB-00156B0AC153}" destId="{F9271109-4339-4036-9126-150629D10456}" srcOrd="3" destOrd="0" presId="urn:microsoft.com/office/officeart/2005/8/layout/hChevron3"/>
    <dgm:cxn modelId="{E76EFFB4-FE34-40D0-91B1-B709AB34F540}" type="presParOf" srcId="{1F6A0B97-83F0-4189-B0CB-00156B0AC153}" destId="{AD4E5296-B06F-4F82-9CB5-F741BF6BFCC1}" srcOrd="4" destOrd="0" presId="urn:microsoft.com/office/officeart/2005/8/layout/hChevron3"/>
    <dgm:cxn modelId="{4BF14C79-88E6-4D50-88C4-AB690C36E427}" type="presParOf" srcId="{1F6A0B97-83F0-4189-B0CB-00156B0AC153}" destId="{99F7A086-6C98-4385-8FFE-3337C1F24694}" srcOrd="5" destOrd="0" presId="urn:microsoft.com/office/officeart/2005/8/layout/hChevron3"/>
    <dgm:cxn modelId="{3B8DAB91-0BC8-480A-9EC9-7DB5209315E9}" type="presParOf" srcId="{1F6A0B97-83F0-4189-B0CB-00156B0AC153}" destId="{6CE68A43-9C69-4212-AF24-9AFEE7CA1715}" srcOrd="6" destOrd="0" presId="urn:microsoft.com/office/officeart/2005/8/layout/hChevron3"/>
    <dgm:cxn modelId="{48AB756E-7EF4-44D0-99CE-832E7DCACB5E}" type="presParOf" srcId="{1F6A0B97-83F0-4189-B0CB-00156B0AC153}" destId="{52B18C29-9B65-4540-BEEB-D505D2915404}" srcOrd="7" destOrd="0" presId="urn:microsoft.com/office/officeart/2005/8/layout/hChevron3"/>
    <dgm:cxn modelId="{70057E67-C039-46A5-A7CA-0D7172F87304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PO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direkt efter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295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Esofagusperforation utan+med PO (830911)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2022-05-18T04:13:00.0000000Z</dcterms:created>
  <dcterms:modified xsi:type="dcterms:W3CDTF">2026-01-30T09:43:00.0000000Z</dcterms:modified>
</coreProperties>
</file>