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E420" w14:textId="77777777" w:rsidR="0003556F" w:rsidRDefault="0003556F" w:rsidP="00F35B05">
      <w:pPr>
        <w:pStyle w:val="Rubrik2"/>
        <w:sectPr w:rsidR="0003556F" w:rsidSect="0003556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C561213" w14:textId="77777777" w:rsidR="0003556F" w:rsidRPr="0003556F" w:rsidRDefault="0003556F" w:rsidP="000355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39C1A4" w14:textId="40C1A98C" w:rsidR="0003556F" w:rsidRPr="007D3232" w:rsidRDefault="007D3232" w:rsidP="007D3232">
      <w:pPr>
        <w:pStyle w:val="Rubrik1"/>
        <w:ind w:left="0"/>
        <w:rPr>
          <w:sz w:val="18"/>
          <w:szCs w:val="18"/>
        </w:rPr>
      </w:pPr>
      <w:r w:rsidRPr="0003556F">
        <w:t>DT Esofagusperforation utan/med PO (830911)</w:t>
      </w:r>
    </w:p>
    <w:p w14:paraId="1AC66FE5" w14:textId="77777777" w:rsidR="0003556F" w:rsidRPr="002C6BE5" w:rsidRDefault="0003556F" w:rsidP="0003556F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C6BE5">
        <w:rPr>
          <w:rFonts w:asciiTheme="majorHAnsi" w:hAnsiTheme="majorHAnsi" w:cstheme="majorHAnsi"/>
          <w:sz w:val="40"/>
          <w:szCs w:val="40"/>
        </w:rPr>
        <w:t>Syfte</w:t>
      </w:r>
    </w:p>
    <w:p w14:paraId="49BF6A53" w14:textId="77777777" w:rsidR="0003556F" w:rsidRDefault="0003556F" w:rsidP="0003556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3556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EEACE8F" w14:textId="6FE86B48" w:rsidR="007D3232" w:rsidRPr="002C6BE5" w:rsidRDefault="00C17EC6" w:rsidP="007D323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C6BE5">
        <w:rPr>
          <w:rFonts w:asciiTheme="majorHAnsi" w:hAnsiTheme="majorHAnsi" w:cstheme="majorHAnsi"/>
          <w:sz w:val="40"/>
          <w:szCs w:val="40"/>
        </w:rPr>
        <w:t>Förändringar sedan föregående version</w:t>
      </w:r>
    </w:p>
    <w:p w14:paraId="510314CC" w14:textId="05C91AEC" w:rsidR="007D3232" w:rsidRPr="0003556F" w:rsidRDefault="00083819" w:rsidP="007D32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4F5ECC97" w14:textId="77777777" w:rsidR="0003556F" w:rsidRPr="0003556F" w:rsidRDefault="0003556F" w:rsidP="0003556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2DB9FEA" w14:textId="77777777" w:rsidR="0003556F" w:rsidRPr="002C6BE5" w:rsidRDefault="0003556F" w:rsidP="0003556F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C6BE5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3556F" w:rsidRPr="0003556F" w14:paraId="1492DD06" w14:textId="77777777" w:rsidTr="00F4395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E928C6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7222930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Esofagusperforation.</w:t>
            </w:r>
          </w:p>
        </w:tc>
      </w:tr>
      <w:tr w:rsidR="0003556F" w:rsidRPr="0003556F" w14:paraId="37DED3E8" w14:textId="77777777" w:rsidTr="00F4395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35E6B3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E051B8" w14:textId="08043D16" w:rsidR="0003556F" w:rsidRPr="0003556F" w:rsidRDefault="0003556F" w:rsidP="0003556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03556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03556F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7ABE0E1" w14:textId="34F23096" w:rsidR="0003556F" w:rsidRPr="0003556F" w:rsidRDefault="0003556F" w:rsidP="0003556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="000E3C0D">
              <w:rPr>
                <w:rFonts w:ascii="Arial" w:hAnsi="Arial" w:cs="Arial"/>
                <w:sz w:val="18"/>
                <w:szCs w:val="18"/>
              </w:rPr>
              <w:t>helst rosa.</w:t>
            </w:r>
          </w:p>
        </w:tc>
      </w:tr>
      <w:tr w:rsidR="0003556F" w:rsidRPr="0003556F" w14:paraId="0D338346" w14:textId="77777777" w:rsidTr="00F4395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743FA6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BAB160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10 ml Omnipaque 240 mg I/ml blandas med 60 ml vatten. Inför serie 2 skall patienten dricka 30-50 ml av detta med sugrör. Sista klunken tas precis innan patienten håller andan för bildtagningen.</w:t>
            </w:r>
          </w:p>
        </w:tc>
      </w:tr>
      <w:tr w:rsidR="0003556F" w:rsidRPr="0003556F" w14:paraId="55F7F2BC" w14:textId="77777777" w:rsidTr="00F4395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3FCE47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D935F7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Omnipaque 350 mg I/ml enligt OmniJect ”Thorax”.</w:t>
            </w:r>
          </w:p>
        </w:tc>
      </w:tr>
      <w:tr w:rsidR="0003556F" w:rsidRPr="0003556F" w14:paraId="49E5DB08" w14:textId="77777777" w:rsidTr="00F4395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28045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3C5D78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 xml:space="preserve">Kvinnor 15-50 år ska tillfrågas om graviditet. I andra och tredje trimestern finns risk att fostret hamnar i strålfältet. För övriga strålskyddsregler </w:t>
            </w:r>
            <w:r w:rsidRPr="0003556F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5CDA9DD5" w14:textId="7C3BCC46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03556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3556F" w:rsidRPr="0003556F" w14:paraId="48EBAFD9" w14:textId="77777777" w:rsidTr="00F4395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21095E7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1538A26" w14:textId="77777777" w:rsidR="0003556F" w:rsidRPr="0003556F" w:rsidRDefault="0003556F" w:rsidP="0003556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CE7955F" w14:textId="77777777" w:rsidR="0003556F" w:rsidRPr="0003556F" w:rsidRDefault="0003556F" w:rsidP="0003556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B5A0E83" w14:textId="77777777" w:rsidR="0003556F" w:rsidRPr="0003556F" w:rsidRDefault="0003556F" w:rsidP="0003556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4C60634" w14:textId="77777777" w:rsidR="0003556F" w:rsidRPr="0003556F" w:rsidRDefault="0003556F" w:rsidP="000355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BE8C1B9" w14:textId="77777777" w:rsidR="0003556F" w:rsidRPr="002C6BE5" w:rsidRDefault="0003556F" w:rsidP="0003556F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C6BE5">
        <w:rPr>
          <w:rFonts w:asciiTheme="majorHAnsi" w:hAnsiTheme="majorHAnsi" w:cstheme="majorHAnsi"/>
          <w:sz w:val="40"/>
          <w:szCs w:val="40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03556F" w:rsidRPr="0003556F" w14:paraId="7DD1535F" w14:textId="77777777" w:rsidTr="0003556F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B5C9EF6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4DA3BC7" wp14:editId="13340F99">
                  <wp:extent cx="4037991" cy="809625"/>
                  <wp:effectExtent l="0" t="0" r="38735" b="0"/>
                  <wp:docPr id="13" name="Diagram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4B2B8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470CF0" wp14:editId="73C84167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183515</wp:posOffset>
                      </wp:positionV>
                      <wp:extent cx="1341120" cy="1448435"/>
                      <wp:effectExtent l="19050" t="19050" r="11430" b="18415"/>
                      <wp:wrapNone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1532" cy="144843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18DB3" id="Rektangel 12" o:spid="_x0000_s1026" style="position:absolute;margin-left:1.4pt;margin-top:14.45pt;width:105.6pt;height:1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" filled="f" strokecolor="red" strokeweight="3pt"/>
                  </w:pict>
                </mc:Fallback>
              </mc:AlternateContent>
            </w:r>
            <w:r w:rsidRPr="0003556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4821409" wp14:editId="6D4794C7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183515</wp:posOffset>
                      </wp:positionV>
                      <wp:extent cx="388620" cy="1442085"/>
                      <wp:effectExtent l="0" t="0" r="0" b="5715"/>
                      <wp:wrapNone/>
                      <wp:docPr id="14" name="Upp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88620" cy="14420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555EA2" w14:textId="77777777" w:rsidR="0003556F" w:rsidRDefault="0003556F" w:rsidP="00E3022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251C56BA" w14:textId="77777777" w:rsidR="0003556F" w:rsidRDefault="0003556F" w:rsidP="000355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4B37EA4C" w14:textId="77777777" w:rsidR="0003556F" w:rsidRPr="0066567D" w:rsidRDefault="0003556F" w:rsidP="000355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82140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4" o:spid="_x0000_s1026" type="#_x0000_t68" style="position:absolute;left:0;text-align:left;margin-left:43.95pt;margin-top:14.45pt;width:30.6pt;height:113.5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" adj="2910" fillcolor="red" stroked="f" strokeweight="1pt">
                      <v:textbox inset="1mm,1mm,1mm,1mm">
                        <w:txbxContent>
                          <w:p w14:paraId="4B555EA2" w14:textId="77777777" w:rsidR="0003556F" w:rsidRDefault="0003556F" w:rsidP="00E3022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251C56BA" w14:textId="77777777" w:rsidR="0003556F" w:rsidRDefault="0003556F" w:rsidP="000355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B37EA4C" w14:textId="77777777" w:rsidR="0003556F" w:rsidRPr="0066567D" w:rsidRDefault="0003556F" w:rsidP="000355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556F">
              <w:rPr>
                <w:noProof/>
                <w:szCs w:val="20"/>
              </w:rPr>
              <w:drawing>
                <wp:inline distT="0" distB="0" distL="0" distR="0" wp14:anchorId="6E238BA1" wp14:editId="64B08AB5">
                  <wp:extent cx="1380003" cy="1697025"/>
                  <wp:effectExtent l="0" t="0" r="0" b="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95713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365" cy="173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56F" w:rsidRPr="0003556F" w14:paraId="587958B8" w14:textId="77777777" w:rsidTr="0003556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2785D58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EA1E04C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268997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556F" w:rsidRPr="0003556F" w14:paraId="490AEA43" w14:textId="77777777" w:rsidTr="0003556F">
        <w:trPr>
          <w:trHeight w:val="227"/>
        </w:trPr>
        <w:tc>
          <w:tcPr>
            <w:tcW w:w="1950" w:type="dxa"/>
            <w:shd w:val="clear" w:color="auto" w:fill="FFFFFF"/>
          </w:tcPr>
          <w:p w14:paraId="424D7624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30BA211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Jugulum – ventrikel.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952DCC" w14:textId="77777777" w:rsidR="0003556F" w:rsidRPr="0003556F" w:rsidRDefault="0003556F" w:rsidP="0003556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3556F" w:rsidRPr="0003556F" w14:paraId="52AFBCBF" w14:textId="77777777" w:rsidTr="0003556F">
        <w:trPr>
          <w:trHeight w:val="227"/>
        </w:trPr>
        <w:tc>
          <w:tcPr>
            <w:tcW w:w="1950" w:type="dxa"/>
            <w:shd w:val="clear" w:color="auto" w:fill="FFFFFF"/>
          </w:tcPr>
          <w:p w14:paraId="42C9EF9F" w14:textId="77777777" w:rsidR="0003556F" w:rsidRPr="0003556F" w:rsidRDefault="0003556F" w:rsidP="0003556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Esofagus K+ PO-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7FA7416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3556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3556F">
              <w:rPr>
                <w:rFonts w:ascii="Arial" w:hAnsi="Arial" w:cs="Arial"/>
                <w:sz w:val="18"/>
                <w:szCs w:val="18"/>
              </w:rPr>
              <w:t xml:space="preserve"> Jugulum – ventrikel.</w:t>
            </w:r>
          </w:p>
          <w:p w14:paraId="3E445B37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F6C240C" w14:textId="77777777" w:rsidR="0003556F" w:rsidRPr="0003556F" w:rsidRDefault="0003556F" w:rsidP="0003556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556F" w:rsidRPr="0003556F" w14:paraId="1607AD0B" w14:textId="77777777" w:rsidTr="0003556F">
        <w:trPr>
          <w:trHeight w:val="227"/>
        </w:trPr>
        <w:tc>
          <w:tcPr>
            <w:tcW w:w="1950" w:type="dxa"/>
            <w:shd w:val="clear" w:color="auto" w:fill="FFFFFF"/>
          </w:tcPr>
          <w:p w14:paraId="3AE8C3CE" w14:textId="77777777" w:rsidR="0003556F" w:rsidRPr="0003556F" w:rsidRDefault="0003556F" w:rsidP="0003556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Esofagus K+ PO+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EAC7634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3556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3556F">
              <w:rPr>
                <w:rFonts w:ascii="Arial" w:hAnsi="Arial" w:cs="Arial"/>
                <w:sz w:val="18"/>
                <w:szCs w:val="18"/>
              </w:rPr>
              <w:t xml:space="preserve"> Jugulum – ventrikel.</w:t>
            </w:r>
          </w:p>
          <w:p w14:paraId="093F5D7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i/>
                <w:sz w:val="18"/>
                <w:szCs w:val="18"/>
              </w:rPr>
              <w:t>Patienten ska svälja sista klunken,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F271E1" w14:textId="77777777" w:rsidR="0003556F" w:rsidRPr="0003556F" w:rsidRDefault="0003556F" w:rsidP="0003556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</w:tbl>
    <w:p w14:paraId="58BB6BA0" w14:textId="77777777" w:rsidR="0003556F" w:rsidRPr="002C6BE5" w:rsidRDefault="0003556F" w:rsidP="0003556F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C6BE5">
        <w:rPr>
          <w:rFonts w:asciiTheme="majorHAnsi" w:hAnsiTheme="majorHAnsi" w:cstheme="majorHAnsi"/>
          <w:sz w:val="40"/>
          <w:szCs w:val="40"/>
        </w:rPr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268"/>
        <w:gridCol w:w="2806"/>
      </w:tblGrid>
      <w:tr w:rsidR="0003556F" w:rsidRPr="0003556F" w14:paraId="221F9E7C" w14:textId="77777777" w:rsidTr="0003556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1CAFB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8EE4F6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F2A283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3C63F42" wp14:editId="4775AA55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-5715</wp:posOffset>
                      </wp:positionV>
                      <wp:extent cx="0" cy="1407160"/>
                      <wp:effectExtent l="19050" t="0" r="19050" b="2159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7226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8A402A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-.45pt" to="52.8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3556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814532D" wp14:editId="0EC7A61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779780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A2F072" w14:textId="77777777" w:rsidR="0003556F" w:rsidRPr="0066567D" w:rsidRDefault="0003556F" w:rsidP="00E32B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4532D" id="Upp 24" o:spid="_x0000_s1027" type="#_x0000_t68" style="position:absolute;margin-left:16.45pt;margin-top:61.4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8A2F072" w14:textId="77777777" w:rsidR="0003556F" w:rsidRPr="0066567D" w:rsidRDefault="0003556F" w:rsidP="00E32B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556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C3B7170" wp14:editId="2F7B8831">
                      <wp:simplePos x="0" y="0"/>
                      <wp:positionH relativeFrom="margin">
                        <wp:posOffset>836930</wp:posOffset>
                      </wp:positionH>
                      <wp:positionV relativeFrom="paragraph">
                        <wp:posOffset>588010</wp:posOffset>
                      </wp:positionV>
                      <wp:extent cx="409575" cy="544195"/>
                      <wp:effectExtent l="0" t="0" r="9525" b="825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4419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3D50EB" w14:textId="77777777" w:rsidR="0003556F" w:rsidRPr="0066564D" w:rsidRDefault="0003556F" w:rsidP="00E32B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3B717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margin-left:65.9pt;margin-top:46.3pt;width:32.25pt;height:42.8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" adj="13472" fillcolor="red" stroked="f" strokeweight="1pt">
                      <v:textbox style="layout-flow:vertical" inset="1mm,1mm,1mm,1mm">
                        <w:txbxContent>
                          <w:p w14:paraId="7F3D50EB" w14:textId="77777777" w:rsidR="0003556F" w:rsidRPr="0066564D" w:rsidRDefault="0003556F" w:rsidP="00E32B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3556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124839D" wp14:editId="60D9E04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593090</wp:posOffset>
                      </wp:positionV>
                      <wp:extent cx="1294130" cy="11430"/>
                      <wp:effectExtent l="19050" t="19050" r="1270" b="26670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4410" cy="1187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DCA27" id="Rak 1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46.7pt" to="100.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3556F">
              <w:rPr>
                <w:noProof/>
                <w:szCs w:val="20"/>
              </w:rPr>
              <w:drawing>
                <wp:inline distT="0" distB="0" distL="0" distR="0" wp14:anchorId="217DA6C9" wp14:editId="6C744030">
                  <wp:extent cx="1282535" cy="1405294"/>
                  <wp:effectExtent l="0" t="0" r="0" b="4445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96360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341" cy="141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75139B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2CF631B" wp14:editId="2919CB6A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610235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F3905B" w14:textId="77777777" w:rsidR="0003556F" w:rsidRPr="0066567D" w:rsidRDefault="0003556F" w:rsidP="00E32B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F631B" id="Upp 22" o:spid="_x0000_s1029" type="#_x0000_t68" style="position:absolute;left:0;text-align:left;margin-left:24.6pt;margin-top:48.05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ekWbqd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7DF3905B" w14:textId="77777777" w:rsidR="0003556F" w:rsidRPr="0066567D" w:rsidRDefault="0003556F" w:rsidP="00E32B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556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D9D7BB8" wp14:editId="7DA0365B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526415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A19628" w14:textId="77777777" w:rsidR="0003556F" w:rsidRPr="0066567D" w:rsidRDefault="0003556F" w:rsidP="00E32B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D7BB8" id="Upp 26" o:spid="_x0000_s1030" type="#_x0000_t68" style="position:absolute;left:0;text-align:left;margin-left:79.95pt;margin-top:41.4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Jx2CtX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0EA19628" w14:textId="77777777" w:rsidR="0003556F" w:rsidRPr="0066567D" w:rsidRDefault="0003556F" w:rsidP="00E32B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556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6522C36" wp14:editId="1976BD8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514985</wp:posOffset>
                      </wp:positionV>
                      <wp:extent cx="1619250" cy="6350"/>
                      <wp:effectExtent l="19050" t="19050" r="19050" b="317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0" cy="6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E256B0" id="Rak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40.55pt" to="123.8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3556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B50C5F1" wp14:editId="64C6A4B6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4445</wp:posOffset>
                      </wp:positionV>
                      <wp:extent cx="4445" cy="1264920"/>
                      <wp:effectExtent l="19050" t="19050" r="33655" b="3048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3" cy="12652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5F8ABE" id="Rak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5pt,.35pt" to="60.5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3556F">
              <w:rPr>
                <w:noProof/>
                <w:szCs w:val="20"/>
              </w:rPr>
              <w:drawing>
                <wp:inline distT="0" distB="0" distL="0" distR="0" wp14:anchorId="33A9C531" wp14:editId="12FEB1EF">
                  <wp:extent cx="1554480" cy="1233170"/>
                  <wp:effectExtent l="0" t="0" r="7620" b="508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13740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56F" w:rsidRPr="0003556F" w14:paraId="2E5606D7" w14:textId="77777777" w:rsidTr="0003556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0FCAB2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EBBA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6308FA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5C207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556F" w:rsidRPr="0003556F" w14:paraId="547C6EDC" w14:textId="77777777" w:rsidTr="0003556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5133E2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02D69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41AD37C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4301AA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556F" w:rsidRPr="0003556F" w14:paraId="7E6CA54C" w14:textId="77777777" w:rsidTr="0003556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B5CC1B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40E04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7A59A3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ACDA62B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90E411B" w14:textId="77777777" w:rsidR="0003556F" w:rsidRPr="0003556F" w:rsidRDefault="0003556F" w:rsidP="000355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2E48340" w14:textId="77777777" w:rsidR="0003556F" w:rsidRPr="002C6BE5" w:rsidRDefault="0003556F" w:rsidP="0003556F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C6BE5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3556F" w:rsidRPr="0003556F" w14:paraId="532700FC" w14:textId="77777777" w:rsidTr="00F43953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38BEAF1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9C0FE5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BE9FA78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A3A7D2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30E0E7F0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F2EABD8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83462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3556F" w:rsidRPr="0003556F" w14:paraId="29C18590" w14:textId="77777777" w:rsidTr="00F4395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5DB404" w14:textId="77777777" w:rsidR="0003556F" w:rsidRPr="0003556F" w:rsidRDefault="0003556F" w:rsidP="0003556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Esofagus K+ PO-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FC99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5219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643C5" w14:textId="5B04D4FA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2B2F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A884B68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556F" w:rsidRPr="0003556F" w14:paraId="1DEA4E43" w14:textId="77777777" w:rsidTr="00F4395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02DA24F" w14:textId="77777777" w:rsidR="0003556F" w:rsidRPr="0003556F" w:rsidRDefault="0003556F" w:rsidP="000355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85EA1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32D97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8DFAE" w14:textId="694CAD78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A10A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9D5C4A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556F" w:rsidRPr="0003556F" w14:paraId="26ADFFA4" w14:textId="77777777" w:rsidTr="00F4395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0C92FD7" w14:textId="77777777" w:rsidR="0003556F" w:rsidRPr="0003556F" w:rsidRDefault="0003556F" w:rsidP="000355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D1A3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41C1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61285" w14:textId="3A85C24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142D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3DC4A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556F" w:rsidRPr="0003556F" w14:paraId="2D29926F" w14:textId="77777777" w:rsidTr="00F4395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3504F3" w14:textId="77777777" w:rsidR="0003556F" w:rsidRPr="0003556F" w:rsidRDefault="0003556F" w:rsidP="000355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BDE5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D26B0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21689" w14:textId="7B24C061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7757D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730F94" w14:textId="62451FB2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E32B50">
              <w:rPr>
                <w:rFonts w:ascii="Arial" w:hAnsi="Arial" w:cs="Arial"/>
                <w:noProof/>
                <w:sz w:val="18"/>
                <w:szCs w:val="18"/>
              </w:rPr>
              <w:br/>
              <w:t>PACS</w:t>
            </w:r>
          </w:p>
        </w:tc>
      </w:tr>
      <w:tr w:rsidR="0003556F" w:rsidRPr="0003556F" w14:paraId="3925DEAB" w14:textId="77777777" w:rsidTr="00F4395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E374DB" w14:textId="77777777" w:rsidR="0003556F" w:rsidRPr="0003556F" w:rsidRDefault="0003556F" w:rsidP="0003556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Esofagus K+ PO+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6C8CD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2591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14B96" w14:textId="698DA4E3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D66C0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2CBA27F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556F" w:rsidRPr="0003556F" w14:paraId="77647E4F" w14:textId="77777777" w:rsidTr="00F4395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DC1B9C" w14:textId="77777777" w:rsidR="0003556F" w:rsidRPr="0003556F" w:rsidRDefault="0003556F" w:rsidP="000355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C398B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8455E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9DFA5" w14:textId="395FFB4C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59522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A70B2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556F" w:rsidRPr="0003556F" w14:paraId="3050A7B0" w14:textId="77777777" w:rsidTr="00F4395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54E890B" w14:textId="77777777" w:rsidR="0003556F" w:rsidRPr="0003556F" w:rsidRDefault="0003556F" w:rsidP="000355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C5E04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F6BF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D9229" w14:textId="4D5FD311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D07E8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9C54764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556F" w:rsidRPr="0003556F" w14:paraId="2D1D6F3F" w14:textId="77777777" w:rsidTr="00F4395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13DD50B" w14:textId="77777777" w:rsidR="0003556F" w:rsidRPr="0003556F" w:rsidRDefault="0003556F" w:rsidP="000355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2D31F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A3B1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960E9" w14:textId="007009BF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B</w:t>
            </w:r>
            <w:r w:rsidR="00DE4F8E">
              <w:rPr>
                <w:rFonts w:ascii="Arial" w:hAnsi="Arial" w:cs="Arial"/>
                <w:sz w:val="18"/>
                <w:szCs w:val="18"/>
              </w:rPr>
              <w:t>r40</w:t>
            </w:r>
            <w:r w:rsidRPr="0003556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77AA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A0A02E2" w14:textId="62F2F2EC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556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E32B50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DE4F8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3556F" w:rsidRPr="0003556F" w14:paraId="1515FDD6" w14:textId="77777777" w:rsidTr="00F4395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180E0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A0C09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C7601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8022B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80490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3D317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3556F" w:rsidRPr="0003556F" w14:paraId="701D0D85" w14:textId="77777777" w:rsidTr="00F4395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7C48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C057A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AF242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CBF1F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CC687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900B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6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59CAB7E" w14:textId="77777777" w:rsidR="0003556F" w:rsidRPr="0003556F" w:rsidRDefault="0003556F" w:rsidP="000355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6BC423" w14:textId="77777777" w:rsidR="0003556F" w:rsidRPr="002C6BE5" w:rsidRDefault="0003556F" w:rsidP="0003556F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C6BE5">
        <w:rPr>
          <w:rFonts w:asciiTheme="majorHAnsi" w:hAnsiTheme="majorHAnsi" w:cstheme="majorHAnsi"/>
          <w:sz w:val="40"/>
          <w:szCs w:val="40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3556F" w:rsidRPr="0003556F" w14:paraId="52CD7D55" w14:textId="77777777" w:rsidTr="0003556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F503181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28803F1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70C2BE9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8FD711F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DE9862F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059094B2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4E11E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556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E128817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Esofagus PO-</w:t>
            </w:r>
          </w:p>
          <w:p w14:paraId="67FBAFC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D931B77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Esofagus PO+</w:t>
            </w:r>
          </w:p>
          <w:p w14:paraId="4F918A9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D7E549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280E6C0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Esofagus PO-</w:t>
            </w:r>
          </w:p>
          <w:p w14:paraId="762113D0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E01F803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Esofagus PO+</w:t>
            </w:r>
          </w:p>
          <w:p w14:paraId="5C948931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60119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08274E50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A53048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A39F5C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C97836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99D126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6F99604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FFCF0EB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B33C91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31F3B6A5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F3F90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8A64516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DB51CE8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22C7C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957BCF2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5F84F9A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212AFEB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20715AB6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B29D79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8501A5F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410B29D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A0ED80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BC437BE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19B51C3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9C623C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44D67EB8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B1B376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73E8A50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54CEDB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493AD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B63E39C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Esofagus PO-</w:t>
            </w:r>
          </w:p>
          <w:p w14:paraId="521FC1C5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7598433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Esofagus PO+</w:t>
            </w:r>
          </w:p>
          <w:p w14:paraId="30316601" w14:textId="77777777" w:rsidR="0003556F" w:rsidRPr="0003556F" w:rsidRDefault="0003556F" w:rsidP="000355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556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230728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76FE9543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C835FA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2CBAF8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B1ABE9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C0F79AF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8BBF096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D09854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4BE0DF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0D02DAA1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B12BC5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AE8E4E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A3596E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CAA71DB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1DEAE6F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6D6A3ED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5B9F81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1CA70CC5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89FFE5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62AD0E0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39C15AB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F7F100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3E56975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30BB340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E880EF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556F" w:rsidRPr="0003556F" w14:paraId="17CAD539" w14:textId="77777777" w:rsidTr="0003556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A1A108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6AB83FB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CF2E003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C88DD43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9D04B7" w14:textId="77777777" w:rsidR="0003556F" w:rsidRPr="0003556F" w:rsidRDefault="0003556F" w:rsidP="000355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B629F2E" w14:textId="77777777" w:rsidR="0003556F" w:rsidRPr="0003556F" w:rsidRDefault="0003556F" w:rsidP="000355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1819FBE" w14:textId="77777777" w:rsidR="0003556F" w:rsidRPr="0003556F" w:rsidRDefault="0003556F" w:rsidP="0003556F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17EC6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BE36" w14:textId="77777777" w:rsidR="0055149A" w:rsidRDefault="0055149A">
      <w:r>
        <w:separator/>
      </w:r>
    </w:p>
  </w:endnote>
  <w:endnote w:type="continuationSeparator" w:id="0">
    <w:p w14:paraId="4E8C5238" w14:textId="77777777" w:rsidR="0055149A" w:rsidRDefault="0055149A">
      <w:r>
        <w:continuationSeparator/>
      </w:r>
    </w:p>
  </w:endnote>
  <w:endnote w:type="continuationNotice" w:id="1">
    <w:p w14:paraId="09EF992F" w14:textId="77777777" w:rsidR="0055149A" w:rsidRDefault="005514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F8C9" w14:textId="77777777" w:rsidR="0055149A" w:rsidRDefault="0055149A"/>
  </w:footnote>
  <w:footnote w:type="continuationSeparator" w:id="0">
    <w:p w14:paraId="17EF6F11" w14:textId="77777777" w:rsidR="0055149A" w:rsidRDefault="0055149A">
      <w:r>
        <w:continuationSeparator/>
      </w:r>
    </w:p>
  </w:footnote>
  <w:footnote w:type="continuationNotice" w:id="1">
    <w:p w14:paraId="12F26E3E" w14:textId="77777777" w:rsidR="0055149A" w:rsidRDefault="005514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04DCCF4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DC294C8" w:tentative="1">
      <w:start w:val="1"/>
      <w:numFmt w:val="lowerLetter"/>
      <w:lvlText w:val="%2."/>
      <w:lvlJc w:val="left"/>
      <w:pPr>
        <w:ind w:left="1080" w:hanging="360"/>
      </w:pPr>
    </w:lvl>
    <w:lvl w:ilvl="2" w:tplc="560ED288" w:tentative="1">
      <w:start w:val="1"/>
      <w:numFmt w:val="lowerRoman"/>
      <w:lvlText w:val="%3."/>
      <w:lvlJc w:val="right"/>
      <w:pPr>
        <w:ind w:left="1800" w:hanging="180"/>
      </w:pPr>
    </w:lvl>
    <w:lvl w:ilvl="3" w:tplc="39EA3A9A" w:tentative="1">
      <w:start w:val="1"/>
      <w:numFmt w:val="decimal"/>
      <w:lvlText w:val="%4."/>
      <w:lvlJc w:val="left"/>
      <w:pPr>
        <w:ind w:left="2520" w:hanging="360"/>
      </w:pPr>
    </w:lvl>
    <w:lvl w:ilvl="4" w:tplc="AFF85BCA" w:tentative="1">
      <w:start w:val="1"/>
      <w:numFmt w:val="lowerLetter"/>
      <w:lvlText w:val="%5."/>
      <w:lvlJc w:val="left"/>
      <w:pPr>
        <w:ind w:left="3240" w:hanging="360"/>
      </w:pPr>
    </w:lvl>
    <w:lvl w:ilvl="5" w:tplc="B9E8A5F6" w:tentative="1">
      <w:start w:val="1"/>
      <w:numFmt w:val="lowerRoman"/>
      <w:lvlText w:val="%6."/>
      <w:lvlJc w:val="right"/>
      <w:pPr>
        <w:ind w:left="3960" w:hanging="180"/>
      </w:pPr>
    </w:lvl>
    <w:lvl w:ilvl="6" w:tplc="49CCAEBC" w:tentative="1">
      <w:start w:val="1"/>
      <w:numFmt w:val="decimal"/>
      <w:lvlText w:val="%7."/>
      <w:lvlJc w:val="left"/>
      <w:pPr>
        <w:ind w:left="4680" w:hanging="360"/>
      </w:pPr>
    </w:lvl>
    <w:lvl w:ilvl="7" w:tplc="069AAA9E" w:tentative="1">
      <w:start w:val="1"/>
      <w:numFmt w:val="lowerLetter"/>
      <w:lvlText w:val="%8."/>
      <w:lvlJc w:val="left"/>
      <w:pPr>
        <w:ind w:left="5400" w:hanging="360"/>
      </w:pPr>
    </w:lvl>
    <w:lvl w:ilvl="8" w:tplc="E592C8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557ABF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EAE0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DEEA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94AC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26CC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2E76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BAF0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FCA9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C61D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3FAE5CC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632A618" w:tentative="1">
      <w:start w:val="1"/>
      <w:numFmt w:val="lowerLetter"/>
      <w:lvlText w:val="%2."/>
      <w:lvlJc w:val="left"/>
      <w:pPr>
        <w:ind w:left="1080" w:hanging="360"/>
      </w:pPr>
    </w:lvl>
    <w:lvl w:ilvl="2" w:tplc="955A085A" w:tentative="1">
      <w:start w:val="1"/>
      <w:numFmt w:val="lowerRoman"/>
      <w:lvlText w:val="%3."/>
      <w:lvlJc w:val="right"/>
      <w:pPr>
        <w:ind w:left="1800" w:hanging="180"/>
      </w:pPr>
    </w:lvl>
    <w:lvl w:ilvl="3" w:tplc="D63C489A" w:tentative="1">
      <w:start w:val="1"/>
      <w:numFmt w:val="decimal"/>
      <w:lvlText w:val="%4."/>
      <w:lvlJc w:val="left"/>
      <w:pPr>
        <w:ind w:left="2520" w:hanging="360"/>
      </w:pPr>
    </w:lvl>
    <w:lvl w:ilvl="4" w:tplc="C1D46C46" w:tentative="1">
      <w:start w:val="1"/>
      <w:numFmt w:val="lowerLetter"/>
      <w:lvlText w:val="%5."/>
      <w:lvlJc w:val="left"/>
      <w:pPr>
        <w:ind w:left="3240" w:hanging="360"/>
      </w:pPr>
    </w:lvl>
    <w:lvl w:ilvl="5" w:tplc="5784E402" w:tentative="1">
      <w:start w:val="1"/>
      <w:numFmt w:val="lowerRoman"/>
      <w:lvlText w:val="%6."/>
      <w:lvlJc w:val="right"/>
      <w:pPr>
        <w:ind w:left="3960" w:hanging="180"/>
      </w:pPr>
    </w:lvl>
    <w:lvl w:ilvl="6" w:tplc="B14660BE" w:tentative="1">
      <w:start w:val="1"/>
      <w:numFmt w:val="decimal"/>
      <w:lvlText w:val="%7."/>
      <w:lvlJc w:val="left"/>
      <w:pPr>
        <w:ind w:left="4680" w:hanging="360"/>
      </w:pPr>
    </w:lvl>
    <w:lvl w:ilvl="7" w:tplc="BD3AFEE6" w:tentative="1">
      <w:start w:val="1"/>
      <w:numFmt w:val="lowerLetter"/>
      <w:lvlText w:val="%8."/>
      <w:lvlJc w:val="left"/>
      <w:pPr>
        <w:ind w:left="5400" w:hanging="360"/>
      </w:pPr>
    </w:lvl>
    <w:lvl w:ilvl="8" w:tplc="4BC63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121ABBC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B3819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7ABA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0025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C0A2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DE63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CC90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B605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16A8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0711324">
    <w:abstractNumId w:val="21"/>
  </w:num>
  <w:num w:numId="2" w16cid:durableId="1087581234">
    <w:abstractNumId w:val="16"/>
  </w:num>
  <w:num w:numId="3" w16cid:durableId="1416366349">
    <w:abstractNumId w:val="0"/>
  </w:num>
  <w:num w:numId="4" w16cid:durableId="2030985358">
    <w:abstractNumId w:val="6"/>
  </w:num>
  <w:num w:numId="5" w16cid:durableId="59403834">
    <w:abstractNumId w:val="19"/>
  </w:num>
  <w:num w:numId="6" w16cid:durableId="911700289">
    <w:abstractNumId w:val="2"/>
  </w:num>
  <w:num w:numId="7" w16cid:durableId="594674761">
    <w:abstractNumId w:val="13"/>
  </w:num>
  <w:num w:numId="8" w16cid:durableId="255330980">
    <w:abstractNumId w:val="9"/>
  </w:num>
  <w:num w:numId="9" w16cid:durableId="1899241190">
    <w:abstractNumId w:val="1"/>
  </w:num>
  <w:num w:numId="10" w16cid:durableId="2033534592">
    <w:abstractNumId w:val="1"/>
  </w:num>
  <w:num w:numId="11" w16cid:durableId="608633005">
    <w:abstractNumId w:val="3"/>
  </w:num>
  <w:num w:numId="12" w16cid:durableId="1288928390">
    <w:abstractNumId w:val="4"/>
  </w:num>
  <w:num w:numId="13" w16cid:durableId="1135634549">
    <w:abstractNumId w:val="15"/>
  </w:num>
  <w:num w:numId="14" w16cid:durableId="1170677575">
    <w:abstractNumId w:val="10"/>
  </w:num>
  <w:num w:numId="15" w16cid:durableId="1702896932">
    <w:abstractNumId w:val="7"/>
  </w:num>
  <w:num w:numId="16" w16cid:durableId="632442832">
    <w:abstractNumId w:val="14"/>
  </w:num>
  <w:num w:numId="17" w16cid:durableId="158429282">
    <w:abstractNumId w:val="5"/>
  </w:num>
  <w:num w:numId="18" w16cid:durableId="1193109043">
    <w:abstractNumId w:val="12"/>
  </w:num>
  <w:num w:numId="19" w16cid:durableId="1085347427">
    <w:abstractNumId w:val="20"/>
  </w:num>
  <w:num w:numId="20" w16cid:durableId="531773874">
    <w:abstractNumId w:val="17"/>
  </w:num>
  <w:num w:numId="21" w16cid:durableId="463157644">
    <w:abstractNumId w:val="8"/>
  </w:num>
  <w:num w:numId="22" w16cid:durableId="1571160468">
    <w:abstractNumId w:val="18"/>
  </w:num>
  <w:num w:numId="23" w16cid:durableId="12836834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56F"/>
    <w:rsid w:val="00050500"/>
    <w:rsid w:val="00051C6A"/>
    <w:rsid w:val="0005691C"/>
    <w:rsid w:val="00056ECB"/>
    <w:rsid w:val="00056ED5"/>
    <w:rsid w:val="000655CC"/>
    <w:rsid w:val="000700AE"/>
    <w:rsid w:val="0008381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3C0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BE5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13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49A"/>
    <w:rsid w:val="005578FA"/>
    <w:rsid w:val="00565129"/>
    <w:rsid w:val="00565CD0"/>
    <w:rsid w:val="00567820"/>
    <w:rsid w:val="005770AD"/>
    <w:rsid w:val="00581414"/>
    <w:rsid w:val="00582490"/>
    <w:rsid w:val="005826FA"/>
    <w:rsid w:val="0059764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23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BE2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5CB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32A6"/>
    <w:rsid w:val="00B046D8"/>
    <w:rsid w:val="00B13F4C"/>
    <w:rsid w:val="00B16219"/>
    <w:rsid w:val="00B16C59"/>
    <w:rsid w:val="00B33FDD"/>
    <w:rsid w:val="00B359CC"/>
    <w:rsid w:val="00B36107"/>
    <w:rsid w:val="00B40A2B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7EC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4F8E"/>
    <w:rsid w:val="00DE5DA2"/>
    <w:rsid w:val="00DF0033"/>
    <w:rsid w:val="00E026BF"/>
    <w:rsid w:val="00E07B1B"/>
    <w:rsid w:val="00E11853"/>
    <w:rsid w:val="00E30222"/>
    <w:rsid w:val="00E32B50"/>
    <w:rsid w:val="00E3362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direkt efter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0527B22B-0651-4EE0-AC0B-96ADEB51C02D}" type="presOf" srcId="{6C67DE66-C773-43B4-9C1E-E5B9D5014E97}" destId="{401F6F4E-BF8F-49CD-A023-570599D4F79C}" srcOrd="0" destOrd="0" presId="urn:microsoft.com/office/officeart/2005/8/layout/hChevron3"/>
    <dgm:cxn modelId="{A9FBB398-B3C7-4D00-940B-CECC737CE320}" type="presOf" srcId="{B73EA016-5B5E-4372-8AFF-E16F061CFA05}" destId="{1F6A0B97-83F0-4189-B0CB-00156B0AC153}" srcOrd="0" destOrd="0" presId="urn:microsoft.com/office/officeart/2005/8/layout/hChevron3"/>
    <dgm:cxn modelId="{CE7BBDB1-5AC2-4E1D-B628-EC5A35BC5F16}" type="presOf" srcId="{548E9FD9-7371-42E5-8C31-C03B33C90BF7}" destId="{6CE68A43-9C69-4212-AF24-9AFEE7CA1715}" srcOrd="0" destOrd="0" presId="urn:microsoft.com/office/officeart/2005/8/layout/hChevron3"/>
    <dgm:cxn modelId="{D1EBB1B2-0E88-43C4-9A77-6598E1009D92}" type="presOf" srcId="{D813EA76-4FD3-4C15-BFBC-B1DF43B29666}" destId="{4784DBD1-3CBE-41A8-A2C7-CF088F838C79}" srcOrd="0" destOrd="0" presId="urn:microsoft.com/office/officeart/2005/8/layout/hChevron3"/>
    <dgm:cxn modelId="{B3418DC0-CF3C-4FBC-9E94-5DAA62C3CF2A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1CEFA3F9-6BE3-4C69-8D8B-087F94BAFF5B}" type="presOf" srcId="{72C3C3E7-AFE7-48AF-A84A-F5F4B462ABCE}" destId="{AD4E5296-B06F-4F82-9CB5-F741BF6BFCC1}" srcOrd="0" destOrd="0" presId="urn:microsoft.com/office/officeart/2005/8/layout/hChevron3"/>
    <dgm:cxn modelId="{9840F033-6A72-420E-946D-2E6296493452}" type="presParOf" srcId="{1F6A0B97-83F0-4189-B0CB-00156B0AC153}" destId="{4784DBD1-3CBE-41A8-A2C7-CF088F838C79}" srcOrd="0" destOrd="0" presId="urn:microsoft.com/office/officeart/2005/8/layout/hChevron3"/>
    <dgm:cxn modelId="{BD5CCF6A-73F0-4431-A9E8-C77BEF0B7821}" type="presParOf" srcId="{1F6A0B97-83F0-4189-B0CB-00156B0AC153}" destId="{37D14BC8-3203-463C-9804-9B3B86B621FF}" srcOrd="1" destOrd="0" presId="urn:microsoft.com/office/officeart/2005/8/layout/hChevron3"/>
    <dgm:cxn modelId="{63A3E77C-89D0-4795-A8F7-A08C6BD0D92A}" type="presParOf" srcId="{1F6A0B97-83F0-4189-B0CB-00156B0AC153}" destId="{E13D0391-DAD9-4B61-AB66-3FA48A4F7006}" srcOrd="2" destOrd="0" presId="urn:microsoft.com/office/officeart/2005/8/layout/hChevron3"/>
    <dgm:cxn modelId="{709E6DAF-B6A6-48A4-9244-29FD89A8461A}" type="presParOf" srcId="{1F6A0B97-83F0-4189-B0CB-00156B0AC153}" destId="{F9271109-4339-4036-9126-150629D10456}" srcOrd="3" destOrd="0" presId="urn:microsoft.com/office/officeart/2005/8/layout/hChevron3"/>
    <dgm:cxn modelId="{E76EFFB4-FE34-40D0-91B1-B709AB34F540}" type="presParOf" srcId="{1F6A0B97-83F0-4189-B0CB-00156B0AC153}" destId="{AD4E5296-B06F-4F82-9CB5-F741BF6BFCC1}" srcOrd="4" destOrd="0" presId="urn:microsoft.com/office/officeart/2005/8/layout/hChevron3"/>
    <dgm:cxn modelId="{4BF14C79-88E6-4D50-88C4-AB690C36E427}" type="presParOf" srcId="{1F6A0B97-83F0-4189-B0CB-00156B0AC153}" destId="{99F7A086-6C98-4385-8FFE-3337C1F24694}" srcOrd="5" destOrd="0" presId="urn:microsoft.com/office/officeart/2005/8/layout/hChevron3"/>
    <dgm:cxn modelId="{3B8DAB91-0BC8-480A-9EC9-7DB5209315E9}" type="presParOf" srcId="{1F6A0B97-83F0-4189-B0CB-00156B0AC153}" destId="{6CE68A43-9C69-4212-AF24-9AFEE7CA1715}" srcOrd="6" destOrd="0" presId="urn:microsoft.com/office/officeart/2005/8/layout/hChevron3"/>
    <dgm:cxn modelId="{48AB756E-7EF4-44D0-99CE-832E7DCACB5E}" type="presParOf" srcId="{1F6A0B97-83F0-4189-B0CB-00156B0AC153}" destId="{52B18C29-9B65-4540-BEEB-D505D2915404}" srcOrd="7" destOrd="0" presId="urn:microsoft.com/office/officeart/2005/8/layout/hChevron3"/>
    <dgm:cxn modelId="{70057E67-C039-46A5-A7CA-0D7172F87304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direkt efter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295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Esofagusperforation utan+med PO (830911)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2022-05-18T04:13:00.0000000Z</dcterms:created>
  <dcterms:modified xsi:type="dcterms:W3CDTF">2026-01-30T09:43:00.0000000Z</dcterms:modified>
</coreProperties>
</file>