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8F4D0" w14:textId="77777777" w:rsidR="00DD390B" w:rsidRDefault="00DD390B" w:rsidP="00F35B05">
      <w:pPr>
        <w:pStyle w:val="Rubrik2"/>
        <w:sectPr w:rsidR="00DD390B" w:rsidSect="00DD390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171E39D" w14:textId="77777777" w:rsidR="00DD390B" w:rsidRPr="00DD390B" w:rsidRDefault="00DD390B" w:rsidP="00DD390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D4EE0FC" w14:textId="4ED344A6" w:rsidR="00DD390B" w:rsidRDefault="00FA1205" w:rsidP="00FA1205">
      <w:pPr>
        <w:pStyle w:val="Rubrik1"/>
        <w:ind w:left="0"/>
      </w:pPr>
      <w:r w:rsidRPr="00FA1205">
        <w:t xml:space="preserve">DT </w:t>
      </w:r>
      <w:r w:rsidR="00EB5114">
        <w:t xml:space="preserve">Urinvägsöversikt </w:t>
      </w:r>
      <w:proofErr w:type="spellStart"/>
      <w:r w:rsidR="00EB5114">
        <w:t>elektiv</w:t>
      </w:r>
      <w:proofErr w:type="spellEnd"/>
      <w:r w:rsidRPr="00FA1205">
        <w:t xml:space="preserve"> (852706B)</w:t>
      </w:r>
    </w:p>
    <w:p w14:paraId="7AEBB982" w14:textId="19D63F9A" w:rsidR="00DD390B" w:rsidRPr="00DD390B" w:rsidRDefault="00DD390B" w:rsidP="5FEB0D8D">
      <w:pPr>
        <w:spacing w:after="0" w:line="240" w:lineRule="auto"/>
      </w:pPr>
    </w:p>
    <w:p w14:paraId="4038A890" w14:textId="77777777" w:rsidR="00DD390B" w:rsidRPr="00DD390B" w:rsidRDefault="00DD390B" w:rsidP="00FA1205">
      <w:pPr>
        <w:pStyle w:val="Rubrik2"/>
        <w:ind w:left="0"/>
      </w:pPr>
      <w:r w:rsidRPr="00DD390B">
        <w:t>Syfte</w:t>
      </w:r>
    </w:p>
    <w:p w14:paraId="58A76B5C" w14:textId="77777777" w:rsidR="00DD390B" w:rsidRPr="00DD390B" w:rsidRDefault="00DD390B" w:rsidP="00DD390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D390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83E319C" w14:textId="07B51844" w:rsidR="00DD390B" w:rsidRPr="00DD390B" w:rsidRDefault="7EAB4035" w:rsidP="5FEB0D8D">
      <w:pPr>
        <w:pStyle w:val="Rubrik2"/>
        <w:spacing w:after="0"/>
        <w:ind w:left="0"/>
      </w:pPr>
      <w:r>
        <w:t>Förändringar i denna version</w:t>
      </w:r>
    </w:p>
    <w:p w14:paraId="27860C2D" w14:textId="1B04C143" w:rsidR="00DD390B" w:rsidRPr="00DD390B" w:rsidRDefault="7EAB4035" w:rsidP="5FEB0D8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5FEB0D8D">
        <w:rPr>
          <w:rFonts w:ascii="Arial" w:hAnsi="Arial" w:cs="Arial"/>
          <w:sz w:val="18"/>
          <w:szCs w:val="18"/>
        </w:rPr>
        <w:t>Ändrat namn på protokollet samt ändrat indikationer.</w:t>
      </w:r>
    </w:p>
    <w:p w14:paraId="29CE9A77" w14:textId="134AA990" w:rsidR="00DD390B" w:rsidRPr="00DD390B" w:rsidRDefault="00DD390B" w:rsidP="00DD390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6088C3D" w14:textId="77777777" w:rsidR="00DD390B" w:rsidRPr="00DD390B" w:rsidRDefault="00DD390B" w:rsidP="007207E3">
      <w:pPr>
        <w:pStyle w:val="Rubrik2"/>
        <w:ind w:left="0"/>
      </w:pPr>
      <w:r w:rsidRPr="00DD390B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D390B" w:rsidRPr="00DD390B" w14:paraId="67255895" w14:textId="77777777" w:rsidTr="001E356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40F8E52A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277C5067" w14:textId="73046752" w:rsidR="00DD390B" w:rsidRPr="00DD390B" w:rsidRDefault="00EB5114" w:rsidP="00DD390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Urinvägskonkrement</w:t>
            </w:r>
            <w:r w:rsidRPr="003C4D21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hydronefros,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makrohematuri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hos patient &lt; 30 år i kombination med ultraljud och cystoskopi, </w:t>
            </w:r>
            <w:r w:rsidRPr="003C4D21">
              <w:rPr>
                <w:rFonts w:ascii="Arial" w:hAnsi="Arial" w:cs="Arial"/>
                <w:sz w:val="18"/>
                <w:szCs w:val="18"/>
              </w:rPr>
              <w:t>akuta patienter.</w:t>
            </w:r>
          </w:p>
        </w:tc>
      </w:tr>
      <w:tr w:rsidR="00DD390B" w:rsidRPr="00DD390B" w14:paraId="135AB811" w14:textId="77777777" w:rsidTr="001E35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C42BD1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1A2AD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DD390B" w:rsidRPr="00DD390B" w14:paraId="3A8D9E4D" w14:textId="77777777" w:rsidTr="001E35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542943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FB4F3" w14:textId="5E34D11F" w:rsidR="00DD390B" w:rsidRPr="00DD390B" w:rsidRDefault="004B0C8C" w:rsidP="00DD390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minuter</w:t>
            </w:r>
            <w:r w:rsidR="00DD390B" w:rsidRPr="00DD390B">
              <w:rPr>
                <w:rFonts w:ascii="Arial" w:hAnsi="Arial" w:cs="Arial"/>
                <w:sz w:val="18"/>
                <w:szCs w:val="18"/>
              </w:rPr>
              <w:t xml:space="preserve"> före undersökningen ska patienten dricka </w:t>
            </w:r>
            <w:r>
              <w:rPr>
                <w:rFonts w:ascii="Arial" w:hAnsi="Arial" w:cs="Arial"/>
                <w:sz w:val="18"/>
                <w:szCs w:val="18"/>
              </w:rPr>
              <w:t xml:space="preserve">5 dl </w:t>
            </w:r>
            <w:r w:rsidR="00DD390B" w:rsidRPr="00DD390B">
              <w:rPr>
                <w:rFonts w:ascii="Arial" w:hAnsi="Arial" w:cs="Arial"/>
                <w:sz w:val="18"/>
                <w:szCs w:val="18"/>
              </w:rPr>
              <w:t>vatten. Därefter får patienten inte kissa förrän undersökningen är genomförd. Eventuell KAD ska vara stängd.</w:t>
            </w:r>
          </w:p>
        </w:tc>
      </w:tr>
      <w:tr w:rsidR="00DD390B" w:rsidRPr="00DD390B" w14:paraId="6EF5E99F" w14:textId="77777777" w:rsidTr="001E35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FEC983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8582C0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D390B" w:rsidRPr="00DD390B" w14:paraId="5C15A91C" w14:textId="77777777" w:rsidTr="001E35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106BED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0943FA" w14:textId="4D3DB6EE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90B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0C570E" w:rsidRPr="00DD390B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DD390B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2E81C8C7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90B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40056FB" w14:textId="3F7C976A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DD390B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D390B" w:rsidRPr="00DD390B" w14:paraId="26F56570" w14:textId="77777777" w:rsidTr="001E35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46056D6A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D390B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594357F8" w14:textId="77777777" w:rsidR="00DD390B" w:rsidRPr="00DD390B" w:rsidRDefault="00DD390B" w:rsidP="00DD390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792A47B" w14:textId="77777777" w:rsidR="00DD390B" w:rsidRPr="00DD390B" w:rsidRDefault="00DD390B" w:rsidP="00DD390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DD390B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DD390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FBCBEEE" w14:textId="77777777" w:rsidR="00DD390B" w:rsidRPr="00DD390B" w:rsidRDefault="00DD390B" w:rsidP="00DD390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F413D46" w14:textId="77777777" w:rsidR="00DD390B" w:rsidRPr="00DD390B" w:rsidRDefault="00DD390B" w:rsidP="00DD390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7F6FD40" w14:textId="77777777" w:rsidR="0032072C" w:rsidRDefault="0032072C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4D87A1F" w14:textId="1B2F7DBA" w:rsidR="00DD390B" w:rsidRPr="00DD390B" w:rsidRDefault="00DD390B" w:rsidP="000C570E">
      <w:pPr>
        <w:pStyle w:val="Rubrik2"/>
        <w:ind w:left="0"/>
      </w:pPr>
      <w:r w:rsidRPr="00DD390B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DD390B" w:rsidRPr="00DD390B" w14:paraId="290AF453" w14:textId="77777777" w:rsidTr="47144DFE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FD1F358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3839777" wp14:editId="2A569144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714904" w14:textId="16ED1CBB" w:rsidR="00DD390B" w:rsidRPr="00DD390B" w:rsidRDefault="008E1036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D390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0F99CB" wp14:editId="11B481D9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379730</wp:posOffset>
                      </wp:positionV>
                      <wp:extent cx="1365250" cy="1192530"/>
                      <wp:effectExtent l="19050" t="19050" r="25400" b="2667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0" cy="119253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391506A6" id="Rektangel 3" o:spid="_x0000_s1026" style="position:absolute;margin-left:19.35pt;margin-top:29.9pt;width:107.5pt;height:9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" filled="f" strokecolor="red" strokeweight="3pt"/>
                  </w:pict>
                </mc:Fallback>
              </mc:AlternateContent>
            </w:r>
            <w:r w:rsidRPr="00DD390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730116B" wp14:editId="41B7911A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375920</wp:posOffset>
                      </wp:positionV>
                      <wp:extent cx="410210" cy="1196340"/>
                      <wp:effectExtent l="0" t="0" r="8890" b="381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1963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513614" w14:textId="77777777" w:rsidR="00223105" w:rsidRDefault="00223105" w:rsidP="002231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71946F16" w14:textId="77777777" w:rsidR="00223105" w:rsidRDefault="00223105" w:rsidP="0022310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66768651" w14:textId="21139B96" w:rsidR="00223105" w:rsidRPr="0066567D" w:rsidRDefault="00223105" w:rsidP="0022310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146D4A6E" w14:textId="5FFDD13F" w:rsidR="00DD390B" w:rsidRPr="0066567D" w:rsidRDefault="00DD390B" w:rsidP="005B277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0116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6.85pt;margin-top:29.6pt;width:32.3pt;height:94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" adj="3703" fillcolor="red" stroked="f" strokeweight="1pt">
                      <v:textbox inset="1mm,1mm,1mm,1mm">
                        <w:txbxContent>
                          <w:p w14:paraId="27513614" w14:textId="77777777" w:rsidR="00223105" w:rsidRDefault="00223105" w:rsidP="002231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71946F16" w14:textId="77777777" w:rsidR="00223105" w:rsidRDefault="00223105" w:rsidP="002231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66768651" w14:textId="21139B96" w:rsidR="00223105" w:rsidRPr="0066567D" w:rsidRDefault="00223105" w:rsidP="0022310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146D4A6E" w14:textId="5FFDD13F" w:rsidR="00DD390B" w:rsidRPr="0066567D" w:rsidRDefault="00DD390B" w:rsidP="005B27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390B" w:rsidRPr="00DD390B">
              <w:rPr>
                <w:noProof/>
                <w:szCs w:val="20"/>
              </w:rPr>
              <w:drawing>
                <wp:inline distT="0" distB="0" distL="0" distR="0" wp14:anchorId="2D7416B0" wp14:editId="599732FB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18961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90B" w:rsidRPr="00DD390B" w14:paraId="63C29A5F" w14:textId="77777777" w:rsidTr="47144DFE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244BCDC6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1F28F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vAlign w:val="center"/>
          </w:tcPr>
          <w:p w14:paraId="30631252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D390B" w:rsidRPr="00DD390B" w14:paraId="5B47A04E" w14:textId="77777777" w:rsidTr="47144DFE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3BA90C66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4D6F62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D390B">
              <w:rPr>
                <w:rFonts w:ascii="Arial" w:hAnsi="Arial" w:cs="Arial"/>
                <w:sz w:val="18"/>
                <w:szCs w:val="18"/>
              </w:rPr>
              <w:t>Mamiller</w:t>
            </w:r>
            <w:proofErr w:type="spellEnd"/>
            <w:r w:rsidRPr="00DD390B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DD390B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DD390B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3089" w:type="dxa"/>
            <w:vMerge/>
            <w:vAlign w:val="center"/>
          </w:tcPr>
          <w:p w14:paraId="38B6E3A2" w14:textId="77777777" w:rsidR="00DD390B" w:rsidRPr="00DD390B" w:rsidRDefault="00DD390B" w:rsidP="00DD390B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DD390B" w:rsidRPr="00DD390B" w14:paraId="03476E1D" w14:textId="77777777" w:rsidTr="47144DFE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65DDC419" w14:textId="77777777" w:rsidR="00DD390B" w:rsidRPr="00DD390B" w:rsidRDefault="00DD390B" w:rsidP="00DD390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Urinvägar K- 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B8E547" w14:textId="23533E2F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DD390B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proofErr w:type="spellStart"/>
            <w:r w:rsidR="0032072C">
              <w:rPr>
                <w:rFonts w:ascii="Arial" w:hAnsi="Arial" w:cs="Arial"/>
                <w:sz w:val="18"/>
                <w:szCs w:val="18"/>
              </w:rPr>
              <w:t>symfys</w:t>
            </w:r>
            <w:proofErr w:type="spellEnd"/>
            <w:r w:rsidR="0032072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B408160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</w:tcPr>
          <w:p w14:paraId="54B01CA3" w14:textId="77777777" w:rsidR="00DD390B" w:rsidRPr="00DD390B" w:rsidRDefault="00DD390B" w:rsidP="00DD390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3AED113" w14:textId="77777777" w:rsidR="00DD390B" w:rsidRPr="00DD390B" w:rsidRDefault="00DD390B" w:rsidP="00391837">
      <w:pPr>
        <w:pStyle w:val="Rubrik2"/>
        <w:ind w:left="0"/>
      </w:pPr>
      <w:proofErr w:type="spellStart"/>
      <w:r w:rsidRPr="00DD390B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DD390B" w:rsidRPr="00DD390B" w14:paraId="69A38A8D" w14:textId="77777777" w:rsidTr="00DD390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4977D93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B948AB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25A0EA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88BA73F" wp14:editId="409BCA1E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844550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567C89" w14:textId="77777777" w:rsidR="00DD390B" w:rsidRPr="0066567D" w:rsidRDefault="00DD390B" w:rsidP="005B277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BA73F" id="Upp 24" o:spid="_x0000_s1027" type="#_x0000_t68" style="position:absolute;left:0;text-align:left;margin-left:22.15pt;margin-top:66.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" adj="8956" fillcolor="red" stroked="f" strokeweight="1pt">
                      <v:textbox style="layout-flow:vertical;mso-layout-flow-alt:bottom-to-top" inset="1mm,1mm,1mm,1mm">
                        <w:txbxContent>
                          <w:p w14:paraId="1A567C89" w14:textId="77777777" w:rsidR="00DD390B" w:rsidRPr="0066567D" w:rsidRDefault="00DD390B" w:rsidP="005B277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390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3A5BD83" wp14:editId="7864118B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-15875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8" cy="131765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7D928E32">
                    <v:line id="Rak 1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7.55pt,-1.25pt" to="58pt,102.5pt" w14:anchorId="3AF74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">
                      <v:stroke joinstyle="miter"/>
                    </v:line>
                  </w:pict>
                </mc:Fallback>
              </mc:AlternateContent>
            </w:r>
            <w:r w:rsidRPr="00DD390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2020239" wp14:editId="121C20F2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2FE41D" w14:textId="77777777" w:rsidR="00DD390B" w:rsidRPr="0066564D" w:rsidRDefault="00DD390B" w:rsidP="005B277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02023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AobCxd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712FE41D" w14:textId="77777777" w:rsidR="00DD390B" w:rsidRPr="0066564D" w:rsidRDefault="00DD390B" w:rsidP="005B277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D390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28AE64" wp14:editId="1FB7214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4BB5E3B1">
                    <v:line id="Rak 8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75pt,56.55pt" to="112.1pt,56.55pt" w14:anchorId="70CA55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DD390B">
              <w:rPr>
                <w:noProof/>
                <w:szCs w:val="20"/>
              </w:rPr>
              <w:drawing>
                <wp:inline distT="0" distB="0" distL="0" distR="0" wp14:anchorId="4F853AD3" wp14:editId="452E7ECD">
                  <wp:extent cx="1419843" cy="1303779"/>
                  <wp:effectExtent l="0" t="0" r="952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91712" name=""/>
                          <pic:cNvPicPr/>
                        </pic:nvPicPr>
                        <pic:blipFill>
                          <a:blip r:embed="rId24"/>
                          <a:srcRect l="1932" t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333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39AEDDB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3C3699F" wp14:editId="1AB7C8DD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698500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4BCDB6" w14:textId="77777777" w:rsidR="00DD390B" w:rsidRPr="0066567D" w:rsidRDefault="00DD390B" w:rsidP="005B277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3699F" id="Upp 19" o:spid="_x0000_s1029" type="#_x0000_t68" style="position:absolute;left:0;text-align:left;margin-left:92.45pt;margin-top:55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BVdHGu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5A4BCDB6" w14:textId="77777777" w:rsidR="00DD390B" w:rsidRPr="0066567D" w:rsidRDefault="00DD390B" w:rsidP="005B277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390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17A1806F" wp14:editId="29C8D40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55562AE3">
                    <v:line id="Rak 23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2.75pt,54.35pt" to="131.7pt,54.35pt" w14:anchorId="61FBFF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>
                      <v:stroke joinstyle="miter"/>
                    </v:line>
                  </w:pict>
                </mc:Fallback>
              </mc:AlternateContent>
            </w:r>
            <w:r w:rsidRPr="00DD390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879EE40" wp14:editId="18B5D675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134D4CD1">
                    <v:line id="Rak 12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5.95pt,.1pt" to="66.3pt,109.6pt" w14:anchorId="71C09F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>
                      <v:stroke joinstyle="miter"/>
                    </v:line>
                  </w:pict>
                </mc:Fallback>
              </mc:AlternateContent>
            </w:r>
            <w:r w:rsidRPr="00DD390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2F10BBE" wp14:editId="445C2535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86A8D3" w14:textId="77777777" w:rsidR="00DD390B" w:rsidRPr="0066567D" w:rsidRDefault="00DD390B" w:rsidP="005B277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10BBE" id="Upp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3B86A8D3" w14:textId="77777777" w:rsidR="00DD390B" w:rsidRPr="0066567D" w:rsidRDefault="00DD390B" w:rsidP="005B277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390B">
              <w:rPr>
                <w:noProof/>
                <w:szCs w:val="20"/>
              </w:rPr>
              <w:drawing>
                <wp:inline distT="0" distB="0" distL="0" distR="0" wp14:anchorId="1E0C2A0A" wp14:editId="53B5758F">
                  <wp:extent cx="1670034" cy="1383485"/>
                  <wp:effectExtent l="0" t="0" r="6985" b="762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39826" name=""/>
                          <pic:cNvPicPr/>
                        </pic:nvPicPr>
                        <pic:blipFill>
                          <a:blip r:embed="rId25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90B" w:rsidRPr="00DD390B" w14:paraId="7D25EBA9" w14:textId="77777777" w:rsidTr="00DD390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073291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BBB5F" w14:textId="1EAD3808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noProof/>
                <w:sz w:val="18"/>
                <w:szCs w:val="18"/>
              </w:rPr>
              <w:t xml:space="preserve">Justeras så att anatomin blir symmetrisk (t.ex. efter bäckenet). DFOV ska omfatta </w:t>
            </w:r>
            <w:r w:rsidR="008C29B0">
              <w:rPr>
                <w:rFonts w:ascii="Arial" w:hAnsi="Arial" w:cs="Arial"/>
                <w:noProof/>
                <w:sz w:val="18"/>
                <w:szCs w:val="18"/>
              </w:rPr>
              <w:t>urinvägar</w:t>
            </w:r>
            <w:r w:rsidRPr="00DD390B">
              <w:rPr>
                <w:rFonts w:ascii="Arial" w:hAnsi="Arial" w:cs="Arial"/>
                <w:noProof/>
                <w:sz w:val="18"/>
                <w:szCs w:val="18"/>
              </w:rPr>
              <w:t xml:space="preserve">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FE50F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C3371C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D390B" w:rsidRPr="00DD390B" w14:paraId="773F9221" w14:textId="77777777" w:rsidTr="00DD390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CE9EF7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54B36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133C85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E05955B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D390B" w:rsidRPr="00DD390B" w14:paraId="501F52D3" w14:textId="77777777" w:rsidTr="00DD390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D60687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563B4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8EB121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12E166E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CAB5140" w14:textId="77777777" w:rsidR="00DD390B" w:rsidRPr="00DD390B" w:rsidRDefault="00DD390B" w:rsidP="00391837">
      <w:pPr>
        <w:pStyle w:val="Rubrik2"/>
        <w:ind w:left="0"/>
      </w:pPr>
      <w:r w:rsidRPr="00DD390B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D390B" w:rsidRPr="00DD390B" w14:paraId="2D919599" w14:textId="77777777" w:rsidTr="006A5990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358F3F7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6944443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10BB001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86C0543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D390B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DD390B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312883A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900C4FA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D390B" w:rsidRPr="00DD390B" w14:paraId="420C2E2E" w14:textId="77777777" w:rsidTr="006A599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24D2D7" w14:textId="77777777" w:rsidR="00DD390B" w:rsidRPr="00DD390B" w:rsidRDefault="00DD390B" w:rsidP="00DD390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Urinvägar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96E27" w14:textId="1E7D4A22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3A529" w14:textId="51FE2925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EB4F" w14:textId="167CEF89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73899" w14:textId="213C0448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D932C02" w14:textId="5F7B88CD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D390B" w:rsidRPr="00DD390B" w14:paraId="6DC0F5B0" w14:textId="77777777" w:rsidTr="006A599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8547273" w14:textId="77777777" w:rsidR="00DD390B" w:rsidRPr="00DD390B" w:rsidRDefault="00DD390B" w:rsidP="00DD390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79A85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F93A4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FE4AE" w14:textId="4E0A13D9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B</w:t>
            </w:r>
            <w:r w:rsidR="003C50D2">
              <w:rPr>
                <w:rFonts w:ascii="Arial" w:hAnsi="Arial" w:cs="Arial"/>
                <w:sz w:val="18"/>
                <w:szCs w:val="18"/>
              </w:rPr>
              <w:t>r40</w:t>
            </w:r>
            <w:r w:rsidRPr="00DD390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4A27B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2CA162A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DD390B" w:rsidRPr="00DD390B" w14:paraId="53016E0E" w14:textId="77777777" w:rsidTr="006A599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E9E5621" w14:textId="77777777" w:rsidR="00DD390B" w:rsidRPr="00DD390B" w:rsidRDefault="00DD390B" w:rsidP="00DD390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AE6C3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39837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33380" w14:textId="6C6F3C22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B</w:t>
            </w:r>
            <w:r w:rsidR="003C50D2">
              <w:rPr>
                <w:rFonts w:ascii="Arial" w:hAnsi="Arial" w:cs="Arial"/>
                <w:sz w:val="18"/>
                <w:szCs w:val="18"/>
              </w:rPr>
              <w:t>r40</w:t>
            </w:r>
            <w:r w:rsidRPr="00DD390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B6DD9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D390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D11E817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D390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D390B" w:rsidRPr="00DD390B" w14:paraId="05EE41DB" w14:textId="77777777" w:rsidTr="006A599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8E7F5A9" w14:textId="77777777" w:rsidR="00DD390B" w:rsidRPr="00DD390B" w:rsidRDefault="00DD390B" w:rsidP="00DD390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847C8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D390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6B95F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D390B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232C7" w14:textId="5F6370B8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B</w:t>
            </w:r>
            <w:r w:rsidR="003C50D2">
              <w:rPr>
                <w:rFonts w:ascii="Arial" w:hAnsi="Arial" w:cs="Arial"/>
                <w:sz w:val="18"/>
                <w:szCs w:val="18"/>
              </w:rPr>
              <w:t>r40</w:t>
            </w:r>
            <w:r w:rsidRPr="00DD390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2B7C9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D390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B617C67" w14:textId="6DDDB78C" w:rsidR="00DD390B" w:rsidRPr="00DD390B" w:rsidRDefault="003C50D2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DD390B" w:rsidRPr="00DD390B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DD390B" w:rsidRPr="00DD390B" w14:paraId="24F096BD" w14:textId="77777777" w:rsidTr="001E356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11825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81603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15160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B9303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3AA56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A93B0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DD390B" w:rsidRPr="00DD390B" w14:paraId="1B964309" w14:textId="77777777" w:rsidTr="001E356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3954C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D390B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346C6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EDC51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6E6B8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DEBC6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AD6FB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390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ED8B5E2" w14:textId="77777777" w:rsidR="00DD390B" w:rsidRPr="00DD390B" w:rsidRDefault="00DD390B" w:rsidP="00391837">
      <w:pPr>
        <w:pStyle w:val="Rubrik2"/>
        <w:ind w:left="0"/>
      </w:pPr>
      <w:r w:rsidRPr="00DD390B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DD390B" w:rsidRPr="00DD390B" w14:paraId="26B58975" w14:textId="77777777" w:rsidTr="00DD390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AC65E90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726B4BF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2F0D5BC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C4458AD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50AB459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390B" w:rsidRPr="00DD390B" w14:paraId="27CCBD6A" w14:textId="77777777" w:rsidTr="00DD390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672027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390B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849390F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390B"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4C1EB377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390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0D7ACDA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D0F121D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390B"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4636EA74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390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3CD5129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390B"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36AF76C0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390B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46B69F6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390B" w:rsidRPr="00DD390B" w14:paraId="7849B5BB" w14:textId="77777777" w:rsidTr="00DD390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8B4413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DBF926D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9612D72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019640E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920274E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90BA59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390B" w:rsidRPr="00DD390B" w14:paraId="77572E2F" w14:textId="77777777" w:rsidTr="00DD390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CDB920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543D391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1864CD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0DFE184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7DB6504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BEF8AF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390B" w:rsidRPr="00DD390B" w14:paraId="496D1E0E" w14:textId="77777777" w:rsidTr="00DD390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93AE64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A963321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345C0A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6BBF0C9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310F9F4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51E28C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390B" w:rsidRPr="00DD390B" w14:paraId="59125562" w14:textId="77777777" w:rsidTr="00DD390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26C909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CFB6930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FF274A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E92F4FC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6CD3CBE" w14:textId="77777777" w:rsidR="00DD390B" w:rsidRPr="00DD390B" w:rsidRDefault="00DD390B" w:rsidP="00DD390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A00CA8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390B" w:rsidRPr="00DD390B" w14:paraId="346F848B" w14:textId="77777777" w:rsidTr="00DD390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626DF7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E215CA4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0EBFD76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8675156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EA8364C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37C438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390B" w:rsidRPr="00DD390B" w14:paraId="031DDAA1" w14:textId="77777777" w:rsidTr="00DD390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3C8710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E163DFC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654F032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38F8D8C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5361678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08AE91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390B" w:rsidRPr="00DD390B" w14:paraId="2FED06FC" w14:textId="77777777" w:rsidTr="00DD390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58FFD2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105AF103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BDCC2C8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F291919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6B48E86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7CC9E97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390B" w:rsidRPr="00DD390B" w14:paraId="1370E84D" w14:textId="77777777" w:rsidTr="00DD390B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331BC40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60FC0C3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562C6B0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96D4393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C63F23" w14:textId="77777777" w:rsidR="00DD390B" w:rsidRPr="00DD390B" w:rsidRDefault="00DD390B" w:rsidP="00DD390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D390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B4E46" w14:textId="77777777" w:rsidR="00A63EB1" w:rsidRDefault="00A63EB1">
      <w:r>
        <w:separator/>
      </w:r>
    </w:p>
  </w:endnote>
  <w:endnote w:type="continuationSeparator" w:id="0">
    <w:p w14:paraId="1FDD579D" w14:textId="77777777" w:rsidR="00A63EB1" w:rsidRDefault="00A63EB1">
      <w:r>
        <w:continuationSeparator/>
      </w:r>
    </w:p>
  </w:endnote>
  <w:endnote w:type="continuationNotice" w:id="1">
    <w:p w14:paraId="30BB7F50" w14:textId="77777777" w:rsidR="00A63EB1" w:rsidRDefault="00A63E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F16C9" w14:textId="77777777" w:rsidR="00A63EB1" w:rsidRDefault="00A63EB1"/>
  </w:footnote>
  <w:footnote w:type="continuationSeparator" w:id="0">
    <w:p w14:paraId="0F8AD3AE" w14:textId="77777777" w:rsidR="00A63EB1" w:rsidRDefault="00A63EB1">
      <w:r>
        <w:continuationSeparator/>
      </w:r>
    </w:p>
  </w:footnote>
  <w:footnote w:type="continuationNotice" w:id="1">
    <w:p w14:paraId="5AF72D1F" w14:textId="77777777" w:rsidR="00A63EB1" w:rsidRDefault="00A63E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062CEE3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40C2B1DA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618CE7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3160E3C" w:tentative="1">
      <w:start w:val="1"/>
      <w:numFmt w:val="lowerLetter"/>
      <w:lvlText w:val="%2."/>
      <w:lvlJc w:val="left"/>
      <w:pPr>
        <w:ind w:left="1080" w:hanging="360"/>
      </w:pPr>
    </w:lvl>
    <w:lvl w:ilvl="2" w:tplc="95929D0C" w:tentative="1">
      <w:start w:val="1"/>
      <w:numFmt w:val="lowerRoman"/>
      <w:lvlText w:val="%3."/>
      <w:lvlJc w:val="right"/>
      <w:pPr>
        <w:ind w:left="1800" w:hanging="180"/>
      </w:pPr>
    </w:lvl>
    <w:lvl w:ilvl="3" w:tplc="60040642" w:tentative="1">
      <w:start w:val="1"/>
      <w:numFmt w:val="decimal"/>
      <w:lvlText w:val="%4."/>
      <w:lvlJc w:val="left"/>
      <w:pPr>
        <w:ind w:left="2520" w:hanging="360"/>
      </w:pPr>
    </w:lvl>
    <w:lvl w:ilvl="4" w:tplc="7EEE1292" w:tentative="1">
      <w:start w:val="1"/>
      <w:numFmt w:val="lowerLetter"/>
      <w:lvlText w:val="%5."/>
      <w:lvlJc w:val="left"/>
      <w:pPr>
        <w:ind w:left="3240" w:hanging="360"/>
      </w:pPr>
    </w:lvl>
    <w:lvl w:ilvl="5" w:tplc="B204DE42" w:tentative="1">
      <w:start w:val="1"/>
      <w:numFmt w:val="lowerRoman"/>
      <w:lvlText w:val="%6."/>
      <w:lvlJc w:val="right"/>
      <w:pPr>
        <w:ind w:left="3960" w:hanging="180"/>
      </w:pPr>
    </w:lvl>
    <w:lvl w:ilvl="6" w:tplc="4BE4F73A" w:tentative="1">
      <w:start w:val="1"/>
      <w:numFmt w:val="decimal"/>
      <w:lvlText w:val="%7."/>
      <w:lvlJc w:val="left"/>
      <w:pPr>
        <w:ind w:left="4680" w:hanging="360"/>
      </w:pPr>
    </w:lvl>
    <w:lvl w:ilvl="7" w:tplc="1DD288AE" w:tentative="1">
      <w:start w:val="1"/>
      <w:numFmt w:val="lowerLetter"/>
      <w:lvlText w:val="%8."/>
      <w:lvlJc w:val="left"/>
      <w:pPr>
        <w:ind w:left="5400" w:hanging="360"/>
      </w:pPr>
    </w:lvl>
    <w:lvl w:ilvl="8" w:tplc="DDF23F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270672B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DCE4634" w:tentative="1">
      <w:start w:val="1"/>
      <w:numFmt w:val="lowerLetter"/>
      <w:lvlText w:val="%2."/>
      <w:lvlJc w:val="left"/>
      <w:pPr>
        <w:ind w:left="1080" w:hanging="360"/>
      </w:pPr>
    </w:lvl>
    <w:lvl w:ilvl="2" w:tplc="B5287572" w:tentative="1">
      <w:start w:val="1"/>
      <w:numFmt w:val="lowerRoman"/>
      <w:lvlText w:val="%3."/>
      <w:lvlJc w:val="right"/>
      <w:pPr>
        <w:ind w:left="1800" w:hanging="180"/>
      </w:pPr>
    </w:lvl>
    <w:lvl w:ilvl="3" w:tplc="3BA6C508" w:tentative="1">
      <w:start w:val="1"/>
      <w:numFmt w:val="decimal"/>
      <w:lvlText w:val="%4."/>
      <w:lvlJc w:val="left"/>
      <w:pPr>
        <w:ind w:left="2520" w:hanging="360"/>
      </w:pPr>
    </w:lvl>
    <w:lvl w:ilvl="4" w:tplc="6EDA358A" w:tentative="1">
      <w:start w:val="1"/>
      <w:numFmt w:val="lowerLetter"/>
      <w:lvlText w:val="%5."/>
      <w:lvlJc w:val="left"/>
      <w:pPr>
        <w:ind w:left="3240" w:hanging="360"/>
      </w:pPr>
    </w:lvl>
    <w:lvl w:ilvl="5" w:tplc="68E221FA" w:tentative="1">
      <w:start w:val="1"/>
      <w:numFmt w:val="lowerRoman"/>
      <w:lvlText w:val="%6."/>
      <w:lvlJc w:val="right"/>
      <w:pPr>
        <w:ind w:left="3960" w:hanging="180"/>
      </w:pPr>
    </w:lvl>
    <w:lvl w:ilvl="6" w:tplc="E55A6346" w:tentative="1">
      <w:start w:val="1"/>
      <w:numFmt w:val="decimal"/>
      <w:lvlText w:val="%7."/>
      <w:lvlJc w:val="left"/>
      <w:pPr>
        <w:ind w:left="4680" w:hanging="360"/>
      </w:pPr>
    </w:lvl>
    <w:lvl w:ilvl="7" w:tplc="F53A776A" w:tentative="1">
      <w:start w:val="1"/>
      <w:numFmt w:val="lowerLetter"/>
      <w:lvlText w:val="%8."/>
      <w:lvlJc w:val="left"/>
      <w:pPr>
        <w:ind w:left="5400" w:hanging="360"/>
      </w:pPr>
    </w:lvl>
    <w:lvl w:ilvl="8" w:tplc="856ADC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ACB2B41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830F3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44A6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1EDD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A003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F46A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D41E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5605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D0C46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25019901">
    <w:abstractNumId w:val="20"/>
  </w:num>
  <w:num w:numId="2" w16cid:durableId="625047480">
    <w:abstractNumId w:val="15"/>
  </w:num>
  <w:num w:numId="3" w16cid:durableId="1388259257">
    <w:abstractNumId w:val="0"/>
  </w:num>
  <w:num w:numId="4" w16cid:durableId="139268912">
    <w:abstractNumId w:val="6"/>
  </w:num>
  <w:num w:numId="5" w16cid:durableId="957759885">
    <w:abstractNumId w:val="18"/>
  </w:num>
  <w:num w:numId="6" w16cid:durableId="506143068">
    <w:abstractNumId w:val="2"/>
  </w:num>
  <w:num w:numId="7" w16cid:durableId="1111166297">
    <w:abstractNumId w:val="12"/>
  </w:num>
  <w:num w:numId="8" w16cid:durableId="1474368574">
    <w:abstractNumId w:val="9"/>
  </w:num>
  <w:num w:numId="9" w16cid:durableId="1055162146">
    <w:abstractNumId w:val="1"/>
  </w:num>
  <w:num w:numId="10" w16cid:durableId="1648051382">
    <w:abstractNumId w:val="1"/>
  </w:num>
  <w:num w:numId="11" w16cid:durableId="1125805998">
    <w:abstractNumId w:val="3"/>
  </w:num>
  <w:num w:numId="12" w16cid:durableId="1933124179">
    <w:abstractNumId w:val="4"/>
  </w:num>
  <w:num w:numId="13" w16cid:durableId="666707882">
    <w:abstractNumId w:val="14"/>
  </w:num>
  <w:num w:numId="14" w16cid:durableId="1633053397">
    <w:abstractNumId w:val="10"/>
  </w:num>
  <w:num w:numId="15" w16cid:durableId="420298475">
    <w:abstractNumId w:val="7"/>
  </w:num>
  <w:num w:numId="16" w16cid:durableId="1415396948">
    <w:abstractNumId w:val="13"/>
  </w:num>
  <w:num w:numId="17" w16cid:durableId="1935042804">
    <w:abstractNumId w:val="5"/>
  </w:num>
  <w:num w:numId="18" w16cid:durableId="891504862">
    <w:abstractNumId w:val="11"/>
  </w:num>
  <w:num w:numId="19" w16cid:durableId="790249693">
    <w:abstractNumId w:val="19"/>
  </w:num>
  <w:num w:numId="20" w16cid:durableId="985354244">
    <w:abstractNumId w:val="16"/>
  </w:num>
  <w:num w:numId="21" w16cid:durableId="1896508228">
    <w:abstractNumId w:val="8"/>
  </w:num>
  <w:num w:numId="22" w16cid:durableId="12801427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C570E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5BBF"/>
    <w:rsid w:val="00166D3A"/>
    <w:rsid w:val="00181FDC"/>
    <w:rsid w:val="001860B9"/>
    <w:rsid w:val="00186F2B"/>
    <w:rsid w:val="001874D6"/>
    <w:rsid w:val="001932B6"/>
    <w:rsid w:val="0019632A"/>
    <w:rsid w:val="001A4E7C"/>
    <w:rsid w:val="001B762C"/>
    <w:rsid w:val="001C4D0A"/>
    <w:rsid w:val="001C5FEF"/>
    <w:rsid w:val="001E3564"/>
    <w:rsid w:val="00211487"/>
    <w:rsid w:val="00211D91"/>
    <w:rsid w:val="00217DEC"/>
    <w:rsid w:val="00223105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72C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1837"/>
    <w:rsid w:val="00397F54"/>
    <w:rsid w:val="003A0D43"/>
    <w:rsid w:val="003B2A4B"/>
    <w:rsid w:val="003C50D2"/>
    <w:rsid w:val="003D099E"/>
    <w:rsid w:val="003D21A2"/>
    <w:rsid w:val="003D29D2"/>
    <w:rsid w:val="003E0705"/>
    <w:rsid w:val="003E0FA6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728"/>
    <w:rsid w:val="00443C1E"/>
    <w:rsid w:val="0044523F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410"/>
    <w:rsid w:val="0049236A"/>
    <w:rsid w:val="00492718"/>
    <w:rsid w:val="004A355D"/>
    <w:rsid w:val="004A4970"/>
    <w:rsid w:val="004B0C8C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2E1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277A"/>
    <w:rsid w:val="005C0045"/>
    <w:rsid w:val="005C084E"/>
    <w:rsid w:val="005C2D07"/>
    <w:rsid w:val="005C4606"/>
    <w:rsid w:val="005D0B0C"/>
    <w:rsid w:val="005E02B3"/>
    <w:rsid w:val="005E1E24"/>
    <w:rsid w:val="005E7217"/>
    <w:rsid w:val="005F1687"/>
    <w:rsid w:val="0060596B"/>
    <w:rsid w:val="00606D97"/>
    <w:rsid w:val="00614E64"/>
    <w:rsid w:val="00615914"/>
    <w:rsid w:val="00617710"/>
    <w:rsid w:val="00617EE6"/>
    <w:rsid w:val="0062184C"/>
    <w:rsid w:val="00623724"/>
    <w:rsid w:val="00627BEA"/>
    <w:rsid w:val="006319DB"/>
    <w:rsid w:val="0065595B"/>
    <w:rsid w:val="00660269"/>
    <w:rsid w:val="00664A56"/>
    <w:rsid w:val="00665F89"/>
    <w:rsid w:val="00673C92"/>
    <w:rsid w:val="006753EC"/>
    <w:rsid w:val="006A2789"/>
    <w:rsid w:val="006A4978"/>
    <w:rsid w:val="006A5990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07E3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2208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37A9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29B0"/>
    <w:rsid w:val="008C4B27"/>
    <w:rsid w:val="008C7F2A"/>
    <w:rsid w:val="008D64D9"/>
    <w:rsid w:val="008E1036"/>
    <w:rsid w:val="008E36F8"/>
    <w:rsid w:val="008E46B2"/>
    <w:rsid w:val="008E4918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1C0"/>
    <w:rsid w:val="0093085B"/>
    <w:rsid w:val="00931C57"/>
    <w:rsid w:val="009347A5"/>
    <w:rsid w:val="00942257"/>
    <w:rsid w:val="009471BF"/>
    <w:rsid w:val="00950E4E"/>
    <w:rsid w:val="009529BD"/>
    <w:rsid w:val="009533B4"/>
    <w:rsid w:val="009672A5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3EB1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DB9"/>
    <w:rsid w:val="00AD73EC"/>
    <w:rsid w:val="00AE5BC7"/>
    <w:rsid w:val="00AF5AAF"/>
    <w:rsid w:val="00B046D8"/>
    <w:rsid w:val="00B06CE2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D78"/>
    <w:rsid w:val="00BB69DB"/>
    <w:rsid w:val="00BC322E"/>
    <w:rsid w:val="00BC44CD"/>
    <w:rsid w:val="00BC48A6"/>
    <w:rsid w:val="00BE7978"/>
    <w:rsid w:val="00BF1992"/>
    <w:rsid w:val="00C07DDB"/>
    <w:rsid w:val="00C103EB"/>
    <w:rsid w:val="00C12C29"/>
    <w:rsid w:val="00C4115D"/>
    <w:rsid w:val="00C43BDD"/>
    <w:rsid w:val="00C47778"/>
    <w:rsid w:val="00C5011E"/>
    <w:rsid w:val="00C50EE5"/>
    <w:rsid w:val="00C5240A"/>
    <w:rsid w:val="00C5398F"/>
    <w:rsid w:val="00C556F5"/>
    <w:rsid w:val="00C70680"/>
    <w:rsid w:val="00C70E19"/>
    <w:rsid w:val="00C72574"/>
    <w:rsid w:val="00C7430C"/>
    <w:rsid w:val="00C85DA1"/>
    <w:rsid w:val="00C9071C"/>
    <w:rsid w:val="00C908FF"/>
    <w:rsid w:val="00C97BD3"/>
    <w:rsid w:val="00CA39EF"/>
    <w:rsid w:val="00CA4C7D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390B"/>
    <w:rsid w:val="00DE4447"/>
    <w:rsid w:val="00DE5DA2"/>
    <w:rsid w:val="00DF0033"/>
    <w:rsid w:val="00E026BF"/>
    <w:rsid w:val="00E07B1B"/>
    <w:rsid w:val="00E11853"/>
    <w:rsid w:val="00E31F18"/>
    <w:rsid w:val="00E52A86"/>
    <w:rsid w:val="00E54B47"/>
    <w:rsid w:val="00E553BF"/>
    <w:rsid w:val="00E55D93"/>
    <w:rsid w:val="00E61294"/>
    <w:rsid w:val="00E642F2"/>
    <w:rsid w:val="00E7237C"/>
    <w:rsid w:val="00E77C46"/>
    <w:rsid w:val="00E86CE8"/>
    <w:rsid w:val="00E90E82"/>
    <w:rsid w:val="00EA00CB"/>
    <w:rsid w:val="00EA1BAA"/>
    <w:rsid w:val="00EA3FCD"/>
    <w:rsid w:val="00EA42A0"/>
    <w:rsid w:val="00EB5114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205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7382B8D"/>
    <w:rsid w:val="47144DFE"/>
    <w:rsid w:val="5763F53A"/>
    <w:rsid w:val="5FEB0D8D"/>
    <w:rsid w:val="647B2B65"/>
    <w:rsid w:val="6B2CF8ED"/>
    <w:rsid w:val="7618FC13"/>
    <w:rsid w:val="7EAB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267A57F-7C81-496A-851E-D260992F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352EE6C-527B-42D1-9FB5-8781321C00A4}" type="presOf" srcId="{7D55B2F1-F7F7-4A6B-AFB0-F846FDB634B5}" destId="{E13D0391-DAD9-4B61-AB66-3FA48A4F7006}" srcOrd="0" destOrd="0" presId="urn:microsoft.com/office/officeart/2005/8/layout/hChevron3"/>
    <dgm:cxn modelId="{B2CBDC8C-BAAE-47E1-AA91-D20F6B7A3B49}" type="presOf" srcId="{72C3C3E7-AFE7-48AF-A84A-F5F4B462ABCE}" destId="{AD4E5296-B06F-4F82-9CB5-F741BF6BFCC1}" srcOrd="0" destOrd="0" presId="urn:microsoft.com/office/officeart/2005/8/layout/hChevron3"/>
    <dgm:cxn modelId="{8C3092AE-07F8-4757-BAEA-7ECF8ED40ACE}" type="presOf" srcId="{B73EA016-5B5E-4372-8AFF-E16F061CFA05}" destId="{1F6A0B97-83F0-4189-B0CB-00156B0AC153}" srcOrd="0" destOrd="0" presId="urn:microsoft.com/office/officeart/2005/8/layout/hChevron3"/>
    <dgm:cxn modelId="{241D6FB6-3D4F-4249-A1D6-BA17339BC51E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4E0C74E0-D8A7-4F26-9ED3-EDACF65F622A}" type="presOf" srcId="{548E9FD9-7371-42E5-8C31-C03B33C90BF7}" destId="{6CE68A43-9C69-4212-AF24-9AFEE7CA1715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59749B5-C960-4489-973A-BE006CED999B}" type="presParOf" srcId="{1F6A0B97-83F0-4189-B0CB-00156B0AC153}" destId="{4784DBD1-3CBE-41A8-A2C7-CF088F838C79}" srcOrd="0" destOrd="0" presId="urn:microsoft.com/office/officeart/2005/8/layout/hChevron3"/>
    <dgm:cxn modelId="{45C6E297-60CC-4E5F-A66A-2374238CEA09}" type="presParOf" srcId="{1F6A0B97-83F0-4189-B0CB-00156B0AC153}" destId="{37D14BC8-3203-463C-9804-9B3B86B621FF}" srcOrd="1" destOrd="0" presId="urn:microsoft.com/office/officeart/2005/8/layout/hChevron3"/>
    <dgm:cxn modelId="{C456221D-FFC9-4863-A192-C797FA2A33BB}" type="presParOf" srcId="{1F6A0B97-83F0-4189-B0CB-00156B0AC153}" destId="{E13D0391-DAD9-4B61-AB66-3FA48A4F7006}" srcOrd="2" destOrd="0" presId="urn:microsoft.com/office/officeart/2005/8/layout/hChevron3"/>
    <dgm:cxn modelId="{3FA1B9DC-0D39-43F1-AE18-62F89E515ADA}" type="presParOf" srcId="{1F6A0B97-83F0-4189-B0CB-00156B0AC153}" destId="{F9271109-4339-4036-9126-150629D10456}" srcOrd="3" destOrd="0" presId="urn:microsoft.com/office/officeart/2005/8/layout/hChevron3"/>
    <dgm:cxn modelId="{5BDE315C-D273-451D-975E-12520BA01B6B}" type="presParOf" srcId="{1F6A0B97-83F0-4189-B0CB-00156B0AC153}" destId="{AD4E5296-B06F-4F82-9CB5-F741BF6BFCC1}" srcOrd="4" destOrd="0" presId="urn:microsoft.com/office/officeart/2005/8/layout/hChevron3"/>
    <dgm:cxn modelId="{97C102E5-CF65-4F5C-8435-894576768240}" type="presParOf" srcId="{1F6A0B97-83F0-4189-B0CB-00156B0AC153}" destId="{99F7A086-6C98-4385-8FFE-3337C1F24694}" srcOrd="5" destOrd="0" presId="urn:microsoft.com/office/officeart/2005/8/layout/hChevron3"/>
    <dgm:cxn modelId="{528E5FD3-EB18-4D4B-91C3-744C9A3E79F5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75"/>
          <a:ext cx="960920" cy="431874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75"/>
        <a:ext cx="852952" cy="431874"/>
      </dsp:txXfrm>
    </dsp:sp>
    <dsp:sp modelId="{E13D0391-DAD9-4B61-AB66-3FA48A4F7006}">
      <dsp:nvSpPr>
        <dsp:cNvPr id="0" name=""/>
        <dsp:cNvSpPr/>
      </dsp:nvSpPr>
      <dsp:spPr>
        <a:xfrm>
          <a:off x="769045" y="188875"/>
          <a:ext cx="960920" cy="43187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4982" y="188875"/>
        <a:ext cx="529046" cy="431874"/>
      </dsp:txXfrm>
    </dsp:sp>
    <dsp:sp modelId="{AD4E5296-B06F-4F82-9CB5-F741BF6BFCC1}">
      <dsp:nvSpPr>
        <dsp:cNvPr id="0" name=""/>
        <dsp:cNvSpPr/>
      </dsp:nvSpPr>
      <dsp:spPr>
        <a:xfrm>
          <a:off x="1537541" y="188875"/>
          <a:ext cx="960920" cy="431874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478" y="188875"/>
        <a:ext cx="529046" cy="431874"/>
      </dsp:txXfrm>
    </dsp:sp>
    <dsp:sp modelId="{6CE68A43-9C69-4212-AF24-9AFEE7CA1715}">
      <dsp:nvSpPr>
        <dsp:cNvPr id="0" name=""/>
        <dsp:cNvSpPr/>
      </dsp:nvSpPr>
      <dsp:spPr>
        <a:xfrm>
          <a:off x="2306037" y="188831"/>
          <a:ext cx="961122" cy="431962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018" y="188831"/>
        <a:ext cx="529160" cy="431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224</Words>
  <Characters>1787</Characters>
  <Application>Microsoft Office Word</Application>
  <DocSecurity>0</DocSecurity>
  <Lines>14</Lines>
  <Paragraphs>4</Paragraphs>
  <ScaleCrop>false</ScaleCrop>
  <Manager/>
  <Company/>
  <LinksUpToDate>false</LinksUpToDate>
  <CharactersWithSpaces>2007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Urinvägsöversikt elektiv (852706B)</dc:title>
  <dc:subject/>
  <dc:creator>patrik.jens.johansson@vgregion.se</dc:creator>
  <keywords/>
  <lastModifiedBy>Ulrica Sehlberg</lastModifiedBy>
  <revision>25</revision>
  <lastPrinted>2016-03-31T10:56:00.0000000Z</lastPrinted>
  <dcterms:created xsi:type="dcterms:W3CDTF">2022-05-18T04:13:00.0000000Z</dcterms:created>
  <dcterms:modified xsi:type="dcterms:W3CDTF">2026-03-04T10:11:00.0000000Z</dcterms:modified>
</coreProperties>
</file>