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98F4D0" w14:textId="77777777" w:rsidR="00DD390B" w:rsidRDefault="00DD390B" w:rsidP="00F35B05">
      <w:pPr>
        <w:pStyle w:val="Rubrik2"/>
        <w:sectPr w:rsidR="00DD390B" w:rsidSect="00DD390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171E39D" w14:textId="77777777" w:rsidR="00DD390B" w:rsidRPr="00DD390B" w:rsidRDefault="00DD390B" w:rsidP="00DD390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D4EE0FC" w14:textId="4ED344A6" w:rsidR="00DD390B" w:rsidRDefault="00FA1205" w:rsidP="00FA1205">
      <w:pPr>
        <w:pStyle w:val="Rubrik1"/>
        <w:ind w:left="0"/>
      </w:pPr>
      <w:r w:rsidRPr="00FA1205">
        <w:t xml:space="preserve">DT </w:t>
      </w:r>
      <w:r w:rsidR="00EB5114">
        <w:t xml:space="preserve">Urinvägsöversikt </w:t>
      </w:r>
      <w:proofErr w:type="spellStart"/>
      <w:r w:rsidR="00EB5114">
        <w:t>elektiv</w:t>
      </w:r>
      <w:proofErr w:type="spellEnd"/>
      <w:r w:rsidRPr="00FA1205">
        <w:t xml:space="preserve"> (852706B)</w:t>
      </w:r>
    </w:p>
    <w:p w14:paraId="7AEBB982" w14:textId="19D63F9A" w:rsidR="00DD390B" w:rsidRPr="00DD390B" w:rsidRDefault="00DD390B" w:rsidP="5FEB0D8D">
      <w:pPr>
        <w:spacing w:after="0" w:line="240" w:lineRule="auto"/>
      </w:pPr>
    </w:p>
    <w:p w14:paraId="4038A890" w14:textId="77777777" w:rsidR="00DD390B" w:rsidRPr="00DD390B" w:rsidRDefault="00DD390B" w:rsidP="00FA1205">
      <w:pPr>
        <w:pStyle w:val="Rubrik2"/>
        <w:ind w:left="0"/>
      </w:pPr>
      <w:r w:rsidRPr="00DD390B">
        <w:t>Syfte</w:t>
      </w:r>
    </w:p>
    <w:p w14:paraId="58A76B5C" w14:textId="77777777" w:rsidR="00DD390B" w:rsidRPr="00DD390B" w:rsidRDefault="00DD390B" w:rsidP="00DD390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DD390B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183E319C" w14:textId="07B51844" w:rsidR="00DD390B" w:rsidRPr="00DD390B" w:rsidRDefault="7EAB4035" w:rsidP="5FEB0D8D">
      <w:pPr>
        <w:pStyle w:val="Rubrik2"/>
        <w:spacing w:after="0"/>
        <w:ind w:left="0"/>
      </w:pPr>
      <w:r>
        <w:t>Förändringar i denna version</w:t>
      </w:r>
    </w:p>
    <w:p w14:paraId="27860C2D" w14:textId="1B04C143" w:rsidR="00DD390B" w:rsidRPr="00DD390B" w:rsidRDefault="7EAB4035" w:rsidP="5FEB0D8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5FEB0D8D">
        <w:rPr>
          <w:rFonts w:ascii="Arial" w:hAnsi="Arial" w:cs="Arial"/>
          <w:sz w:val="18"/>
          <w:szCs w:val="18"/>
        </w:rPr>
        <w:t>Ändrat namn på protokollet samt ändrat indikationer.</w:t>
      </w:r>
    </w:p>
    <w:p w14:paraId="29CE9A77" w14:textId="134AA990" w:rsidR="00DD390B" w:rsidRPr="00DD390B" w:rsidRDefault="00DD390B" w:rsidP="00DD390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6088C3D" w14:textId="77777777" w:rsidR="00DD390B" w:rsidRPr="00DD390B" w:rsidRDefault="00DD390B" w:rsidP="007207E3">
      <w:pPr>
        <w:pStyle w:val="Rubrik2"/>
        <w:ind w:left="0"/>
      </w:pPr>
      <w:r w:rsidRPr="00DD390B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DD390B" w:rsidRPr="00DD390B" w14:paraId="67255895" w14:textId="77777777" w:rsidTr="001E356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40F8E52A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277C5067" w14:textId="73046752" w:rsidR="00DD390B" w:rsidRPr="00DD390B" w:rsidRDefault="00EB5114" w:rsidP="00DD390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Urinvägskonkrement</w:t>
            </w:r>
            <w:r w:rsidRPr="003C4D21">
              <w:rPr>
                <w:rFonts w:ascii="Arial" w:hAnsi="Arial" w:cs="Arial"/>
                <w:sz w:val="18"/>
                <w:szCs w:val="18"/>
              </w:rPr>
              <w:t xml:space="preserve">, </w:t>
            </w:r>
            <w:r>
              <w:rPr>
                <w:rFonts w:ascii="Arial" w:hAnsi="Arial" w:cs="Arial"/>
                <w:sz w:val="18"/>
                <w:szCs w:val="18"/>
              </w:rPr>
              <w:t xml:space="preserve">hydronefros,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makrohematuri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hos patient &lt; 30 år i kombination med ultraljud och cystoskopi, </w:t>
            </w:r>
            <w:r w:rsidRPr="003C4D21">
              <w:rPr>
                <w:rFonts w:ascii="Arial" w:hAnsi="Arial" w:cs="Arial"/>
                <w:sz w:val="18"/>
                <w:szCs w:val="18"/>
              </w:rPr>
              <w:t>akuta patienter.</w:t>
            </w:r>
          </w:p>
        </w:tc>
      </w:tr>
      <w:tr w:rsidR="00DD390B" w:rsidRPr="00DD390B" w14:paraId="135AB811" w14:textId="77777777" w:rsidTr="001E356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EC42BD1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6D1A2AD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DD390B" w:rsidRPr="00DD390B" w14:paraId="3A8D9E4D" w14:textId="77777777" w:rsidTr="001E356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A542943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9BFB4F3" w14:textId="5E34D11F" w:rsidR="00DD390B" w:rsidRPr="00DD390B" w:rsidRDefault="004B0C8C" w:rsidP="00DD390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minuter</w:t>
            </w:r>
            <w:r w:rsidR="00DD390B" w:rsidRPr="00DD390B">
              <w:rPr>
                <w:rFonts w:ascii="Arial" w:hAnsi="Arial" w:cs="Arial"/>
                <w:sz w:val="18"/>
                <w:szCs w:val="18"/>
              </w:rPr>
              <w:t xml:space="preserve"> före undersökningen ska patienten dricka </w:t>
            </w:r>
            <w:r>
              <w:rPr>
                <w:rFonts w:ascii="Arial" w:hAnsi="Arial" w:cs="Arial"/>
                <w:sz w:val="18"/>
                <w:szCs w:val="18"/>
              </w:rPr>
              <w:t xml:space="preserve">5 dl </w:t>
            </w:r>
            <w:r w:rsidR="00DD390B" w:rsidRPr="00DD390B">
              <w:rPr>
                <w:rFonts w:ascii="Arial" w:hAnsi="Arial" w:cs="Arial"/>
                <w:sz w:val="18"/>
                <w:szCs w:val="18"/>
              </w:rPr>
              <w:t>vatten. Därefter får patienten inte kissa förrän undersökningen är genomförd. Eventuell KAD ska vara stängd.</w:t>
            </w:r>
          </w:p>
        </w:tc>
      </w:tr>
      <w:tr w:rsidR="00DD390B" w:rsidRPr="00DD390B" w14:paraId="6EF5E99F" w14:textId="77777777" w:rsidTr="001E356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5FEC983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A8582C0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DD390B" w:rsidRPr="00DD390B" w14:paraId="5C15A91C" w14:textId="77777777" w:rsidTr="001E356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B106BED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00943FA" w14:textId="4D3DB6EE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D390B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0C570E" w:rsidRPr="00DD390B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DD390B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2E81C8C7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D390B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440056FB" w14:textId="3F7C976A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Pr="00DD390B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DD390B" w:rsidRPr="00DD390B" w14:paraId="26F56570" w14:textId="77777777" w:rsidTr="001E356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46056D6A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D390B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594357F8" w14:textId="77777777" w:rsidR="00DD390B" w:rsidRPr="00DD390B" w:rsidRDefault="00DD390B" w:rsidP="00DD390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792A47B" w14:textId="77777777" w:rsidR="00DD390B" w:rsidRPr="00DD390B" w:rsidRDefault="00DD390B" w:rsidP="00DD390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DD390B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DD390B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1FBCBEEE" w14:textId="77777777" w:rsidR="00DD390B" w:rsidRPr="00DD390B" w:rsidRDefault="00DD390B" w:rsidP="00DD390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2F413D46" w14:textId="77777777" w:rsidR="00DD390B" w:rsidRPr="00DD390B" w:rsidRDefault="00DD390B" w:rsidP="00DD390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7F6FD40" w14:textId="77777777" w:rsidR="0032072C" w:rsidRDefault="0032072C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74D87A1F" w14:textId="1B2F7DBA" w:rsidR="00DD390B" w:rsidRPr="00DD390B" w:rsidRDefault="00DD390B" w:rsidP="000C570E">
      <w:pPr>
        <w:pStyle w:val="Rubrik2"/>
        <w:ind w:left="0"/>
      </w:pPr>
      <w:r w:rsidRPr="00DD390B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DD390B" w:rsidRPr="00DD390B" w14:paraId="290AF453" w14:textId="77777777" w:rsidTr="47144DFE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tcMar>
              <w:top w:w="28" w:type="dxa"/>
              <w:bottom w:w="28" w:type="dxa"/>
            </w:tcMar>
            <w:vAlign w:val="center"/>
          </w:tcPr>
          <w:p w14:paraId="2FD1F358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3839777" wp14:editId="2A569144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4714904" w14:textId="16ED1CBB" w:rsidR="00DD390B" w:rsidRPr="00DD390B" w:rsidRDefault="008E1036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DD390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60F99CB" wp14:editId="11B481D9">
                      <wp:simplePos x="0" y="0"/>
                      <wp:positionH relativeFrom="column">
                        <wp:posOffset>245745</wp:posOffset>
                      </wp:positionH>
                      <wp:positionV relativeFrom="paragraph">
                        <wp:posOffset>379730</wp:posOffset>
                      </wp:positionV>
                      <wp:extent cx="1365250" cy="1192530"/>
                      <wp:effectExtent l="19050" t="19050" r="25400" b="2667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5250" cy="119253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391506A6" id="Rektangel 3" o:spid="_x0000_s1026" style="position:absolute;margin-left:19.35pt;margin-top:29.9pt;width:107.5pt;height:93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" filled="f" strokecolor="red" strokeweight="3pt"/>
                  </w:pict>
                </mc:Fallback>
              </mc:AlternateContent>
            </w:r>
            <w:r w:rsidRPr="00DD390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2730116B" wp14:editId="41B7911A">
                      <wp:simplePos x="0" y="0"/>
                      <wp:positionH relativeFrom="column">
                        <wp:posOffset>721995</wp:posOffset>
                      </wp:positionH>
                      <wp:positionV relativeFrom="paragraph">
                        <wp:posOffset>375920</wp:posOffset>
                      </wp:positionV>
                      <wp:extent cx="410210" cy="1196340"/>
                      <wp:effectExtent l="0" t="0" r="8890" b="381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1963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7513614" w14:textId="77777777" w:rsidR="00223105" w:rsidRDefault="00223105" w:rsidP="00223105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71946F16" w14:textId="77777777" w:rsidR="00223105" w:rsidRDefault="00223105" w:rsidP="00223105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66768651" w14:textId="21139B96" w:rsidR="00223105" w:rsidRPr="0066567D" w:rsidRDefault="00223105" w:rsidP="0022310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146D4A6E" w14:textId="5FFDD13F" w:rsidR="00DD390B" w:rsidRPr="0066567D" w:rsidRDefault="00DD390B" w:rsidP="005B277A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730116B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6.85pt;margin-top:29.6pt;width:32.3pt;height:94.2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" adj="3703" fillcolor="red" stroked="f" strokeweight="1pt">
                      <v:textbox inset="1mm,1mm,1mm,1mm">
                        <w:txbxContent>
                          <w:p w14:paraId="27513614" w14:textId="77777777" w:rsidR="00223105" w:rsidRDefault="00223105" w:rsidP="00223105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71946F16" w14:textId="77777777" w:rsidR="00223105" w:rsidRDefault="00223105" w:rsidP="00223105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66768651" w14:textId="21139B96" w:rsidR="00223105" w:rsidRPr="0066567D" w:rsidRDefault="00223105" w:rsidP="0022310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146D4A6E" w14:textId="5FFDD13F" w:rsidR="00DD390B" w:rsidRPr="0066567D" w:rsidRDefault="00DD390B" w:rsidP="005B277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DD390B" w:rsidRPr="00DD390B">
              <w:rPr>
                <w:noProof/>
                <w:szCs w:val="20"/>
              </w:rPr>
              <w:drawing>
                <wp:inline distT="0" distB="0" distL="0" distR="0" wp14:anchorId="2D7416B0" wp14:editId="599732FB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4189618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D390B" w:rsidRPr="00DD390B" w14:paraId="63C29A5F" w14:textId="77777777" w:rsidTr="47144DFE">
        <w:trPr>
          <w:trHeight w:val="227"/>
        </w:trPr>
        <w:tc>
          <w:tcPr>
            <w:tcW w:w="1950" w:type="dxa"/>
            <w:shd w:val="clear" w:color="auto" w:fill="F2F2F2" w:themeFill="background1" w:themeFillShade="F2"/>
            <w:vAlign w:val="center"/>
          </w:tcPr>
          <w:p w14:paraId="244BCDC6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B21F28F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vAlign w:val="center"/>
          </w:tcPr>
          <w:p w14:paraId="30631252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D390B" w:rsidRPr="00DD390B" w14:paraId="5B47A04E" w14:textId="77777777" w:rsidTr="47144DFE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3BA90C66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F4D6F62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D390B">
              <w:rPr>
                <w:rFonts w:ascii="Arial" w:hAnsi="Arial" w:cs="Arial"/>
                <w:sz w:val="18"/>
                <w:szCs w:val="18"/>
              </w:rPr>
              <w:t>Mamiller</w:t>
            </w:r>
            <w:proofErr w:type="spellEnd"/>
            <w:r w:rsidRPr="00DD390B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DD390B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DD390B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  <w:tc>
          <w:tcPr>
            <w:tcW w:w="3089" w:type="dxa"/>
            <w:vMerge/>
            <w:vAlign w:val="center"/>
          </w:tcPr>
          <w:p w14:paraId="38B6E3A2" w14:textId="77777777" w:rsidR="00DD390B" w:rsidRPr="00DD390B" w:rsidRDefault="00DD390B" w:rsidP="00DD390B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DD390B" w:rsidRPr="00DD390B" w14:paraId="03476E1D" w14:textId="77777777" w:rsidTr="47144DFE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65DDC419" w14:textId="77777777" w:rsidR="00DD390B" w:rsidRPr="00DD390B" w:rsidRDefault="00DD390B" w:rsidP="00DD390B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Urinvägar K- (lågdos)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7B8E547" w14:textId="23533E2F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DD390B">
              <w:rPr>
                <w:rFonts w:ascii="Arial" w:hAnsi="Arial" w:cs="Arial"/>
                <w:sz w:val="18"/>
                <w:szCs w:val="18"/>
              </w:rPr>
              <w:t xml:space="preserve"> Nedanför diafragma – </w:t>
            </w:r>
            <w:proofErr w:type="spellStart"/>
            <w:r w:rsidR="0032072C">
              <w:rPr>
                <w:rFonts w:ascii="Arial" w:hAnsi="Arial" w:cs="Arial"/>
                <w:sz w:val="18"/>
                <w:szCs w:val="18"/>
              </w:rPr>
              <w:t>symfys</w:t>
            </w:r>
            <w:proofErr w:type="spellEnd"/>
            <w:r w:rsidR="0032072C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5B408160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</w:tcPr>
          <w:p w14:paraId="54B01CA3" w14:textId="77777777" w:rsidR="00DD390B" w:rsidRPr="00DD390B" w:rsidRDefault="00DD390B" w:rsidP="00DD390B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13AED113" w14:textId="77777777" w:rsidR="00DD390B" w:rsidRPr="00DD390B" w:rsidRDefault="00DD390B" w:rsidP="00391837">
      <w:pPr>
        <w:pStyle w:val="Rubrik2"/>
        <w:ind w:left="0"/>
      </w:pPr>
      <w:proofErr w:type="spellStart"/>
      <w:r w:rsidRPr="00DD390B"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DD390B" w:rsidRPr="00DD390B" w14:paraId="69A38A8D" w14:textId="77777777" w:rsidTr="00DD390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4977D93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2B948AB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925A0EA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D390B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188BA73F" wp14:editId="409BCA1E">
                      <wp:simplePos x="0" y="0"/>
                      <wp:positionH relativeFrom="column">
                        <wp:posOffset>281305</wp:posOffset>
                      </wp:positionH>
                      <wp:positionV relativeFrom="paragraph">
                        <wp:posOffset>844550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A567C89" w14:textId="77777777" w:rsidR="00DD390B" w:rsidRPr="0066567D" w:rsidRDefault="00DD390B" w:rsidP="005B277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8BA73F" id="Upp 24" o:spid="_x0000_s1027" type="#_x0000_t68" style="position:absolute;left:0;text-align:left;margin-left:22.15pt;margin-top:66.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/zb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" adj="8956" fillcolor="red" stroked="f" strokeweight="1pt">
                      <v:textbox style="layout-flow:vertical;mso-layout-flow-alt:bottom-to-top" inset="1mm,1mm,1mm,1mm">
                        <w:txbxContent>
                          <w:p w14:paraId="1A567C89" w14:textId="77777777" w:rsidR="00DD390B" w:rsidRPr="0066567D" w:rsidRDefault="00DD390B" w:rsidP="005B277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390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33A5BD83" wp14:editId="7864118B">
                      <wp:simplePos x="0" y="0"/>
                      <wp:positionH relativeFrom="column">
                        <wp:posOffset>730885</wp:posOffset>
                      </wp:positionH>
                      <wp:positionV relativeFrom="paragraph">
                        <wp:posOffset>-15875</wp:posOffset>
                      </wp:positionV>
                      <wp:extent cx="5715" cy="1317625"/>
                      <wp:effectExtent l="19050" t="19050" r="32385" b="3492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938" cy="131765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7D928E32">
                    <v:line id="Rak 1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57.55pt,-1.25pt" to="58pt,102.5pt" w14:anchorId="3AF745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">
                      <v:stroke joinstyle="miter"/>
                    </v:line>
                  </w:pict>
                </mc:Fallback>
              </mc:AlternateContent>
            </w:r>
            <w:r w:rsidRPr="00DD390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32020239" wp14:editId="121C20F2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12FE41D" w14:textId="77777777" w:rsidR="00DD390B" w:rsidRPr="0066564D" w:rsidRDefault="00DD390B" w:rsidP="005B277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2020239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8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AobCxd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712FE41D" w14:textId="77777777" w:rsidR="00DD390B" w:rsidRPr="0066564D" w:rsidRDefault="00DD390B" w:rsidP="005B277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DD390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C28AE64" wp14:editId="1FB7214D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4BB5E3B1">
                    <v:line id="Rak 8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.75pt,56.55pt" to="112.1pt,56.55pt" w14:anchorId="70CA55E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>
                      <v:stroke joinstyle="miter"/>
                    </v:line>
                  </w:pict>
                </mc:Fallback>
              </mc:AlternateContent>
            </w:r>
            <w:r w:rsidRPr="00DD390B">
              <w:rPr>
                <w:noProof/>
                <w:szCs w:val="20"/>
              </w:rPr>
              <w:drawing>
                <wp:inline distT="0" distB="0" distL="0" distR="0" wp14:anchorId="4F853AD3" wp14:editId="452E7ECD">
                  <wp:extent cx="1419843" cy="1303779"/>
                  <wp:effectExtent l="0" t="0" r="952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8691712" name=""/>
                          <pic:cNvPicPr/>
                        </pic:nvPicPr>
                        <pic:blipFill>
                          <a:blip r:embed="rId24"/>
                          <a:srcRect l="1932" t="116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3332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39AEDDB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23C3699F" wp14:editId="1AB7C8DD">
                      <wp:simplePos x="0" y="0"/>
                      <wp:positionH relativeFrom="column">
                        <wp:posOffset>1174115</wp:posOffset>
                      </wp:positionH>
                      <wp:positionV relativeFrom="paragraph">
                        <wp:posOffset>698500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A4BCDB6" w14:textId="77777777" w:rsidR="00DD390B" w:rsidRPr="0066567D" w:rsidRDefault="00DD390B" w:rsidP="005B277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C3699F" id="Upp 19" o:spid="_x0000_s1029" type="#_x0000_t68" style="position:absolute;left:0;text-align:left;margin-left:92.45pt;margin-top:55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BVdHGu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5A4BCDB6" w14:textId="77777777" w:rsidR="00DD390B" w:rsidRPr="0066567D" w:rsidRDefault="00DD390B" w:rsidP="005B277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390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17A1806F" wp14:editId="29C8D401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55562AE3">
                    <v:line id="Rak 23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-2.75pt,54.35pt" to="131.7pt,54.35pt" w14:anchorId="61FBFF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>
                      <v:stroke joinstyle="miter"/>
                    </v:line>
                  </w:pict>
                </mc:Fallback>
              </mc:AlternateContent>
            </w:r>
            <w:r w:rsidRPr="00DD390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1879EE40" wp14:editId="18B5D675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134D4CD1">
                    <v:line id="Rak 12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65.95pt,.1pt" to="66.3pt,109.6pt" w14:anchorId="71C09FA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>
                      <v:stroke joinstyle="miter"/>
                    </v:line>
                  </w:pict>
                </mc:Fallback>
              </mc:AlternateContent>
            </w:r>
            <w:r w:rsidRPr="00DD390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12F10BBE" wp14:editId="445C2535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B86A8D3" w14:textId="77777777" w:rsidR="00DD390B" w:rsidRPr="0066567D" w:rsidRDefault="00DD390B" w:rsidP="005B277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F10BBE" id="Upp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3B86A8D3" w14:textId="77777777" w:rsidR="00DD390B" w:rsidRPr="0066567D" w:rsidRDefault="00DD390B" w:rsidP="005B277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390B">
              <w:rPr>
                <w:noProof/>
                <w:szCs w:val="20"/>
              </w:rPr>
              <w:drawing>
                <wp:inline distT="0" distB="0" distL="0" distR="0" wp14:anchorId="1E0C2A0A" wp14:editId="53B5758F">
                  <wp:extent cx="1670034" cy="1383485"/>
                  <wp:effectExtent l="0" t="0" r="6985" b="7620"/>
                  <wp:docPr id="1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9439826" name=""/>
                          <pic:cNvPicPr/>
                        </pic:nvPicPr>
                        <pic:blipFill>
                          <a:blip r:embed="rId25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D390B" w:rsidRPr="00DD390B" w14:paraId="7D25EBA9" w14:textId="77777777" w:rsidTr="00DD390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2073291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92BBB5F" w14:textId="1EAD3808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D390B">
              <w:rPr>
                <w:rFonts w:ascii="Arial" w:hAnsi="Arial" w:cs="Arial"/>
                <w:noProof/>
                <w:sz w:val="18"/>
                <w:szCs w:val="18"/>
              </w:rPr>
              <w:t xml:space="preserve">Justeras så att anatomin blir symmetrisk (t.ex. efter bäckenet). DFOV ska omfatta </w:t>
            </w:r>
            <w:r w:rsidR="008C29B0">
              <w:rPr>
                <w:rFonts w:ascii="Arial" w:hAnsi="Arial" w:cs="Arial"/>
                <w:noProof/>
                <w:sz w:val="18"/>
                <w:szCs w:val="18"/>
              </w:rPr>
              <w:t>urinvägar</w:t>
            </w:r>
            <w:r w:rsidRPr="00DD390B">
              <w:rPr>
                <w:rFonts w:ascii="Arial" w:hAnsi="Arial" w:cs="Arial"/>
                <w:noProof/>
                <w:sz w:val="18"/>
                <w:szCs w:val="18"/>
              </w:rPr>
              <w:t xml:space="preserve">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DBFE50F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5C3371C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D390B" w:rsidRPr="00DD390B" w14:paraId="773F9221" w14:textId="77777777" w:rsidTr="00DD390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2CE9EF7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BB54B36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D390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35133C85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E05955B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D390B" w:rsidRPr="00DD390B" w14:paraId="501F52D3" w14:textId="77777777" w:rsidTr="00DD390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CD60687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C563B4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D390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48EB121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12E166E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CAB5140" w14:textId="77777777" w:rsidR="00DD390B" w:rsidRPr="00DD390B" w:rsidRDefault="00DD390B" w:rsidP="00391837">
      <w:pPr>
        <w:pStyle w:val="Rubrik2"/>
        <w:ind w:left="0"/>
      </w:pPr>
      <w:r w:rsidRPr="00DD390B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DD390B" w:rsidRPr="00DD390B" w14:paraId="2D919599" w14:textId="77777777" w:rsidTr="006A5990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358F3F7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6944443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10BB001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86C0543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D390B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DD390B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312883A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900C4FA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DD390B" w:rsidRPr="00DD390B" w14:paraId="420C2E2E" w14:textId="77777777" w:rsidTr="006A599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524D2D7" w14:textId="77777777" w:rsidR="00DD390B" w:rsidRPr="00DD390B" w:rsidRDefault="00DD390B" w:rsidP="00DD390B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Urinvägar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B96E27" w14:textId="1E7D4A22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C3A529" w14:textId="51FE2925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A3EB4F" w14:textId="167CEF89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873899" w14:textId="213C0448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D932C02" w14:textId="5F7B88CD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D390B" w:rsidRPr="00DD390B" w14:paraId="6DC0F5B0" w14:textId="77777777" w:rsidTr="006A599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8547273" w14:textId="77777777" w:rsidR="00DD390B" w:rsidRPr="00DD390B" w:rsidRDefault="00DD390B" w:rsidP="00DD390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AB79A85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AF93A4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BFE4AE" w14:textId="4E0A13D9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B</w:t>
            </w:r>
            <w:r w:rsidR="003C50D2">
              <w:rPr>
                <w:rFonts w:ascii="Arial" w:hAnsi="Arial" w:cs="Arial"/>
                <w:sz w:val="18"/>
                <w:szCs w:val="18"/>
              </w:rPr>
              <w:t>r40</w:t>
            </w:r>
            <w:r w:rsidRPr="00DD390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B4A27B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D390B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2CA162A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D390B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DD390B" w:rsidRPr="00DD390B" w14:paraId="53016E0E" w14:textId="77777777" w:rsidTr="006A599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E9E5621" w14:textId="77777777" w:rsidR="00DD390B" w:rsidRPr="00DD390B" w:rsidRDefault="00DD390B" w:rsidP="00DD390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5AE6C3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539837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033380" w14:textId="6C6F3C22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B</w:t>
            </w:r>
            <w:r w:rsidR="003C50D2">
              <w:rPr>
                <w:rFonts w:ascii="Arial" w:hAnsi="Arial" w:cs="Arial"/>
                <w:sz w:val="18"/>
                <w:szCs w:val="18"/>
              </w:rPr>
              <w:t>r40</w:t>
            </w:r>
            <w:r w:rsidRPr="00DD390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DB6DD9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D390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D11E817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D390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D390B" w:rsidRPr="00DD390B" w14:paraId="05EE41DB" w14:textId="77777777" w:rsidTr="006A599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8E7F5A9" w14:textId="77777777" w:rsidR="00DD390B" w:rsidRPr="00DD390B" w:rsidRDefault="00DD390B" w:rsidP="00DD390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C847C8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D390B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76B95F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D390B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B232C7" w14:textId="5F6370B8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B</w:t>
            </w:r>
            <w:r w:rsidR="003C50D2">
              <w:rPr>
                <w:rFonts w:ascii="Arial" w:hAnsi="Arial" w:cs="Arial"/>
                <w:sz w:val="18"/>
                <w:szCs w:val="18"/>
              </w:rPr>
              <w:t>r40</w:t>
            </w:r>
            <w:r w:rsidRPr="00DD390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52B7C9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D390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B617C67" w14:textId="6DDDB78C" w:rsidR="00DD390B" w:rsidRPr="00DD390B" w:rsidRDefault="003C50D2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DD390B" w:rsidRPr="00DD390B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DD390B" w:rsidRPr="00DD390B" w14:paraId="24F096BD" w14:textId="77777777" w:rsidTr="001E356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611825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E81603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A15160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BB9303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03AA56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AA93B0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DD390B" w:rsidRPr="00DD390B" w14:paraId="1B964309" w14:textId="77777777" w:rsidTr="001E356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D3954C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D390B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1346C6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8EDC51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A6E6B8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EDEBC6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7AD6FB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390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1ED8B5E2" w14:textId="77777777" w:rsidR="00DD390B" w:rsidRPr="00DD390B" w:rsidRDefault="00DD390B" w:rsidP="00391837">
      <w:pPr>
        <w:pStyle w:val="Rubrik2"/>
        <w:ind w:left="0"/>
      </w:pPr>
      <w:r w:rsidRPr="00DD390B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DD390B" w:rsidRPr="00DD390B" w14:paraId="26B58975" w14:textId="77777777" w:rsidTr="00DD390B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7AC65E90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726B4BF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12F0D5BC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C4458AD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50AB459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D390B" w:rsidRPr="00DD390B" w14:paraId="27CCBD6A" w14:textId="77777777" w:rsidTr="00DD390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D672027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390B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1849390F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D390B">
              <w:rPr>
                <w:rFonts w:ascii="Arial" w:hAnsi="Arial" w:cs="Arial"/>
                <w:color w:val="FFFFFF"/>
                <w:sz w:val="18"/>
                <w:szCs w:val="18"/>
              </w:rPr>
              <w:t>Urinvägar K-</w:t>
            </w:r>
          </w:p>
          <w:p w14:paraId="4C1EB377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D390B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0D7ACDA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7D0F121D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D390B">
              <w:rPr>
                <w:rFonts w:ascii="Arial" w:hAnsi="Arial" w:cs="Arial"/>
                <w:color w:val="FFFFFF"/>
                <w:sz w:val="18"/>
                <w:szCs w:val="18"/>
              </w:rPr>
              <w:t>Urinvägar K-</w:t>
            </w:r>
          </w:p>
          <w:p w14:paraId="4636EA74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D390B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3CD5129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D390B">
              <w:rPr>
                <w:rFonts w:ascii="Arial" w:hAnsi="Arial" w:cs="Arial"/>
                <w:color w:val="FFFFFF"/>
                <w:sz w:val="18"/>
                <w:szCs w:val="18"/>
              </w:rPr>
              <w:t>Urinvägar K-</w:t>
            </w:r>
          </w:p>
          <w:p w14:paraId="36AF76C0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D390B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46B69F6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D390B" w:rsidRPr="00DD390B" w14:paraId="7849B5BB" w14:textId="77777777" w:rsidTr="00DD390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48B4413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DBF926D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9612D72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019640E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920274E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190BA59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D390B" w:rsidRPr="00DD390B" w14:paraId="77572E2F" w14:textId="77777777" w:rsidTr="00DD390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ECDB920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543D391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61864CD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0DFE184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7DB6504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6BEF8AF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D390B" w:rsidRPr="00DD390B" w14:paraId="496D1E0E" w14:textId="77777777" w:rsidTr="00DD390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693AE64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A963321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F345C0A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6BBF0C9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310F9F4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D51E28C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D390B" w:rsidRPr="00DD390B" w14:paraId="59125562" w14:textId="77777777" w:rsidTr="00DD390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A26C909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3CFB6930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3FF274A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3E92F4FC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26CD3CBE" w14:textId="77777777" w:rsidR="00DD390B" w:rsidRPr="00DD390B" w:rsidRDefault="00DD390B" w:rsidP="00DD390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AA00CA8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D390B" w:rsidRPr="00DD390B" w14:paraId="346F848B" w14:textId="77777777" w:rsidTr="00DD390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F626DF7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E215CA4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0EBFD76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8675156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EA8364C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637C438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D390B" w:rsidRPr="00DD390B" w14:paraId="031DDAA1" w14:textId="77777777" w:rsidTr="00DD390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53C8710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E163DFC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654F032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38F8D8C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5361678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708AE91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D390B" w:rsidRPr="00DD390B" w14:paraId="2FED06FC" w14:textId="77777777" w:rsidTr="00DD390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B58FFD2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105AF103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BDCC2C8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F291919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6B48E86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7CC9E97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D390B" w:rsidRPr="00DD390B" w14:paraId="1370E84D" w14:textId="77777777" w:rsidTr="00DD390B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331BC40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160FC0C3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562C6B0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96D4393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FC63F23" w14:textId="77777777" w:rsidR="00DD390B" w:rsidRPr="00DD390B" w:rsidRDefault="00DD390B" w:rsidP="00DD390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D390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6B4E46" w14:textId="77777777" w:rsidR="00A63EB1" w:rsidRDefault="00A63EB1">
      <w:r>
        <w:separator/>
      </w:r>
    </w:p>
  </w:endnote>
  <w:endnote w:type="continuationSeparator" w:id="0">
    <w:p w14:paraId="1FDD579D" w14:textId="77777777" w:rsidR="00A63EB1" w:rsidRDefault="00A63EB1">
      <w:r>
        <w:continuationSeparator/>
      </w:r>
    </w:p>
  </w:endnote>
  <w:endnote w:type="continuationNotice" w:id="1">
    <w:p w14:paraId="30BB7F50" w14:textId="77777777" w:rsidR="00A63EB1" w:rsidRDefault="00A63EB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2F16C9" w14:textId="77777777" w:rsidR="00A63EB1" w:rsidRDefault="00A63EB1"/>
  </w:footnote>
  <w:footnote w:type="continuationSeparator" w:id="0">
    <w:p w14:paraId="0F8AD3AE" w14:textId="77777777" w:rsidR="00A63EB1" w:rsidRDefault="00A63EB1">
      <w:r>
        <w:continuationSeparator/>
      </w:r>
    </w:p>
  </w:footnote>
  <w:footnote w:type="continuationNotice" w:id="1">
    <w:p w14:paraId="5AF72D1F" w14:textId="77777777" w:rsidR="00A63EB1" w:rsidRDefault="00A63EB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062CEE33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1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 w14:anchorId="40C2B1DA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2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2618CE7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3160E3C" w:tentative="1">
      <w:start w:val="1"/>
      <w:numFmt w:val="lowerLetter"/>
      <w:lvlText w:val="%2."/>
      <w:lvlJc w:val="left"/>
      <w:pPr>
        <w:ind w:left="1080" w:hanging="360"/>
      </w:pPr>
    </w:lvl>
    <w:lvl w:ilvl="2" w:tplc="95929D0C" w:tentative="1">
      <w:start w:val="1"/>
      <w:numFmt w:val="lowerRoman"/>
      <w:lvlText w:val="%3."/>
      <w:lvlJc w:val="right"/>
      <w:pPr>
        <w:ind w:left="1800" w:hanging="180"/>
      </w:pPr>
    </w:lvl>
    <w:lvl w:ilvl="3" w:tplc="60040642" w:tentative="1">
      <w:start w:val="1"/>
      <w:numFmt w:val="decimal"/>
      <w:lvlText w:val="%4."/>
      <w:lvlJc w:val="left"/>
      <w:pPr>
        <w:ind w:left="2520" w:hanging="360"/>
      </w:pPr>
    </w:lvl>
    <w:lvl w:ilvl="4" w:tplc="7EEE1292" w:tentative="1">
      <w:start w:val="1"/>
      <w:numFmt w:val="lowerLetter"/>
      <w:lvlText w:val="%5."/>
      <w:lvlJc w:val="left"/>
      <w:pPr>
        <w:ind w:left="3240" w:hanging="360"/>
      </w:pPr>
    </w:lvl>
    <w:lvl w:ilvl="5" w:tplc="B204DE42" w:tentative="1">
      <w:start w:val="1"/>
      <w:numFmt w:val="lowerRoman"/>
      <w:lvlText w:val="%6."/>
      <w:lvlJc w:val="right"/>
      <w:pPr>
        <w:ind w:left="3960" w:hanging="180"/>
      </w:pPr>
    </w:lvl>
    <w:lvl w:ilvl="6" w:tplc="4BE4F73A" w:tentative="1">
      <w:start w:val="1"/>
      <w:numFmt w:val="decimal"/>
      <w:lvlText w:val="%7."/>
      <w:lvlJc w:val="left"/>
      <w:pPr>
        <w:ind w:left="4680" w:hanging="360"/>
      </w:pPr>
    </w:lvl>
    <w:lvl w:ilvl="7" w:tplc="1DD288AE" w:tentative="1">
      <w:start w:val="1"/>
      <w:numFmt w:val="lowerLetter"/>
      <w:lvlText w:val="%8."/>
      <w:lvlJc w:val="left"/>
      <w:pPr>
        <w:ind w:left="5400" w:hanging="360"/>
      </w:pPr>
    </w:lvl>
    <w:lvl w:ilvl="8" w:tplc="DDF23FD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270672B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DCE4634" w:tentative="1">
      <w:start w:val="1"/>
      <w:numFmt w:val="lowerLetter"/>
      <w:lvlText w:val="%2."/>
      <w:lvlJc w:val="left"/>
      <w:pPr>
        <w:ind w:left="1080" w:hanging="360"/>
      </w:pPr>
    </w:lvl>
    <w:lvl w:ilvl="2" w:tplc="B5287572" w:tentative="1">
      <w:start w:val="1"/>
      <w:numFmt w:val="lowerRoman"/>
      <w:lvlText w:val="%3."/>
      <w:lvlJc w:val="right"/>
      <w:pPr>
        <w:ind w:left="1800" w:hanging="180"/>
      </w:pPr>
    </w:lvl>
    <w:lvl w:ilvl="3" w:tplc="3BA6C508" w:tentative="1">
      <w:start w:val="1"/>
      <w:numFmt w:val="decimal"/>
      <w:lvlText w:val="%4."/>
      <w:lvlJc w:val="left"/>
      <w:pPr>
        <w:ind w:left="2520" w:hanging="360"/>
      </w:pPr>
    </w:lvl>
    <w:lvl w:ilvl="4" w:tplc="6EDA358A" w:tentative="1">
      <w:start w:val="1"/>
      <w:numFmt w:val="lowerLetter"/>
      <w:lvlText w:val="%5."/>
      <w:lvlJc w:val="left"/>
      <w:pPr>
        <w:ind w:left="3240" w:hanging="360"/>
      </w:pPr>
    </w:lvl>
    <w:lvl w:ilvl="5" w:tplc="68E221FA" w:tentative="1">
      <w:start w:val="1"/>
      <w:numFmt w:val="lowerRoman"/>
      <w:lvlText w:val="%6."/>
      <w:lvlJc w:val="right"/>
      <w:pPr>
        <w:ind w:left="3960" w:hanging="180"/>
      </w:pPr>
    </w:lvl>
    <w:lvl w:ilvl="6" w:tplc="E55A6346" w:tentative="1">
      <w:start w:val="1"/>
      <w:numFmt w:val="decimal"/>
      <w:lvlText w:val="%7."/>
      <w:lvlJc w:val="left"/>
      <w:pPr>
        <w:ind w:left="4680" w:hanging="360"/>
      </w:pPr>
    </w:lvl>
    <w:lvl w:ilvl="7" w:tplc="F53A776A" w:tentative="1">
      <w:start w:val="1"/>
      <w:numFmt w:val="lowerLetter"/>
      <w:lvlText w:val="%8."/>
      <w:lvlJc w:val="left"/>
      <w:pPr>
        <w:ind w:left="5400" w:hanging="360"/>
      </w:pPr>
    </w:lvl>
    <w:lvl w:ilvl="8" w:tplc="856ADC3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ACB2B41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830F3B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744A69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21EDD9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2A003C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8F46A8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4D41EA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C56054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D0C467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25019901">
    <w:abstractNumId w:val="20"/>
  </w:num>
  <w:num w:numId="2" w16cid:durableId="625047480">
    <w:abstractNumId w:val="15"/>
  </w:num>
  <w:num w:numId="3" w16cid:durableId="1388259257">
    <w:abstractNumId w:val="0"/>
  </w:num>
  <w:num w:numId="4" w16cid:durableId="139268912">
    <w:abstractNumId w:val="6"/>
  </w:num>
  <w:num w:numId="5" w16cid:durableId="957759885">
    <w:abstractNumId w:val="18"/>
  </w:num>
  <w:num w:numId="6" w16cid:durableId="506143068">
    <w:abstractNumId w:val="2"/>
  </w:num>
  <w:num w:numId="7" w16cid:durableId="1111166297">
    <w:abstractNumId w:val="12"/>
  </w:num>
  <w:num w:numId="8" w16cid:durableId="1474368574">
    <w:abstractNumId w:val="9"/>
  </w:num>
  <w:num w:numId="9" w16cid:durableId="1055162146">
    <w:abstractNumId w:val="1"/>
  </w:num>
  <w:num w:numId="10" w16cid:durableId="1648051382">
    <w:abstractNumId w:val="1"/>
  </w:num>
  <w:num w:numId="11" w16cid:durableId="1125805998">
    <w:abstractNumId w:val="3"/>
  </w:num>
  <w:num w:numId="12" w16cid:durableId="1933124179">
    <w:abstractNumId w:val="4"/>
  </w:num>
  <w:num w:numId="13" w16cid:durableId="666707882">
    <w:abstractNumId w:val="14"/>
  </w:num>
  <w:num w:numId="14" w16cid:durableId="1633053397">
    <w:abstractNumId w:val="10"/>
  </w:num>
  <w:num w:numId="15" w16cid:durableId="420298475">
    <w:abstractNumId w:val="7"/>
  </w:num>
  <w:num w:numId="16" w16cid:durableId="1415396948">
    <w:abstractNumId w:val="13"/>
  </w:num>
  <w:num w:numId="17" w16cid:durableId="1935042804">
    <w:abstractNumId w:val="5"/>
  </w:num>
  <w:num w:numId="18" w16cid:durableId="891504862">
    <w:abstractNumId w:val="11"/>
  </w:num>
  <w:num w:numId="19" w16cid:durableId="790249693">
    <w:abstractNumId w:val="19"/>
  </w:num>
  <w:num w:numId="20" w16cid:durableId="985354244">
    <w:abstractNumId w:val="16"/>
  </w:num>
  <w:num w:numId="21" w16cid:durableId="1896508228">
    <w:abstractNumId w:val="8"/>
  </w:num>
  <w:num w:numId="22" w16cid:durableId="128014271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E73"/>
    <w:rsid w:val="000A4C35"/>
    <w:rsid w:val="000A611A"/>
    <w:rsid w:val="000B12D9"/>
    <w:rsid w:val="000B4536"/>
    <w:rsid w:val="000B7715"/>
    <w:rsid w:val="000C570E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5BBF"/>
    <w:rsid w:val="00166D3A"/>
    <w:rsid w:val="00181FDC"/>
    <w:rsid w:val="001860B9"/>
    <w:rsid w:val="00186F2B"/>
    <w:rsid w:val="001874D6"/>
    <w:rsid w:val="001932B6"/>
    <w:rsid w:val="0019632A"/>
    <w:rsid w:val="001A4E7C"/>
    <w:rsid w:val="001B762C"/>
    <w:rsid w:val="001C4D0A"/>
    <w:rsid w:val="001C5FEF"/>
    <w:rsid w:val="001E3564"/>
    <w:rsid w:val="00211487"/>
    <w:rsid w:val="00211D91"/>
    <w:rsid w:val="00217DEC"/>
    <w:rsid w:val="00223105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72C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1837"/>
    <w:rsid w:val="00397F54"/>
    <w:rsid w:val="003A0D43"/>
    <w:rsid w:val="003B2A4B"/>
    <w:rsid w:val="003C50D2"/>
    <w:rsid w:val="003D099E"/>
    <w:rsid w:val="003D21A2"/>
    <w:rsid w:val="003D29D2"/>
    <w:rsid w:val="003E0705"/>
    <w:rsid w:val="003E0FA6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728"/>
    <w:rsid w:val="00443C1E"/>
    <w:rsid w:val="0044523F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0410"/>
    <w:rsid w:val="0049236A"/>
    <w:rsid w:val="00492718"/>
    <w:rsid w:val="004A355D"/>
    <w:rsid w:val="004A4970"/>
    <w:rsid w:val="004B0C8C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2E1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277A"/>
    <w:rsid w:val="005C0045"/>
    <w:rsid w:val="005C084E"/>
    <w:rsid w:val="005C2D07"/>
    <w:rsid w:val="005C4606"/>
    <w:rsid w:val="005D0B0C"/>
    <w:rsid w:val="005E02B3"/>
    <w:rsid w:val="005E1E24"/>
    <w:rsid w:val="005E7217"/>
    <w:rsid w:val="005F1687"/>
    <w:rsid w:val="0060596B"/>
    <w:rsid w:val="00606D97"/>
    <w:rsid w:val="00614E64"/>
    <w:rsid w:val="00615914"/>
    <w:rsid w:val="00617710"/>
    <w:rsid w:val="00617EE6"/>
    <w:rsid w:val="0062184C"/>
    <w:rsid w:val="00623724"/>
    <w:rsid w:val="00627BEA"/>
    <w:rsid w:val="006319DB"/>
    <w:rsid w:val="0065595B"/>
    <w:rsid w:val="00660269"/>
    <w:rsid w:val="00664A56"/>
    <w:rsid w:val="00665F89"/>
    <w:rsid w:val="00673C92"/>
    <w:rsid w:val="006753EC"/>
    <w:rsid w:val="006A2789"/>
    <w:rsid w:val="006A4978"/>
    <w:rsid w:val="006A5990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07E3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2208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37A9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29B0"/>
    <w:rsid w:val="008C4B27"/>
    <w:rsid w:val="008C7F2A"/>
    <w:rsid w:val="008D64D9"/>
    <w:rsid w:val="008E1036"/>
    <w:rsid w:val="008E36F8"/>
    <w:rsid w:val="008E46B2"/>
    <w:rsid w:val="008E4918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71C0"/>
    <w:rsid w:val="0093085B"/>
    <w:rsid w:val="00931C57"/>
    <w:rsid w:val="009347A5"/>
    <w:rsid w:val="00942257"/>
    <w:rsid w:val="009471BF"/>
    <w:rsid w:val="00950E4E"/>
    <w:rsid w:val="009529BD"/>
    <w:rsid w:val="009533B4"/>
    <w:rsid w:val="009672A5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3EB1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2DB9"/>
    <w:rsid w:val="00AD73EC"/>
    <w:rsid w:val="00AE5BC7"/>
    <w:rsid w:val="00AF5AAF"/>
    <w:rsid w:val="00B046D8"/>
    <w:rsid w:val="00B06CE2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D78"/>
    <w:rsid w:val="00BB69DB"/>
    <w:rsid w:val="00BC322E"/>
    <w:rsid w:val="00BC44CD"/>
    <w:rsid w:val="00BC48A6"/>
    <w:rsid w:val="00BE7978"/>
    <w:rsid w:val="00BF1992"/>
    <w:rsid w:val="00C07DDB"/>
    <w:rsid w:val="00C103EB"/>
    <w:rsid w:val="00C12C29"/>
    <w:rsid w:val="00C4115D"/>
    <w:rsid w:val="00C43BDD"/>
    <w:rsid w:val="00C47778"/>
    <w:rsid w:val="00C5011E"/>
    <w:rsid w:val="00C50EE5"/>
    <w:rsid w:val="00C5240A"/>
    <w:rsid w:val="00C5398F"/>
    <w:rsid w:val="00C556F5"/>
    <w:rsid w:val="00C70680"/>
    <w:rsid w:val="00C70E19"/>
    <w:rsid w:val="00C72574"/>
    <w:rsid w:val="00C7430C"/>
    <w:rsid w:val="00C85DA1"/>
    <w:rsid w:val="00C9071C"/>
    <w:rsid w:val="00C908FF"/>
    <w:rsid w:val="00C97BD3"/>
    <w:rsid w:val="00CA39EF"/>
    <w:rsid w:val="00CA4C7D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390B"/>
    <w:rsid w:val="00DE4447"/>
    <w:rsid w:val="00DE5DA2"/>
    <w:rsid w:val="00DF0033"/>
    <w:rsid w:val="00E026BF"/>
    <w:rsid w:val="00E07B1B"/>
    <w:rsid w:val="00E11853"/>
    <w:rsid w:val="00E31F18"/>
    <w:rsid w:val="00E52A86"/>
    <w:rsid w:val="00E54B47"/>
    <w:rsid w:val="00E553BF"/>
    <w:rsid w:val="00E55D93"/>
    <w:rsid w:val="00E61294"/>
    <w:rsid w:val="00E642F2"/>
    <w:rsid w:val="00E7237C"/>
    <w:rsid w:val="00E77C46"/>
    <w:rsid w:val="00E86CE8"/>
    <w:rsid w:val="00E90E82"/>
    <w:rsid w:val="00EA00CB"/>
    <w:rsid w:val="00EA1BAA"/>
    <w:rsid w:val="00EA3FCD"/>
    <w:rsid w:val="00EA42A0"/>
    <w:rsid w:val="00EB5114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1205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7382B8D"/>
    <w:rsid w:val="47144DFE"/>
    <w:rsid w:val="5763F53A"/>
    <w:rsid w:val="5FEB0D8D"/>
    <w:rsid w:val="647B2B65"/>
    <w:rsid w:val="6B2CF8ED"/>
    <w:rsid w:val="7618FC13"/>
    <w:rsid w:val="7EAB4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267A57F-7C81-496A-851E-D260992F24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8352EE6C-527B-42D1-9FB5-8781321C00A4}" type="presOf" srcId="{7D55B2F1-F7F7-4A6B-AFB0-F846FDB634B5}" destId="{E13D0391-DAD9-4B61-AB66-3FA48A4F7006}" srcOrd="0" destOrd="0" presId="urn:microsoft.com/office/officeart/2005/8/layout/hChevron3"/>
    <dgm:cxn modelId="{B2CBDC8C-BAAE-47E1-AA91-D20F6B7A3B49}" type="presOf" srcId="{72C3C3E7-AFE7-48AF-A84A-F5F4B462ABCE}" destId="{AD4E5296-B06F-4F82-9CB5-F741BF6BFCC1}" srcOrd="0" destOrd="0" presId="urn:microsoft.com/office/officeart/2005/8/layout/hChevron3"/>
    <dgm:cxn modelId="{8C3092AE-07F8-4757-BAEA-7ECF8ED40ACE}" type="presOf" srcId="{B73EA016-5B5E-4372-8AFF-E16F061CFA05}" destId="{1F6A0B97-83F0-4189-B0CB-00156B0AC153}" srcOrd="0" destOrd="0" presId="urn:microsoft.com/office/officeart/2005/8/layout/hChevron3"/>
    <dgm:cxn modelId="{241D6FB6-3D4F-4249-A1D6-BA17339BC51E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4E0C74E0-D8A7-4F26-9ED3-EDACF65F622A}" type="presOf" srcId="{548E9FD9-7371-42E5-8C31-C03B33C90BF7}" destId="{6CE68A43-9C69-4212-AF24-9AFEE7CA1715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B59749B5-C960-4489-973A-BE006CED999B}" type="presParOf" srcId="{1F6A0B97-83F0-4189-B0CB-00156B0AC153}" destId="{4784DBD1-3CBE-41A8-A2C7-CF088F838C79}" srcOrd="0" destOrd="0" presId="urn:microsoft.com/office/officeart/2005/8/layout/hChevron3"/>
    <dgm:cxn modelId="{45C6E297-60CC-4E5F-A66A-2374238CEA09}" type="presParOf" srcId="{1F6A0B97-83F0-4189-B0CB-00156B0AC153}" destId="{37D14BC8-3203-463C-9804-9B3B86B621FF}" srcOrd="1" destOrd="0" presId="urn:microsoft.com/office/officeart/2005/8/layout/hChevron3"/>
    <dgm:cxn modelId="{C456221D-FFC9-4863-A192-C797FA2A33BB}" type="presParOf" srcId="{1F6A0B97-83F0-4189-B0CB-00156B0AC153}" destId="{E13D0391-DAD9-4B61-AB66-3FA48A4F7006}" srcOrd="2" destOrd="0" presId="urn:microsoft.com/office/officeart/2005/8/layout/hChevron3"/>
    <dgm:cxn modelId="{3FA1B9DC-0D39-43F1-AE18-62F89E515ADA}" type="presParOf" srcId="{1F6A0B97-83F0-4189-B0CB-00156B0AC153}" destId="{F9271109-4339-4036-9126-150629D10456}" srcOrd="3" destOrd="0" presId="urn:microsoft.com/office/officeart/2005/8/layout/hChevron3"/>
    <dgm:cxn modelId="{5BDE315C-D273-451D-975E-12520BA01B6B}" type="presParOf" srcId="{1F6A0B97-83F0-4189-B0CB-00156B0AC153}" destId="{AD4E5296-B06F-4F82-9CB5-F741BF6BFCC1}" srcOrd="4" destOrd="0" presId="urn:microsoft.com/office/officeart/2005/8/layout/hChevron3"/>
    <dgm:cxn modelId="{97C102E5-CF65-4F5C-8435-894576768240}" type="presParOf" srcId="{1F6A0B97-83F0-4189-B0CB-00156B0AC153}" destId="{99F7A086-6C98-4385-8FFE-3337C1F24694}" srcOrd="5" destOrd="0" presId="urn:microsoft.com/office/officeart/2005/8/layout/hChevron3"/>
    <dgm:cxn modelId="{528E5FD3-EB18-4D4B-91C3-744C9A3E79F5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75"/>
          <a:ext cx="960920" cy="431874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75"/>
        <a:ext cx="852952" cy="431874"/>
      </dsp:txXfrm>
    </dsp:sp>
    <dsp:sp modelId="{E13D0391-DAD9-4B61-AB66-3FA48A4F7006}">
      <dsp:nvSpPr>
        <dsp:cNvPr id="0" name=""/>
        <dsp:cNvSpPr/>
      </dsp:nvSpPr>
      <dsp:spPr>
        <a:xfrm>
          <a:off x="769045" y="188875"/>
          <a:ext cx="960920" cy="431874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4982" y="188875"/>
        <a:ext cx="529046" cy="431874"/>
      </dsp:txXfrm>
    </dsp:sp>
    <dsp:sp modelId="{AD4E5296-B06F-4F82-9CB5-F741BF6BFCC1}">
      <dsp:nvSpPr>
        <dsp:cNvPr id="0" name=""/>
        <dsp:cNvSpPr/>
      </dsp:nvSpPr>
      <dsp:spPr>
        <a:xfrm>
          <a:off x="1537541" y="188875"/>
          <a:ext cx="960920" cy="431874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478" y="188875"/>
        <a:ext cx="529046" cy="431874"/>
      </dsp:txXfrm>
    </dsp:sp>
    <dsp:sp modelId="{6CE68A43-9C69-4212-AF24-9AFEE7CA1715}">
      <dsp:nvSpPr>
        <dsp:cNvPr id="0" name=""/>
        <dsp:cNvSpPr/>
      </dsp:nvSpPr>
      <dsp:spPr>
        <a:xfrm>
          <a:off x="2306037" y="188831"/>
          <a:ext cx="961122" cy="431962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018" y="188831"/>
        <a:ext cx="529160" cy="43196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224</Words>
  <Characters>1787</Characters>
  <Application>Microsoft Office Word</Application>
  <DocSecurity>0</DocSecurity>
  <Lines>14</Lines>
  <Paragraphs>4</Paragraphs>
  <ScaleCrop>false</ScaleCrop>
  <Manager/>
  <Company/>
  <LinksUpToDate>false</LinksUpToDate>
  <CharactersWithSpaces>2007</CharactersWithSpaces>
  <SharedDoc>false</SharedDoc>
  <HyperlinkBase/>
  <HLinks>
    <vt:vector size="6" baseType="variant">
      <vt:variant>
        <vt:i4>2228285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Urinvägsöversikt elektiv (852706B)</dc:title>
  <dc:subject/>
  <dc:creator>patrik.jens.johansson@vgregion.se</dc:creator>
  <keywords/>
  <lastModifiedBy>Ulrica Sehlberg</lastModifiedBy>
  <revision>25</revision>
  <lastPrinted>2016-03-31T10:56:00.0000000Z</lastPrinted>
  <dcterms:created xsi:type="dcterms:W3CDTF">2022-05-18T04:13:00.0000000Z</dcterms:created>
  <dcterms:modified xsi:type="dcterms:W3CDTF">2026-03-04T10:11:00.0000000Z</dcterms:modified>
</coreProperties>
</file>