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6631" w14:textId="77777777" w:rsidR="00701027" w:rsidRDefault="00701027" w:rsidP="00F35B05">
      <w:pPr>
        <w:pStyle w:val="Rubrik2"/>
        <w:sectPr w:rsidR="00701027" w:rsidSect="007010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94EAAA" w14:textId="77777777" w:rsidR="00701027" w:rsidRPr="00701027" w:rsidRDefault="00701027" w:rsidP="0070102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5A9B5A" w14:textId="5A631838" w:rsidR="00701027" w:rsidRPr="00701027" w:rsidRDefault="00834BB1" w:rsidP="00834BB1">
      <w:pPr>
        <w:pStyle w:val="Rubrik1"/>
        <w:ind w:left="0"/>
        <w:rPr>
          <w:sz w:val="18"/>
          <w:szCs w:val="18"/>
        </w:rPr>
      </w:pPr>
      <w:r w:rsidRPr="00701027">
        <w:t>DT Elektiv buk K+ med PO (840801A)</w:t>
      </w:r>
    </w:p>
    <w:p w14:paraId="00068B04" w14:textId="77777777" w:rsidR="00701027" w:rsidRPr="00701027" w:rsidRDefault="00701027" w:rsidP="0070102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60FB83A" w14:textId="17CA2144" w:rsidR="00701027" w:rsidRPr="00701027" w:rsidRDefault="00834BB1" w:rsidP="00834BB1">
      <w:pPr>
        <w:pStyle w:val="Rubrik2"/>
        <w:ind w:left="0"/>
      </w:pPr>
      <w:r>
        <w:t>Förändringar sedan föregående</w:t>
      </w:r>
      <w:r w:rsidR="00701027" w:rsidRPr="00701027">
        <w:t xml:space="preserve"> version</w:t>
      </w:r>
    </w:p>
    <w:p w14:paraId="741B3D25" w14:textId="0951F895" w:rsidR="00701027" w:rsidRPr="00701027" w:rsidRDefault="00273C95" w:rsidP="0070102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5405A527" w14:textId="77777777" w:rsidR="00701027" w:rsidRPr="00701027" w:rsidRDefault="00701027" w:rsidP="0070102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79DA268" w14:textId="77777777" w:rsidR="00701027" w:rsidRPr="00701027" w:rsidRDefault="00701027" w:rsidP="00834BB1">
      <w:pPr>
        <w:pStyle w:val="Rubrik2"/>
        <w:ind w:left="0"/>
      </w:pPr>
      <w:r w:rsidRPr="00701027">
        <w:t>Syfte</w:t>
      </w:r>
    </w:p>
    <w:p w14:paraId="756C566E" w14:textId="77777777" w:rsidR="00701027" w:rsidRPr="00701027" w:rsidRDefault="00701027" w:rsidP="0070102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0102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83CB478" w14:textId="77777777" w:rsidR="00701027" w:rsidRPr="00701027" w:rsidRDefault="00701027" w:rsidP="0070102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BE438D6" w14:textId="77777777" w:rsidR="00701027" w:rsidRPr="00701027" w:rsidRDefault="00701027" w:rsidP="00834BB1">
      <w:pPr>
        <w:pStyle w:val="Rubrik2"/>
        <w:ind w:left="0"/>
      </w:pPr>
      <w:r w:rsidRPr="00701027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01027" w:rsidRPr="00701027" w14:paraId="6E9B9138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D652A07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D0A48E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Utredningsfall, tumör, metastaser mm, där PO kontrast krävs.</w:t>
            </w:r>
          </w:p>
        </w:tc>
      </w:tr>
      <w:tr w:rsidR="00701027" w:rsidRPr="00701027" w14:paraId="0E0594A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1F003C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58F767" w14:textId="669ED9FA" w:rsidR="00701027" w:rsidRPr="00701027" w:rsidRDefault="00701027" w:rsidP="0070102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70102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701027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918230D" w14:textId="36CD667B" w:rsidR="00701027" w:rsidRPr="00701027" w:rsidRDefault="00701027" w:rsidP="0070102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PVK</w:t>
            </w:r>
            <w:r w:rsidR="006F48D1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701027" w:rsidRPr="00701027" w14:paraId="6C037764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245F8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707803" w14:textId="77777777" w:rsidR="00701027" w:rsidRPr="00701027" w:rsidRDefault="00701027" w:rsidP="00701027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2 timmar före undersökningen. </w:t>
            </w:r>
          </w:p>
          <w:p w14:paraId="0AB8BBA6" w14:textId="77777777" w:rsidR="00701027" w:rsidRPr="00701027" w:rsidRDefault="00701027" w:rsidP="00701027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701027" w:rsidRPr="00701027" w14:paraId="65F92A6D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0817FC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8D04AD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701027" w:rsidRPr="00701027" w14:paraId="0121D340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DD7FAD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77CECA" w14:textId="373173ED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3707E" w:rsidRPr="00701027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701027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D44E509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7137950" w14:textId="454FCD5D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70102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01027" w:rsidRPr="00701027" w14:paraId="4FC378F2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9B1E1EB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34B989" w14:textId="77777777" w:rsidR="00701027" w:rsidRPr="00701027" w:rsidRDefault="00701027" w:rsidP="0070102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9BE6E7B" w14:textId="77777777" w:rsidR="00701027" w:rsidRPr="00701027" w:rsidRDefault="00701027" w:rsidP="0070102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9A16599" w14:textId="77777777" w:rsidR="00701027" w:rsidRPr="00701027" w:rsidRDefault="00701027" w:rsidP="0070102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903B801" w14:textId="77777777" w:rsidR="00701027" w:rsidRPr="00701027" w:rsidRDefault="00701027" w:rsidP="0070102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B47AA19" w14:textId="77777777" w:rsidR="00834BB1" w:rsidRDefault="00834BB1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3EB6BAE8" w14:textId="674C0AD0" w:rsidR="00701027" w:rsidRPr="00701027" w:rsidRDefault="00701027" w:rsidP="00834BB1">
      <w:pPr>
        <w:pStyle w:val="Rubrik2"/>
        <w:ind w:left="0"/>
      </w:pPr>
      <w:r w:rsidRPr="00701027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701027" w:rsidRPr="00701027" w14:paraId="01F59557" w14:textId="77777777" w:rsidTr="00701027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32D272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5EECE7D" wp14:editId="05743EB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42F673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97D4BE" wp14:editId="76C94F1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227965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04B81A" w14:textId="77777777" w:rsidR="00701027" w:rsidRPr="0066567D" w:rsidRDefault="00701027" w:rsidP="0053707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97D4B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05pt;margin-top:17.95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" adj="3082" fillcolor="red" stroked="f" strokeweight="1pt">
                      <v:textbox inset="1mm,1mm,1mm,1mm">
                        <w:txbxContent>
                          <w:p w14:paraId="3A04B81A" w14:textId="77777777" w:rsidR="00701027" w:rsidRPr="0066567D" w:rsidRDefault="00701027" w:rsidP="0053707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EB3B69" wp14:editId="1252E4EB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92D5F8C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w:drawing>
                <wp:inline distT="0" distB="0" distL="0" distR="0" wp14:anchorId="1124C093" wp14:editId="49FC7987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40365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27" w:rsidRPr="00701027" w14:paraId="2CAD7F49" w14:textId="77777777" w:rsidTr="0070102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56EE2E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A029507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1BFC5E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1027" w:rsidRPr="00701027" w14:paraId="409E577C" w14:textId="77777777" w:rsidTr="00701027">
        <w:trPr>
          <w:trHeight w:val="227"/>
        </w:trPr>
        <w:tc>
          <w:tcPr>
            <w:tcW w:w="1950" w:type="dxa"/>
            <w:shd w:val="clear" w:color="auto" w:fill="FFFFFF"/>
          </w:tcPr>
          <w:p w14:paraId="16F8E4E5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571E2B5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131876" w14:textId="77777777" w:rsidR="00701027" w:rsidRPr="00701027" w:rsidRDefault="00701027" w:rsidP="0070102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01027" w:rsidRPr="00701027" w14:paraId="50D83C34" w14:textId="77777777" w:rsidTr="00701027">
        <w:trPr>
          <w:trHeight w:val="227"/>
        </w:trPr>
        <w:tc>
          <w:tcPr>
            <w:tcW w:w="1950" w:type="dxa"/>
            <w:shd w:val="clear" w:color="auto" w:fill="FFFFFF"/>
          </w:tcPr>
          <w:p w14:paraId="158F0A1D" w14:textId="77777777" w:rsidR="00701027" w:rsidRPr="00701027" w:rsidRDefault="00701027" w:rsidP="0070102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B83BAC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01027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77A024C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5AFB5A4" w14:textId="77777777" w:rsidR="00701027" w:rsidRPr="00701027" w:rsidRDefault="00701027" w:rsidP="0070102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28A78C0" w14:textId="77777777" w:rsidR="00701027" w:rsidRPr="00701027" w:rsidRDefault="00701027" w:rsidP="0070102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9FA0CF2" w14:textId="77777777" w:rsidR="00701027" w:rsidRPr="00701027" w:rsidRDefault="00701027" w:rsidP="00834BB1">
      <w:pPr>
        <w:pStyle w:val="Rubrik2"/>
        <w:ind w:left="0"/>
      </w:pPr>
      <w:r w:rsidRPr="00701027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701027" w:rsidRPr="00701027" w14:paraId="71B155C4" w14:textId="77777777" w:rsidTr="0070102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CF98ED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2A7CFD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09B4EC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5CF1DBC" wp14:editId="25B4B281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8CAEC8" w14:textId="77777777" w:rsidR="00701027" w:rsidRPr="0066564D" w:rsidRDefault="00701027" w:rsidP="0053707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F1DB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3C8CAEC8" w14:textId="77777777" w:rsidR="00701027" w:rsidRPr="0066564D" w:rsidRDefault="00701027" w:rsidP="0053707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0102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030C66C" wp14:editId="0A38E29F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749C74" w14:textId="77777777" w:rsidR="00701027" w:rsidRPr="0066567D" w:rsidRDefault="00701027" w:rsidP="0053707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0C66C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B749C74" w14:textId="77777777" w:rsidR="00701027" w:rsidRPr="0066567D" w:rsidRDefault="00701027" w:rsidP="0053707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35AA8E1" wp14:editId="080DA5A5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DEBFEE2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E985F9F" wp14:editId="0698FE7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4C7F122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w:drawing>
                <wp:inline distT="0" distB="0" distL="0" distR="0" wp14:anchorId="36674C23" wp14:editId="33E0AEEF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B6EB8B8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DA3E6F5" wp14:editId="23E02091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97144F" w14:textId="77777777" w:rsidR="00701027" w:rsidRPr="0066567D" w:rsidRDefault="00701027" w:rsidP="0053707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3E6F5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6697144F" w14:textId="77777777" w:rsidR="00701027" w:rsidRPr="0066567D" w:rsidRDefault="00701027" w:rsidP="0053707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4E332A" wp14:editId="1B0DBFF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3B36845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989CA7B" wp14:editId="3629BE88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3B6DB0C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70102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A7F25F8" wp14:editId="7AE08EA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BB3FDB" w14:textId="77777777" w:rsidR="00701027" w:rsidRPr="0066567D" w:rsidRDefault="00701027" w:rsidP="0053707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F25F8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22BB3FDB" w14:textId="77777777" w:rsidR="00701027" w:rsidRPr="0066567D" w:rsidRDefault="00701027" w:rsidP="0053707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1027">
              <w:rPr>
                <w:noProof/>
                <w:szCs w:val="20"/>
              </w:rPr>
              <w:drawing>
                <wp:inline distT="0" distB="0" distL="0" distR="0" wp14:anchorId="13CCBA4A" wp14:editId="30136FD7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27" w:rsidRPr="00701027" w14:paraId="6C874617" w14:textId="77777777" w:rsidTr="0070102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3421C3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FFC7F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678FD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DC6E7B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1027" w:rsidRPr="00701027" w14:paraId="4133F4D0" w14:textId="77777777" w:rsidTr="0070102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98BF4B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F591E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3AA89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461A64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1027" w:rsidRPr="00701027" w14:paraId="3B5D6154" w14:textId="77777777" w:rsidTr="0070102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43AA4E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9248A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2B906F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50D08C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3AD2757" w14:textId="77777777" w:rsidR="00701027" w:rsidRPr="00701027" w:rsidRDefault="00701027" w:rsidP="00834BB1">
      <w:pPr>
        <w:pStyle w:val="Rubrik2"/>
        <w:ind w:left="0"/>
      </w:pPr>
      <w:r w:rsidRPr="00701027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01027" w:rsidRPr="00701027" w14:paraId="05D0D6B0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CAF1F9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B1AE3B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75DFEF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1C86C7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70102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6B478C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A4BC18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01027" w:rsidRPr="00701027" w14:paraId="522A3187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C8DC0E" w14:textId="77777777" w:rsidR="00701027" w:rsidRPr="00701027" w:rsidRDefault="00701027" w:rsidP="0070102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ECED1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0F793" w14:textId="2806A502" w:rsidR="00701027" w:rsidRPr="00701027" w:rsidRDefault="00F82BC6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69F77" w14:textId="2407081C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B</w:t>
            </w:r>
            <w:r w:rsidR="00D73C55">
              <w:rPr>
                <w:rFonts w:ascii="Arial" w:hAnsi="Arial" w:cs="Arial"/>
                <w:sz w:val="18"/>
                <w:szCs w:val="18"/>
              </w:rPr>
              <w:t>r40</w:t>
            </w:r>
            <w:r w:rsidRPr="0070102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062A2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4D4C8DA" w14:textId="5C34557F" w:rsidR="00701027" w:rsidRPr="00701027" w:rsidRDefault="00F82BC6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701027" w:rsidRPr="0070102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01027" w:rsidRPr="00701027" w14:paraId="28782D88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BAFC2F" w14:textId="77777777" w:rsidR="00701027" w:rsidRPr="00701027" w:rsidRDefault="00701027" w:rsidP="0070102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95F62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CF0F1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42C30" w14:textId="2B20E288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B</w:t>
            </w:r>
            <w:r w:rsidR="00D73C55">
              <w:rPr>
                <w:rFonts w:ascii="Arial" w:hAnsi="Arial" w:cs="Arial"/>
                <w:sz w:val="18"/>
                <w:szCs w:val="18"/>
              </w:rPr>
              <w:t>r40</w:t>
            </w:r>
            <w:r w:rsidRPr="0070102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FF0B9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12C764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01027" w:rsidRPr="00701027" w14:paraId="09345958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778AF5" w14:textId="77777777" w:rsidR="00701027" w:rsidRPr="00701027" w:rsidRDefault="00701027" w:rsidP="0070102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A9698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02AE5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A7FC4" w14:textId="727B23C9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B</w:t>
            </w:r>
            <w:r w:rsidR="00D73C55">
              <w:rPr>
                <w:rFonts w:ascii="Arial" w:hAnsi="Arial" w:cs="Arial"/>
                <w:sz w:val="18"/>
                <w:szCs w:val="18"/>
              </w:rPr>
              <w:t>r40</w:t>
            </w:r>
            <w:r w:rsidRPr="0070102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43D53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C8158B0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102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01027" w:rsidRPr="00701027" w14:paraId="7FD881E5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C5C7F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3F70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F9A96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A1961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C4A26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56F39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01027" w:rsidRPr="00701027" w14:paraId="0DA0AAF3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C242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2E79E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C8C3D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CD31B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B8F92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FA8EF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102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D69BB9C" w14:textId="77777777" w:rsidR="00701027" w:rsidRPr="00701027" w:rsidRDefault="00701027" w:rsidP="00834BB1">
      <w:pPr>
        <w:pStyle w:val="Rubrik2"/>
        <w:ind w:left="0"/>
      </w:pPr>
      <w:r w:rsidRPr="00701027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01027" w:rsidRPr="00701027" w14:paraId="0337D368" w14:textId="77777777" w:rsidTr="0070102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C4F440A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7F1EA8E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6C028E4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4EDB4D4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E3F088C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4A7C3AAA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B5E9AB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102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0D1F108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1189B52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80B6358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7EEF68A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5750897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5D75775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142EBBD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102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5A6907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2EC20CA8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E35A3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F0883EA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B967A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7C920C4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9FAEF84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C3A5F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2637C822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6C5767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8620A79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3887B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7BA72EE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D8084D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C344EB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21335959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05953F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23B6403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787D9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875D92E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C197859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2AE8D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497F9507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F76BB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3EB66A1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CCF598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9F6B086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7DEB22A" w14:textId="77777777" w:rsidR="00701027" w:rsidRPr="00701027" w:rsidRDefault="00701027" w:rsidP="007010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65B28D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1E3E1A2D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850429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FFD71D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04E98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C7F77CC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12396D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5E85C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27BF671E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7EFAC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5667FC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3FC715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C564C5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CB7A1E0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C9CCB8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41869E95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E3AD2E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5D77C24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664444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9B4921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5156D2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7C9C57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1027" w:rsidRPr="00701027" w14:paraId="63202973" w14:textId="77777777" w:rsidTr="0070102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7E7FF6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3FFE54B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B0C61C9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510394E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7344B8" w14:textId="77777777" w:rsidR="00701027" w:rsidRPr="00701027" w:rsidRDefault="00701027" w:rsidP="0070102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735B71AD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0102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4F52" w14:textId="77777777" w:rsidR="00C3740E" w:rsidRDefault="00C3740E">
      <w:r>
        <w:separator/>
      </w:r>
    </w:p>
  </w:endnote>
  <w:endnote w:type="continuationSeparator" w:id="0">
    <w:p w14:paraId="2AB5F8C1" w14:textId="77777777" w:rsidR="00C3740E" w:rsidRDefault="00C3740E">
      <w:r>
        <w:continuationSeparator/>
      </w:r>
    </w:p>
  </w:endnote>
  <w:endnote w:type="continuationNotice" w:id="1">
    <w:p w14:paraId="12F8C952" w14:textId="77777777" w:rsidR="00C3740E" w:rsidRDefault="00C374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0143" w14:textId="77777777" w:rsidR="00C3740E" w:rsidRDefault="00C3740E"/>
  </w:footnote>
  <w:footnote w:type="continuationSeparator" w:id="0">
    <w:p w14:paraId="7EA4EA9A" w14:textId="77777777" w:rsidR="00C3740E" w:rsidRDefault="00C3740E">
      <w:r>
        <w:continuationSeparator/>
      </w:r>
    </w:p>
  </w:footnote>
  <w:footnote w:type="continuationNotice" w:id="1">
    <w:p w14:paraId="1791AB12" w14:textId="77777777" w:rsidR="00C3740E" w:rsidRDefault="00C374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49431A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D30862C" w:tentative="1">
      <w:start w:val="1"/>
      <w:numFmt w:val="lowerLetter"/>
      <w:lvlText w:val="%2."/>
      <w:lvlJc w:val="left"/>
      <w:pPr>
        <w:ind w:left="1080" w:hanging="360"/>
      </w:pPr>
    </w:lvl>
    <w:lvl w:ilvl="2" w:tplc="C5420E76" w:tentative="1">
      <w:start w:val="1"/>
      <w:numFmt w:val="lowerRoman"/>
      <w:lvlText w:val="%3."/>
      <w:lvlJc w:val="right"/>
      <w:pPr>
        <w:ind w:left="1800" w:hanging="180"/>
      </w:pPr>
    </w:lvl>
    <w:lvl w:ilvl="3" w:tplc="443C0AAC" w:tentative="1">
      <w:start w:val="1"/>
      <w:numFmt w:val="decimal"/>
      <w:lvlText w:val="%4."/>
      <w:lvlJc w:val="left"/>
      <w:pPr>
        <w:ind w:left="2520" w:hanging="360"/>
      </w:pPr>
    </w:lvl>
    <w:lvl w:ilvl="4" w:tplc="C0D65954" w:tentative="1">
      <w:start w:val="1"/>
      <w:numFmt w:val="lowerLetter"/>
      <w:lvlText w:val="%5."/>
      <w:lvlJc w:val="left"/>
      <w:pPr>
        <w:ind w:left="3240" w:hanging="360"/>
      </w:pPr>
    </w:lvl>
    <w:lvl w:ilvl="5" w:tplc="5C6860DC" w:tentative="1">
      <w:start w:val="1"/>
      <w:numFmt w:val="lowerRoman"/>
      <w:lvlText w:val="%6."/>
      <w:lvlJc w:val="right"/>
      <w:pPr>
        <w:ind w:left="3960" w:hanging="180"/>
      </w:pPr>
    </w:lvl>
    <w:lvl w:ilvl="6" w:tplc="6096DFFE" w:tentative="1">
      <w:start w:val="1"/>
      <w:numFmt w:val="decimal"/>
      <w:lvlText w:val="%7."/>
      <w:lvlJc w:val="left"/>
      <w:pPr>
        <w:ind w:left="4680" w:hanging="360"/>
      </w:pPr>
    </w:lvl>
    <w:lvl w:ilvl="7" w:tplc="D040B698" w:tentative="1">
      <w:start w:val="1"/>
      <w:numFmt w:val="lowerLetter"/>
      <w:lvlText w:val="%8."/>
      <w:lvlJc w:val="left"/>
      <w:pPr>
        <w:ind w:left="5400" w:hanging="360"/>
      </w:pPr>
    </w:lvl>
    <w:lvl w:ilvl="8" w:tplc="69C084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6C9036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C07C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7657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405B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A412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705A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9A6B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8430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0049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E0633D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BA8D28C" w:tentative="1">
      <w:start w:val="1"/>
      <w:numFmt w:val="lowerLetter"/>
      <w:lvlText w:val="%2."/>
      <w:lvlJc w:val="left"/>
      <w:pPr>
        <w:ind w:left="1080" w:hanging="360"/>
      </w:pPr>
    </w:lvl>
    <w:lvl w:ilvl="2" w:tplc="ECBA230A" w:tentative="1">
      <w:start w:val="1"/>
      <w:numFmt w:val="lowerRoman"/>
      <w:lvlText w:val="%3."/>
      <w:lvlJc w:val="right"/>
      <w:pPr>
        <w:ind w:left="1800" w:hanging="180"/>
      </w:pPr>
    </w:lvl>
    <w:lvl w:ilvl="3" w:tplc="904C4F1E" w:tentative="1">
      <w:start w:val="1"/>
      <w:numFmt w:val="decimal"/>
      <w:lvlText w:val="%4."/>
      <w:lvlJc w:val="left"/>
      <w:pPr>
        <w:ind w:left="2520" w:hanging="360"/>
      </w:pPr>
    </w:lvl>
    <w:lvl w:ilvl="4" w:tplc="A946934A" w:tentative="1">
      <w:start w:val="1"/>
      <w:numFmt w:val="lowerLetter"/>
      <w:lvlText w:val="%5."/>
      <w:lvlJc w:val="left"/>
      <w:pPr>
        <w:ind w:left="3240" w:hanging="360"/>
      </w:pPr>
    </w:lvl>
    <w:lvl w:ilvl="5" w:tplc="0D026F4A" w:tentative="1">
      <w:start w:val="1"/>
      <w:numFmt w:val="lowerRoman"/>
      <w:lvlText w:val="%6."/>
      <w:lvlJc w:val="right"/>
      <w:pPr>
        <w:ind w:left="3960" w:hanging="180"/>
      </w:pPr>
    </w:lvl>
    <w:lvl w:ilvl="6" w:tplc="C576C3B8" w:tentative="1">
      <w:start w:val="1"/>
      <w:numFmt w:val="decimal"/>
      <w:lvlText w:val="%7."/>
      <w:lvlJc w:val="left"/>
      <w:pPr>
        <w:ind w:left="4680" w:hanging="360"/>
      </w:pPr>
    </w:lvl>
    <w:lvl w:ilvl="7" w:tplc="274AA514" w:tentative="1">
      <w:start w:val="1"/>
      <w:numFmt w:val="lowerLetter"/>
      <w:lvlText w:val="%8."/>
      <w:lvlJc w:val="left"/>
      <w:pPr>
        <w:ind w:left="5400" w:hanging="360"/>
      </w:pPr>
    </w:lvl>
    <w:lvl w:ilvl="8" w:tplc="5C7EC3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8E2C74"/>
    <w:multiLevelType w:val="hybridMultilevel"/>
    <w:tmpl w:val="1F6CDD56"/>
    <w:lvl w:ilvl="0" w:tplc="2FE6DD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3A2E1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F47D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AA0A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509D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B8A8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887D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0287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50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F0C71"/>
    <w:multiLevelType w:val="hybridMultilevel"/>
    <w:tmpl w:val="FB72D93C"/>
    <w:lvl w:ilvl="0" w:tplc="24E6E9B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AFADD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BA6E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EEB4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14BC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886A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0649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4CAE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1E64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9080967">
    <w:abstractNumId w:val="22"/>
  </w:num>
  <w:num w:numId="2" w16cid:durableId="1970235052">
    <w:abstractNumId w:val="16"/>
  </w:num>
  <w:num w:numId="3" w16cid:durableId="1859125720">
    <w:abstractNumId w:val="0"/>
  </w:num>
  <w:num w:numId="4" w16cid:durableId="1471240843">
    <w:abstractNumId w:val="6"/>
  </w:num>
  <w:num w:numId="5" w16cid:durableId="1205411938">
    <w:abstractNumId w:val="20"/>
  </w:num>
  <w:num w:numId="6" w16cid:durableId="1493335163">
    <w:abstractNumId w:val="2"/>
  </w:num>
  <w:num w:numId="7" w16cid:durableId="840002343">
    <w:abstractNumId w:val="13"/>
  </w:num>
  <w:num w:numId="8" w16cid:durableId="1610889638">
    <w:abstractNumId w:val="9"/>
  </w:num>
  <w:num w:numId="9" w16cid:durableId="598175630">
    <w:abstractNumId w:val="1"/>
  </w:num>
  <w:num w:numId="10" w16cid:durableId="608051520">
    <w:abstractNumId w:val="1"/>
  </w:num>
  <w:num w:numId="11" w16cid:durableId="558444724">
    <w:abstractNumId w:val="3"/>
  </w:num>
  <w:num w:numId="12" w16cid:durableId="2002730180">
    <w:abstractNumId w:val="4"/>
  </w:num>
  <w:num w:numId="13" w16cid:durableId="1576358234">
    <w:abstractNumId w:val="15"/>
  </w:num>
  <w:num w:numId="14" w16cid:durableId="739057570">
    <w:abstractNumId w:val="10"/>
  </w:num>
  <w:num w:numId="15" w16cid:durableId="961111470">
    <w:abstractNumId w:val="7"/>
  </w:num>
  <w:num w:numId="16" w16cid:durableId="226233965">
    <w:abstractNumId w:val="14"/>
  </w:num>
  <w:num w:numId="17" w16cid:durableId="1584139470">
    <w:abstractNumId w:val="5"/>
  </w:num>
  <w:num w:numId="18" w16cid:durableId="138378479">
    <w:abstractNumId w:val="12"/>
  </w:num>
  <w:num w:numId="19" w16cid:durableId="826820425">
    <w:abstractNumId w:val="21"/>
  </w:num>
  <w:num w:numId="20" w16cid:durableId="2006857708">
    <w:abstractNumId w:val="17"/>
  </w:num>
  <w:num w:numId="21" w16cid:durableId="679543865">
    <w:abstractNumId w:val="8"/>
  </w:num>
  <w:num w:numId="22" w16cid:durableId="770785367">
    <w:abstractNumId w:val="19"/>
  </w:num>
  <w:num w:numId="23" w16cid:durableId="2037651775">
    <w:abstractNumId w:val="11"/>
  </w:num>
  <w:num w:numId="24" w16cid:durableId="9751797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60F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C95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30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4F8"/>
    <w:rsid w:val="00480DC7"/>
    <w:rsid w:val="004876F6"/>
    <w:rsid w:val="0049236A"/>
    <w:rsid w:val="00492718"/>
    <w:rsid w:val="004A355D"/>
    <w:rsid w:val="004A4970"/>
    <w:rsid w:val="004B2183"/>
    <w:rsid w:val="004B2A01"/>
    <w:rsid w:val="004B4630"/>
    <w:rsid w:val="004C2559"/>
    <w:rsid w:val="004D7BA3"/>
    <w:rsid w:val="004F4518"/>
    <w:rsid w:val="004F4C62"/>
    <w:rsid w:val="00501433"/>
    <w:rsid w:val="00503BC1"/>
    <w:rsid w:val="00511CC4"/>
    <w:rsid w:val="00520D57"/>
    <w:rsid w:val="00531E60"/>
    <w:rsid w:val="00532D03"/>
    <w:rsid w:val="00536A5A"/>
    <w:rsid w:val="0053707E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6C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8D1"/>
    <w:rsid w:val="0070102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2FD"/>
    <w:rsid w:val="007917BA"/>
    <w:rsid w:val="007A5C6F"/>
    <w:rsid w:val="007D4241"/>
    <w:rsid w:val="007D4317"/>
    <w:rsid w:val="007D4EA3"/>
    <w:rsid w:val="007F1CFF"/>
    <w:rsid w:val="007F5DD5"/>
    <w:rsid w:val="008047CE"/>
    <w:rsid w:val="00821A1B"/>
    <w:rsid w:val="008262E9"/>
    <w:rsid w:val="00827E69"/>
    <w:rsid w:val="00834BB1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0DCE"/>
    <w:rsid w:val="00931C57"/>
    <w:rsid w:val="009347A5"/>
    <w:rsid w:val="00942257"/>
    <w:rsid w:val="009471BF"/>
    <w:rsid w:val="00950E4E"/>
    <w:rsid w:val="009529BD"/>
    <w:rsid w:val="009533B4"/>
    <w:rsid w:val="00971D93"/>
    <w:rsid w:val="00976B38"/>
    <w:rsid w:val="009922A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4C7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B72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44F1"/>
    <w:rsid w:val="00AE5BC7"/>
    <w:rsid w:val="00AF5AAF"/>
    <w:rsid w:val="00B046D8"/>
    <w:rsid w:val="00B13F4C"/>
    <w:rsid w:val="00B16219"/>
    <w:rsid w:val="00B16C59"/>
    <w:rsid w:val="00B278A7"/>
    <w:rsid w:val="00B33FDD"/>
    <w:rsid w:val="00B359CC"/>
    <w:rsid w:val="00B36107"/>
    <w:rsid w:val="00B41789"/>
    <w:rsid w:val="00B46C03"/>
    <w:rsid w:val="00B50590"/>
    <w:rsid w:val="00B60C6C"/>
    <w:rsid w:val="00B619A9"/>
    <w:rsid w:val="00B6500E"/>
    <w:rsid w:val="00B65A9D"/>
    <w:rsid w:val="00B66D60"/>
    <w:rsid w:val="00B75EDE"/>
    <w:rsid w:val="00B77D88"/>
    <w:rsid w:val="00B77FAF"/>
    <w:rsid w:val="00B8146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3E4B"/>
    <w:rsid w:val="00C3740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C55"/>
    <w:rsid w:val="00D85218"/>
    <w:rsid w:val="00D915B1"/>
    <w:rsid w:val="00DA299D"/>
    <w:rsid w:val="00DA65C4"/>
    <w:rsid w:val="00DC264F"/>
    <w:rsid w:val="00DD2BE0"/>
    <w:rsid w:val="00DE1B12"/>
    <w:rsid w:val="00DE4447"/>
    <w:rsid w:val="00DE5DA2"/>
    <w:rsid w:val="00DF0033"/>
    <w:rsid w:val="00E026BF"/>
    <w:rsid w:val="00E07B1B"/>
    <w:rsid w:val="00E11853"/>
    <w:rsid w:val="00E431A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B1C"/>
    <w:rsid w:val="00EA3FCD"/>
    <w:rsid w:val="00EA42A0"/>
    <w:rsid w:val="00EB6714"/>
    <w:rsid w:val="00EC0A68"/>
    <w:rsid w:val="00EC1B6E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2BC6"/>
    <w:rsid w:val="00F86F47"/>
    <w:rsid w:val="00F90B64"/>
    <w:rsid w:val="00FB2F0F"/>
    <w:rsid w:val="00FB5086"/>
    <w:rsid w:val="00FB5411"/>
    <w:rsid w:val="00FB6392"/>
    <w:rsid w:val="00FD3C70"/>
    <w:rsid w:val="00FD4C4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F8CAE17-BA5C-4E65-801E-EF9E4C7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F6A7D13-55A3-4CE6-8680-BE465AADAA24}" type="presOf" srcId="{D813EA76-4FD3-4C15-BFBC-B1DF43B29666}" destId="{4784DBD1-3CBE-41A8-A2C7-CF088F838C79}" srcOrd="0" destOrd="0" presId="urn:microsoft.com/office/officeart/2005/8/layout/hChevron3"/>
    <dgm:cxn modelId="{7C5F5120-F166-42C4-81C3-0368EE0DE865}" type="presOf" srcId="{7D55B2F1-F7F7-4A6B-AFB0-F846FDB634B5}" destId="{E13D0391-DAD9-4B61-AB66-3FA48A4F7006}" srcOrd="0" destOrd="0" presId="urn:microsoft.com/office/officeart/2005/8/layout/hChevron3"/>
    <dgm:cxn modelId="{33BB072D-3CA4-4256-8A84-4AAC1EDF99AC}" type="presOf" srcId="{72C3C3E7-AFE7-48AF-A84A-F5F4B462ABCE}" destId="{AD4E5296-B06F-4F82-9CB5-F741BF6BFCC1}" srcOrd="0" destOrd="0" presId="urn:microsoft.com/office/officeart/2005/8/layout/hChevron3"/>
    <dgm:cxn modelId="{132E8850-318B-4A33-925A-31491D98FA2B}" type="presOf" srcId="{B73EA016-5B5E-4372-8AFF-E16F061CFA05}" destId="{1F6A0B97-83F0-4189-B0CB-00156B0AC153}" srcOrd="0" destOrd="0" presId="urn:microsoft.com/office/officeart/2005/8/layout/hChevron3"/>
    <dgm:cxn modelId="{5F01D4C0-BF86-4F2B-ABBA-876341657909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9DC616E-BD13-412D-A30C-F20E351FDD01}" type="presParOf" srcId="{1F6A0B97-83F0-4189-B0CB-00156B0AC153}" destId="{4784DBD1-3CBE-41A8-A2C7-CF088F838C79}" srcOrd="0" destOrd="0" presId="urn:microsoft.com/office/officeart/2005/8/layout/hChevron3"/>
    <dgm:cxn modelId="{3C9EC085-24A2-4336-B44E-0FBF84C611B5}" type="presParOf" srcId="{1F6A0B97-83F0-4189-B0CB-00156B0AC153}" destId="{37D14BC8-3203-463C-9804-9B3B86B621FF}" srcOrd="1" destOrd="0" presId="urn:microsoft.com/office/officeart/2005/8/layout/hChevron3"/>
    <dgm:cxn modelId="{857F1887-A0BF-4A1A-9B06-290ADDB93EF3}" type="presParOf" srcId="{1F6A0B97-83F0-4189-B0CB-00156B0AC153}" destId="{E13D0391-DAD9-4B61-AB66-3FA48A4F7006}" srcOrd="2" destOrd="0" presId="urn:microsoft.com/office/officeart/2005/8/layout/hChevron3"/>
    <dgm:cxn modelId="{3EFD7A8A-FA0D-4FA4-88FD-3CB40AF541C1}" type="presParOf" srcId="{1F6A0B97-83F0-4189-B0CB-00156B0AC153}" destId="{F9271109-4339-4036-9126-150629D10456}" srcOrd="3" destOrd="0" presId="urn:microsoft.com/office/officeart/2005/8/layout/hChevron3"/>
    <dgm:cxn modelId="{C067D86D-ED9D-49AA-86DE-984E336105A4}" type="presParOf" srcId="{1F6A0B97-83F0-4189-B0CB-00156B0AC153}" destId="{AD4E5296-B06F-4F82-9CB5-F741BF6BFCC1}" srcOrd="4" destOrd="0" presId="urn:microsoft.com/office/officeart/2005/8/layout/hChevron3"/>
    <dgm:cxn modelId="{A7FB10DE-451E-4CB7-BDF9-8A988815B82A}" type="presParOf" srcId="{1F6A0B97-83F0-4189-B0CB-00156B0AC153}" destId="{99F7A086-6C98-4385-8FFE-3337C1F24694}" srcOrd="5" destOrd="0" presId="urn:microsoft.com/office/officeart/2005/8/layout/hChevron3"/>
    <dgm:cxn modelId="{B4FD9C65-5A64-4F61-AA81-0B4AA0B8E42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2188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Elektiv buk K+ med PO (840801A)</dc:title>
  <dc:subject/>
  <dc:creator>patrik.jens.johansson@vgregion.se</dc:creator>
  <keywords/>
  <lastModifiedBy>Ulrica Sehlberg</lastModifiedBy>
  <revision>16</revision>
  <lastPrinted>2016-03-31T19:56:00.0000000Z</lastPrinted>
  <dcterms:created xsi:type="dcterms:W3CDTF">2022-05-18T13:13:00.0000000Z</dcterms:created>
  <dcterms:modified xsi:type="dcterms:W3CDTF">2026-01-21T08:51:00.0000000Z</dcterms:modified>
</coreProperties>
</file>