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B9148" w14:textId="77777777" w:rsidR="00986703" w:rsidRDefault="00986703" w:rsidP="00F35B05">
      <w:pPr>
        <w:pStyle w:val="Rubrik2"/>
        <w:sectPr w:rsidR="00986703" w:rsidSect="009867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AE736A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8EB64C" w14:textId="5ED1F3EE" w:rsidR="00986703" w:rsidRPr="00986703" w:rsidRDefault="00DC1AD4" w:rsidP="00DC1AD4">
      <w:pPr>
        <w:pStyle w:val="Rubrik1"/>
        <w:ind w:left="0"/>
        <w:rPr>
          <w:sz w:val="18"/>
          <w:szCs w:val="18"/>
        </w:rPr>
      </w:pPr>
      <w:r w:rsidRPr="00986703">
        <w:t xml:space="preserve">DT </w:t>
      </w:r>
      <w:proofErr w:type="spellStart"/>
      <w:r w:rsidRPr="00986703">
        <w:t>Elektiv</w:t>
      </w:r>
      <w:proofErr w:type="spellEnd"/>
      <w:r w:rsidRPr="00986703">
        <w:t xml:space="preserve"> buk K+ (840800B)</w:t>
      </w:r>
    </w:p>
    <w:p w14:paraId="7BAEBC79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9817A25" w14:textId="6E337CAC" w:rsidR="00986703" w:rsidRPr="00986703" w:rsidRDefault="00DC1AD4" w:rsidP="00DC1AD4">
      <w:pPr>
        <w:pStyle w:val="Rubrik2"/>
        <w:ind w:left="0"/>
      </w:pPr>
      <w:r>
        <w:t>Förändringar sedan föregående</w:t>
      </w:r>
      <w:r w:rsidR="00986703" w:rsidRPr="00986703">
        <w:t xml:space="preserve"> version</w:t>
      </w:r>
    </w:p>
    <w:p w14:paraId="7737D7F2" w14:textId="231FC0F0" w:rsidR="00986703" w:rsidRPr="00986703" w:rsidRDefault="00467EEF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Reviderat, justerat </w:t>
      </w:r>
      <w:proofErr w:type="spellStart"/>
      <w:r w:rsidR="00C4245B">
        <w:rPr>
          <w:rFonts w:ascii="Arial" w:hAnsi="Arial" w:cs="Arial"/>
          <w:sz w:val="18"/>
          <w:szCs w:val="18"/>
        </w:rPr>
        <w:t>kernel</w:t>
      </w:r>
      <w:proofErr w:type="spellEnd"/>
      <w:r w:rsidR="00C4245B">
        <w:rPr>
          <w:rFonts w:ascii="Arial" w:hAnsi="Arial" w:cs="Arial"/>
          <w:sz w:val="18"/>
          <w:szCs w:val="18"/>
        </w:rPr>
        <w:t xml:space="preserve"> Siemens X-cite.</w:t>
      </w:r>
    </w:p>
    <w:p w14:paraId="34645E85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8AD4AF" w14:textId="77777777" w:rsidR="00986703" w:rsidRPr="00986703" w:rsidRDefault="00986703" w:rsidP="00DC1AD4">
      <w:pPr>
        <w:pStyle w:val="Rubrik2"/>
        <w:ind w:left="0"/>
      </w:pPr>
      <w:r w:rsidRPr="00986703">
        <w:t>Syfte</w:t>
      </w:r>
    </w:p>
    <w:p w14:paraId="2E0DF22D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8670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8106F74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909D71" w14:textId="77777777" w:rsidR="00986703" w:rsidRPr="00986703" w:rsidRDefault="00986703" w:rsidP="00DC1AD4">
      <w:pPr>
        <w:pStyle w:val="Rubrik2"/>
        <w:ind w:left="0"/>
      </w:pPr>
      <w:r w:rsidRPr="0098670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86703" w:rsidRPr="00986703" w14:paraId="1F1D95A4" w14:textId="77777777" w:rsidTr="00E33BC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F4CBE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93EF3D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Utredningsfall, tumör, metastaser mm, där PO kontrast inte krävs.</w:t>
            </w:r>
          </w:p>
        </w:tc>
      </w:tr>
      <w:tr w:rsidR="00986703" w:rsidRPr="00986703" w14:paraId="163CBB4F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0264D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E31851" w14:textId="43FAF487" w:rsidR="00986703" w:rsidRPr="00986703" w:rsidRDefault="00E33BCE" w:rsidP="009867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986703" w:rsidRPr="0098670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986703" w:rsidRPr="0098670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628CC91" w14:textId="3EF9271D" w:rsidR="00986703" w:rsidRPr="00986703" w:rsidRDefault="00986703" w:rsidP="009867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PVK</w:t>
            </w:r>
            <w:r w:rsidR="00467EEF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986703" w:rsidRPr="00986703" w14:paraId="25435545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EA771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E708A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986703" w:rsidRPr="00986703" w14:paraId="0FD1DE4A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2AFBC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0AC91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 xml:space="preserve"> ”Buk venös”.</w:t>
            </w:r>
          </w:p>
        </w:tc>
      </w:tr>
      <w:tr w:rsidR="00986703" w:rsidRPr="00986703" w14:paraId="25AC8514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49695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5A173F" w14:textId="08A8B5E6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DC1AD4" w:rsidRPr="00986703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333ACF6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232E5F3" w14:textId="3B1B798B" w:rsidR="00986703" w:rsidRPr="00986703" w:rsidRDefault="00E33BCE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986703" w:rsidRPr="0098670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86703" w:rsidRPr="00986703" w14:paraId="5982F4CB" w14:textId="77777777" w:rsidTr="00E33BC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67A160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8670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4ABC223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43B05F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BD22FDC" w14:textId="77777777" w:rsidR="00986703" w:rsidRPr="00986703" w:rsidRDefault="00986703" w:rsidP="009867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FF602D7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BD7A594" w14:textId="77777777" w:rsidR="00986703" w:rsidRPr="00986703" w:rsidRDefault="00986703" w:rsidP="0034260B">
      <w:pPr>
        <w:pStyle w:val="Rubrik2"/>
        <w:ind w:left="0"/>
      </w:pPr>
      <w:r w:rsidRPr="00986703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986703" w:rsidRPr="00986703" w14:paraId="60949F40" w14:textId="77777777" w:rsidTr="00986703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AF816C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0D0E13F" wp14:editId="185E2C1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8F900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FCD5D84" wp14:editId="34898CE3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005162E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CD5D8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7005162E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BEEA4BA" wp14:editId="2D323941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129B736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7ACB499A" wp14:editId="63D394BA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740365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6703" w:rsidRPr="00986703" w14:paraId="77064383" w14:textId="77777777" w:rsidTr="0098670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0AE442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8784C5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15F28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4715C4FD" w14:textId="77777777" w:rsidTr="00986703">
        <w:trPr>
          <w:trHeight w:val="227"/>
        </w:trPr>
        <w:tc>
          <w:tcPr>
            <w:tcW w:w="1950" w:type="dxa"/>
            <w:shd w:val="clear" w:color="auto" w:fill="FFFFFF"/>
          </w:tcPr>
          <w:p w14:paraId="4658FF5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F476A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C67F7D" w14:textId="77777777" w:rsidR="00986703" w:rsidRPr="00986703" w:rsidRDefault="00986703" w:rsidP="0098670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86703" w:rsidRPr="00986703" w14:paraId="2F2EF65A" w14:textId="77777777" w:rsidTr="00986703">
        <w:trPr>
          <w:trHeight w:val="227"/>
        </w:trPr>
        <w:tc>
          <w:tcPr>
            <w:tcW w:w="1950" w:type="dxa"/>
            <w:shd w:val="clear" w:color="auto" w:fill="FFFFFF"/>
          </w:tcPr>
          <w:p w14:paraId="2932EAF0" w14:textId="77777777" w:rsidR="00986703" w:rsidRPr="00986703" w:rsidRDefault="00986703" w:rsidP="009867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16BC88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86703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986703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986703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3EF9175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5007FAD" w14:textId="77777777" w:rsidR="00986703" w:rsidRPr="00986703" w:rsidRDefault="00986703" w:rsidP="009867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D514BE" w14:textId="77777777" w:rsidR="00986703" w:rsidRPr="00986703" w:rsidRDefault="00986703" w:rsidP="00DC1AD4">
      <w:pPr>
        <w:pStyle w:val="Rubrik2"/>
        <w:ind w:left="0"/>
      </w:pPr>
      <w:proofErr w:type="spellStart"/>
      <w:r w:rsidRPr="00986703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986703" w:rsidRPr="00986703" w14:paraId="40BD3C29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89B82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E69B49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42B0B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6FD801B" wp14:editId="0628722A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35BA9E5" w14:textId="77777777" w:rsidR="00986703" w:rsidRPr="0066564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FD801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35BA9E5" w14:textId="77777777" w:rsidR="00986703" w:rsidRPr="0066564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86703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8B06D61" wp14:editId="0360FDF4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B7A979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06D61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CB7A979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AFB39B4" wp14:editId="52E193D8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E59A1F3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2F19D10" wp14:editId="7A232F3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39E40C4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32D88C2F" wp14:editId="3886AA23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8259D6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139C9FF" wp14:editId="410707D7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93A08B3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39C9FF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093A08B3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5C49288" wp14:editId="21363390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21EB6BE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764F215" wp14:editId="36A7D02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F91CD7A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9867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EE8DDFA" wp14:editId="2698A50D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3F97E1" w14:textId="77777777" w:rsidR="00986703" w:rsidRPr="0066567D" w:rsidRDefault="00986703" w:rsidP="00DC1AD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E8DDFA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53F97E1" w14:textId="77777777" w:rsidR="00986703" w:rsidRPr="0066567D" w:rsidRDefault="00986703" w:rsidP="00DC1AD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86703">
              <w:rPr>
                <w:noProof/>
                <w:szCs w:val="20"/>
              </w:rPr>
              <w:drawing>
                <wp:inline distT="0" distB="0" distL="0" distR="0" wp14:anchorId="4900A669" wp14:editId="38FCD6F2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86703" w:rsidRPr="00986703" w14:paraId="52B2BF77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6B9CD6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0ADB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8C6A8C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E05892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67D66AD3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E681DC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4A7A0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3388DF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BAA85A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86703" w:rsidRPr="00986703" w14:paraId="4CF548DC" w14:textId="77777777" w:rsidTr="009867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7CD16F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F6D44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3B6E4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019D1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8F90C44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587F92" w14:textId="77777777" w:rsidR="00986703" w:rsidRPr="00986703" w:rsidRDefault="00986703" w:rsidP="00DC1AD4">
      <w:pPr>
        <w:pStyle w:val="Rubrik2"/>
        <w:ind w:left="0"/>
      </w:pPr>
      <w:r w:rsidRPr="0098670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86703" w:rsidRPr="00986703" w14:paraId="03DDD848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F22C90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87B65C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56BE1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C740A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86703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986703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0719CF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C75F25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86703" w:rsidRPr="00986703" w14:paraId="012C325A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0BF0750" w14:textId="77777777" w:rsidR="00986703" w:rsidRPr="00986703" w:rsidRDefault="00986703" w:rsidP="009867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887B0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E3A16A" w14:textId="3EA2EE40" w:rsidR="00986703" w:rsidRPr="00986703" w:rsidRDefault="0081391B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4476F" w14:textId="21523F11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81391B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2544C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CBEC11" w14:textId="6381B127" w:rsidR="00986703" w:rsidRPr="00986703" w:rsidRDefault="0081391B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986703" w:rsidRPr="009867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86703" w:rsidRPr="00986703" w14:paraId="52FBCD0E" w14:textId="77777777" w:rsidTr="00E33BC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9468EF" w14:textId="77777777" w:rsidR="00986703" w:rsidRPr="00986703" w:rsidRDefault="00986703" w:rsidP="009867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A622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E55D62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3C528E" w14:textId="51CA3781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D94BCC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7DA9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C8C35F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86703" w:rsidRPr="00986703" w14:paraId="1E754A15" w14:textId="77777777" w:rsidTr="00E33BCE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0F67F1C" w14:textId="77777777" w:rsidR="00986703" w:rsidRPr="00986703" w:rsidRDefault="00986703" w:rsidP="009867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7713A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3A26F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F5B323" w14:textId="0A853116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B</w:t>
            </w:r>
            <w:r w:rsidR="00D94BCC">
              <w:rPr>
                <w:rFonts w:ascii="Arial" w:hAnsi="Arial" w:cs="Arial"/>
                <w:sz w:val="18"/>
                <w:szCs w:val="18"/>
              </w:rPr>
              <w:t>r40</w:t>
            </w:r>
            <w:r w:rsidRPr="0098670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624A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18D37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8670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86703" w:rsidRPr="00986703" w14:paraId="69EB628D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A7761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3F6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F0D6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8166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569BB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A1955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86703" w:rsidRPr="00986703" w14:paraId="4B93E054" w14:textId="77777777" w:rsidTr="00E33BC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30B8B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8670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2B9A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E34A6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A9C56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07E46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D21C48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867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311DF1F" w14:textId="77777777" w:rsidR="00986703" w:rsidRPr="00986703" w:rsidRDefault="00986703" w:rsidP="009867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A94B40" w14:textId="77777777" w:rsidR="00986703" w:rsidRPr="00986703" w:rsidRDefault="00986703" w:rsidP="00DC1AD4">
      <w:pPr>
        <w:pStyle w:val="Rubrik2"/>
        <w:ind w:left="0"/>
      </w:pPr>
      <w:r w:rsidRPr="0098670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986703" w:rsidRPr="00986703" w14:paraId="1024B215" w14:textId="77777777" w:rsidTr="009867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CB8CFC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908345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ACC39F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D9264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09D5DC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1A7B55D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D087F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8670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CFD4C13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C5C4F0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C51202D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F4C4DC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D5035F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321AF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24078D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867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68185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574FB470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99F45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53EE35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A4CD5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6532D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5BD4C5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FE56AB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365E6F5A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CA101F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D92A2A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3349E0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A5EE31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AFA324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12980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192B9D2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E2957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28C611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75F3B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149CEE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D55FA7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C379F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22010175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399F0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29623DB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EA8CB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525CBA9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602D130" w14:textId="77777777" w:rsidR="00986703" w:rsidRPr="00986703" w:rsidRDefault="00986703" w:rsidP="009867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1FDA2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786FF659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A19F9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2739B7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205F54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F5E25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F9391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0FE92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02A46724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4AA03A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BF1C07E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72592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D2C332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D973E7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43306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3164B062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157863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AB86387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CF22A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718776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667A1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6644A8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86703" w:rsidRPr="00986703" w14:paraId="42931C7E" w14:textId="77777777" w:rsidTr="0098670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ECF60C9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C1004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B343DA5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E2DB00C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C76C51" w14:textId="77777777" w:rsidR="00986703" w:rsidRPr="00986703" w:rsidRDefault="00986703" w:rsidP="009867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0B8E90A" w14:textId="77777777" w:rsidR="00986703" w:rsidRPr="00986703" w:rsidRDefault="00986703" w:rsidP="009867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867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309275" w14:textId="77777777" w:rsidR="00363B23" w:rsidRDefault="00363B23">
      <w:r>
        <w:separator/>
      </w:r>
    </w:p>
  </w:endnote>
  <w:endnote w:type="continuationSeparator" w:id="0">
    <w:p w14:paraId="14AA05F6" w14:textId="77777777" w:rsidR="00363B23" w:rsidRDefault="00363B23">
      <w:r>
        <w:continuationSeparator/>
      </w:r>
    </w:p>
  </w:endnote>
  <w:endnote w:type="continuationNotice" w:id="1">
    <w:p w14:paraId="51952EF3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04519" w14:textId="77777777" w:rsidR="00363B23" w:rsidRDefault="00363B23"/>
  </w:footnote>
  <w:footnote w:type="continuationSeparator" w:id="0">
    <w:p w14:paraId="6FC9F2C7" w14:textId="77777777" w:rsidR="00363B23" w:rsidRDefault="00363B23">
      <w:r>
        <w:continuationSeparator/>
      </w:r>
    </w:p>
  </w:footnote>
  <w:footnote w:type="continuationNotice" w:id="1">
    <w:p w14:paraId="406F21BF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3AAEE7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BDE1D02" w:tentative="1">
      <w:start w:val="1"/>
      <w:numFmt w:val="lowerLetter"/>
      <w:lvlText w:val="%2."/>
      <w:lvlJc w:val="left"/>
      <w:pPr>
        <w:ind w:left="1080" w:hanging="360"/>
      </w:pPr>
    </w:lvl>
    <w:lvl w:ilvl="2" w:tplc="3A288404" w:tentative="1">
      <w:start w:val="1"/>
      <w:numFmt w:val="lowerRoman"/>
      <w:lvlText w:val="%3."/>
      <w:lvlJc w:val="right"/>
      <w:pPr>
        <w:ind w:left="1800" w:hanging="180"/>
      </w:pPr>
    </w:lvl>
    <w:lvl w:ilvl="3" w:tplc="F99EA552" w:tentative="1">
      <w:start w:val="1"/>
      <w:numFmt w:val="decimal"/>
      <w:lvlText w:val="%4."/>
      <w:lvlJc w:val="left"/>
      <w:pPr>
        <w:ind w:left="2520" w:hanging="360"/>
      </w:pPr>
    </w:lvl>
    <w:lvl w:ilvl="4" w:tplc="DA26692E" w:tentative="1">
      <w:start w:val="1"/>
      <w:numFmt w:val="lowerLetter"/>
      <w:lvlText w:val="%5."/>
      <w:lvlJc w:val="left"/>
      <w:pPr>
        <w:ind w:left="3240" w:hanging="360"/>
      </w:pPr>
    </w:lvl>
    <w:lvl w:ilvl="5" w:tplc="65C23012" w:tentative="1">
      <w:start w:val="1"/>
      <w:numFmt w:val="lowerRoman"/>
      <w:lvlText w:val="%6."/>
      <w:lvlJc w:val="right"/>
      <w:pPr>
        <w:ind w:left="3960" w:hanging="180"/>
      </w:pPr>
    </w:lvl>
    <w:lvl w:ilvl="6" w:tplc="9078B4AE" w:tentative="1">
      <w:start w:val="1"/>
      <w:numFmt w:val="decimal"/>
      <w:lvlText w:val="%7."/>
      <w:lvlJc w:val="left"/>
      <w:pPr>
        <w:ind w:left="4680" w:hanging="360"/>
      </w:pPr>
    </w:lvl>
    <w:lvl w:ilvl="7" w:tplc="E71A6D86" w:tentative="1">
      <w:start w:val="1"/>
      <w:numFmt w:val="lowerLetter"/>
      <w:lvlText w:val="%8."/>
      <w:lvlJc w:val="left"/>
      <w:pPr>
        <w:ind w:left="5400" w:hanging="360"/>
      </w:pPr>
    </w:lvl>
    <w:lvl w:ilvl="8" w:tplc="38DA848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8184B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8AE417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D8A4C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FFA2E9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B2432B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458E14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EC43D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E64F3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A5CED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42A908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5B4D728" w:tentative="1">
      <w:start w:val="1"/>
      <w:numFmt w:val="lowerLetter"/>
      <w:lvlText w:val="%2."/>
      <w:lvlJc w:val="left"/>
      <w:pPr>
        <w:ind w:left="1080" w:hanging="360"/>
      </w:pPr>
    </w:lvl>
    <w:lvl w:ilvl="2" w:tplc="AAC23E00" w:tentative="1">
      <w:start w:val="1"/>
      <w:numFmt w:val="lowerRoman"/>
      <w:lvlText w:val="%3."/>
      <w:lvlJc w:val="right"/>
      <w:pPr>
        <w:ind w:left="1800" w:hanging="180"/>
      </w:pPr>
    </w:lvl>
    <w:lvl w:ilvl="3" w:tplc="17EE5244" w:tentative="1">
      <w:start w:val="1"/>
      <w:numFmt w:val="decimal"/>
      <w:lvlText w:val="%4."/>
      <w:lvlJc w:val="left"/>
      <w:pPr>
        <w:ind w:left="2520" w:hanging="360"/>
      </w:pPr>
    </w:lvl>
    <w:lvl w:ilvl="4" w:tplc="60FE62B4" w:tentative="1">
      <w:start w:val="1"/>
      <w:numFmt w:val="lowerLetter"/>
      <w:lvlText w:val="%5."/>
      <w:lvlJc w:val="left"/>
      <w:pPr>
        <w:ind w:left="3240" w:hanging="360"/>
      </w:pPr>
    </w:lvl>
    <w:lvl w:ilvl="5" w:tplc="11BA70DA" w:tentative="1">
      <w:start w:val="1"/>
      <w:numFmt w:val="lowerRoman"/>
      <w:lvlText w:val="%6."/>
      <w:lvlJc w:val="right"/>
      <w:pPr>
        <w:ind w:left="3960" w:hanging="180"/>
      </w:pPr>
    </w:lvl>
    <w:lvl w:ilvl="6" w:tplc="FC68BF10" w:tentative="1">
      <w:start w:val="1"/>
      <w:numFmt w:val="decimal"/>
      <w:lvlText w:val="%7."/>
      <w:lvlJc w:val="left"/>
      <w:pPr>
        <w:ind w:left="4680" w:hanging="360"/>
      </w:pPr>
    </w:lvl>
    <w:lvl w:ilvl="7" w:tplc="4D3C707E" w:tentative="1">
      <w:start w:val="1"/>
      <w:numFmt w:val="lowerLetter"/>
      <w:lvlText w:val="%8."/>
      <w:lvlJc w:val="left"/>
      <w:pPr>
        <w:ind w:left="5400" w:hanging="360"/>
      </w:pPr>
    </w:lvl>
    <w:lvl w:ilvl="8" w:tplc="0096CF5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8332AB1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C2E4F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9AA5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CD4E6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230583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D28D85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56C4BF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161C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AA0831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199337">
    <w:abstractNumId w:val="21"/>
  </w:num>
  <w:num w:numId="2" w16cid:durableId="1348212240">
    <w:abstractNumId w:val="16"/>
  </w:num>
  <w:num w:numId="3" w16cid:durableId="1447889475">
    <w:abstractNumId w:val="0"/>
  </w:num>
  <w:num w:numId="4" w16cid:durableId="1781025794">
    <w:abstractNumId w:val="6"/>
  </w:num>
  <w:num w:numId="5" w16cid:durableId="1415974642">
    <w:abstractNumId w:val="19"/>
  </w:num>
  <w:num w:numId="6" w16cid:durableId="1302999403">
    <w:abstractNumId w:val="2"/>
  </w:num>
  <w:num w:numId="7" w16cid:durableId="1911113587">
    <w:abstractNumId w:val="13"/>
  </w:num>
  <w:num w:numId="8" w16cid:durableId="1424690011">
    <w:abstractNumId w:val="9"/>
  </w:num>
  <w:num w:numId="9" w16cid:durableId="1032538559">
    <w:abstractNumId w:val="1"/>
  </w:num>
  <w:num w:numId="10" w16cid:durableId="623344978">
    <w:abstractNumId w:val="1"/>
  </w:num>
  <w:num w:numId="11" w16cid:durableId="456803533">
    <w:abstractNumId w:val="3"/>
  </w:num>
  <w:num w:numId="12" w16cid:durableId="304629838">
    <w:abstractNumId w:val="4"/>
  </w:num>
  <w:num w:numId="13" w16cid:durableId="1806046460">
    <w:abstractNumId w:val="15"/>
  </w:num>
  <w:num w:numId="14" w16cid:durableId="1331911275">
    <w:abstractNumId w:val="10"/>
  </w:num>
  <w:num w:numId="15" w16cid:durableId="1064445616">
    <w:abstractNumId w:val="7"/>
  </w:num>
  <w:num w:numId="16" w16cid:durableId="857357084">
    <w:abstractNumId w:val="14"/>
  </w:num>
  <w:num w:numId="17" w16cid:durableId="638461864">
    <w:abstractNumId w:val="5"/>
  </w:num>
  <w:num w:numId="18" w16cid:durableId="2134710684">
    <w:abstractNumId w:val="12"/>
  </w:num>
  <w:num w:numId="19" w16cid:durableId="1922985803">
    <w:abstractNumId w:val="20"/>
  </w:num>
  <w:num w:numId="20" w16cid:durableId="1513446788">
    <w:abstractNumId w:val="17"/>
  </w:num>
  <w:num w:numId="21" w16cid:durableId="1350989089">
    <w:abstractNumId w:val="8"/>
  </w:num>
  <w:num w:numId="22" w16cid:durableId="962810710">
    <w:abstractNumId w:val="18"/>
  </w:num>
  <w:num w:numId="23" w16cid:durableId="14005171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5C1"/>
    <w:rsid w:val="00131B08"/>
    <w:rsid w:val="00131C5B"/>
    <w:rsid w:val="00132A59"/>
    <w:rsid w:val="00133337"/>
    <w:rsid w:val="00133A0F"/>
    <w:rsid w:val="0013580F"/>
    <w:rsid w:val="00137B6D"/>
    <w:rsid w:val="0014070B"/>
    <w:rsid w:val="001422C1"/>
    <w:rsid w:val="00144FCB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60B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ECA"/>
    <w:rsid w:val="00397F54"/>
    <w:rsid w:val="003A0D43"/>
    <w:rsid w:val="003A55C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EE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36A"/>
    <w:rsid w:val="007D4241"/>
    <w:rsid w:val="007D4317"/>
    <w:rsid w:val="007D4EA3"/>
    <w:rsid w:val="007F1CFF"/>
    <w:rsid w:val="007F5DD5"/>
    <w:rsid w:val="0081391B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703"/>
    <w:rsid w:val="00991BE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45B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37FDF"/>
    <w:rsid w:val="00D47AD7"/>
    <w:rsid w:val="00D51529"/>
    <w:rsid w:val="00D75EE1"/>
    <w:rsid w:val="00D85218"/>
    <w:rsid w:val="00D915B1"/>
    <w:rsid w:val="00D94BCC"/>
    <w:rsid w:val="00DA299D"/>
    <w:rsid w:val="00DA65C4"/>
    <w:rsid w:val="00DC1AD4"/>
    <w:rsid w:val="00DD2BE0"/>
    <w:rsid w:val="00DE4447"/>
    <w:rsid w:val="00DE5DA2"/>
    <w:rsid w:val="00DF0033"/>
    <w:rsid w:val="00E026BF"/>
    <w:rsid w:val="00E07B1B"/>
    <w:rsid w:val="00E11853"/>
    <w:rsid w:val="00E33BC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8A805CC5-BD80-432E-891A-16583F310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6A7D13-55A3-4CE6-8680-BE465AADAA24}" type="presOf" srcId="{D813EA76-4FD3-4C15-BFBC-B1DF43B29666}" destId="{4784DBD1-3CBE-41A8-A2C7-CF088F838C79}" srcOrd="0" destOrd="0" presId="urn:microsoft.com/office/officeart/2005/8/layout/hChevron3"/>
    <dgm:cxn modelId="{7C5F5120-F166-42C4-81C3-0368EE0DE865}" type="presOf" srcId="{7D55B2F1-F7F7-4A6B-AFB0-F846FDB634B5}" destId="{E13D0391-DAD9-4B61-AB66-3FA48A4F7006}" srcOrd="0" destOrd="0" presId="urn:microsoft.com/office/officeart/2005/8/layout/hChevron3"/>
    <dgm:cxn modelId="{33BB072D-3CA4-4256-8A84-4AAC1EDF99AC}" type="presOf" srcId="{72C3C3E7-AFE7-48AF-A84A-F5F4B462ABCE}" destId="{AD4E5296-B06F-4F82-9CB5-F741BF6BFCC1}" srcOrd="0" destOrd="0" presId="urn:microsoft.com/office/officeart/2005/8/layout/hChevron3"/>
    <dgm:cxn modelId="{132E8850-318B-4A33-925A-31491D98FA2B}" type="presOf" srcId="{B73EA016-5B5E-4372-8AFF-E16F061CFA05}" destId="{1F6A0B97-83F0-4189-B0CB-00156B0AC153}" srcOrd="0" destOrd="0" presId="urn:microsoft.com/office/officeart/2005/8/layout/hChevron3"/>
    <dgm:cxn modelId="{5F01D4C0-BF86-4F2B-ABBA-87634165790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9DC616E-BD13-412D-A30C-F20E351FDD01}" type="presParOf" srcId="{1F6A0B97-83F0-4189-B0CB-00156B0AC153}" destId="{4784DBD1-3CBE-41A8-A2C7-CF088F838C79}" srcOrd="0" destOrd="0" presId="urn:microsoft.com/office/officeart/2005/8/layout/hChevron3"/>
    <dgm:cxn modelId="{3C9EC085-24A2-4336-B44E-0FBF84C611B5}" type="presParOf" srcId="{1F6A0B97-83F0-4189-B0CB-00156B0AC153}" destId="{37D14BC8-3203-463C-9804-9B3B86B621FF}" srcOrd="1" destOrd="0" presId="urn:microsoft.com/office/officeart/2005/8/layout/hChevron3"/>
    <dgm:cxn modelId="{857F1887-A0BF-4A1A-9B06-290ADDB93EF3}" type="presParOf" srcId="{1F6A0B97-83F0-4189-B0CB-00156B0AC153}" destId="{E13D0391-DAD9-4B61-AB66-3FA48A4F7006}" srcOrd="2" destOrd="0" presId="urn:microsoft.com/office/officeart/2005/8/layout/hChevron3"/>
    <dgm:cxn modelId="{3EFD7A8A-FA0D-4FA4-88FD-3CB40AF541C1}" type="presParOf" srcId="{1F6A0B97-83F0-4189-B0CB-00156B0AC153}" destId="{F9271109-4339-4036-9126-150629D10456}" srcOrd="3" destOrd="0" presId="urn:microsoft.com/office/officeart/2005/8/layout/hChevron3"/>
    <dgm:cxn modelId="{C067D86D-ED9D-49AA-86DE-984E336105A4}" type="presParOf" srcId="{1F6A0B97-83F0-4189-B0CB-00156B0AC153}" destId="{AD4E5296-B06F-4F82-9CB5-F741BF6BFCC1}" srcOrd="4" destOrd="0" presId="urn:microsoft.com/office/officeart/2005/8/layout/hChevron3"/>
    <dgm:cxn modelId="{A7FB10DE-451E-4CB7-BDF9-8A988815B82A}" type="presParOf" srcId="{1F6A0B97-83F0-4189-B0CB-00156B0AC153}" destId="{99F7A086-6C98-4385-8FFE-3337C1F24694}" srcOrd="5" destOrd="0" presId="urn:microsoft.com/office/officeart/2005/8/layout/hChevron3"/>
    <dgm:cxn modelId="{B4FD9C65-5A64-4F61-AA81-0B4AA0B8E42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208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2089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buk K+ (840800B)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2022-05-18T04:12:00.0000000Z</dcterms:created>
  <dcterms:modified xsi:type="dcterms:W3CDTF">2024-11-13T10:20:00.0000000Z</dcterms:modified>
</coreProperties>
</file>