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B9148" w14:textId="77777777" w:rsidR="00986703" w:rsidRDefault="00986703" w:rsidP="00F35B05">
      <w:pPr>
        <w:pStyle w:val="Rubrik2"/>
        <w:sectPr w:rsidR="00986703" w:rsidSect="00986703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FAE736A" w14:textId="77777777" w:rsidR="00986703" w:rsidRPr="00986703" w:rsidRDefault="00986703" w:rsidP="00986703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28EB64C" w14:textId="5ED1F3EE" w:rsidR="00986703" w:rsidRPr="00986703" w:rsidRDefault="00DC1AD4" w:rsidP="00DC1AD4">
      <w:pPr>
        <w:pStyle w:val="Rubrik1"/>
        <w:ind w:left="0"/>
        <w:rPr>
          <w:sz w:val="18"/>
          <w:szCs w:val="18"/>
        </w:rPr>
      </w:pPr>
      <w:r w:rsidRPr="00986703">
        <w:t>DT Elektiv buk K+ (840800B)</w:t>
      </w:r>
    </w:p>
    <w:p w14:paraId="7BAEBC79" w14:textId="77777777" w:rsidR="00986703" w:rsidRPr="00986703" w:rsidRDefault="00986703" w:rsidP="00986703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</w:rPr>
      </w:pPr>
    </w:p>
    <w:p w14:paraId="79817A25" w14:textId="6E337CAC" w:rsidR="00986703" w:rsidRPr="00986703" w:rsidRDefault="00DC1AD4" w:rsidP="00DC1AD4">
      <w:pPr>
        <w:pStyle w:val="Rubrik2"/>
        <w:ind w:left="0"/>
      </w:pPr>
      <w:r>
        <w:t>Förändringar sedan föregående</w:t>
      </w:r>
      <w:r w:rsidR="00986703" w:rsidRPr="00986703">
        <w:t xml:space="preserve"> version</w:t>
      </w:r>
    </w:p>
    <w:p w14:paraId="7737D7F2" w14:textId="231FC0F0" w:rsidR="00986703" w:rsidRPr="00986703" w:rsidRDefault="00467EEF" w:rsidP="00986703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Reviderat, justerat </w:t>
      </w:r>
      <w:r w:rsidR="00C4245B">
        <w:rPr>
          <w:rFonts w:ascii="Arial" w:hAnsi="Arial" w:cs="Arial"/>
          <w:sz w:val="18"/>
          <w:szCs w:val="18"/>
        </w:rPr>
        <w:t>kernel Siemens X-cite.</w:t>
      </w:r>
    </w:p>
    <w:p w14:paraId="34645E85" w14:textId="77777777" w:rsidR="00986703" w:rsidRPr="00986703" w:rsidRDefault="00986703" w:rsidP="00986703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98AD4AF" w14:textId="77777777" w:rsidR="00986703" w:rsidRPr="00986703" w:rsidRDefault="00986703" w:rsidP="00DC1AD4">
      <w:pPr>
        <w:pStyle w:val="Rubrik2"/>
        <w:ind w:left="0"/>
      </w:pPr>
      <w:r w:rsidRPr="00986703">
        <w:t>Syfte</w:t>
      </w:r>
    </w:p>
    <w:p w14:paraId="2E0DF22D" w14:textId="77777777" w:rsidR="00986703" w:rsidRPr="00986703" w:rsidRDefault="00986703" w:rsidP="00986703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986703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68106F74" w14:textId="77777777" w:rsidR="00986703" w:rsidRPr="00986703" w:rsidRDefault="00986703" w:rsidP="00986703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9909D71" w14:textId="77777777" w:rsidR="00986703" w:rsidRPr="00986703" w:rsidRDefault="00986703" w:rsidP="00DC1AD4">
      <w:pPr>
        <w:pStyle w:val="Rubrik2"/>
        <w:ind w:left="0"/>
      </w:pPr>
      <w:r w:rsidRPr="00986703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986703" w:rsidRPr="00986703" w14:paraId="1F1D95A4" w14:textId="77777777" w:rsidTr="00E33BCE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1BF4CBE6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86703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193EF3D9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986703">
              <w:rPr>
                <w:rFonts w:ascii="Arial" w:hAnsi="Arial" w:cs="Arial"/>
                <w:sz w:val="18"/>
                <w:szCs w:val="18"/>
              </w:rPr>
              <w:t>Utredningsfall, tumör, metastaser mm, där PO kontrast inte krävs.</w:t>
            </w:r>
          </w:p>
        </w:tc>
      </w:tr>
      <w:tr w:rsidR="00986703" w:rsidRPr="00986703" w14:paraId="163CBB4F" w14:textId="77777777" w:rsidTr="00E33BCE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D0264D5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86703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FE31851" w14:textId="43FAF487" w:rsidR="00986703" w:rsidRPr="00986703" w:rsidRDefault="00986703" w:rsidP="00986703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Pr="00986703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Kreatinin</w:t>
              </w:r>
            </w:hyperlink>
            <w:r w:rsidRPr="00986703">
              <w:rPr>
                <w:rFonts w:ascii="Arial" w:hAnsi="Arial" w:cs="Arial"/>
                <w:sz w:val="18"/>
                <w:szCs w:val="18"/>
              </w:rPr>
              <w:t xml:space="preserve"> och GFR.</w:t>
            </w:r>
          </w:p>
          <w:p w14:paraId="7628CC91" w14:textId="42657B80" w:rsidR="00986703" w:rsidRPr="00986703" w:rsidRDefault="00986703" w:rsidP="00986703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986703">
              <w:rPr>
                <w:rFonts w:ascii="Arial" w:hAnsi="Arial" w:cs="Arial"/>
                <w:sz w:val="18"/>
                <w:szCs w:val="18"/>
              </w:rPr>
              <w:t>PVK</w:t>
            </w:r>
            <w:r w:rsidR="00DA3D51">
              <w:rPr>
                <w:rFonts w:ascii="Arial" w:hAnsi="Arial" w:cs="Arial"/>
                <w:sz w:val="18"/>
                <w:szCs w:val="18"/>
              </w:rPr>
              <w:t>, helst rosa.</w:t>
            </w:r>
          </w:p>
        </w:tc>
      </w:tr>
      <w:tr w:rsidR="00986703" w:rsidRPr="00986703" w14:paraId="25435545" w14:textId="77777777" w:rsidTr="00E33BCE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2EA7714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86703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7E708A3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986703">
              <w:rPr>
                <w:rFonts w:ascii="Arial" w:hAnsi="Arial" w:cs="Arial"/>
                <w:sz w:val="18"/>
                <w:szCs w:val="18"/>
              </w:rPr>
              <w:t>2 glas vatten precis innan undersökningen.</w:t>
            </w:r>
          </w:p>
        </w:tc>
      </w:tr>
      <w:tr w:rsidR="00986703" w:rsidRPr="00986703" w14:paraId="0FD1DE4A" w14:textId="77777777" w:rsidTr="00E33BCE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32AFBCE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86703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30AC91B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986703">
              <w:rPr>
                <w:rFonts w:ascii="Arial" w:hAnsi="Arial" w:cs="Arial"/>
                <w:sz w:val="18"/>
                <w:szCs w:val="18"/>
              </w:rPr>
              <w:t>Omnipaque 350 mg I/ml enligt OmniJect ”Buk venös”.</w:t>
            </w:r>
          </w:p>
        </w:tc>
      </w:tr>
      <w:tr w:rsidR="00986703" w:rsidRPr="00986703" w14:paraId="25AC8514" w14:textId="77777777" w:rsidTr="00E33BCE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1496952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86703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85A173F" w14:textId="08A8B5E6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6703">
              <w:rPr>
                <w:rFonts w:ascii="Arial" w:hAnsi="Arial" w:cs="Arial"/>
                <w:color w:val="000000"/>
                <w:sz w:val="18"/>
                <w:szCs w:val="18"/>
              </w:rPr>
              <w:t xml:space="preserve">Kvinnor mellan </w:t>
            </w:r>
            <w:r w:rsidR="00DC1AD4" w:rsidRPr="00986703">
              <w:rPr>
                <w:rFonts w:ascii="Arial" w:hAnsi="Arial" w:cs="Arial"/>
                <w:color w:val="000000"/>
                <w:sz w:val="18"/>
                <w:szCs w:val="18"/>
              </w:rPr>
              <w:t>15–50</w:t>
            </w:r>
            <w:r w:rsidRPr="00986703">
              <w:rPr>
                <w:rFonts w:ascii="Arial" w:hAnsi="Arial" w:cs="Arial"/>
                <w:color w:val="000000"/>
                <w:sz w:val="18"/>
                <w:szCs w:val="18"/>
              </w:rPr>
              <w:t xml:space="preserve"> år ska tillfrågas om eventuell graviditet. </w:t>
            </w:r>
          </w:p>
          <w:p w14:paraId="333ACF63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6703">
              <w:rPr>
                <w:rFonts w:ascii="Arial" w:hAnsi="Arial" w:cs="Arial"/>
                <w:color w:val="000000"/>
                <w:sz w:val="18"/>
                <w:szCs w:val="18"/>
              </w:rPr>
              <w:t>För övriga strålskyddsregler se kapitel 4.2 och 5.2 i</w:t>
            </w:r>
          </w:p>
          <w:p w14:paraId="7232E5F3" w14:textId="3B1B798B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8" w:history="1">
              <w:r w:rsidRPr="00986703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986703" w:rsidRPr="00986703" w14:paraId="5982F4CB" w14:textId="77777777" w:rsidTr="00E33BCE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667A1606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86703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74ABC223" w14:textId="77777777" w:rsidR="00986703" w:rsidRPr="00986703" w:rsidRDefault="00986703" w:rsidP="00986703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986703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7C43B05F" w14:textId="77777777" w:rsidR="00986703" w:rsidRPr="00986703" w:rsidRDefault="00986703" w:rsidP="00986703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986703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14:paraId="4BD22FDC" w14:textId="77777777" w:rsidR="00986703" w:rsidRPr="00986703" w:rsidRDefault="00986703" w:rsidP="00986703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986703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0FF602D7" w14:textId="77777777" w:rsidR="00986703" w:rsidRPr="00986703" w:rsidRDefault="00986703" w:rsidP="00986703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6BD7A594" w14:textId="77777777" w:rsidR="00986703" w:rsidRPr="00986703" w:rsidRDefault="00986703" w:rsidP="0034260B">
      <w:pPr>
        <w:pStyle w:val="Rubrik2"/>
        <w:ind w:left="0"/>
      </w:pPr>
      <w:r w:rsidRPr="00986703"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3999"/>
        <w:gridCol w:w="3089"/>
      </w:tblGrid>
      <w:tr w:rsidR="00986703" w:rsidRPr="00986703" w14:paraId="60949F40" w14:textId="77777777" w:rsidTr="00986703">
        <w:trPr>
          <w:trHeight w:val="520"/>
        </w:trPr>
        <w:tc>
          <w:tcPr>
            <w:tcW w:w="5949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AF816CD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986703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70D0E13F" wp14:editId="185E2C12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</w:tc>
        <w:tc>
          <w:tcPr>
            <w:tcW w:w="3089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A8F9003" w14:textId="77777777" w:rsidR="00986703" w:rsidRPr="00986703" w:rsidRDefault="00986703" w:rsidP="009867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986703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6FCD5D84" wp14:editId="34898CE3">
                      <wp:simplePos x="0" y="0"/>
                      <wp:positionH relativeFrom="column">
                        <wp:posOffset>737235</wp:posOffset>
                      </wp:positionH>
                      <wp:positionV relativeFrom="paragraph">
                        <wp:posOffset>227965</wp:posOffset>
                      </wp:positionV>
                      <wp:extent cx="410210" cy="1437640"/>
                      <wp:effectExtent l="0" t="0" r="8890" b="0"/>
                      <wp:wrapNone/>
                      <wp:docPr id="17" name="Pil: uppå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43764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005162E" w14:textId="77777777" w:rsidR="00986703" w:rsidRPr="0066567D" w:rsidRDefault="00986703" w:rsidP="00DC1AD4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CD5D84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Pil: uppåt 17" o:spid="_x0000_s1026" type="#_x0000_t68" style="position:absolute;left:0;text-align:left;margin-left:58.05pt;margin-top:17.95pt;width:32.3pt;height:113.2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" adj="3082" fillcolor="red" stroked="f" strokeweight="1pt">
                      <v:textbox inset="1mm,1mm,1mm,1mm">
                        <w:txbxContent>
                          <w:p w14:paraId="7005162E" w14:textId="77777777" w:rsidR="00986703" w:rsidRPr="0066567D" w:rsidRDefault="00986703" w:rsidP="00DC1AD4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86703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BEEA4BA" wp14:editId="2D323941">
                      <wp:simplePos x="0" y="0"/>
                      <wp:positionH relativeFrom="column">
                        <wp:posOffset>237490</wp:posOffset>
                      </wp:positionH>
                      <wp:positionV relativeFrom="paragraph">
                        <wp:posOffset>215900</wp:posOffset>
                      </wp:positionV>
                      <wp:extent cx="1351280" cy="1462405"/>
                      <wp:effectExtent l="19050" t="19050" r="20320" b="23495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1280" cy="1462681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rect w14:anchorId="0129B736" id="Rektangel 3" o:spid="_x0000_s1026" style="position:absolute;margin-left:18.7pt;margin-top:17pt;width:106.4pt;height:11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" filled="f" strokecolor="red" strokeweight="3pt"/>
                  </w:pict>
                </mc:Fallback>
              </mc:AlternateContent>
            </w:r>
            <w:r w:rsidRPr="00986703">
              <w:rPr>
                <w:noProof/>
                <w:szCs w:val="20"/>
              </w:rPr>
              <w:drawing>
                <wp:inline distT="0" distB="0" distL="0" distR="0" wp14:anchorId="7ACB499A" wp14:editId="63D394BA">
                  <wp:extent cx="1393448" cy="1836751"/>
                  <wp:effectExtent l="0" t="0" r="0" b="0"/>
                  <wp:docPr id="11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7403658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343" cy="1860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03" w:rsidRPr="00986703" w14:paraId="77064383" w14:textId="77777777" w:rsidTr="00986703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40AE4420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86703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78784C59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986703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A15F289" w14:textId="77777777" w:rsidR="00986703" w:rsidRPr="00986703" w:rsidRDefault="00986703" w:rsidP="009867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986703" w:rsidRPr="00986703" w14:paraId="4715C4FD" w14:textId="77777777" w:rsidTr="00986703">
        <w:trPr>
          <w:trHeight w:val="227"/>
        </w:trPr>
        <w:tc>
          <w:tcPr>
            <w:tcW w:w="1950" w:type="dxa"/>
            <w:shd w:val="clear" w:color="auto" w:fill="FFFFFF"/>
          </w:tcPr>
          <w:p w14:paraId="4658FF50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86703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5F476A51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986703">
              <w:rPr>
                <w:rFonts w:ascii="Arial" w:hAnsi="Arial" w:cs="Arial"/>
                <w:sz w:val="18"/>
                <w:szCs w:val="18"/>
              </w:rPr>
              <w:t>Mamiller – trochanter minor.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1C67F7D" w14:textId="77777777" w:rsidR="00986703" w:rsidRPr="00986703" w:rsidRDefault="00986703" w:rsidP="00986703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986703" w:rsidRPr="00986703" w14:paraId="2F2EF65A" w14:textId="77777777" w:rsidTr="00986703">
        <w:trPr>
          <w:trHeight w:val="227"/>
        </w:trPr>
        <w:tc>
          <w:tcPr>
            <w:tcW w:w="1950" w:type="dxa"/>
            <w:shd w:val="clear" w:color="auto" w:fill="FFFFFF"/>
          </w:tcPr>
          <w:p w14:paraId="2932EAF0" w14:textId="77777777" w:rsidR="00986703" w:rsidRPr="00986703" w:rsidRDefault="00986703" w:rsidP="00986703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986703">
              <w:rPr>
                <w:rFonts w:ascii="Arial" w:hAnsi="Arial" w:cs="Arial"/>
                <w:b/>
                <w:sz w:val="18"/>
                <w:szCs w:val="18"/>
              </w:rPr>
              <w:t>Buk K+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216BC88A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986703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986703">
              <w:rPr>
                <w:rFonts w:ascii="Arial" w:hAnsi="Arial" w:cs="Arial"/>
                <w:sz w:val="18"/>
                <w:szCs w:val="18"/>
              </w:rPr>
              <w:t xml:space="preserve"> Diafragma – trochanter minor.</w:t>
            </w:r>
          </w:p>
          <w:p w14:paraId="3EF91752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986703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75007FAD" w14:textId="77777777" w:rsidR="00986703" w:rsidRPr="00986703" w:rsidRDefault="00986703" w:rsidP="00986703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73D514BE" w14:textId="77777777" w:rsidR="00986703" w:rsidRPr="00986703" w:rsidRDefault="00986703" w:rsidP="00DC1AD4">
      <w:pPr>
        <w:pStyle w:val="Rubrik2"/>
        <w:ind w:left="0"/>
      </w:pPr>
      <w:r w:rsidRPr="00986703">
        <w:lastRenderedPageBreak/>
        <w:t>Reformatering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694"/>
        <w:gridCol w:w="2409"/>
        <w:gridCol w:w="2806"/>
      </w:tblGrid>
      <w:tr w:rsidR="00986703" w:rsidRPr="00986703" w14:paraId="40BD3C29" w14:textId="77777777" w:rsidTr="00986703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089B821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86703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69B49C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986703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42B0B8" w14:textId="77777777" w:rsidR="00986703" w:rsidRPr="00986703" w:rsidRDefault="00986703" w:rsidP="009867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986703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46FD801B" wp14:editId="0628722A">
                      <wp:simplePos x="0" y="0"/>
                      <wp:positionH relativeFrom="margin">
                        <wp:posOffset>835660</wp:posOffset>
                      </wp:positionH>
                      <wp:positionV relativeFrom="paragraph">
                        <wp:posOffset>122555</wp:posOffset>
                      </wp:positionV>
                      <wp:extent cx="409575" cy="575945"/>
                      <wp:effectExtent l="0" t="0" r="9525" b="0"/>
                      <wp:wrapNone/>
                      <wp:docPr id="20" name="Pil: nedå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35BA9E5" w14:textId="77777777" w:rsidR="00986703" w:rsidRPr="0066564D" w:rsidRDefault="00986703" w:rsidP="00DC1AD4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FD801B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Pil: nedåt 20" o:spid="_x0000_s1027" type="#_x0000_t67" style="position:absolute;left:0;text-align:left;margin-left:65.8pt;margin-top:9.65pt;width:32.25pt;height:45.3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" adj="13920" fillcolor="red" stroked="f" strokeweight="1pt">
                      <v:textbox style="layout-flow:vertical" inset="1mm,1mm,1mm,1mm">
                        <w:txbxContent>
                          <w:p w14:paraId="035BA9E5" w14:textId="77777777" w:rsidR="00986703" w:rsidRPr="0066564D" w:rsidRDefault="00986703" w:rsidP="00DC1AD4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98670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58B06D61" wp14:editId="0360FDF4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862330</wp:posOffset>
                      </wp:positionV>
                      <wp:extent cx="410210" cy="494665"/>
                      <wp:effectExtent l="0" t="4128" r="4763" b="4762"/>
                      <wp:wrapNone/>
                      <wp:docPr id="24" name="Pil: uppå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CB7A979" w14:textId="77777777" w:rsidR="00986703" w:rsidRPr="0066567D" w:rsidRDefault="00986703" w:rsidP="00DC1AD4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B06D61" id="Pil: uppåt 24" o:spid="_x0000_s1028" type="#_x0000_t68" style="position:absolute;left:0;text-align:left;margin-left:20.25pt;margin-top:67.9pt;width:32.3pt;height:38.95pt;rotation:90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" adj="8956" fillcolor="red" stroked="f" strokeweight="1pt">
                      <v:textbox style="layout-flow:vertical;mso-layout-flow-alt:bottom-to-top" inset="1mm,1mm,1mm,1mm">
                        <w:txbxContent>
                          <w:p w14:paraId="5CB7A979" w14:textId="77777777" w:rsidR="00986703" w:rsidRPr="0066567D" w:rsidRDefault="00986703" w:rsidP="00DC1AD4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86703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3AFB39B4" wp14:editId="52E193D8">
                      <wp:simplePos x="0" y="0"/>
                      <wp:positionH relativeFrom="column">
                        <wp:posOffset>718820</wp:posOffset>
                      </wp:positionH>
                      <wp:positionV relativeFrom="paragraph">
                        <wp:posOffset>-12065</wp:posOffset>
                      </wp:positionV>
                      <wp:extent cx="6350" cy="1494790"/>
                      <wp:effectExtent l="19050" t="19050" r="31750" b="29210"/>
                      <wp:wrapNone/>
                      <wp:docPr id="16" name="Rak koppling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0" cy="149479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2E59A1F3" id="Rak 1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6pt,-.95pt" to="57.1pt,1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986703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32F19D10" wp14:editId="7A232F3F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718185</wp:posOffset>
                      </wp:positionV>
                      <wp:extent cx="1414145" cy="0"/>
                      <wp:effectExtent l="19050" t="19050" r="14605" b="19050"/>
                      <wp:wrapNone/>
                      <wp:docPr id="8" name="Rak koppling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1414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439E40C4" id="Rak 8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5pt,56.55pt" to="112.1pt,5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986703">
              <w:rPr>
                <w:noProof/>
                <w:szCs w:val="20"/>
              </w:rPr>
              <w:drawing>
                <wp:inline distT="0" distB="0" distL="0" distR="0" wp14:anchorId="32D88C2F" wp14:editId="3886AA23">
                  <wp:extent cx="1420495" cy="1476612"/>
                  <wp:effectExtent l="0" t="0" r="8255" b="9525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670957" name=""/>
                          <pic:cNvPicPr/>
                        </pic:nvPicPr>
                        <pic:blipFill>
                          <a:blip r:embed="rId25"/>
                          <a:srcRect l="19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1962" cy="15093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418259D6" w14:textId="77777777" w:rsidR="00986703" w:rsidRPr="00986703" w:rsidRDefault="00986703" w:rsidP="009867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986703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2139C9FF" wp14:editId="410707D7">
                      <wp:simplePos x="0" y="0"/>
                      <wp:positionH relativeFrom="column">
                        <wp:posOffset>1095375</wp:posOffset>
                      </wp:positionH>
                      <wp:positionV relativeFrom="paragraph">
                        <wp:posOffset>701040</wp:posOffset>
                      </wp:positionV>
                      <wp:extent cx="410210" cy="552450"/>
                      <wp:effectExtent l="0" t="0" r="8890" b="0"/>
                      <wp:wrapNone/>
                      <wp:docPr id="19" name="Pil: uppå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524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93A08B3" w14:textId="77777777" w:rsidR="00986703" w:rsidRPr="0066567D" w:rsidRDefault="00986703" w:rsidP="00DC1AD4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39C9FF" id="Pil: uppåt 19" o:spid="_x0000_s1029" type="#_x0000_t68" style="position:absolute;left:0;text-align:left;margin-left:86.25pt;margin-top:55.2pt;width:32.3pt;height:43.5pt;rotation:180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" adj="8019" fillcolor="red" stroked="f" strokeweight="1pt">
                      <v:textbox style="layout-flow:vertical;mso-layout-flow-alt:bottom-to-top" inset="1mm,1mm,1mm,1mm">
                        <w:txbxContent>
                          <w:p w14:paraId="093A08B3" w14:textId="77777777" w:rsidR="00986703" w:rsidRPr="0066567D" w:rsidRDefault="00986703" w:rsidP="00DC1AD4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86703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45C49288" wp14:editId="21363390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690245</wp:posOffset>
                      </wp:positionV>
                      <wp:extent cx="1707515" cy="0"/>
                      <wp:effectExtent l="19050" t="19050" r="6985" b="19050"/>
                      <wp:wrapNone/>
                      <wp:docPr id="23" name="Rak koppling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0751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721EB6BE" id="Rak 23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75pt,54.35pt" to="131.7pt,5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" strokecolor="red" strokeweight="3pt">
                      <v:stroke joinstyle="miter"/>
                    </v:line>
                  </w:pict>
                </mc:Fallback>
              </mc:AlternateContent>
            </w:r>
            <w:r w:rsidRPr="00986703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3764F215" wp14:editId="36A7D025">
                      <wp:simplePos x="0" y="0"/>
                      <wp:positionH relativeFrom="column">
                        <wp:posOffset>837565</wp:posOffset>
                      </wp:positionH>
                      <wp:positionV relativeFrom="paragraph">
                        <wp:posOffset>1270</wp:posOffset>
                      </wp:positionV>
                      <wp:extent cx="4445" cy="1390650"/>
                      <wp:effectExtent l="19050" t="19050" r="33655" b="19050"/>
                      <wp:wrapNone/>
                      <wp:docPr id="12" name="Rak koppling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45" cy="13906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7F91CD7A" id="Rak 12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95pt,.1pt" to="66.3pt,10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" strokecolor="red" strokeweight="3pt">
                      <v:stroke joinstyle="miter"/>
                    </v:line>
                  </w:pict>
                </mc:Fallback>
              </mc:AlternateContent>
            </w:r>
            <w:r w:rsidRPr="00986703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5EE8DDFA" wp14:editId="2698A50D">
                      <wp:simplePos x="0" y="0"/>
                      <wp:positionH relativeFrom="column">
                        <wp:posOffset>364490</wp:posOffset>
                      </wp:positionH>
                      <wp:positionV relativeFrom="paragraph">
                        <wp:posOffset>156210</wp:posOffset>
                      </wp:positionV>
                      <wp:extent cx="410210" cy="494665"/>
                      <wp:effectExtent l="0" t="4128" r="4763" b="4762"/>
                      <wp:wrapNone/>
                      <wp:docPr id="22" name="Pil: uppå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53F97E1" w14:textId="77777777" w:rsidR="00986703" w:rsidRPr="0066567D" w:rsidRDefault="00986703" w:rsidP="00DC1AD4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E8DDFA" id="Pil: uppåt 22" o:spid="_x0000_s1030" type="#_x0000_t68" style="position:absolute;left:0;text-align:left;margin-left:28.7pt;margin-top:12.3pt;width:32.3pt;height:38.95pt;rotation:90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" adj="8956" fillcolor="red" stroked="f" strokeweight="1pt">
                      <v:textbox style="layout-flow:vertical;mso-layout-flow-alt:bottom-to-top" inset="1mm,1mm,1mm,1mm">
                        <w:txbxContent>
                          <w:p w14:paraId="653F97E1" w14:textId="77777777" w:rsidR="00986703" w:rsidRPr="0066567D" w:rsidRDefault="00986703" w:rsidP="00DC1AD4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86703">
              <w:rPr>
                <w:noProof/>
                <w:szCs w:val="20"/>
              </w:rPr>
              <w:drawing>
                <wp:inline distT="0" distB="0" distL="0" distR="0" wp14:anchorId="4900A669" wp14:editId="38FCD6F2">
                  <wp:extent cx="1670034" cy="1383485"/>
                  <wp:effectExtent l="0" t="0" r="6985" b="7620"/>
                  <wp:docPr id="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1203026" name=""/>
                          <pic:cNvPicPr/>
                        </pic:nvPicPr>
                        <pic:blipFill>
                          <a:blip r:embed="rId26"/>
                          <a:srcRect l="2823" r="40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6250" cy="14217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03" w:rsidRPr="00986703" w14:paraId="52B2BF77" w14:textId="77777777" w:rsidTr="00986703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6B9CD6F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86703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0ADB51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986703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 (t.ex. efter bäckenet). DFOV ska omfatta hela buken med 5-10 cm marginal på vardera sidan om kroppen.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8C6A8C" w14:textId="77777777" w:rsidR="00986703" w:rsidRPr="00986703" w:rsidRDefault="00986703" w:rsidP="009867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DE05892" w14:textId="77777777" w:rsidR="00986703" w:rsidRPr="00986703" w:rsidRDefault="00986703" w:rsidP="009867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986703" w:rsidRPr="00986703" w14:paraId="67D66AD3" w14:textId="77777777" w:rsidTr="00986703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E681DC2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86703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4A7A09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986703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3388DF4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4BAA85A8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986703" w:rsidRPr="00986703" w14:paraId="4CF548DC" w14:textId="77777777" w:rsidTr="00986703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7CD16F7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86703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F6D44E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986703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53B6E41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4019D1E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78F90C44" w14:textId="77777777" w:rsidR="00986703" w:rsidRPr="00986703" w:rsidRDefault="00986703" w:rsidP="00986703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5587F92" w14:textId="77777777" w:rsidR="00986703" w:rsidRPr="00986703" w:rsidRDefault="00986703" w:rsidP="00DC1AD4">
      <w:pPr>
        <w:pStyle w:val="Rubrik2"/>
        <w:ind w:left="0"/>
      </w:pPr>
      <w:r w:rsidRPr="00986703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986703" w:rsidRPr="00986703" w14:paraId="03DDD848" w14:textId="77777777" w:rsidTr="00E33BCE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F22C90D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86703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487B65C" w14:textId="77777777" w:rsidR="00986703" w:rsidRPr="00986703" w:rsidRDefault="00986703" w:rsidP="009867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86703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56BE1EE" w14:textId="77777777" w:rsidR="00986703" w:rsidRPr="00986703" w:rsidRDefault="00986703" w:rsidP="009867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86703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6C740A0" w14:textId="77777777" w:rsidR="00986703" w:rsidRPr="00986703" w:rsidRDefault="00986703" w:rsidP="009867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86703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r w:rsidRPr="00986703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50719CF" w14:textId="77777777" w:rsidR="00986703" w:rsidRPr="00986703" w:rsidRDefault="00986703" w:rsidP="009867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986703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C75F250" w14:textId="77777777" w:rsidR="00986703" w:rsidRPr="00986703" w:rsidRDefault="00986703" w:rsidP="009867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986703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986703" w:rsidRPr="00986703" w14:paraId="012C325A" w14:textId="77777777" w:rsidTr="00E33BCE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F0750" w14:textId="77777777" w:rsidR="00986703" w:rsidRPr="00986703" w:rsidRDefault="00986703" w:rsidP="00986703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986703">
              <w:rPr>
                <w:rFonts w:ascii="Arial" w:hAnsi="Arial" w:cs="Arial"/>
                <w:b/>
                <w:sz w:val="18"/>
                <w:szCs w:val="18"/>
              </w:rPr>
              <w:t>Buk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887B00" w14:textId="77777777" w:rsidR="00986703" w:rsidRPr="00986703" w:rsidRDefault="00986703" w:rsidP="009867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6703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E3A16A" w14:textId="3EA2EE40" w:rsidR="00986703" w:rsidRPr="00986703" w:rsidRDefault="0081391B" w:rsidP="009867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B4476F" w14:textId="21523F11" w:rsidR="00986703" w:rsidRPr="00986703" w:rsidRDefault="00986703" w:rsidP="009867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6703">
              <w:rPr>
                <w:rFonts w:ascii="Arial" w:hAnsi="Arial" w:cs="Arial"/>
                <w:sz w:val="18"/>
                <w:szCs w:val="18"/>
              </w:rPr>
              <w:t>B</w:t>
            </w:r>
            <w:r w:rsidR="0081391B">
              <w:rPr>
                <w:rFonts w:ascii="Arial" w:hAnsi="Arial" w:cs="Arial"/>
                <w:sz w:val="18"/>
                <w:szCs w:val="18"/>
              </w:rPr>
              <w:t>r40</w:t>
            </w:r>
            <w:r w:rsidRPr="00986703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2544C4" w14:textId="77777777" w:rsidR="00986703" w:rsidRPr="00986703" w:rsidRDefault="00986703" w:rsidP="009867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986703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43CBEC11" w14:textId="6381B127" w:rsidR="00986703" w:rsidRPr="00986703" w:rsidRDefault="0081391B" w:rsidP="009867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Syngo.via/</w:t>
            </w:r>
            <w:r w:rsidR="00986703" w:rsidRPr="00986703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986703" w:rsidRPr="00986703" w14:paraId="52FBCD0E" w14:textId="77777777" w:rsidTr="00E33BCE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79468EF" w14:textId="77777777" w:rsidR="00986703" w:rsidRPr="00986703" w:rsidRDefault="00986703" w:rsidP="00986703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8A622E" w14:textId="77777777" w:rsidR="00986703" w:rsidRPr="00986703" w:rsidRDefault="00986703" w:rsidP="009867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6703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E55D62" w14:textId="77777777" w:rsidR="00986703" w:rsidRPr="00986703" w:rsidRDefault="00986703" w:rsidP="009867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6703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3C528E" w14:textId="51CA3781" w:rsidR="00986703" w:rsidRPr="00986703" w:rsidRDefault="00986703" w:rsidP="009867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6703">
              <w:rPr>
                <w:rFonts w:ascii="Arial" w:hAnsi="Arial" w:cs="Arial"/>
                <w:sz w:val="18"/>
                <w:szCs w:val="18"/>
              </w:rPr>
              <w:t>B</w:t>
            </w:r>
            <w:r w:rsidR="00D94BCC">
              <w:rPr>
                <w:rFonts w:ascii="Arial" w:hAnsi="Arial" w:cs="Arial"/>
                <w:sz w:val="18"/>
                <w:szCs w:val="18"/>
              </w:rPr>
              <w:t>r40</w:t>
            </w:r>
            <w:r w:rsidRPr="00986703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37DA91" w14:textId="77777777" w:rsidR="00986703" w:rsidRPr="00986703" w:rsidRDefault="00986703" w:rsidP="009867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986703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AC8C35F" w14:textId="77777777" w:rsidR="00986703" w:rsidRPr="00986703" w:rsidRDefault="00986703" w:rsidP="009867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986703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986703" w:rsidRPr="00986703" w14:paraId="1E754A15" w14:textId="77777777" w:rsidTr="00E33BCE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0F67F1C" w14:textId="77777777" w:rsidR="00986703" w:rsidRPr="00986703" w:rsidRDefault="00986703" w:rsidP="00986703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7713AA" w14:textId="77777777" w:rsidR="00986703" w:rsidRPr="00986703" w:rsidRDefault="00986703" w:rsidP="009867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6703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3A26F8" w14:textId="77777777" w:rsidR="00986703" w:rsidRPr="00986703" w:rsidRDefault="00986703" w:rsidP="009867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6703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F5B323" w14:textId="0A853116" w:rsidR="00986703" w:rsidRPr="00986703" w:rsidRDefault="00986703" w:rsidP="009867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86703">
              <w:rPr>
                <w:rFonts w:ascii="Arial" w:hAnsi="Arial" w:cs="Arial"/>
                <w:sz w:val="18"/>
                <w:szCs w:val="18"/>
              </w:rPr>
              <w:t>B</w:t>
            </w:r>
            <w:r w:rsidR="00D94BCC">
              <w:rPr>
                <w:rFonts w:ascii="Arial" w:hAnsi="Arial" w:cs="Arial"/>
                <w:sz w:val="18"/>
                <w:szCs w:val="18"/>
              </w:rPr>
              <w:t>r40</w:t>
            </w:r>
            <w:r w:rsidRPr="00986703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E624A5" w14:textId="77777777" w:rsidR="00986703" w:rsidRPr="00986703" w:rsidRDefault="00986703" w:rsidP="009867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86703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718D377" w14:textId="77777777" w:rsidR="00986703" w:rsidRPr="00986703" w:rsidRDefault="00986703" w:rsidP="009867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86703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986703" w:rsidRPr="00986703" w14:paraId="69EB628D" w14:textId="77777777" w:rsidTr="00E33BCE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A77617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86703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6A3F67" w14:textId="77777777" w:rsidR="00986703" w:rsidRPr="00986703" w:rsidRDefault="00986703" w:rsidP="009867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6703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0F0D63" w14:textId="77777777" w:rsidR="00986703" w:rsidRPr="00986703" w:rsidRDefault="00986703" w:rsidP="009867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6703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8166EE" w14:textId="77777777" w:rsidR="00986703" w:rsidRPr="00986703" w:rsidRDefault="00986703" w:rsidP="009867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6703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569BBE" w14:textId="77777777" w:rsidR="00986703" w:rsidRPr="00986703" w:rsidRDefault="00986703" w:rsidP="009867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6703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A19559" w14:textId="77777777" w:rsidR="00986703" w:rsidRPr="00986703" w:rsidRDefault="00986703" w:rsidP="009867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6703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986703" w:rsidRPr="00986703" w14:paraId="4B93E054" w14:textId="77777777" w:rsidTr="00E33BCE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30B8BB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86703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2B9AEE" w14:textId="77777777" w:rsidR="00986703" w:rsidRPr="00986703" w:rsidRDefault="00986703" w:rsidP="009867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6703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E34A65" w14:textId="77777777" w:rsidR="00986703" w:rsidRPr="00986703" w:rsidRDefault="00986703" w:rsidP="009867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6703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A9C56E" w14:textId="77777777" w:rsidR="00986703" w:rsidRPr="00986703" w:rsidRDefault="00986703" w:rsidP="009867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6703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07E467" w14:textId="77777777" w:rsidR="00986703" w:rsidRPr="00986703" w:rsidRDefault="00986703" w:rsidP="009867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6703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D21C48" w14:textId="77777777" w:rsidR="00986703" w:rsidRPr="00986703" w:rsidRDefault="00986703" w:rsidP="009867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6703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0311DF1F" w14:textId="77777777" w:rsidR="00986703" w:rsidRPr="00986703" w:rsidRDefault="00986703" w:rsidP="00986703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FA94B40" w14:textId="77777777" w:rsidR="00986703" w:rsidRPr="00986703" w:rsidRDefault="00986703" w:rsidP="00DC1AD4">
      <w:pPr>
        <w:pStyle w:val="Rubrik2"/>
        <w:ind w:left="0"/>
      </w:pPr>
      <w:r w:rsidRPr="00986703"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986703" w:rsidRPr="00986703" w14:paraId="1024B215" w14:textId="77777777" w:rsidTr="00986703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7CB8CFC8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59083453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2ACC39FB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77D92640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609D5DCF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86703" w:rsidRPr="00986703" w14:paraId="1A7B55DE" w14:textId="77777777" w:rsidTr="0098670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AD087F9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86703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5CFD4C13" w14:textId="77777777" w:rsidR="00986703" w:rsidRPr="00986703" w:rsidRDefault="00986703" w:rsidP="009867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86703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7C5C4F0A" w14:textId="77777777" w:rsidR="00986703" w:rsidRPr="00986703" w:rsidRDefault="00986703" w:rsidP="009867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86703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7C51202D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4F4C4DC4" w14:textId="77777777" w:rsidR="00986703" w:rsidRPr="00986703" w:rsidRDefault="00986703" w:rsidP="009867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86703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3D5035F0" w14:textId="77777777" w:rsidR="00986703" w:rsidRPr="00986703" w:rsidRDefault="00986703" w:rsidP="009867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86703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49321AF1" w14:textId="77777777" w:rsidR="00986703" w:rsidRPr="00986703" w:rsidRDefault="00986703" w:rsidP="009867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86703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224078D4" w14:textId="77777777" w:rsidR="00986703" w:rsidRPr="00986703" w:rsidRDefault="00986703" w:rsidP="009867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86703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E68185C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86703" w:rsidRPr="00986703" w14:paraId="574FB470" w14:textId="77777777" w:rsidTr="0098670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899F454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153EE35B" w14:textId="77777777" w:rsidR="00986703" w:rsidRPr="00986703" w:rsidRDefault="00986703" w:rsidP="009867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8A4CD50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56532D4" w14:textId="77777777" w:rsidR="00986703" w:rsidRPr="00986703" w:rsidRDefault="00986703" w:rsidP="009867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65BD4C5" w14:textId="77777777" w:rsidR="00986703" w:rsidRPr="00986703" w:rsidRDefault="00986703" w:rsidP="009867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BFE56AB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86703" w:rsidRPr="00986703" w14:paraId="365E6F5A" w14:textId="77777777" w:rsidTr="0098670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7CA101F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0DD92A2A" w14:textId="77777777" w:rsidR="00986703" w:rsidRPr="00986703" w:rsidRDefault="00986703" w:rsidP="009867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F3349E0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DA5EE31" w14:textId="77777777" w:rsidR="00986703" w:rsidRPr="00986703" w:rsidRDefault="00986703" w:rsidP="009867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71AFA324" w14:textId="77777777" w:rsidR="00986703" w:rsidRPr="00986703" w:rsidRDefault="00986703" w:rsidP="009867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A129802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86703" w:rsidRPr="00986703" w14:paraId="192B9D2E" w14:textId="77777777" w:rsidTr="0098670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FE29574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128C611B" w14:textId="77777777" w:rsidR="00986703" w:rsidRPr="00986703" w:rsidRDefault="00986703" w:rsidP="009867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E75F3BE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7E149CEE" w14:textId="77777777" w:rsidR="00986703" w:rsidRPr="00986703" w:rsidRDefault="00986703" w:rsidP="009867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77D55FA7" w14:textId="77777777" w:rsidR="00986703" w:rsidRPr="00986703" w:rsidRDefault="00986703" w:rsidP="009867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FC379FC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86703" w:rsidRPr="00986703" w14:paraId="22010175" w14:textId="77777777" w:rsidTr="0098670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9399F04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729623DB" w14:textId="77777777" w:rsidR="00986703" w:rsidRPr="00986703" w:rsidRDefault="00986703" w:rsidP="009867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4EA8CBC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3525CBA9" w14:textId="77777777" w:rsidR="00986703" w:rsidRPr="00986703" w:rsidRDefault="00986703" w:rsidP="009867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0602D130" w14:textId="77777777" w:rsidR="00986703" w:rsidRPr="00986703" w:rsidRDefault="00986703" w:rsidP="009867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51FDA28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86703" w:rsidRPr="00986703" w14:paraId="786FF659" w14:textId="77777777" w:rsidTr="0098670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BA19F93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22739B7A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8205F54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CF5E259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1FF93917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70FE925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86703" w:rsidRPr="00986703" w14:paraId="02A46724" w14:textId="77777777" w:rsidTr="0098670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A4AA03A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1BF1C07E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4725926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1D2C332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1D973E71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E433065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86703" w:rsidRPr="00986703" w14:paraId="3164B062" w14:textId="77777777" w:rsidTr="0098670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8157863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nil"/>
            </w:tcBorders>
            <w:shd w:val="clear" w:color="auto" w:fill="8496B0"/>
          </w:tcPr>
          <w:p w14:paraId="6AB86387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ECF22A9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B718776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3D667A15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F6644A8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86703" w:rsidRPr="00986703" w14:paraId="42931C7E" w14:textId="77777777" w:rsidTr="00986703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ECF60C9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74C10045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2B343DA5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0E2DB00C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9C76C51" w14:textId="77777777" w:rsidR="00986703" w:rsidRPr="00986703" w:rsidRDefault="00986703" w:rsidP="009867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20B8E90A" w14:textId="77777777" w:rsidR="00986703" w:rsidRPr="00986703" w:rsidRDefault="00986703" w:rsidP="00986703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986703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DE702" w14:textId="77777777" w:rsidR="00363B23" w:rsidRDefault="00363B23">
      <w:r>
        <w:separator/>
      </w:r>
    </w:p>
  </w:endnote>
  <w:endnote w:type="continuationSeparator" w:id="0">
    <w:p w14:paraId="3A72C3C0" w14:textId="77777777" w:rsidR="00363B23" w:rsidRDefault="00363B23">
      <w:r>
        <w:continuationSeparator/>
      </w:r>
    </w:p>
  </w:endnote>
  <w:endnote w:type="continuationNotice" w:id="1">
    <w:p w14:paraId="42362D4B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A1D72" w14:textId="77777777" w:rsidR="00363B23" w:rsidRDefault="00363B23"/>
  </w:footnote>
  <w:footnote w:type="continuationSeparator" w:id="0">
    <w:p w14:paraId="09666DF1" w14:textId="77777777" w:rsidR="00363B23" w:rsidRDefault="00363B23">
      <w:r>
        <w:continuationSeparator/>
      </w:r>
    </w:p>
  </w:footnote>
  <w:footnote w:type="continuationNotice" w:id="1">
    <w:p w14:paraId="106EE0CB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1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2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B3AAEE72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4BDE1D02" w:tentative="1">
      <w:start w:val="1"/>
      <w:numFmt w:val="lowerLetter"/>
      <w:lvlText w:val="%2."/>
      <w:lvlJc w:val="left"/>
      <w:pPr>
        <w:ind w:left="1080" w:hanging="360"/>
      </w:pPr>
    </w:lvl>
    <w:lvl w:ilvl="2" w:tplc="3A288404" w:tentative="1">
      <w:start w:val="1"/>
      <w:numFmt w:val="lowerRoman"/>
      <w:lvlText w:val="%3."/>
      <w:lvlJc w:val="right"/>
      <w:pPr>
        <w:ind w:left="1800" w:hanging="180"/>
      </w:pPr>
    </w:lvl>
    <w:lvl w:ilvl="3" w:tplc="F99EA552" w:tentative="1">
      <w:start w:val="1"/>
      <w:numFmt w:val="decimal"/>
      <w:lvlText w:val="%4."/>
      <w:lvlJc w:val="left"/>
      <w:pPr>
        <w:ind w:left="2520" w:hanging="360"/>
      </w:pPr>
    </w:lvl>
    <w:lvl w:ilvl="4" w:tplc="DA26692E" w:tentative="1">
      <w:start w:val="1"/>
      <w:numFmt w:val="lowerLetter"/>
      <w:lvlText w:val="%5."/>
      <w:lvlJc w:val="left"/>
      <w:pPr>
        <w:ind w:left="3240" w:hanging="360"/>
      </w:pPr>
    </w:lvl>
    <w:lvl w:ilvl="5" w:tplc="65C23012" w:tentative="1">
      <w:start w:val="1"/>
      <w:numFmt w:val="lowerRoman"/>
      <w:lvlText w:val="%6."/>
      <w:lvlJc w:val="right"/>
      <w:pPr>
        <w:ind w:left="3960" w:hanging="180"/>
      </w:pPr>
    </w:lvl>
    <w:lvl w:ilvl="6" w:tplc="9078B4AE" w:tentative="1">
      <w:start w:val="1"/>
      <w:numFmt w:val="decimal"/>
      <w:lvlText w:val="%7."/>
      <w:lvlJc w:val="left"/>
      <w:pPr>
        <w:ind w:left="4680" w:hanging="360"/>
      </w:pPr>
    </w:lvl>
    <w:lvl w:ilvl="7" w:tplc="E71A6D86" w:tentative="1">
      <w:start w:val="1"/>
      <w:numFmt w:val="lowerLetter"/>
      <w:lvlText w:val="%8."/>
      <w:lvlJc w:val="left"/>
      <w:pPr>
        <w:ind w:left="5400" w:hanging="360"/>
      </w:pPr>
    </w:lvl>
    <w:lvl w:ilvl="8" w:tplc="38DA848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98184B8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C8AE417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D8A4CF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FFA2E9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B2432B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458E14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EC43D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3E64F3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A5CEDB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442A908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E5B4D728" w:tentative="1">
      <w:start w:val="1"/>
      <w:numFmt w:val="lowerLetter"/>
      <w:lvlText w:val="%2."/>
      <w:lvlJc w:val="left"/>
      <w:pPr>
        <w:ind w:left="1080" w:hanging="360"/>
      </w:pPr>
    </w:lvl>
    <w:lvl w:ilvl="2" w:tplc="AAC23E00" w:tentative="1">
      <w:start w:val="1"/>
      <w:numFmt w:val="lowerRoman"/>
      <w:lvlText w:val="%3."/>
      <w:lvlJc w:val="right"/>
      <w:pPr>
        <w:ind w:left="1800" w:hanging="180"/>
      </w:pPr>
    </w:lvl>
    <w:lvl w:ilvl="3" w:tplc="17EE5244" w:tentative="1">
      <w:start w:val="1"/>
      <w:numFmt w:val="decimal"/>
      <w:lvlText w:val="%4."/>
      <w:lvlJc w:val="left"/>
      <w:pPr>
        <w:ind w:left="2520" w:hanging="360"/>
      </w:pPr>
    </w:lvl>
    <w:lvl w:ilvl="4" w:tplc="60FE62B4" w:tentative="1">
      <w:start w:val="1"/>
      <w:numFmt w:val="lowerLetter"/>
      <w:lvlText w:val="%5."/>
      <w:lvlJc w:val="left"/>
      <w:pPr>
        <w:ind w:left="3240" w:hanging="360"/>
      </w:pPr>
    </w:lvl>
    <w:lvl w:ilvl="5" w:tplc="11BA70DA" w:tentative="1">
      <w:start w:val="1"/>
      <w:numFmt w:val="lowerRoman"/>
      <w:lvlText w:val="%6."/>
      <w:lvlJc w:val="right"/>
      <w:pPr>
        <w:ind w:left="3960" w:hanging="180"/>
      </w:pPr>
    </w:lvl>
    <w:lvl w:ilvl="6" w:tplc="FC68BF10" w:tentative="1">
      <w:start w:val="1"/>
      <w:numFmt w:val="decimal"/>
      <w:lvlText w:val="%7."/>
      <w:lvlJc w:val="left"/>
      <w:pPr>
        <w:ind w:left="4680" w:hanging="360"/>
      </w:pPr>
    </w:lvl>
    <w:lvl w:ilvl="7" w:tplc="4D3C707E" w:tentative="1">
      <w:start w:val="1"/>
      <w:numFmt w:val="lowerLetter"/>
      <w:lvlText w:val="%8."/>
      <w:lvlJc w:val="left"/>
      <w:pPr>
        <w:ind w:left="5400" w:hanging="360"/>
      </w:pPr>
    </w:lvl>
    <w:lvl w:ilvl="8" w:tplc="0096CF5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8332AB1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DC2E4FC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99AA55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CD4E6F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230583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D28D85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56C4BF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161C4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AA0831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07199337">
    <w:abstractNumId w:val="21"/>
  </w:num>
  <w:num w:numId="2" w16cid:durableId="1348212240">
    <w:abstractNumId w:val="16"/>
  </w:num>
  <w:num w:numId="3" w16cid:durableId="1447889475">
    <w:abstractNumId w:val="0"/>
  </w:num>
  <w:num w:numId="4" w16cid:durableId="1781025794">
    <w:abstractNumId w:val="6"/>
  </w:num>
  <w:num w:numId="5" w16cid:durableId="1415974642">
    <w:abstractNumId w:val="19"/>
  </w:num>
  <w:num w:numId="6" w16cid:durableId="1302999403">
    <w:abstractNumId w:val="2"/>
  </w:num>
  <w:num w:numId="7" w16cid:durableId="1911113587">
    <w:abstractNumId w:val="13"/>
  </w:num>
  <w:num w:numId="8" w16cid:durableId="1424690011">
    <w:abstractNumId w:val="9"/>
  </w:num>
  <w:num w:numId="9" w16cid:durableId="1032538559">
    <w:abstractNumId w:val="1"/>
  </w:num>
  <w:num w:numId="10" w16cid:durableId="623344978">
    <w:abstractNumId w:val="1"/>
  </w:num>
  <w:num w:numId="11" w16cid:durableId="456803533">
    <w:abstractNumId w:val="3"/>
  </w:num>
  <w:num w:numId="12" w16cid:durableId="304629838">
    <w:abstractNumId w:val="4"/>
  </w:num>
  <w:num w:numId="13" w16cid:durableId="1806046460">
    <w:abstractNumId w:val="15"/>
  </w:num>
  <w:num w:numId="14" w16cid:durableId="1331911275">
    <w:abstractNumId w:val="10"/>
  </w:num>
  <w:num w:numId="15" w16cid:durableId="1064445616">
    <w:abstractNumId w:val="7"/>
  </w:num>
  <w:num w:numId="16" w16cid:durableId="857357084">
    <w:abstractNumId w:val="14"/>
  </w:num>
  <w:num w:numId="17" w16cid:durableId="638461864">
    <w:abstractNumId w:val="5"/>
  </w:num>
  <w:num w:numId="18" w16cid:durableId="2134710684">
    <w:abstractNumId w:val="12"/>
  </w:num>
  <w:num w:numId="19" w16cid:durableId="1922985803">
    <w:abstractNumId w:val="20"/>
  </w:num>
  <w:num w:numId="20" w16cid:durableId="1513446788">
    <w:abstractNumId w:val="17"/>
  </w:num>
  <w:num w:numId="21" w16cid:durableId="1350989089">
    <w:abstractNumId w:val="8"/>
  </w:num>
  <w:num w:numId="22" w16cid:durableId="962810710">
    <w:abstractNumId w:val="18"/>
  </w:num>
  <w:num w:numId="23" w16cid:durableId="14005171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215C1"/>
    <w:rsid w:val="00131B08"/>
    <w:rsid w:val="00131C5B"/>
    <w:rsid w:val="00132A59"/>
    <w:rsid w:val="00133337"/>
    <w:rsid w:val="00133A0F"/>
    <w:rsid w:val="0013580F"/>
    <w:rsid w:val="00137B6D"/>
    <w:rsid w:val="0014070B"/>
    <w:rsid w:val="001422C1"/>
    <w:rsid w:val="00144FCB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260B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2ECA"/>
    <w:rsid w:val="00397F54"/>
    <w:rsid w:val="003A0D43"/>
    <w:rsid w:val="003A55C9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67EEF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A636A"/>
    <w:rsid w:val="007D4241"/>
    <w:rsid w:val="007D4317"/>
    <w:rsid w:val="007D4EA3"/>
    <w:rsid w:val="007F1CFF"/>
    <w:rsid w:val="007F5DD5"/>
    <w:rsid w:val="0081391B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4F8C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86703"/>
    <w:rsid w:val="00991BEE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245B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51D7"/>
    <w:rsid w:val="00CC167C"/>
    <w:rsid w:val="00CC52D9"/>
    <w:rsid w:val="00CD6647"/>
    <w:rsid w:val="00CE1568"/>
    <w:rsid w:val="00CE4B73"/>
    <w:rsid w:val="00CF70BB"/>
    <w:rsid w:val="00D074DB"/>
    <w:rsid w:val="00D139CF"/>
    <w:rsid w:val="00D37E7F"/>
    <w:rsid w:val="00D37FDF"/>
    <w:rsid w:val="00D47AD7"/>
    <w:rsid w:val="00D51529"/>
    <w:rsid w:val="00D75EE1"/>
    <w:rsid w:val="00D85218"/>
    <w:rsid w:val="00D915B1"/>
    <w:rsid w:val="00D94BCC"/>
    <w:rsid w:val="00DA299D"/>
    <w:rsid w:val="00DA3D51"/>
    <w:rsid w:val="00DA65C4"/>
    <w:rsid w:val="00DC1AD4"/>
    <w:rsid w:val="00DD2BE0"/>
    <w:rsid w:val="00DE4447"/>
    <w:rsid w:val="00DE5DA2"/>
    <w:rsid w:val="00DF0033"/>
    <w:rsid w:val="00E026BF"/>
    <w:rsid w:val="00E07B1B"/>
    <w:rsid w:val="00E11853"/>
    <w:rsid w:val="00E33BCE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04D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B6AB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8A805CC5-BD80-432E-891A-16583F310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image" Target="media/image5.png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7" /><Relationship Type="http://schemas.openxmlformats.org/officeDocument/2006/relationships/image" Target="media/image4.png" Id="rId25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3.png" Id="rId24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80 s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8F6A7D13-55A3-4CE6-8680-BE465AADAA24}" type="presOf" srcId="{D813EA76-4FD3-4C15-BFBC-B1DF43B29666}" destId="{4784DBD1-3CBE-41A8-A2C7-CF088F838C79}" srcOrd="0" destOrd="0" presId="urn:microsoft.com/office/officeart/2005/8/layout/hChevron3"/>
    <dgm:cxn modelId="{7C5F5120-F166-42C4-81C3-0368EE0DE865}" type="presOf" srcId="{7D55B2F1-F7F7-4A6B-AFB0-F846FDB634B5}" destId="{E13D0391-DAD9-4B61-AB66-3FA48A4F7006}" srcOrd="0" destOrd="0" presId="urn:microsoft.com/office/officeart/2005/8/layout/hChevron3"/>
    <dgm:cxn modelId="{33BB072D-3CA4-4256-8A84-4AAC1EDF99AC}" type="presOf" srcId="{72C3C3E7-AFE7-48AF-A84A-F5F4B462ABCE}" destId="{AD4E5296-B06F-4F82-9CB5-F741BF6BFCC1}" srcOrd="0" destOrd="0" presId="urn:microsoft.com/office/officeart/2005/8/layout/hChevron3"/>
    <dgm:cxn modelId="{132E8850-318B-4A33-925A-31491D98FA2B}" type="presOf" srcId="{B73EA016-5B5E-4372-8AFF-E16F061CFA05}" destId="{1F6A0B97-83F0-4189-B0CB-00156B0AC153}" srcOrd="0" destOrd="0" presId="urn:microsoft.com/office/officeart/2005/8/layout/hChevron3"/>
    <dgm:cxn modelId="{5F01D4C0-BF86-4F2B-ABBA-876341657909}" type="presOf" srcId="{548E9FD9-7371-42E5-8C31-C03B33C90BF7}" destId="{6CE68A43-9C69-4212-AF24-9AFEE7CA1715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79DC616E-BD13-412D-A30C-F20E351FDD01}" type="presParOf" srcId="{1F6A0B97-83F0-4189-B0CB-00156B0AC153}" destId="{4784DBD1-3CBE-41A8-A2C7-CF088F838C79}" srcOrd="0" destOrd="0" presId="urn:microsoft.com/office/officeart/2005/8/layout/hChevron3"/>
    <dgm:cxn modelId="{3C9EC085-24A2-4336-B44E-0FBF84C611B5}" type="presParOf" srcId="{1F6A0B97-83F0-4189-B0CB-00156B0AC153}" destId="{37D14BC8-3203-463C-9804-9B3B86B621FF}" srcOrd="1" destOrd="0" presId="urn:microsoft.com/office/officeart/2005/8/layout/hChevron3"/>
    <dgm:cxn modelId="{857F1887-A0BF-4A1A-9B06-290ADDB93EF3}" type="presParOf" srcId="{1F6A0B97-83F0-4189-B0CB-00156B0AC153}" destId="{E13D0391-DAD9-4B61-AB66-3FA48A4F7006}" srcOrd="2" destOrd="0" presId="urn:microsoft.com/office/officeart/2005/8/layout/hChevron3"/>
    <dgm:cxn modelId="{3EFD7A8A-FA0D-4FA4-88FD-3CB40AF541C1}" type="presParOf" srcId="{1F6A0B97-83F0-4189-B0CB-00156B0AC153}" destId="{F9271109-4339-4036-9126-150629D10456}" srcOrd="3" destOrd="0" presId="urn:microsoft.com/office/officeart/2005/8/layout/hChevron3"/>
    <dgm:cxn modelId="{C067D86D-ED9D-49AA-86DE-984E336105A4}" type="presParOf" srcId="{1F6A0B97-83F0-4189-B0CB-00156B0AC153}" destId="{AD4E5296-B06F-4F82-9CB5-F741BF6BFCC1}" srcOrd="4" destOrd="0" presId="urn:microsoft.com/office/officeart/2005/8/layout/hChevron3"/>
    <dgm:cxn modelId="{A7FB10DE-451E-4CB7-BDF9-8A988815B82A}" type="presParOf" srcId="{1F6A0B97-83F0-4189-B0CB-00156B0AC153}" destId="{99F7A086-6C98-4385-8FFE-3337C1F24694}" srcOrd="5" destOrd="0" presId="urn:microsoft.com/office/officeart/2005/8/layout/hChevron3"/>
    <dgm:cxn modelId="{B4FD9C65-5A64-4F61-AA81-0B4AA0B8E425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80 s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8</TotalTime>
  <Pages>2</Pages>
  <Words>332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2088</CharactersWithSpaces>
  <SharedDoc>false</SharedDoc>
  <HyperlinkBase/>
  <HLinks>
    <vt:vector size="12" baseType="variant">
      <vt:variant>
        <vt:i4>2228285</vt:i4>
      </vt:variant>
      <vt:variant>
        <vt:i4>3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https://mellanarkiv-offentlig.vgregion.se/alfresco/s/archive/stream/public/v1/source/available/SOFIA/NU10193-390712850-19/SURROGATE/Str%c3%a5lskydd vid unders%c3%b6kningar och behandlingar med r%c3%b6ntgenstr%c3%a5lning.pdf</vt:lpwstr>
      </vt:variant>
      <vt:variant>
        <vt:lpwstr/>
      </vt:variant>
      <vt:variant>
        <vt:i4>8126525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https://mellanarkiv-offentlig.vgregion.se/alfresco/s/archive/stream/public/v1/source/available/SOFIA/NU10095-1819752655-350/SURROGATE/Intraven%c3%b6s jodkontrast %e2%80%93 Rutiner inf%c3%b6r och efter unders%c3%b6kning.pdf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Elektiv buk K+ (840800B)</dc:title>
  <dc:subject/>
  <dc:creator>patrik.jens.johansson@vgregion.se</dc:creator>
  <keywords/>
  <lastModifiedBy>Ulrica Sehlberg</lastModifiedBy>
  <revision>15</revision>
  <lastPrinted>2016-03-31T10:56:00.0000000Z</lastPrinted>
  <dcterms:created xsi:type="dcterms:W3CDTF">2022-05-18T04:12:00.0000000Z</dcterms:created>
  <dcterms:modified xsi:type="dcterms:W3CDTF">2026-01-21T08:44:00.0000000Z</dcterms:modified>
</coreProperties>
</file>