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DBE8F" w14:textId="77777777" w:rsidR="006F543B" w:rsidRDefault="006F543B" w:rsidP="00F35B05">
      <w:pPr>
        <w:pStyle w:val="Rubrik2"/>
        <w:sectPr w:rsidR="006F543B" w:rsidSect="006F543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1418FC" w14:textId="77777777" w:rsidR="006F543B" w:rsidRPr="006F543B" w:rsidRDefault="006F543B" w:rsidP="006F543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FBD4A73" w14:textId="68D85E50" w:rsidR="006F543B" w:rsidRPr="006F543B" w:rsidRDefault="00D9151B" w:rsidP="00D9151B">
      <w:pPr>
        <w:pStyle w:val="Rubrik1"/>
        <w:ind w:left="0"/>
        <w:rPr>
          <w:sz w:val="18"/>
          <w:szCs w:val="18"/>
        </w:rPr>
      </w:pPr>
      <w:r w:rsidRPr="006F543B">
        <w:t>DT Elektiv buk K- med PO (840884)</w:t>
      </w:r>
    </w:p>
    <w:p w14:paraId="5BDDFEF5" w14:textId="231A89F0" w:rsidR="006F543B" w:rsidRPr="006F543B" w:rsidRDefault="00D9151B" w:rsidP="00D9151B">
      <w:pPr>
        <w:pStyle w:val="Rubrik2"/>
        <w:ind w:left="0"/>
      </w:pPr>
      <w:r>
        <w:t xml:space="preserve">Förändringar sedan föregående </w:t>
      </w:r>
      <w:r w:rsidR="006F543B" w:rsidRPr="006F543B">
        <w:t>version</w:t>
      </w:r>
    </w:p>
    <w:p w14:paraId="6E8AED65" w14:textId="77D51121" w:rsidR="006F543B" w:rsidRPr="006F543B" w:rsidRDefault="00852452" w:rsidP="006F543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4D6735A2" w14:textId="77777777" w:rsidR="006F543B" w:rsidRPr="006F543B" w:rsidRDefault="006F543B" w:rsidP="00D9151B">
      <w:pPr>
        <w:pStyle w:val="Rubrik2"/>
        <w:ind w:left="0"/>
      </w:pPr>
      <w:r w:rsidRPr="006F543B">
        <w:t>Syfte</w:t>
      </w:r>
    </w:p>
    <w:p w14:paraId="0B815ABA" w14:textId="77777777" w:rsidR="006F543B" w:rsidRPr="006F543B" w:rsidRDefault="006F543B" w:rsidP="006F543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F543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C8240FF" w14:textId="77777777" w:rsidR="006F543B" w:rsidRPr="006F543B" w:rsidRDefault="006F543B" w:rsidP="006F543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C047604" w14:textId="77777777" w:rsidR="006F543B" w:rsidRPr="006F543B" w:rsidRDefault="006F543B" w:rsidP="00D9151B">
      <w:pPr>
        <w:pStyle w:val="Rubrik2"/>
        <w:ind w:left="0"/>
      </w:pPr>
      <w:r w:rsidRPr="006F543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F543B" w:rsidRPr="006F543B" w14:paraId="12091392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2304933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17509E2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Utredningsfall, tumör, metastaser mm, där PO kontrast krävs men IV kontrast ej kan ges.</w:t>
            </w:r>
          </w:p>
        </w:tc>
      </w:tr>
      <w:tr w:rsidR="006F543B" w:rsidRPr="006F543B" w14:paraId="60A0118B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40942C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80FE14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6F543B" w:rsidRPr="006F543B" w14:paraId="2A1E970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7CDE363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99460D" w14:textId="77777777" w:rsidR="006F543B" w:rsidRPr="006F543B" w:rsidRDefault="006F543B" w:rsidP="006F543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2 timmar före undersökningen. </w:t>
            </w:r>
          </w:p>
          <w:p w14:paraId="03212895" w14:textId="77777777" w:rsidR="006F543B" w:rsidRPr="006F543B" w:rsidRDefault="006F543B" w:rsidP="006F543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6F543B" w:rsidRPr="006F543B" w14:paraId="73AD9E12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294922D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B8C6C0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6F543B" w:rsidRPr="006F543B" w14:paraId="3B1F0D9F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960F13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CD3388" w14:textId="0B242533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F543B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D9151B" w:rsidRPr="006F543B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6F543B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C3EA3E6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F543B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A2290F0" w14:textId="5D24A5B4" w:rsidR="006F543B" w:rsidRPr="006F543B" w:rsidRDefault="001C5F4E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6F543B" w:rsidRPr="006F543B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F543B" w:rsidRPr="006F543B" w14:paraId="6FBDDB9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15A5CB6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2A384AF" w14:textId="77777777" w:rsidR="006F543B" w:rsidRPr="006F543B" w:rsidRDefault="006F543B" w:rsidP="006F543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6263439" w14:textId="77777777" w:rsidR="006F543B" w:rsidRPr="006F543B" w:rsidRDefault="006F543B" w:rsidP="006F543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02AE31EC" w14:textId="77777777" w:rsidR="006F543B" w:rsidRPr="006F543B" w:rsidRDefault="006F543B" w:rsidP="006F543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19DF3D1" w14:textId="77777777" w:rsidR="006F543B" w:rsidRPr="006F543B" w:rsidRDefault="006F543B" w:rsidP="006F543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39F801B" w14:textId="77777777" w:rsidR="006F543B" w:rsidRPr="006F543B" w:rsidRDefault="006F543B" w:rsidP="00D9151B">
      <w:pPr>
        <w:pStyle w:val="Rubrik2"/>
        <w:ind w:left="0"/>
      </w:pPr>
      <w:r w:rsidRPr="006F543B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6F543B" w:rsidRPr="006F543B" w14:paraId="0C8F5D86" w14:textId="77777777" w:rsidTr="006F543B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190243DC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C82EC9E" wp14:editId="65BC36A6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F1FD4E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0896290" wp14:editId="3196E323">
                      <wp:simplePos x="0" y="0"/>
                      <wp:positionH relativeFrom="column">
                        <wp:posOffset>737235</wp:posOffset>
                      </wp:positionH>
                      <wp:positionV relativeFrom="paragraph">
                        <wp:posOffset>227965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A51E594" w14:textId="77777777" w:rsidR="006F543B" w:rsidRPr="0066567D" w:rsidRDefault="006F543B" w:rsidP="00D9151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0896290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8.05pt;margin-top:17.95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" adj="3082" fillcolor="red" stroked="f" strokeweight="1pt">
                      <v:textbox inset="1mm,1mm,1mm,1mm">
                        <w:txbxContent>
                          <w:p w14:paraId="5A51E594" w14:textId="77777777" w:rsidR="006F543B" w:rsidRPr="0066567D" w:rsidRDefault="006F543B" w:rsidP="00D9151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F543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49491BB" wp14:editId="52A77402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6A7491CF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6F543B">
              <w:rPr>
                <w:noProof/>
                <w:szCs w:val="20"/>
              </w:rPr>
              <w:drawing>
                <wp:inline distT="0" distB="0" distL="0" distR="0" wp14:anchorId="7D1A5457" wp14:editId="76228D6E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7403658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543B" w:rsidRPr="006F543B" w14:paraId="51554FDF" w14:textId="77777777" w:rsidTr="006F543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3039C64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C93A9CD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E618E0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543B" w:rsidRPr="006F543B" w14:paraId="6422E7B9" w14:textId="77777777" w:rsidTr="006F543B">
        <w:trPr>
          <w:trHeight w:val="227"/>
        </w:trPr>
        <w:tc>
          <w:tcPr>
            <w:tcW w:w="1950" w:type="dxa"/>
            <w:shd w:val="clear" w:color="auto" w:fill="FFFFFF"/>
          </w:tcPr>
          <w:p w14:paraId="50E5F9A6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1A734C4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A0066A" w14:textId="77777777" w:rsidR="006F543B" w:rsidRPr="006F543B" w:rsidRDefault="006F543B" w:rsidP="006F543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6F543B" w:rsidRPr="006F543B" w14:paraId="314B1FAD" w14:textId="77777777" w:rsidTr="006F543B">
        <w:trPr>
          <w:trHeight w:val="227"/>
        </w:trPr>
        <w:tc>
          <w:tcPr>
            <w:tcW w:w="1950" w:type="dxa"/>
            <w:shd w:val="clear" w:color="auto" w:fill="FFFFFF"/>
          </w:tcPr>
          <w:p w14:paraId="2A208E88" w14:textId="77777777" w:rsidR="006F543B" w:rsidRPr="006F543B" w:rsidRDefault="006F543B" w:rsidP="006F543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E08C794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F543B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71DD603D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4C1FE71" w14:textId="77777777" w:rsidR="006F543B" w:rsidRPr="006F543B" w:rsidRDefault="006F543B" w:rsidP="006F543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CD5A580" w14:textId="77777777" w:rsidR="006F543B" w:rsidRPr="006F543B" w:rsidRDefault="006F543B" w:rsidP="00D9151B">
      <w:pPr>
        <w:pStyle w:val="Rubrik2"/>
        <w:ind w:left="0"/>
      </w:pPr>
      <w:r w:rsidRPr="006F543B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6F543B" w:rsidRPr="006F543B" w14:paraId="16686FBD" w14:textId="77777777" w:rsidTr="006F543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B3AC496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894AB53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7D5A4F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698B0AB" wp14:editId="4ABE65C4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6EBF0F8" w14:textId="77777777" w:rsidR="006F543B" w:rsidRPr="0066564D" w:rsidRDefault="006F543B" w:rsidP="0059410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98B0A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66EBF0F8" w14:textId="77777777" w:rsidR="006F543B" w:rsidRPr="0066564D" w:rsidRDefault="006F543B" w:rsidP="0059410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6F543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552DB49" wp14:editId="56B33325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5F7C6E" w14:textId="77777777" w:rsidR="006F543B" w:rsidRPr="0066567D" w:rsidRDefault="006F543B" w:rsidP="0059410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52DB49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95F7C6E" w14:textId="77777777" w:rsidR="006F543B" w:rsidRPr="0066567D" w:rsidRDefault="006F543B" w:rsidP="0059410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F543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3BDF20D" wp14:editId="18FBADDF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C34C5D3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6F543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A4A12FD" wp14:editId="56C7389E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56356F2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6F543B">
              <w:rPr>
                <w:noProof/>
                <w:szCs w:val="20"/>
              </w:rPr>
              <w:drawing>
                <wp:inline distT="0" distB="0" distL="0" distR="0" wp14:anchorId="33D3F4E5" wp14:editId="6566B374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4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5FE434B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2FFF672C" wp14:editId="7425CA63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819BE6" w14:textId="77777777" w:rsidR="006F543B" w:rsidRPr="0066567D" w:rsidRDefault="006F543B" w:rsidP="0059410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FF672C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4819BE6" w14:textId="77777777" w:rsidR="006F543B" w:rsidRPr="0066567D" w:rsidRDefault="006F543B" w:rsidP="0059410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F543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8D23C23" wp14:editId="6459F470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0A7A705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6F543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A0351D7" wp14:editId="1C678730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440C943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6F543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ABA0D5C" wp14:editId="5E9F62DA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EEC698" w14:textId="77777777" w:rsidR="006F543B" w:rsidRPr="0066567D" w:rsidRDefault="006F543B" w:rsidP="0059410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BA0D5C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DEEC698" w14:textId="77777777" w:rsidR="006F543B" w:rsidRPr="0066567D" w:rsidRDefault="006F543B" w:rsidP="0059410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F543B">
              <w:rPr>
                <w:noProof/>
                <w:szCs w:val="20"/>
              </w:rPr>
              <w:drawing>
                <wp:inline distT="0" distB="0" distL="0" distR="0" wp14:anchorId="23A03CA2" wp14:editId="5542DADB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543B" w:rsidRPr="006F543B" w14:paraId="6E9FC750" w14:textId="77777777" w:rsidTr="006F543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F9350D2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9053BF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8E9767D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738AC6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543B" w:rsidRPr="006F543B" w14:paraId="2A32A25E" w14:textId="77777777" w:rsidTr="006F543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2AE2BCC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D2DB97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A3F2FB0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51538D8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F543B" w:rsidRPr="006F543B" w14:paraId="39A96260" w14:textId="77777777" w:rsidTr="006F543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38BB933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4CDD8D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9DC4628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7C67DD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2FD597" w14:textId="77777777" w:rsidR="006F543B" w:rsidRPr="006F543B" w:rsidRDefault="006F543B" w:rsidP="006F543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021DE17" w14:textId="77777777" w:rsidR="006F543B" w:rsidRPr="006F543B" w:rsidRDefault="006F543B" w:rsidP="00D9151B">
      <w:pPr>
        <w:pStyle w:val="Rubrik2"/>
        <w:ind w:left="0"/>
      </w:pPr>
      <w:r w:rsidRPr="006F543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6F543B" w:rsidRPr="006F543B" w14:paraId="4D45445C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520932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C37B249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BF5C4E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B45089B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6F543B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680E35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CF5D050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F543B" w:rsidRPr="006F543B" w14:paraId="65F4D201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55C5935" w14:textId="77777777" w:rsidR="006F543B" w:rsidRPr="006F543B" w:rsidRDefault="006F543B" w:rsidP="006F543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D733A5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E548A3" w14:textId="34F3746B" w:rsidR="006F543B" w:rsidRPr="006F543B" w:rsidRDefault="00002A14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</w:t>
            </w:r>
            <w:r w:rsidR="00980A0C">
              <w:rPr>
                <w:rFonts w:ascii="Arial" w:hAnsi="Arial" w:cs="Arial"/>
                <w:sz w:val="18"/>
                <w:szCs w:val="18"/>
              </w:rPr>
              <w:t>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206D42" w14:textId="0377A405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B</w:t>
            </w:r>
            <w:r w:rsidR="00980A0C">
              <w:rPr>
                <w:rFonts w:ascii="Arial" w:hAnsi="Arial" w:cs="Arial"/>
                <w:sz w:val="18"/>
                <w:szCs w:val="18"/>
              </w:rPr>
              <w:t>r40</w:t>
            </w:r>
            <w:r w:rsidRPr="006F543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0C40DD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F21277D" w14:textId="7F6B1B30" w:rsidR="006F543B" w:rsidRPr="006F543B" w:rsidRDefault="00980A0C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6F543B" w:rsidRPr="006F543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F543B" w:rsidRPr="006F543B" w14:paraId="291C782C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C296A45" w14:textId="77777777" w:rsidR="006F543B" w:rsidRPr="006F543B" w:rsidRDefault="006F543B" w:rsidP="006F543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DEC736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8D3D0F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6C2525" w14:textId="109C5EBE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B</w:t>
            </w:r>
            <w:r w:rsidR="00980A0C">
              <w:rPr>
                <w:rFonts w:ascii="Arial" w:hAnsi="Arial" w:cs="Arial"/>
                <w:sz w:val="18"/>
                <w:szCs w:val="18"/>
              </w:rPr>
              <w:t>r40</w:t>
            </w:r>
            <w:r w:rsidRPr="006F543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D9B4DD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6FC5382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F543B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F543B" w:rsidRPr="006F543B" w14:paraId="05E6398B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43AF093" w14:textId="77777777" w:rsidR="006F543B" w:rsidRPr="006F543B" w:rsidRDefault="006F543B" w:rsidP="006F543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C00E9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2BA563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74B063" w14:textId="622786AC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B</w:t>
            </w:r>
            <w:r w:rsidR="00980A0C">
              <w:rPr>
                <w:rFonts w:ascii="Arial" w:hAnsi="Arial" w:cs="Arial"/>
                <w:sz w:val="18"/>
                <w:szCs w:val="18"/>
              </w:rPr>
              <w:t>r40</w:t>
            </w:r>
            <w:r w:rsidRPr="006F543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9FB59C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F543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06EE06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F543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F543B" w:rsidRPr="006F543B" w14:paraId="50E11577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322624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EE1768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04D2F1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1D1915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57F094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B52F36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6F543B" w:rsidRPr="006F543B" w14:paraId="732BFB8C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0150D1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8652EB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27D7EA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92FDFB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265515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9AEABC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543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95E0E1C" w14:textId="77777777" w:rsidR="006F543B" w:rsidRPr="006F543B" w:rsidRDefault="006F543B" w:rsidP="006F543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85049E0" w14:textId="77777777" w:rsidR="006F543B" w:rsidRPr="006F543B" w:rsidRDefault="006F543B" w:rsidP="00D9151B">
      <w:pPr>
        <w:pStyle w:val="Rubrik2"/>
        <w:ind w:left="0"/>
      </w:pPr>
      <w:r w:rsidRPr="006F543B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6F543B" w:rsidRPr="006F543B" w14:paraId="565D5F9D" w14:textId="77777777" w:rsidTr="006F543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B2EDA09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F6F65EF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FA6536C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ADB28A8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4B38760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7F3DDCAD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29FFE5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F543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14AE9AF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F543B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31F38ADC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F543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722DACF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F312814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F543B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5BDB6693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F543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AFAF10B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F543B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57FDEC17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F543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5717EE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5A7E5EC5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47C32D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3173F3B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E1A8E1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18A69E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DBCBDF0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CF5F0E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1E48439C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069EBB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2044CBE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A00E293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F00FB2A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3B06B52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122CA9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0A22D844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5686F2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383D27E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2F3126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47D3E91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3D6309F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140579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67A0D60E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5CF4BFE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CA33E52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9A8AC3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CCA0C70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E4C2E54" w14:textId="77777777" w:rsidR="006F543B" w:rsidRPr="006F543B" w:rsidRDefault="006F543B" w:rsidP="006F543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9A4047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3A4268E0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40D771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295C34B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720BC1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039E087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76766CC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DF6C15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2FEC0DAD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BE2DF9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AF65FB5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C269B7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55E457A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C9C5BC5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79778C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3AFE772B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D57B32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51E3DC5E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89EC9F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F476DE0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24EE340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70BC8D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F543B" w:rsidRPr="006F543B" w14:paraId="26251EE1" w14:textId="77777777" w:rsidTr="006F543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2E6F88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379961D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A80AAFB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52C2DDC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E8201F" w14:textId="77777777" w:rsidR="006F543B" w:rsidRPr="006F543B" w:rsidRDefault="006F543B" w:rsidP="006F543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91E5A81" w14:textId="77777777" w:rsidR="006F543B" w:rsidRPr="006F543B" w:rsidRDefault="006F543B" w:rsidP="006F543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F543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F89AF8" w14:textId="77777777" w:rsidR="008700D6" w:rsidRDefault="008700D6">
      <w:r>
        <w:separator/>
      </w:r>
    </w:p>
  </w:endnote>
  <w:endnote w:type="continuationSeparator" w:id="0">
    <w:p w14:paraId="60DF23F5" w14:textId="77777777" w:rsidR="008700D6" w:rsidRDefault="008700D6">
      <w:r>
        <w:continuationSeparator/>
      </w:r>
    </w:p>
  </w:endnote>
  <w:endnote w:type="continuationNotice" w:id="1">
    <w:p w14:paraId="40501E60" w14:textId="77777777" w:rsidR="008700D6" w:rsidRDefault="008700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C525A" w14:textId="77777777" w:rsidR="008700D6" w:rsidRDefault="008700D6"/>
  </w:footnote>
  <w:footnote w:type="continuationSeparator" w:id="0">
    <w:p w14:paraId="344200BE" w14:textId="77777777" w:rsidR="008700D6" w:rsidRDefault="008700D6">
      <w:r>
        <w:continuationSeparator/>
      </w:r>
    </w:p>
  </w:footnote>
  <w:footnote w:type="continuationNotice" w:id="1">
    <w:p w14:paraId="5A23BD01" w14:textId="77777777" w:rsidR="008700D6" w:rsidRDefault="008700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02E4A7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76E1B00" w:tentative="1">
      <w:start w:val="1"/>
      <w:numFmt w:val="lowerLetter"/>
      <w:lvlText w:val="%2."/>
      <w:lvlJc w:val="left"/>
      <w:pPr>
        <w:ind w:left="1080" w:hanging="360"/>
      </w:pPr>
    </w:lvl>
    <w:lvl w:ilvl="2" w:tplc="205606A2" w:tentative="1">
      <w:start w:val="1"/>
      <w:numFmt w:val="lowerRoman"/>
      <w:lvlText w:val="%3."/>
      <w:lvlJc w:val="right"/>
      <w:pPr>
        <w:ind w:left="1800" w:hanging="180"/>
      </w:pPr>
    </w:lvl>
    <w:lvl w:ilvl="3" w:tplc="D57C9FF0" w:tentative="1">
      <w:start w:val="1"/>
      <w:numFmt w:val="decimal"/>
      <w:lvlText w:val="%4."/>
      <w:lvlJc w:val="left"/>
      <w:pPr>
        <w:ind w:left="2520" w:hanging="360"/>
      </w:pPr>
    </w:lvl>
    <w:lvl w:ilvl="4" w:tplc="385EEF66" w:tentative="1">
      <w:start w:val="1"/>
      <w:numFmt w:val="lowerLetter"/>
      <w:lvlText w:val="%5."/>
      <w:lvlJc w:val="left"/>
      <w:pPr>
        <w:ind w:left="3240" w:hanging="360"/>
      </w:pPr>
    </w:lvl>
    <w:lvl w:ilvl="5" w:tplc="C65672C4" w:tentative="1">
      <w:start w:val="1"/>
      <w:numFmt w:val="lowerRoman"/>
      <w:lvlText w:val="%6."/>
      <w:lvlJc w:val="right"/>
      <w:pPr>
        <w:ind w:left="3960" w:hanging="180"/>
      </w:pPr>
    </w:lvl>
    <w:lvl w:ilvl="6" w:tplc="62A6D258" w:tentative="1">
      <w:start w:val="1"/>
      <w:numFmt w:val="decimal"/>
      <w:lvlText w:val="%7."/>
      <w:lvlJc w:val="left"/>
      <w:pPr>
        <w:ind w:left="4680" w:hanging="360"/>
      </w:pPr>
    </w:lvl>
    <w:lvl w:ilvl="7" w:tplc="0D806D30" w:tentative="1">
      <w:start w:val="1"/>
      <w:numFmt w:val="lowerLetter"/>
      <w:lvlText w:val="%8."/>
      <w:lvlJc w:val="left"/>
      <w:pPr>
        <w:ind w:left="5400" w:hanging="360"/>
      </w:pPr>
    </w:lvl>
    <w:lvl w:ilvl="8" w:tplc="2864074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AA7A7AC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5664360" w:tentative="1">
      <w:start w:val="1"/>
      <w:numFmt w:val="lowerLetter"/>
      <w:lvlText w:val="%2."/>
      <w:lvlJc w:val="left"/>
      <w:pPr>
        <w:ind w:left="1080" w:hanging="360"/>
      </w:pPr>
    </w:lvl>
    <w:lvl w:ilvl="2" w:tplc="18EA4E20" w:tentative="1">
      <w:start w:val="1"/>
      <w:numFmt w:val="lowerRoman"/>
      <w:lvlText w:val="%3."/>
      <w:lvlJc w:val="right"/>
      <w:pPr>
        <w:ind w:left="1800" w:hanging="180"/>
      </w:pPr>
    </w:lvl>
    <w:lvl w:ilvl="3" w:tplc="9A74EBAC" w:tentative="1">
      <w:start w:val="1"/>
      <w:numFmt w:val="decimal"/>
      <w:lvlText w:val="%4."/>
      <w:lvlJc w:val="left"/>
      <w:pPr>
        <w:ind w:left="2520" w:hanging="360"/>
      </w:pPr>
    </w:lvl>
    <w:lvl w:ilvl="4" w:tplc="DD9E99D2" w:tentative="1">
      <w:start w:val="1"/>
      <w:numFmt w:val="lowerLetter"/>
      <w:lvlText w:val="%5."/>
      <w:lvlJc w:val="left"/>
      <w:pPr>
        <w:ind w:left="3240" w:hanging="360"/>
      </w:pPr>
    </w:lvl>
    <w:lvl w:ilvl="5" w:tplc="B1B0585E" w:tentative="1">
      <w:start w:val="1"/>
      <w:numFmt w:val="lowerRoman"/>
      <w:lvlText w:val="%6."/>
      <w:lvlJc w:val="right"/>
      <w:pPr>
        <w:ind w:left="3960" w:hanging="180"/>
      </w:pPr>
    </w:lvl>
    <w:lvl w:ilvl="6" w:tplc="9A4A8FE4" w:tentative="1">
      <w:start w:val="1"/>
      <w:numFmt w:val="decimal"/>
      <w:lvlText w:val="%7."/>
      <w:lvlJc w:val="left"/>
      <w:pPr>
        <w:ind w:left="4680" w:hanging="360"/>
      </w:pPr>
    </w:lvl>
    <w:lvl w:ilvl="7" w:tplc="9976B4BE" w:tentative="1">
      <w:start w:val="1"/>
      <w:numFmt w:val="lowerLetter"/>
      <w:lvlText w:val="%8."/>
      <w:lvlJc w:val="left"/>
      <w:pPr>
        <w:ind w:left="5400" w:hanging="360"/>
      </w:pPr>
    </w:lvl>
    <w:lvl w:ilvl="8" w:tplc="6DD4D04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28E2C74"/>
    <w:multiLevelType w:val="hybridMultilevel"/>
    <w:tmpl w:val="1F6CDD56"/>
    <w:lvl w:ilvl="0" w:tplc="0614941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A607C0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56D22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CB616C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CCEEDB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C1AEA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F684B4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3B06C4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EA2532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3AF0C71"/>
    <w:multiLevelType w:val="hybridMultilevel"/>
    <w:tmpl w:val="FB72D93C"/>
    <w:lvl w:ilvl="0" w:tplc="C5420A6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16E00A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944D79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EDEF4E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FFA24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720D92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6FE2AA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AC2EF4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080127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0305154">
    <w:abstractNumId w:val="21"/>
  </w:num>
  <w:num w:numId="2" w16cid:durableId="1535843044">
    <w:abstractNumId w:val="15"/>
  </w:num>
  <w:num w:numId="3" w16cid:durableId="793017183">
    <w:abstractNumId w:val="0"/>
  </w:num>
  <w:num w:numId="4" w16cid:durableId="481847898">
    <w:abstractNumId w:val="6"/>
  </w:num>
  <w:num w:numId="5" w16cid:durableId="1611274666">
    <w:abstractNumId w:val="19"/>
  </w:num>
  <w:num w:numId="6" w16cid:durableId="751975042">
    <w:abstractNumId w:val="2"/>
  </w:num>
  <w:num w:numId="7" w16cid:durableId="1854301701">
    <w:abstractNumId w:val="12"/>
  </w:num>
  <w:num w:numId="8" w16cid:durableId="209464907">
    <w:abstractNumId w:val="9"/>
  </w:num>
  <w:num w:numId="9" w16cid:durableId="1485778899">
    <w:abstractNumId w:val="1"/>
  </w:num>
  <w:num w:numId="10" w16cid:durableId="1859081906">
    <w:abstractNumId w:val="1"/>
  </w:num>
  <w:num w:numId="11" w16cid:durableId="131216907">
    <w:abstractNumId w:val="3"/>
  </w:num>
  <w:num w:numId="12" w16cid:durableId="2133401903">
    <w:abstractNumId w:val="4"/>
  </w:num>
  <w:num w:numId="13" w16cid:durableId="1200582454">
    <w:abstractNumId w:val="14"/>
  </w:num>
  <w:num w:numId="14" w16cid:durableId="1425567932">
    <w:abstractNumId w:val="10"/>
  </w:num>
  <w:num w:numId="15" w16cid:durableId="1797680314">
    <w:abstractNumId w:val="7"/>
  </w:num>
  <w:num w:numId="16" w16cid:durableId="3480722">
    <w:abstractNumId w:val="13"/>
  </w:num>
  <w:num w:numId="17" w16cid:durableId="2131169171">
    <w:abstractNumId w:val="5"/>
  </w:num>
  <w:num w:numId="18" w16cid:durableId="2065909876">
    <w:abstractNumId w:val="11"/>
  </w:num>
  <w:num w:numId="19" w16cid:durableId="298922921">
    <w:abstractNumId w:val="20"/>
  </w:num>
  <w:num w:numId="20" w16cid:durableId="1720283591">
    <w:abstractNumId w:val="16"/>
  </w:num>
  <w:num w:numId="21" w16cid:durableId="888689976">
    <w:abstractNumId w:val="8"/>
  </w:num>
  <w:num w:numId="22" w16cid:durableId="285236231">
    <w:abstractNumId w:val="18"/>
  </w:num>
  <w:num w:numId="23" w16cid:durableId="115201943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A14"/>
    <w:rsid w:val="000051D5"/>
    <w:rsid w:val="00006D2A"/>
    <w:rsid w:val="00010D47"/>
    <w:rsid w:val="00016CF0"/>
    <w:rsid w:val="0002435C"/>
    <w:rsid w:val="00026327"/>
    <w:rsid w:val="00030DDD"/>
    <w:rsid w:val="000313BB"/>
    <w:rsid w:val="00033ED5"/>
    <w:rsid w:val="00050500"/>
    <w:rsid w:val="00050E7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4E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2BE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D5D"/>
    <w:rsid w:val="00511CC4"/>
    <w:rsid w:val="00531E60"/>
    <w:rsid w:val="00536A5A"/>
    <w:rsid w:val="00541D07"/>
    <w:rsid w:val="00544BAB"/>
    <w:rsid w:val="00545F31"/>
    <w:rsid w:val="005475F0"/>
    <w:rsid w:val="00553FCD"/>
    <w:rsid w:val="005578FA"/>
    <w:rsid w:val="00565129"/>
    <w:rsid w:val="00565CD0"/>
    <w:rsid w:val="00567820"/>
    <w:rsid w:val="005770AD"/>
    <w:rsid w:val="00581414"/>
    <w:rsid w:val="00582490"/>
    <w:rsid w:val="005826FA"/>
    <w:rsid w:val="0059410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43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77F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452"/>
    <w:rsid w:val="00857848"/>
    <w:rsid w:val="00862C16"/>
    <w:rsid w:val="008654B6"/>
    <w:rsid w:val="008700D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1C9E"/>
    <w:rsid w:val="009347A5"/>
    <w:rsid w:val="00942257"/>
    <w:rsid w:val="009471BF"/>
    <w:rsid w:val="00950E4E"/>
    <w:rsid w:val="009529BD"/>
    <w:rsid w:val="009533B4"/>
    <w:rsid w:val="00971D93"/>
    <w:rsid w:val="00980A0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CA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EF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1B"/>
    <w:rsid w:val="00D915B1"/>
    <w:rsid w:val="00DA299D"/>
    <w:rsid w:val="00DA65C4"/>
    <w:rsid w:val="00DB58D8"/>
    <w:rsid w:val="00DD2BE0"/>
    <w:rsid w:val="00DD7396"/>
    <w:rsid w:val="00DD762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242E08D-C7A0-4988-BD36-7B9C85750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F6A7D13-55A3-4CE6-8680-BE465AADAA24}" type="presOf" srcId="{D813EA76-4FD3-4C15-BFBC-B1DF43B29666}" destId="{4784DBD1-3CBE-41A8-A2C7-CF088F838C79}" srcOrd="0" destOrd="0" presId="urn:microsoft.com/office/officeart/2005/8/layout/hChevron3"/>
    <dgm:cxn modelId="{7C5F5120-F166-42C4-81C3-0368EE0DE865}" type="presOf" srcId="{7D55B2F1-F7F7-4A6B-AFB0-F846FDB634B5}" destId="{E13D0391-DAD9-4B61-AB66-3FA48A4F7006}" srcOrd="0" destOrd="0" presId="urn:microsoft.com/office/officeart/2005/8/layout/hChevron3"/>
    <dgm:cxn modelId="{33BB072D-3CA4-4256-8A84-4AAC1EDF99AC}" type="presOf" srcId="{72C3C3E7-AFE7-48AF-A84A-F5F4B462ABCE}" destId="{AD4E5296-B06F-4F82-9CB5-F741BF6BFCC1}" srcOrd="0" destOrd="0" presId="urn:microsoft.com/office/officeart/2005/8/layout/hChevron3"/>
    <dgm:cxn modelId="{132E8850-318B-4A33-925A-31491D98FA2B}" type="presOf" srcId="{B73EA016-5B5E-4372-8AFF-E16F061CFA05}" destId="{1F6A0B97-83F0-4189-B0CB-00156B0AC153}" srcOrd="0" destOrd="0" presId="urn:microsoft.com/office/officeart/2005/8/layout/hChevron3"/>
    <dgm:cxn modelId="{5F01D4C0-BF86-4F2B-ABBA-876341657909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9DC616E-BD13-412D-A30C-F20E351FDD01}" type="presParOf" srcId="{1F6A0B97-83F0-4189-B0CB-00156B0AC153}" destId="{4784DBD1-3CBE-41A8-A2C7-CF088F838C79}" srcOrd="0" destOrd="0" presId="urn:microsoft.com/office/officeart/2005/8/layout/hChevron3"/>
    <dgm:cxn modelId="{3C9EC085-24A2-4336-B44E-0FBF84C611B5}" type="presParOf" srcId="{1F6A0B97-83F0-4189-B0CB-00156B0AC153}" destId="{37D14BC8-3203-463C-9804-9B3B86B621FF}" srcOrd="1" destOrd="0" presId="urn:microsoft.com/office/officeart/2005/8/layout/hChevron3"/>
    <dgm:cxn modelId="{857F1887-A0BF-4A1A-9B06-290ADDB93EF3}" type="presParOf" srcId="{1F6A0B97-83F0-4189-B0CB-00156B0AC153}" destId="{E13D0391-DAD9-4B61-AB66-3FA48A4F7006}" srcOrd="2" destOrd="0" presId="urn:microsoft.com/office/officeart/2005/8/layout/hChevron3"/>
    <dgm:cxn modelId="{3EFD7A8A-FA0D-4FA4-88FD-3CB40AF541C1}" type="presParOf" srcId="{1F6A0B97-83F0-4189-B0CB-00156B0AC153}" destId="{F9271109-4339-4036-9126-150629D10456}" srcOrd="3" destOrd="0" presId="urn:microsoft.com/office/officeart/2005/8/layout/hChevron3"/>
    <dgm:cxn modelId="{C067D86D-ED9D-49AA-86DE-984E336105A4}" type="presParOf" srcId="{1F6A0B97-83F0-4189-B0CB-00156B0AC153}" destId="{AD4E5296-B06F-4F82-9CB5-F741BF6BFCC1}" srcOrd="4" destOrd="0" presId="urn:microsoft.com/office/officeart/2005/8/layout/hChevron3"/>
    <dgm:cxn modelId="{A7FB10DE-451E-4CB7-BDF9-8A988815B82A}" type="presParOf" srcId="{1F6A0B97-83F0-4189-B0CB-00156B0AC153}" destId="{99F7A086-6C98-4385-8FFE-3337C1F24694}" srcOrd="5" destOrd="0" presId="urn:microsoft.com/office/officeart/2005/8/layout/hChevron3"/>
    <dgm:cxn modelId="{B4FD9C65-5A64-4F61-AA81-0B4AA0B8E42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220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1887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Elektiv buk K- med PO (840884)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2022-05-18T04:12:00.0000000Z</dcterms:created>
  <dcterms:modified xsi:type="dcterms:W3CDTF">2024-11-13T10:17:00.0000000Z</dcterms:modified>
</coreProperties>
</file>