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BE8F" w14:textId="77777777" w:rsidR="006F543B" w:rsidRDefault="006F543B" w:rsidP="00F35B05">
      <w:pPr>
        <w:pStyle w:val="Rubrik2"/>
        <w:sectPr w:rsidR="006F543B" w:rsidSect="006F543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A1418FC" w14:textId="77777777" w:rsidR="006F543B" w:rsidRPr="006F543B" w:rsidRDefault="006F543B" w:rsidP="006F543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FBD4A73" w14:textId="68D85E50" w:rsidR="006F543B" w:rsidRPr="006F543B" w:rsidRDefault="00D9151B" w:rsidP="00D9151B">
      <w:pPr>
        <w:pStyle w:val="Rubrik1"/>
        <w:ind w:left="0"/>
        <w:rPr>
          <w:sz w:val="18"/>
          <w:szCs w:val="18"/>
        </w:rPr>
      </w:pPr>
      <w:r w:rsidRPr="006F543B">
        <w:t>DT Elektiv buk K- med PO (840884)</w:t>
      </w:r>
    </w:p>
    <w:p w14:paraId="5BDDFEF5" w14:textId="231A89F0" w:rsidR="006F543B" w:rsidRPr="006F543B" w:rsidRDefault="00D9151B" w:rsidP="00D9151B">
      <w:pPr>
        <w:pStyle w:val="Rubrik2"/>
        <w:ind w:left="0"/>
      </w:pPr>
      <w:r>
        <w:t xml:space="preserve">Förändringar sedan föregående </w:t>
      </w:r>
      <w:r w:rsidR="006F543B" w:rsidRPr="006F543B">
        <w:t>version</w:t>
      </w:r>
    </w:p>
    <w:p w14:paraId="6E8AED65" w14:textId="77D51121" w:rsidR="006F543B" w:rsidRPr="006F543B" w:rsidRDefault="00852452" w:rsidP="006F543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14:paraId="4D6735A2" w14:textId="77777777" w:rsidR="006F543B" w:rsidRPr="006F543B" w:rsidRDefault="006F543B" w:rsidP="00D9151B">
      <w:pPr>
        <w:pStyle w:val="Rubrik2"/>
        <w:ind w:left="0"/>
      </w:pPr>
      <w:r w:rsidRPr="006F543B">
        <w:t>Syfte</w:t>
      </w:r>
    </w:p>
    <w:p w14:paraId="0B815ABA" w14:textId="77777777" w:rsidR="006F543B" w:rsidRPr="006F543B" w:rsidRDefault="006F543B" w:rsidP="006F543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6F543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7C8240FF" w14:textId="77777777" w:rsidR="006F543B" w:rsidRPr="006F543B" w:rsidRDefault="006F543B" w:rsidP="006F543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C047604" w14:textId="77777777" w:rsidR="006F543B" w:rsidRPr="006F543B" w:rsidRDefault="006F543B" w:rsidP="00D9151B">
      <w:pPr>
        <w:pStyle w:val="Rubrik2"/>
        <w:ind w:left="0"/>
      </w:pPr>
      <w:r w:rsidRPr="006F543B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6F543B" w:rsidRPr="006F543B" w14:paraId="12091392" w14:textId="77777777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42304933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517509E2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Utredningsfall, tumör, metastaser mm, där PO kontrast krävs men IV kontrast ej kan ges.</w:t>
            </w:r>
          </w:p>
        </w:tc>
      </w:tr>
      <w:tr w:rsidR="006F543B" w:rsidRPr="006F543B" w14:paraId="60A0118B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40942C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80FE14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6F543B" w:rsidRPr="006F543B" w14:paraId="2A1E9706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CDE363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99460D" w14:textId="77777777" w:rsidR="006F543B" w:rsidRPr="006F543B" w:rsidRDefault="006F543B" w:rsidP="006F543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 xml:space="preserve">20 ml Omnipaque 300 mg I/ml blandat med 1 liter vatten intas under 2 timmar före undersökningen. </w:t>
            </w:r>
          </w:p>
          <w:p w14:paraId="03212895" w14:textId="77777777" w:rsidR="006F543B" w:rsidRPr="006F543B" w:rsidRDefault="006F543B" w:rsidP="006F543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2 glas vatten precis innan undersökningen.</w:t>
            </w:r>
          </w:p>
        </w:tc>
      </w:tr>
      <w:tr w:rsidR="006F543B" w:rsidRPr="006F543B" w14:paraId="73AD9E12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94922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B8C6C0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6F543B" w:rsidRPr="006F543B" w14:paraId="3B1F0D9F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6960F13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CD3388" w14:textId="0B242533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000000"/>
                <w:sz w:val="18"/>
                <w:szCs w:val="18"/>
              </w:rPr>
              <w:t xml:space="preserve">Kvinnor mellan </w:t>
            </w:r>
            <w:r w:rsidR="00D9151B" w:rsidRPr="006F543B">
              <w:rPr>
                <w:rFonts w:ascii="Arial" w:hAnsi="Arial" w:cs="Arial"/>
                <w:color w:val="000000"/>
                <w:sz w:val="18"/>
                <w:szCs w:val="18"/>
              </w:rPr>
              <w:t>15–50</w:t>
            </w:r>
            <w:r w:rsidRPr="006F543B">
              <w:rPr>
                <w:rFonts w:ascii="Arial" w:hAnsi="Arial" w:cs="Arial"/>
                <w:color w:val="000000"/>
                <w:sz w:val="18"/>
                <w:szCs w:val="18"/>
              </w:rPr>
              <w:t xml:space="preserve"> år ska tillfrågas om eventuell graviditet. </w:t>
            </w:r>
          </w:p>
          <w:p w14:paraId="4C3EA3E6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000000"/>
                <w:sz w:val="18"/>
                <w:szCs w:val="18"/>
              </w:rPr>
              <w:t>För övriga strålskyddsregler se kapitel 4.2 och 5.2 i</w:t>
            </w:r>
          </w:p>
          <w:p w14:paraId="1A2290F0" w14:textId="5D24A5B4" w:rsidR="006F543B" w:rsidRPr="006F543B" w:rsidRDefault="001C5F4E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6F543B" w:rsidRPr="006F543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6F543B" w:rsidRPr="006F543B" w14:paraId="6FBDDB96" w14:textId="77777777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15A5CB6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72A384AF" w14:textId="77777777" w:rsidR="006F543B" w:rsidRPr="006F543B" w:rsidRDefault="006F543B" w:rsidP="006F543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6263439" w14:textId="77777777" w:rsidR="006F543B" w:rsidRPr="006F543B" w:rsidRDefault="006F543B" w:rsidP="006F543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Fötterna mot gantryt.</w:t>
            </w:r>
          </w:p>
          <w:p w14:paraId="02AE31EC" w14:textId="77777777" w:rsidR="006F543B" w:rsidRPr="006F543B" w:rsidRDefault="006F543B" w:rsidP="006F543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619DF3D1" w14:textId="77777777" w:rsidR="006F543B" w:rsidRPr="006F543B" w:rsidRDefault="006F543B" w:rsidP="006F543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039F801B" w14:textId="77777777" w:rsidR="006F543B" w:rsidRPr="006F543B" w:rsidRDefault="006F543B" w:rsidP="00D9151B">
      <w:pPr>
        <w:pStyle w:val="Rubrik2"/>
        <w:ind w:left="0"/>
      </w:pPr>
      <w:r w:rsidRPr="006F543B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6F543B" w:rsidRPr="006F543B" w14:paraId="0C8F5D86" w14:textId="77777777" w:rsidTr="006F543B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190243DC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1C82EC9E" wp14:editId="65BC36A6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6F1FD4E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0896290" wp14:editId="3196E323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227965</wp:posOffset>
                      </wp:positionV>
                      <wp:extent cx="410210" cy="1437640"/>
                      <wp:effectExtent l="0" t="0" r="8890" b="0"/>
                      <wp:wrapNone/>
                      <wp:docPr id="17" name="Pil: uppå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76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A51E594" w14:textId="77777777" w:rsidR="006F543B" w:rsidRPr="0066567D" w:rsidRDefault="006F543B" w:rsidP="00D9151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896290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il: uppåt 17" o:spid="_x0000_s1026" type="#_x0000_t68" style="position:absolute;left:0;text-align:left;margin-left:58.05pt;margin-top:17.95pt;width:32.3pt;height:113.2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" adj="3082" fillcolor="red" stroked="f" strokeweight="1pt">
                      <v:textbox inset="1mm,1mm,1mm,1mm">
                        <w:txbxContent>
                          <w:p w14:paraId="5A51E594" w14:textId="77777777" w:rsidR="006F543B" w:rsidRPr="0066567D" w:rsidRDefault="006F543B" w:rsidP="00D9151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9491BB" wp14:editId="52A77402">
                      <wp:simplePos x="0" y="0"/>
                      <wp:positionH relativeFrom="column">
                        <wp:posOffset>237490</wp:posOffset>
                      </wp:positionH>
                      <wp:positionV relativeFrom="paragraph">
                        <wp:posOffset>215900</wp:posOffset>
                      </wp:positionV>
                      <wp:extent cx="1351280" cy="1462405"/>
                      <wp:effectExtent l="19050" t="19050" r="20320" b="2349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1280" cy="146268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rect w14:anchorId="6A7491CF" id="Rektangel 3" o:spid="_x0000_s1026" style="position:absolute;margin-left:18.7pt;margin-top:17pt;width:106.4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" filled="f" strokecolor="red" strokeweight="3pt"/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w:drawing>
                <wp:inline distT="0" distB="0" distL="0" distR="0" wp14:anchorId="7D1A5457" wp14:editId="76228D6E">
                  <wp:extent cx="1393448" cy="1836751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40365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1343" cy="1860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43B" w:rsidRPr="006F543B" w14:paraId="51554FDF" w14:textId="77777777" w:rsidTr="006F543B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73039C64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C93A9C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7E618E0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F543B" w:rsidRPr="006F543B" w14:paraId="6422E7B9" w14:textId="77777777" w:rsidTr="006F543B">
        <w:trPr>
          <w:trHeight w:val="227"/>
        </w:trPr>
        <w:tc>
          <w:tcPr>
            <w:tcW w:w="1950" w:type="dxa"/>
            <w:shd w:val="clear" w:color="auto" w:fill="FFFFFF"/>
          </w:tcPr>
          <w:p w14:paraId="50E5F9A6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1A734C4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Mamiller – trochanter minor.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6A0066A" w14:textId="77777777" w:rsidR="006F543B" w:rsidRPr="006F543B" w:rsidRDefault="006F543B" w:rsidP="006F543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6F543B" w:rsidRPr="006F543B" w14:paraId="314B1FAD" w14:textId="77777777" w:rsidTr="006F543B">
        <w:trPr>
          <w:trHeight w:val="227"/>
        </w:trPr>
        <w:tc>
          <w:tcPr>
            <w:tcW w:w="1950" w:type="dxa"/>
            <w:shd w:val="clear" w:color="auto" w:fill="FFFFFF"/>
          </w:tcPr>
          <w:p w14:paraId="2A208E88" w14:textId="77777777" w:rsidR="006F543B" w:rsidRPr="006F543B" w:rsidRDefault="006F543B" w:rsidP="006F543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3E08C794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6F543B">
              <w:rPr>
                <w:rFonts w:ascii="Arial" w:hAnsi="Arial" w:cs="Arial"/>
                <w:sz w:val="18"/>
                <w:szCs w:val="18"/>
              </w:rPr>
              <w:t xml:space="preserve"> Diafragma – trochanter minor.</w:t>
            </w:r>
          </w:p>
          <w:p w14:paraId="71DD603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4C1FE71" w14:textId="77777777" w:rsidR="006F543B" w:rsidRPr="006F543B" w:rsidRDefault="006F543B" w:rsidP="006F543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CD5A580" w14:textId="77777777" w:rsidR="006F543B" w:rsidRPr="006F543B" w:rsidRDefault="006F543B" w:rsidP="00D9151B">
      <w:pPr>
        <w:pStyle w:val="Rubrik2"/>
        <w:ind w:left="0"/>
      </w:pPr>
      <w:r w:rsidRPr="006F543B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409"/>
        <w:gridCol w:w="2806"/>
      </w:tblGrid>
      <w:tr w:rsidR="006F543B" w:rsidRPr="006F543B" w14:paraId="16686FBD" w14:textId="77777777" w:rsidTr="006F543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B3AC496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4AB53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7D5A4F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2698B0AB" wp14:editId="4ABE65C4">
                      <wp:simplePos x="0" y="0"/>
                      <wp:positionH relativeFrom="margin">
                        <wp:posOffset>835660</wp:posOffset>
                      </wp:positionH>
                      <wp:positionV relativeFrom="paragraph">
                        <wp:posOffset>122555</wp:posOffset>
                      </wp:positionV>
                      <wp:extent cx="409575" cy="575945"/>
                      <wp:effectExtent l="0" t="0" r="9525" b="0"/>
                      <wp:wrapNone/>
                      <wp:docPr id="20" name="Pil: nedå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EBF0F8" w14:textId="77777777" w:rsidR="006F543B" w:rsidRPr="0066564D" w:rsidRDefault="006F543B" w:rsidP="0059410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98B0AB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il: nedåt 20" o:spid="_x0000_s1027" type="#_x0000_t67" style="position:absolute;left:0;text-align:left;margin-left:65.8pt;margin-top:9.65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" adj="13920" fillcolor="red" stroked="f" strokeweight="1pt">
                      <v:textbox style="layout-flow:vertical" inset="1mm,1mm,1mm,1mm">
                        <w:txbxContent>
                          <w:p w14:paraId="66EBF0F8" w14:textId="77777777" w:rsidR="006F543B" w:rsidRPr="0066564D" w:rsidRDefault="006F543B" w:rsidP="0059410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6F543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0552DB49" wp14:editId="56B33325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862330</wp:posOffset>
                      </wp:positionV>
                      <wp:extent cx="410210" cy="494665"/>
                      <wp:effectExtent l="0" t="4128" r="4763" b="4762"/>
                      <wp:wrapNone/>
                      <wp:docPr id="24" name="Pil: uppå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95F7C6E" w14:textId="77777777" w:rsidR="006F543B" w:rsidRPr="0066567D" w:rsidRDefault="006F543B" w:rsidP="0059410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2DB49" id="Pil: uppåt 24" o:spid="_x0000_s1028" type="#_x0000_t68" style="position:absolute;left:0;text-align:left;margin-left:20.25pt;margin-top:67.9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" adj="8956" fillcolor="red" stroked="f" strokeweight="1pt">
                      <v:textbox style="layout-flow:vertical;mso-layout-flow-alt:bottom-to-top" inset="1mm,1mm,1mm,1mm">
                        <w:txbxContent>
                          <w:p w14:paraId="795F7C6E" w14:textId="77777777" w:rsidR="006F543B" w:rsidRPr="0066567D" w:rsidRDefault="006F543B" w:rsidP="0059410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3BDF20D" wp14:editId="18FBADDF">
                      <wp:simplePos x="0" y="0"/>
                      <wp:positionH relativeFrom="column">
                        <wp:posOffset>718820</wp:posOffset>
                      </wp:positionH>
                      <wp:positionV relativeFrom="paragraph">
                        <wp:posOffset>-12065</wp:posOffset>
                      </wp:positionV>
                      <wp:extent cx="6350" cy="1494790"/>
                      <wp:effectExtent l="19050" t="19050" r="31750" b="29210"/>
                      <wp:wrapNone/>
                      <wp:docPr id="16" name="Rak koppling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0" cy="149479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C34C5D3" id="Rak 1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6pt,-.95pt" to="57.1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A4A12FD" wp14:editId="56C7389E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718185</wp:posOffset>
                      </wp:positionV>
                      <wp:extent cx="1414145" cy="0"/>
                      <wp:effectExtent l="19050" t="19050" r="14605" b="19050"/>
                      <wp:wrapNone/>
                      <wp:docPr id="8" name="Rak koppli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414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756356F2" id="Rak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56.55pt" to="112.1pt,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w:drawing>
                <wp:inline distT="0" distB="0" distL="0" distR="0" wp14:anchorId="33D3F4E5" wp14:editId="6566B374">
                  <wp:extent cx="1420495" cy="1476612"/>
                  <wp:effectExtent l="0" t="0" r="8255" b="9525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70957" name=""/>
                          <pic:cNvPicPr/>
                        </pic:nvPicPr>
                        <pic:blipFill>
                          <a:blip r:embed="rId24"/>
                          <a:srcRect l="19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1962" cy="15093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55FE434B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2FFF672C" wp14:editId="7425CA63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701040</wp:posOffset>
                      </wp:positionV>
                      <wp:extent cx="410210" cy="552450"/>
                      <wp:effectExtent l="0" t="0" r="8890" b="0"/>
                      <wp:wrapNone/>
                      <wp:docPr id="19" name="Pil: uppåt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819BE6" w14:textId="77777777" w:rsidR="006F543B" w:rsidRPr="0066567D" w:rsidRDefault="006F543B" w:rsidP="0059410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FF672C" id="Pil: uppåt 19" o:spid="_x0000_s1029" type="#_x0000_t68" style="position:absolute;left:0;text-align:left;margin-left:86.25pt;margin-top:55.2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" adj="8019" fillcolor="red" stroked="f" strokeweight="1pt">
                      <v:textbox style="layout-flow:vertical;mso-layout-flow-alt:bottom-to-top" inset="1mm,1mm,1mm,1mm">
                        <w:txbxContent>
                          <w:p w14:paraId="24819BE6" w14:textId="77777777" w:rsidR="006F543B" w:rsidRPr="0066567D" w:rsidRDefault="006F543B" w:rsidP="0059410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8D23C23" wp14:editId="6459F470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690245</wp:posOffset>
                      </wp:positionV>
                      <wp:extent cx="1707515" cy="0"/>
                      <wp:effectExtent l="19050" t="19050" r="6985" b="19050"/>
                      <wp:wrapNone/>
                      <wp:docPr id="23" name="Rak koppling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70751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60A7A705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5pt,54.35pt" to="131.7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A0351D7" wp14:editId="1C678730">
                      <wp:simplePos x="0" y="0"/>
                      <wp:positionH relativeFrom="column">
                        <wp:posOffset>837565</wp:posOffset>
                      </wp:positionH>
                      <wp:positionV relativeFrom="paragraph">
                        <wp:posOffset>1270</wp:posOffset>
                      </wp:positionV>
                      <wp:extent cx="4445" cy="1390650"/>
                      <wp:effectExtent l="19050" t="19050" r="33655" b="19050"/>
                      <wp:wrapNone/>
                      <wp:docPr id="12" name="Rak koppling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445" cy="139065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1440C943" id="Rak 12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95pt,.1pt" to="66.3pt,1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6F543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4ABA0D5C" wp14:editId="5E9F62DA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156210</wp:posOffset>
                      </wp:positionV>
                      <wp:extent cx="410210" cy="494665"/>
                      <wp:effectExtent l="0" t="4128" r="4763" b="4762"/>
                      <wp:wrapNone/>
                      <wp:docPr id="22" name="Pil: uppå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EEC698" w14:textId="77777777" w:rsidR="006F543B" w:rsidRPr="0066567D" w:rsidRDefault="006F543B" w:rsidP="00594109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A0D5C" id="Pil: uppåt 22" o:spid="_x0000_s1030" type="#_x0000_t68" style="position:absolute;left:0;text-align:left;margin-left:28.7pt;margin-top:12.3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" adj="8956" fillcolor="red" stroked="f" strokeweight="1pt">
                      <v:textbox style="layout-flow:vertical;mso-layout-flow-alt:bottom-to-top" inset="1mm,1mm,1mm,1mm">
                        <w:txbxContent>
                          <w:p w14:paraId="7DEEC698" w14:textId="77777777" w:rsidR="006F543B" w:rsidRPr="0066567D" w:rsidRDefault="006F543B" w:rsidP="00594109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43B">
              <w:rPr>
                <w:noProof/>
                <w:szCs w:val="20"/>
              </w:rPr>
              <w:drawing>
                <wp:inline distT="0" distB="0" distL="0" distR="0" wp14:anchorId="23A03CA2" wp14:editId="5542DADB">
                  <wp:extent cx="1670034" cy="1383485"/>
                  <wp:effectExtent l="0" t="0" r="6985" b="762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203026" name=""/>
                          <pic:cNvPicPr/>
                        </pic:nvPicPr>
                        <pic:blipFill>
                          <a:blip r:embed="rId25"/>
                          <a:srcRect l="2823" r="4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6250" cy="14217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43B" w:rsidRPr="006F543B" w14:paraId="6E9FC750" w14:textId="77777777" w:rsidTr="006F543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F9350D2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053BF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hela buken med 5-10 cm marginal på vardera sidan om kroppen.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E9767D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F738AC6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F543B" w:rsidRPr="006F543B" w14:paraId="2A32A25E" w14:textId="77777777" w:rsidTr="006F543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2AE2BCC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2DB97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A3F2FB0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51538D8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6F543B" w:rsidRPr="006F543B" w14:paraId="39A96260" w14:textId="77777777" w:rsidTr="006F543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38BB933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CDD8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DC4628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7C67D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322FD597" w14:textId="77777777" w:rsidR="006F543B" w:rsidRPr="006F543B" w:rsidRDefault="006F543B" w:rsidP="006F543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021DE17" w14:textId="77777777" w:rsidR="006F543B" w:rsidRPr="006F543B" w:rsidRDefault="006F543B" w:rsidP="00D9151B">
      <w:pPr>
        <w:pStyle w:val="Rubrik2"/>
        <w:ind w:left="0"/>
      </w:pPr>
      <w:r w:rsidRPr="006F543B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6F543B" w:rsidRPr="006F543B" w14:paraId="4D45445C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520932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C37B249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FBF5C4E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B45089B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6F543B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2680E35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CF5D050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6F543B" w:rsidRPr="006F543B" w14:paraId="65F4D201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55C5935" w14:textId="77777777" w:rsidR="006F543B" w:rsidRPr="006F543B" w:rsidRDefault="006F543B" w:rsidP="006F543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Buk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D733A5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548A3" w14:textId="34F3746B" w:rsidR="006F543B" w:rsidRPr="006F543B" w:rsidRDefault="00002A14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0,6</w:t>
            </w:r>
            <w:r w:rsidR="00980A0C">
              <w:rPr>
                <w:rFonts w:ascii="Arial" w:hAnsi="Arial" w:cs="Arial"/>
                <w:sz w:val="18"/>
                <w:szCs w:val="18"/>
              </w:rPr>
              <w:t>/0,6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06D42" w14:textId="0377A405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B</w:t>
            </w:r>
            <w:r w:rsidR="00980A0C">
              <w:rPr>
                <w:rFonts w:ascii="Arial" w:hAnsi="Arial" w:cs="Arial"/>
                <w:sz w:val="18"/>
                <w:szCs w:val="18"/>
              </w:rPr>
              <w:t>r40</w:t>
            </w:r>
            <w:r w:rsidRPr="006F543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C40DD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F21277D" w14:textId="7F6B1B30" w:rsidR="006F543B" w:rsidRPr="006F543B" w:rsidRDefault="00980A0C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t>Syngo.via/</w:t>
            </w:r>
            <w:r w:rsidR="006F543B" w:rsidRPr="006F543B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6F543B" w:rsidRPr="006F543B" w14:paraId="291C782C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C296A45" w14:textId="77777777" w:rsidR="006F543B" w:rsidRPr="006F543B" w:rsidRDefault="006F543B" w:rsidP="006F543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EC736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8D3D0F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C2525" w14:textId="109C5EBE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B</w:t>
            </w:r>
            <w:r w:rsidR="00980A0C">
              <w:rPr>
                <w:rFonts w:ascii="Arial" w:hAnsi="Arial" w:cs="Arial"/>
                <w:sz w:val="18"/>
                <w:szCs w:val="18"/>
              </w:rPr>
              <w:t>r40</w:t>
            </w:r>
            <w:r w:rsidRPr="006F543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9B4DD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6FC5382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6F543B" w:rsidRPr="006F543B" w14:paraId="05E6398B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43AF093" w14:textId="77777777" w:rsidR="006F543B" w:rsidRPr="006F543B" w:rsidRDefault="006F543B" w:rsidP="006F543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2C00E9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2BA563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74B063" w14:textId="622786AC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B</w:t>
            </w:r>
            <w:r w:rsidR="00980A0C">
              <w:rPr>
                <w:rFonts w:ascii="Arial" w:hAnsi="Arial" w:cs="Arial"/>
                <w:sz w:val="18"/>
                <w:szCs w:val="18"/>
              </w:rPr>
              <w:t>r40</w:t>
            </w:r>
            <w:r w:rsidRPr="006F543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FB59C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506EE06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6F543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6F543B" w:rsidRPr="006F543B" w14:paraId="50E11577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22624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E1768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04D2F1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D1915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7F094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B52F36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6F543B" w:rsidRPr="006F543B" w14:paraId="732BFB8C" w14:textId="77777777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150D1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652EB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7D7EA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2FDFB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65515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AEABC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543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95E0E1C" w14:textId="77777777" w:rsidR="006F543B" w:rsidRPr="006F543B" w:rsidRDefault="006F543B" w:rsidP="006F543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85049E0" w14:textId="77777777" w:rsidR="006F543B" w:rsidRPr="006F543B" w:rsidRDefault="006F543B" w:rsidP="00D9151B">
      <w:pPr>
        <w:pStyle w:val="Rubrik2"/>
        <w:ind w:left="0"/>
      </w:pPr>
      <w:r w:rsidRPr="006F543B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6F543B" w:rsidRPr="006F543B" w14:paraId="565D5F9D" w14:textId="77777777" w:rsidTr="006F543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2B2EDA09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F6F65EF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2FA6536C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ADB28A8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64B38760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7F3DDCAD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29FFE5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F543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014AE9AF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31F38ADC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722DACF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3F312814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5BDB6693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AFAF10B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FFFFFF"/>
                <w:sz w:val="18"/>
                <w:szCs w:val="18"/>
              </w:rPr>
              <w:t>Buk K-</w:t>
            </w:r>
          </w:p>
          <w:p w14:paraId="57FDEC17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6F543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5717EE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5A7E5EC5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47C32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3173F3B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DE1A8E1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518A69E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DBCBDF0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CCF5F0E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1E48439C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D069EBB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2044CBE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A00E293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F00FB2A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3B06B52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2122CA9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0A22D844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5686F2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383D27E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32F3126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47D3E91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3D6309F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B140579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67A0D60E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5CF4BFE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2CA33E52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D9A8AC3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7CCA0C70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6E4C2E54" w14:textId="77777777" w:rsidR="006F543B" w:rsidRPr="006F543B" w:rsidRDefault="006F543B" w:rsidP="006F543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B9A4047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3A4268E0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40D771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7295C34B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6720BC1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039E087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76766CC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4DF6C15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2FEC0DAD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0BE2DF9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AF65FB5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8C269B7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755E457A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C9C5BC5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79778C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3AFE772B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D57B32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51E3DC5E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D89EC9F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1F476DE0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24EE340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770BC8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6F543B" w:rsidRPr="006F543B" w14:paraId="26251EE1" w14:textId="77777777" w:rsidTr="006F543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F2E6F88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4379961D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A80AAFB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252C2DDC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E8201F" w14:textId="77777777" w:rsidR="006F543B" w:rsidRPr="006F543B" w:rsidRDefault="006F543B" w:rsidP="006F543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791E5A81" w14:textId="77777777" w:rsidR="006F543B" w:rsidRPr="006F543B" w:rsidRDefault="006F543B" w:rsidP="006F543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6F543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9AF8" w14:textId="77777777" w:rsidR="008700D6" w:rsidRDefault="008700D6">
      <w:r>
        <w:separator/>
      </w:r>
    </w:p>
  </w:endnote>
  <w:endnote w:type="continuationSeparator" w:id="0">
    <w:p w14:paraId="60DF23F5" w14:textId="77777777" w:rsidR="008700D6" w:rsidRDefault="008700D6">
      <w:r>
        <w:continuationSeparator/>
      </w:r>
    </w:p>
  </w:endnote>
  <w:endnote w:type="continuationNotice" w:id="1">
    <w:p w14:paraId="40501E60" w14:textId="77777777" w:rsidR="008700D6" w:rsidRDefault="008700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C525A" w14:textId="77777777" w:rsidR="008700D6" w:rsidRDefault="008700D6"/>
  </w:footnote>
  <w:footnote w:type="continuationSeparator" w:id="0">
    <w:p w14:paraId="344200BE" w14:textId="77777777" w:rsidR="008700D6" w:rsidRDefault="008700D6">
      <w:r>
        <w:continuationSeparator/>
      </w:r>
    </w:p>
  </w:footnote>
  <w:footnote w:type="continuationNotice" w:id="1">
    <w:p w14:paraId="5A23BD01" w14:textId="77777777" w:rsidR="008700D6" w:rsidRDefault="008700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B02E4A7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76E1B00" w:tentative="1">
      <w:start w:val="1"/>
      <w:numFmt w:val="lowerLetter"/>
      <w:lvlText w:val="%2."/>
      <w:lvlJc w:val="left"/>
      <w:pPr>
        <w:ind w:left="1080" w:hanging="360"/>
      </w:pPr>
    </w:lvl>
    <w:lvl w:ilvl="2" w:tplc="205606A2" w:tentative="1">
      <w:start w:val="1"/>
      <w:numFmt w:val="lowerRoman"/>
      <w:lvlText w:val="%3."/>
      <w:lvlJc w:val="right"/>
      <w:pPr>
        <w:ind w:left="1800" w:hanging="180"/>
      </w:pPr>
    </w:lvl>
    <w:lvl w:ilvl="3" w:tplc="D57C9FF0" w:tentative="1">
      <w:start w:val="1"/>
      <w:numFmt w:val="decimal"/>
      <w:lvlText w:val="%4."/>
      <w:lvlJc w:val="left"/>
      <w:pPr>
        <w:ind w:left="2520" w:hanging="360"/>
      </w:pPr>
    </w:lvl>
    <w:lvl w:ilvl="4" w:tplc="385EEF66" w:tentative="1">
      <w:start w:val="1"/>
      <w:numFmt w:val="lowerLetter"/>
      <w:lvlText w:val="%5."/>
      <w:lvlJc w:val="left"/>
      <w:pPr>
        <w:ind w:left="3240" w:hanging="360"/>
      </w:pPr>
    </w:lvl>
    <w:lvl w:ilvl="5" w:tplc="C65672C4" w:tentative="1">
      <w:start w:val="1"/>
      <w:numFmt w:val="lowerRoman"/>
      <w:lvlText w:val="%6."/>
      <w:lvlJc w:val="right"/>
      <w:pPr>
        <w:ind w:left="3960" w:hanging="180"/>
      </w:pPr>
    </w:lvl>
    <w:lvl w:ilvl="6" w:tplc="62A6D258" w:tentative="1">
      <w:start w:val="1"/>
      <w:numFmt w:val="decimal"/>
      <w:lvlText w:val="%7."/>
      <w:lvlJc w:val="left"/>
      <w:pPr>
        <w:ind w:left="4680" w:hanging="360"/>
      </w:pPr>
    </w:lvl>
    <w:lvl w:ilvl="7" w:tplc="0D806D30" w:tentative="1">
      <w:start w:val="1"/>
      <w:numFmt w:val="lowerLetter"/>
      <w:lvlText w:val="%8."/>
      <w:lvlJc w:val="left"/>
      <w:pPr>
        <w:ind w:left="5400" w:hanging="360"/>
      </w:pPr>
    </w:lvl>
    <w:lvl w:ilvl="8" w:tplc="286407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AA7A7AC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15664360" w:tentative="1">
      <w:start w:val="1"/>
      <w:numFmt w:val="lowerLetter"/>
      <w:lvlText w:val="%2."/>
      <w:lvlJc w:val="left"/>
      <w:pPr>
        <w:ind w:left="1080" w:hanging="360"/>
      </w:pPr>
    </w:lvl>
    <w:lvl w:ilvl="2" w:tplc="18EA4E20" w:tentative="1">
      <w:start w:val="1"/>
      <w:numFmt w:val="lowerRoman"/>
      <w:lvlText w:val="%3."/>
      <w:lvlJc w:val="right"/>
      <w:pPr>
        <w:ind w:left="1800" w:hanging="180"/>
      </w:pPr>
    </w:lvl>
    <w:lvl w:ilvl="3" w:tplc="9A74EBAC" w:tentative="1">
      <w:start w:val="1"/>
      <w:numFmt w:val="decimal"/>
      <w:lvlText w:val="%4."/>
      <w:lvlJc w:val="left"/>
      <w:pPr>
        <w:ind w:left="2520" w:hanging="360"/>
      </w:pPr>
    </w:lvl>
    <w:lvl w:ilvl="4" w:tplc="DD9E99D2" w:tentative="1">
      <w:start w:val="1"/>
      <w:numFmt w:val="lowerLetter"/>
      <w:lvlText w:val="%5."/>
      <w:lvlJc w:val="left"/>
      <w:pPr>
        <w:ind w:left="3240" w:hanging="360"/>
      </w:pPr>
    </w:lvl>
    <w:lvl w:ilvl="5" w:tplc="B1B0585E" w:tentative="1">
      <w:start w:val="1"/>
      <w:numFmt w:val="lowerRoman"/>
      <w:lvlText w:val="%6."/>
      <w:lvlJc w:val="right"/>
      <w:pPr>
        <w:ind w:left="3960" w:hanging="180"/>
      </w:pPr>
    </w:lvl>
    <w:lvl w:ilvl="6" w:tplc="9A4A8FE4" w:tentative="1">
      <w:start w:val="1"/>
      <w:numFmt w:val="decimal"/>
      <w:lvlText w:val="%7."/>
      <w:lvlJc w:val="left"/>
      <w:pPr>
        <w:ind w:left="4680" w:hanging="360"/>
      </w:pPr>
    </w:lvl>
    <w:lvl w:ilvl="7" w:tplc="9976B4BE" w:tentative="1">
      <w:start w:val="1"/>
      <w:numFmt w:val="lowerLetter"/>
      <w:lvlText w:val="%8."/>
      <w:lvlJc w:val="left"/>
      <w:pPr>
        <w:ind w:left="5400" w:hanging="360"/>
      </w:pPr>
    </w:lvl>
    <w:lvl w:ilvl="8" w:tplc="6DD4D04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28E2C74"/>
    <w:multiLevelType w:val="hybridMultilevel"/>
    <w:tmpl w:val="1F6CDD56"/>
    <w:lvl w:ilvl="0" w:tplc="0614941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BA607C0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56D2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CB616C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CCEED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C1AEA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684B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3B06C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A253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AF0C71"/>
    <w:multiLevelType w:val="hybridMultilevel"/>
    <w:tmpl w:val="FB72D93C"/>
    <w:lvl w:ilvl="0" w:tplc="C5420A6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16E00A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944D7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DEF4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FA24E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720D9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FE2A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C2EF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08012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00305154">
    <w:abstractNumId w:val="21"/>
  </w:num>
  <w:num w:numId="2" w16cid:durableId="1535843044">
    <w:abstractNumId w:val="15"/>
  </w:num>
  <w:num w:numId="3" w16cid:durableId="793017183">
    <w:abstractNumId w:val="0"/>
  </w:num>
  <w:num w:numId="4" w16cid:durableId="481847898">
    <w:abstractNumId w:val="6"/>
  </w:num>
  <w:num w:numId="5" w16cid:durableId="1611274666">
    <w:abstractNumId w:val="19"/>
  </w:num>
  <w:num w:numId="6" w16cid:durableId="751975042">
    <w:abstractNumId w:val="2"/>
  </w:num>
  <w:num w:numId="7" w16cid:durableId="1854301701">
    <w:abstractNumId w:val="12"/>
  </w:num>
  <w:num w:numId="8" w16cid:durableId="209464907">
    <w:abstractNumId w:val="9"/>
  </w:num>
  <w:num w:numId="9" w16cid:durableId="1485778899">
    <w:abstractNumId w:val="1"/>
  </w:num>
  <w:num w:numId="10" w16cid:durableId="1859081906">
    <w:abstractNumId w:val="1"/>
  </w:num>
  <w:num w:numId="11" w16cid:durableId="131216907">
    <w:abstractNumId w:val="3"/>
  </w:num>
  <w:num w:numId="12" w16cid:durableId="2133401903">
    <w:abstractNumId w:val="4"/>
  </w:num>
  <w:num w:numId="13" w16cid:durableId="1200582454">
    <w:abstractNumId w:val="14"/>
  </w:num>
  <w:num w:numId="14" w16cid:durableId="1425567932">
    <w:abstractNumId w:val="10"/>
  </w:num>
  <w:num w:numId="15" w16cid:durableId="1797680314">
    <w:abstractNumId w:val="7"/>
  </w:num>
  <w:num w:numId="16" w16cid:durableId="3480722">
    <w:abstractNumId w:val="13"/>
  </w:num>
  <w:num w:numId="17" w16cid:durableId="2131169171">
    <w:abstractNumId w:val="5"/>
  </w:num>
  <w:num w:numId="18" w16cid:durableId="2065909876">
    <w:abstractNumId w:val="11"/>
  </w:num>
  <w:num w:numId="19" w16cid:durableId="298922921">
    <w:abstractNumId w:val="20"/>
  </w:num>
  <w:num w:numId="20" w16cid:durableId="1720283591">
    <w:abstractNumId w:val="16"/>
  </w:num>
  <w:num w:numId="21" w16cid:durableId="888689976">
    <w:abstractNumId w:val="8"/>
  </w:num>
  <w:num w:numId="22" w16cid:durableId="285236231">
    <w:abstractNumId w:val="18"/>
  </w:num>
  <w:num w:numId="23" w16cid:durableId="11520194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A14"/>
    <w:rsid w:val="000051D5"/>
    <w:rsid w:val="00006D2A"/>
    <w:rsid w:val="00010D47"/>
    <w:rsid w:val="00016CF0"/>
    <w:rsid w:val="0002435C"/>
    <w:rsid w:val="00026327"/>
    <w:rsid w:val="00030DDD"/>
    <w:rsid w:val="000313BB"/>
    <w:rsid w:val="00033ED5"/>
    <w:rsid w:val="00050500"/>
    <w:rsid w:val="00050E7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4E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2BE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6D5D"/>
    <w:rsid w:val="00511CC4"/>
    <w:rsid w:val="00531E60"/>
    <w:rsid w:val="00536A5A"/>
    <w:rsid w:val="00541D07"/>
    <w:rsid w:val="00544BAB"/>
    <w:rsid w:val="00545F31"/>
    <w:rsid w:val="005475F0"/>
    <w:rsid w:val="00553FCD"/>
    <w:rsid w:val="005578FA"/>
    <w:rsid w:val="00565129"/>
    <w:rsid w:val="00565CD0"/>
    <w:rsid w:val="00567820"/>
    <w:rsid w:val="005770AD"/>
    <w:rsid w:val="00581414"/>
    <w:rsid w:val="00582490"/>
    <w:rsid w:val="005826FA"/>
    <w:rsid w:val="00594109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543B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677F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2452"/>
    <w:rsid w:val="00857848"/>
    <w:rsid w:val="00862C16"/>
    <w:rsid w:val="008654B6"/>
    <w:rsid w:val="008700D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1C9E"/>
    <w:rsid w:val="009347A5"/>
    <w:rsid w:val="00942257"/>
    <w:rsid w:val="009471BF"/>
    <w:rsid w:val="00950E4E"/>
    <w:rsid w:val="009529BD"/>
    <w:rsid w:val="009533B4"/>
    <w:rsid w:val="00971D93"/>
    <w:rsid w:val="00980A0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5CAF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7EF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1B"/>
    <w:rsid w:val="00D915B1"/>
    <w:rsid w:val="00DA299D"/>
    <w:rsid w:val="00DA65C4"/>
    <w:rsid w:val="00DB58D8"/>
    <w:rsid w:val="00DD2BE0"/>
    <w:rsid w:val="00DD7396"/>
    <w:rsid w:val="00DD762D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7242E08D-C7A0-4988-BD36-7B9C8575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fontTable" Target="fontTable.xml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theme" Target="theme/theme1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8F6A7D13-55A3-4CE6-8680-BE465AADAA24}" type="presOf" srcId="{D813EA76-4FD3-4C15-BFBC-B1DF43B29666}" destId="{4784DBD1-3CBE-41A8-A2C7-CF088F838C79}" srcOrd="0" destOrd="0" presId="urn:microsoft.com/office/officeart/2005/8/layout/hChevron3"/>
    <dgm:cxn modelId="{7C5F5120-F166-42C4-81C3-0368EE0DE865}" type="presOf" srcId="{7D55B2F1-F7F7-4A6B-AFB0-F846FDB634B5}" destId="{E13D0391-DAD9-4B61-AB66-3FA48A4F7006}" srcOrd="0" destOrd="0" presId="urn:microsoft.com/office/officeart/2005/8/layout/hChevron3"/>
    <dgm:cxn modelId="{33BB072D-3CA4-4256-8A84-4AAC1EDF99AC}" type="presOf" srcId="{72C3C3E7-AFE7-48AF-A84A-F5F4B462ABCE}" destId="{AD4E5296-B06F-4F82-9CB5-F741BF6BFCC1}" srcOrd="0" destOrd="0" presId="urn:microsoft.com/office/officeart/2005/8/layout/hChevron3"/>
    <dgm:cxn modelId="{132E8850-318B-4A33-925A-31491D98FA2B}" type="presOf" srcId="{B73EA016-5B5E-4372-8AFF-E16F061CFA05}" destId="{1F6A0B97-83F0-4189-B0CB-00156B0AC153}" srcOrd="0" destOrd="0" presId="urn:microsoft.com/office/officeart/2005/8/layout/hChevron3"/>
    <dgm:cxn modelId="{5F01D4C0-BF86-4F2B-ABBA-876341657909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79DC616E-BD13-412D-A30C-F20E351FDD01}" type="presParOf" srcId="{1F6A0B97-83F0-4189-B0CB-00156B0AC153}" destId="{4784DBD1-3CBE-41A8-A2C7-CF088F838C79}" srcOrd="0" destOrd="0" presId="urn:microsoft.com/office/officeart/2005/8/layout/hChevron3"/>
    <dgm:cxn modelId="{3C9EC085-24A2-4336-B44E-0FBF84C611B5}" type="presParOf" srcId="{1F6A0B97-83F0-4189-B0CB-00156B0AC153}" destId="{37D14BC8-3203-463C-9804-9B3B86B621FF}" srcOrd="1" destOrd="0" presId="urn:microsoft.com/office/officeart/2005/8/layout/hChevron3"/>
    <dgm:cxn modelId="{857F1887-A0BF-4A1A-9B06-290ADDB93EF3}" type="presParOf" srcId="{1F6A0B97-83F0-4189-B0CB-00156B0AC153}" destId="{E13D0391-DAD9-4B61-AB66-3FA48A4F7006}" srcOrd="2" destOrd="0" presId="urn:microsoft.com/office/officeart/2005/8/layout/hChevron3"/>
    <dgm:cxn modelId="{3EFD7A8A-FA0D-4FA4-88FD-3CB40AF541C1}" type="presParOf" srcId="{1F6A0B97-83F0-4189-B0CB-00156B0AC153}" destId="{F9271109-4339-4036-9126-150629D10456}" srcOrd="3" destOrd="0" presId="urn:microsoft.com/office/officeart/2005/8/layout/hChevron3"/>
    <dgm:cxn modelId="{C067D86D-ED9D-49AA-86DE-984E336105A4}" type="presParOf" srcId="{1F6A0B97-83F0-4189-B0CB-00156B0AC153}" destId="{AD4E5296-B06F-4F82-9CB5-F741BF6BFCC1}" srcOrd="4" destOrd="0" presId="urn:microsoft.com/office/officeart/2005/8/layout/hChevron3"/>
    <dgm:cxn modelId="{A7FB10DE-451E-4CB7-BDF9-8A988815B82A}" type="presParOf" srcId="{1F6A0B97-83F0-4189-B0CB-00156B0AC153}" destId="{99F7A086-6C98-4385-8FFE-3337C1F24694}" srcOrd="5" destOrd="0" presId="urn:microsoft.com/office/officeart/2005/8/layout/hChevron3"/>
    <dgm:cxn modelId="{B4FD9C65-5A64-4F61-AA81-0B4AA0B8E425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80 s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2</Pages>
  <Words>220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1887</CharactersWithSpaces>
  <SharedDoc>false</SharedDoc>
  <HyperlinkBase/>
  <HLinks>
    <vt:vector size="6" baseType="variant">
      <vt:variant>
        <vt:i4>2228285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https://mellanarkiv-offentlig.vgregion.se/alfresco/s/archive/stream/public/v1/source/available/SOFIA/NU10193-390712850-19/SURROGATE/Str%c3%a5lskydd vid unders%c3%b6kningar och behandlingar med r%c3%b6ntgenstr%c3%a5lning.pdf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Elektiv buk K- med PO (840884)</dc:title>
  <dc:subject/>
  <dc:creator>patrik.jens.johansson@vgregion.se</dc:creator>
  <keywords/>
  <lastModifiedBy>Ulrica Sehlberg</lastModifiedBy>
  <revision>13</revision>
  <lastPrinted>2016-03-31T10:56:00.0000000Z</lastPrinted>
  <dcterms:created xsi:type="dcterms:W3CDTF">2022-05-18T04:12:00.0000000Z</dcterms:created>
  <dcterms:modified xsi:type="dcterms:W3CDTF">2024-11-13T10:17:00.0000000Z</dcterms:modified>
</coreProperties>
</file>