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1E037F" w14:textId="77777777" w:rsidR="004A2002" w:rsidRDefault="004A2002" w:rsidP="00F35B05">
      <w:pPr>
        <w:pStyle w:val="Rubrik2"/>
        <w:sectPr w:rsidR="004A2002" w:rsidSect="004A200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969DC31" w14:textId="77777777" w:rsidR="004A2002" w:rsidRPr="004A2002" w:rsidRDefault="004A2002" w:rsidP="004A2002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D3143B3" w14:textId="77777777" w:rsidR="004A2002" w:rsidRPr="004A2002" w:rsidRDefault="004A2002" w:rsidP="004A2002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F2F6091" w14:textId="7FCAD690" w:rsidR="004A2002" w:rsidRPr="004A2002" w:rsidRDefault="006D7843" w:rsidP="006D7843">
      <w:pPr>
        <w:pStyle w:val="Rubrik1"/>
        <w:ind w:left="0"/>
        <w:rPr>
          <w:sz w:val="18"/>
          <w:szCs w:val="18"/>
        </w:rPr>
      </w:pPr>
      <w:r w:rsidRPr="004A2002">
        <w:t>DT BÖS (840706A)</w:t>
      </w:r>
    </w:p>
    <w:p w14:paraId="07989749" w14:textId="77777777" w:rsidR="004A2002" w:rsidRPr="004A2002" w:rsidRDefault="004A2002" w:rsidP="004A2002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03F081B2" w14:textId="70E9AD5C" w:rsidR="004A2002" w:rsidRPr="004A2002" w:rsidRDefault="006D7843" w:rsidP="006D7843">
      <w:pPr>
        <w:pStyle w:val="Rubrik2"/>
        <w:ind w:left="0"/>
      </w:pPr>
      <w:r>
        <w:t>Förändringar sedan föregående</w:t>
      </w:r>
      <w:r w:rsidR="004A2002" w:rsidRPr="004A2002">
        <w:t xml:space="preserve"> version</w:t>
      </w:r>
    </w:p>
    <w:p w14:paraId="3CAC49A7" w14:textId="6E27A049" w:rsidR="004A2002" w:rsidRPr="004A2002" w:rsidRDefault="00DB597B" w:rsidP="004A2002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Reviderat, justerat kernel Siemens X-cite.</w:t>
      </w:r>
    </w:p>
    <w:p w14:paraId="38926A27" w14:textId="77777777" w:rsidR="004A2002" w:rsidRPr="004A2002" w:rsidRDefault="004A2002" w:rsidP="004A2002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3FF35E1" w14:textId="77777777" w:rsidR="004A2002" w:rsidRPr="004A2002" w:rsidRDefault="004A2002" w:rsidP="006D7843">
      <w:pPr>
        <w:pStyle w:val="Rubrik2"/>
        <w:ind w:left="0"/>
      </w:pPr>
      <w:r w:rsidRPr="004A2002">
        <w:t>Syfte</w:t>
      </w:r>
    </w:p>
    <w:p w14:paraId="50C2DF2A" w14:textId="77777777" w:rsidR="004A2002" w:rsidRPr="004A2002" w:rsidRDefault="004A2002" w:rsidP="004A2002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4A2002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5EF833B6" w14:textId="77777777" w:rsidR="004A2002" w:rsidRPr="004A2002" w:rsidRDefault="004A2002" w:rsidP="004A2002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2E4A4B5" w14:textId="77777777" w:rsidR="004A2002" w:rsidRPr="004A2002" w:rsidRDefault="004A2002" w:rsidP="006D7843">
      <w:pPr>
        <w:pStyle w:val="Rubrik2"/>
        <w:ind w:left="0"/>
      </w:pPr>
      <w:r w:rsidRPr="004A2002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4A2002" w:rsidRPr="004A2002" w14:paraId="6C11804D" w14:textId="77777777" w:rsidTr="00CF288A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488F9A8E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A2002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48291B84" w14:textId="4C0602CB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A2002">
              <w:rPr>
                <w:rFonts w:ascii="Arial" w:hAnsi="Arial" w:cs="Arial"/>
                <w:sz w:val="18"/>
                <w:szCs w:val="18"/>
              </w:rPr>
              <w:t xml:space="preserve">Fri gas, ileus, konkrement, hydronefros mm. I första hand för patienter </w:t>
            </w:r>
            <w:r w:rsidR="00802FE6" w:rsidRPr="004A2002">
              <w:rPr>
                <w:rFonts w:ascii="Arial" w:hAnsi="Arial" w:cs="Arial"/>
                <w:sz w:val="18"/>
                <w:szCs w:val="18"/>
              </w:rPr>
              <w:t>&lt;60</w:t>
            </w:r>
            <w:r w:rsidRPr="004A2002">
              <w:rPr>
                <w:rFonts w:ascii="Arial" w:hAnsi="Arial" w:cs="Arial"/>
                <w:sz w:val="18"/>
                <w:szCs w:val="18"/>
              </w:rPr>
              <w:t xml:space="preserve"> år.</w:t>
            </w:r>
          </w:p>
        </w:tc>
      </w:tr>
      <w:tr w:rsidR="004A2002" w:rsidRPr="004A2002" w14:paraId="38ABC17C" w14:textId="77777777" w:rsidTr="00CF288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673F2A5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A2002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9309AB4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A2002">
              <w:rPr>
                <w:rFonts w:ascii="Arial" w:hAnsi="Arial" w:cs="Arial"/>
                <w:sz w:val="18"/>
                <w:szCs w:val="18"/>
              </w:rPr>
              <w:t>Inga.</w:t>
            </w:r>
          </w:p>
        </w:tc>
      </w:tr>
      <w:tr w:rsidR="004A2002" w:rsidRPr="004A2002" w14:paraId="5257839D" w14:textId="77777777" w:rsidTr="00CF288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02A8093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A2002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99348AA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A2002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4A2002" w:rsidRPr="004A2002" w14:paraId="3672B34A" w14:textId="77777777" w:rsidTr="00CF288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261006C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A2002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E59CF4D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A2002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4A2002" w:rsidRPr="004A2002" w14:paraId="2842CA2B" w14:textId="77777777" w:rsidTr="00CF288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954E117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A2002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84C2CEF" w14:textId="75AD173A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4A2002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6D7843" w:rsidRPr="004A2002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4A2002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1D64B726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4A2002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3BD2FD0E" w14:textId="6DACF5C2" w:rsidR="004A2002" w:rsidRPr="004A2002" w:rsidRDefault="00000000" w:rsidP="004A200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7" w:history="1">
              <w:r w:rsidR="004A2002" w:rsidRPr="004A2002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4A2002" w:rsidRPr="004A2002" w14:paraId="5E308A75" w14:textId="77777777" w:rsidTr="00CF288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2552A36C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A2002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6E542ADE" w14:textId="77777777" w:rsidR="004A2002" w:rsidRPr="004A2002" w:rsidRDefault="004A2002" w:rsidP="004A2002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A2002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2DFD6F2D" w14:textId="77777777" w:rsidR="004A2002" w:rsidRPr="004A2002" w:rsidRDefault="004A2002" w:rsidP="004A2002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A2002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6E9ED3CE" w14:textId="77777777" w:rsidR="004A2002" w:rsidRPr="004A2002" w:rsidRDefault="004A2002" w:rsidP="004A2002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A2002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073C97D4" w14:textId="77777777" w:rsidR="004A2002" w:rsidRPr="004A2002" w:rsidRDefault="004A2002" w:rsidP="004A2002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3A995404" w14:textId="77777777" w:rsidR="004A2002" w:rsidRPr="004A2002" w:rsidRDefault="004A2002" w:rsidP="004A2002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4A2002">
        <w:rPr>
          <w:rFonts w:ascii="Arial" w:hAnsi="Arial" w:cs="Arial"/>
          <w:b/>
          <w:bCs/>
          <w:szCs w:val="26"/>
        </w:rPr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4A2002" w:rsidRPr="004A2002" w14:paraId="14567E7C" w14:textId="77777777" w:rsidTr="004A2002">
        <w:trPr>
          <w:trHeight w:val="520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2738F98B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4A2002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1835F9EB" wp14:editId="69C15F52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8" r:lo="rId19" r:qs="rId20" r:cs="rId21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FCA060A" w14:textId="77777777" w:rsidR="004A2002" w:rsidRPr="004A2002" w:rsidRDefault="004A2002" w:rsidP="004A20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4A2002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3A72BA69" wp14:editId="5E661E04">
                      <wp:simplePos x="0" y="0"/>
                      <wp:positionH relativeFrom="column">
                        <wp:posOffset>714375</wp:posOffset>
                      </wp:positionH>
                      <wp:positionV relativeFrom="paragraph">
                        <wp:posOffset>223520</wp:posOffset>
                      </wp:positionV>
                      <wp:extent cx="410210" cy="1437640"/>
                      <wp:effectExtent l="0" t="0" r="8890" b="0"/>
                      <wp:wrapNone/>
                      <wp:docPr id="17" name="Pil: uppåt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43764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6B29A7D" w14:textId="77777777" w:rsidR="004A2002" w:rsidRPr="0066567D" w:rsidRDefault="004A2002" w:rsidP="006D7843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A72BA69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17" o:spid="_x0000_s1026" type="#_x0000_t68" style="position:absolute;left:0;text-align:left;margin-left:56.25pt;margin-top:17.6pt;width:32.3pt;height:113.2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" adj="3082" fillcolor="red" stroked="f" strokeweight="1pt">
                      <v:textbox inset="1mm,1mm,1mm,1mm">
                        <w:txbxContent>
                          <w:p w14:paraId="46B29A7D" w14:textId="77777777" w:rsidR="004A2002" w:rsidRPr="0066567D" w:rsidRDefault="004A2002" w:rsidP="006D7843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4A200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E9A716C" wp14:editId="55FDFA46">
                      <wp:simplePos x="0" y="0"/>
                      <wp:positionH relativeFrom="column">
                        <wp:posOffset>237490</wp:posOffset>
                      </wp:positionH>
                      <wp:positionV relativeFrom="paragraph">
                        <wp:posOffset>215900</wp:posOffset>
                      </wp:positionV>
                      <wp:extent cx="1351280" cy="1462405"/>
                      <wp:effectExtent l="19050" t="19050" r="20320" b="2349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51280" cy="1462681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60A3B7B" id="Rektangel 3" o:spid="_x0000_s1026" style="position:absolute;margin-left:18.7pt;margin-top:17pt;width:106.4pt;height:115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" filled="f" strokecolor="red" strokeweight="3pt"/>
                  </w:pict>
                </mc:Fallback>
              </mc:AlternateContent>
            </w:r>
            <w:r w:rsidRPr="004A2002">
              <w:rPr>
                <w:noProof/>
                <w:szCs w:val="20"/>
              </w:rPr>
              <w:drawing>
                <wp:inline distT="0" distB="0" distL="0" distR="0" wp14:anchorId="0B77388F" wp14:editId="77C1735A">
                  <wp:extent cx="1393448" cy="1836751"/>
                  <wp:effectExtent l="0" t="0" r="0" b="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39490140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1343" cy="18603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A2002" w:rsidRPr="004A2002" w14:paraId="73B5A333" w14:textId="77777777" w:rsidTr="004A2002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553F0E26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A2002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6F0E9CFF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4A2002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EA9D0A2" w14:textId="77777777" w:rsidR="004A2002" w:rsidRPr="004A2002" w:rsidRDefault="004A2002" w:rsidP="004A20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4A2002" w:rsidRPr="004A2002" w14:paraId="6BD62B90" w14:textId="77777777" w:rsidTr="004A2002">
        <w:trPr>
          <w:trHeight w:val="227"/>
        </w:trPr>
        <w:tc>
          <w:tcPr>
            <w:tcW w:w="1950" w:type="dxa"/>
            <w:shd w:val="clear" w:color="auto" w:fill="FFFFFF"/>
          </w:tcPr>
          <w:p w14:paraId="1A42DF41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A2002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127B80AE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A2002">
              <w:rPr>
                <w:rFonts w:ascii="Arial" w:hAnsi="Arial" w:cs="Arial"/>
                <w:sz w:val="18"/>
                <w:szCs w:val="18"/>
              </w:rPr>
              <w:t>Mamiller – trochanter minor.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704524D" w14:textId="77777777" w:rsidR="004A2002" w:rsidRPr="004A2002" w:rsidRDefault="004A2002" w:rsidP="004A2002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4A2002" w:rsidRPr="004A2002" w14:paraId="73B3071D" w14:textId="77777777" w:rsidTr="004A2002">
        <w:trPr>
          <w:trHeight w:val="227"/>
        </w:trPr>
        <w:tc>
          <w:tcPr>
            <w:tcW w:w="1950" w:type="dxa"/>
            <w:shd w:val="clear" w:color="auto" w:fill="FFFFFF"/>
          </w:tcPr>
          <w:p w14:paraId="12521A1E" w14:textId="77777777" w:rsidR="004A2002" w:rsidRPr="004A2002" w:rsidRDefault="004A2002" w:rsidP="004A2002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4A2002">
              <w:rPr>
                <w:rFonts w:ascii="Arial" w:hAnsi="Arial" w:cs="Arial"/>
                <w:b/>
                <w:sz w:val="18"/>
                <w:szCs w:val="18"/>
              </w:rPr>
              <w:t>Buk K- (lågdos)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72C0AC77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A2002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4A2002">
              <w:rPr>
                <w:rFonts w:ascii="Arial" w:hAnsi="Arial" w:cs="Arial"/>
                <w:sz w:val="18"/>
                <w:szCs w:val="18"/>
              </w:rPr>
              <w:t xml:space="preserve"> Diafragma – trochanter minor.</w:t>
            </w:r>
          </w:p>
          <w:p w14:paraId="64A53A94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A2002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1C52897" w14:textId="77777777" w:rsidR="004A2002" w:rsidRPr="004A2002" w:rsidRDefault="004A2002" w:rsidP="004A2002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3624D0B5" w14:textId="77777777" w:rsidR="004A2002" w:rsidRPr="004A2002" w:rsidRDefault="004A2002" w:rsidP="004A2002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70272CAD" w14:textId="77777777" w:rsidR="004A2002" w:rsidRPr="004A2002" w:rsidRDefault="004A2002" w:rsidP="00802FE6">
      <w:pPr>
        <w:pStyle w:val="Rubrik2"/>
        <w:ind w:left="0"/>
      </w:pPr>
      <w:r w:rsidRPr="004A2002">
        <w:lastRenderedPageBreak/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409"/>
        <w:gridCol w:w="2806"/>
      </w:tblGrid>
      <w:tr w:rsidR="004A2002" w:rsidRPr="004A2002" w14:paraId="5096C2F8" w14:textId="77777777" w:rsidTr="004A200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9E9E77A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A2002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D620C43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4A2002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57D311F" w14:textId="77777777" w:rsidR="004A2002" w:rsidRPr="004A2002" w:rsidRDefault="004A2002" w:rsidP="004A20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A2002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537346BE" wp14:editId="086DDB64">
                      <wp:simplePos x="0" y="0"/>
                      <wp:positionH relativeFrom="margin">
                        <wp:posOffset>835660</wp:posOffset>
                      </wp:positionH>
                      <wp:positionV relativeFrom="paragraph">
                        <wp:posOffset>122555</wp:posOffset>
                      </wp:positionV>
                      <wp:extent cx="409575" cy="575945"/>
                      <wp:effectExtent l="0" t="0" r="9525" b="0"/>
                      <wp:wrapNone/>
                      <wp:docPr id="20" name="Pil: nedåt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7334F98" w14:textId="77777777" w:rsidR="004A2002" w:rsidRPr="0066564D" w:rsidRDefault="004A2002" w:rsidP="00802FE6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37346BE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Pil: nedåt 20" o:spid="_x0000_s1027" type="#_x0000_t67" style="position:absolute;left:0;text-align:left;margin-left:65.8pt;margin-top:9.65pt;width:32.25pt;height:45.35pt;z-index:2516582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" adj="13920" fillcolor="red" stroked="f" strokeweight="1pt">
                      <v:textbox style="layout-flow:vertical" inset="1mm,1mm,1mm,1mm">
                        <w:txbxContent>
                          <w:p w14:paraId="67334F98" w14:textId="77777777" w:rsidR="004A2002" w:rsidRPr="0066564D" w:rsidRDefault="004A2002" w:rsidP="00802FE6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4A2002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7986422C" wp14:editId="2EA590B1">
                      <wp:simplePos x="0" y="0"/>
                      <wp:positionH relativeFrom="column">
                        <wp:posOffset>257175</wp:posOffset>
                      </wp:positionH>
                      <wp:positionV relativeFrom="paragraph">
                        <wp:posOffset>862330</wp:posOffset>
                      </wp:positionV>
                      <wp:extent cx="410210" cy="494665"/>
                      <wp:effectExtent l="0" t="4128" r="4763" b="4762"/>
                      <wp:wrapNone/>
                      <wp:docPr id="24" name="Pil: uppåt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01FD476" w14:textId="77777777" w:rsidR="004A2002" w:rsidRPr="0066567D" w:rsidRDefault="004A2002" w:rsidP="00802FE6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86422C" id="Pil: uppåt 24" o:spid="_x0000_s1028" type="#_x0000_t68" style="position:absolute;left:0;text-align:left;margin-left:20.25pt;margin-top:67.9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" adj="8956" fillcolor="red" stroked="f" strokeweight="1pt">
                      <v:textbox style="layout-flow:vertical;mso-layout-flow-alt:bottom-to-top" inset="1mm,1mm,1mm,1mm">
                        <w:txbxContent>
                          <w:p w14:paraId="201FD476" w14:textId="77777777" w:rsidR="004A2002" w:rsidRPr="0066567D" w:rsidRDefault="004A2002" w:rsidP="00802FE6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4A200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20AC8FC6" wp14:editId="17145E9F">
                      <wp:simplePos x="0" y="0"/>
                      <wp:positionH relativeFrom="column">
                        <wp:posOffset>718820</wp:posOffset>
                      </wp:positionH>
                      <wp:positionV relativeFrom="paragraph">
                        <wp:posOffset>-12065</wp:posOffset>
                      </wp:positionV>
                      <wp:extent cx="6350" cy="1494790"/>
                      <wp:effectExtent l="19050" t="19050" r="31750" b="29210"/>
                      <wp:wrapNone/>
                      <wp:docPr id="16" name="Rak koppling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6350" cy="149479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B36BD94" id="Rak 16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6pt,-.95pt" to="57.1pt,11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4A200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037EBC61" wp14:editId="300D74B6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718185</wp:posOffset>
                      </wp:positionV>
                      <wp:extent cx="1414145" cy="0"/>
                      <wp:effectExtent l="19050" t="19050" r="14605" b="19050"/>
                      <wp:wrapNone/>
                      <wp:docPr id="8" name="Rak koppling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41414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79E2114" id="Rak 8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75pt,56.55pt" to="112.1pt,5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4A2002">
              <w:rPr>
                <w:noProof/>
                <w:szCs w:val="20"/>
              </w:rPr>
              <w:drawing>
                <wp:inline distT="0" distB="0" distL="0" distR="0" wp14:anchorId="0F4328B0" wp14:editId="1E7C8EC1">
                  <wp:extent cx="1420495" cy="1476612"/>
                  <wp:effectExtent l="0" t="0" r="8255" b="9525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2670957" name=""/>
                          <pic:cNvPicPr/>
                        </pic:nvPicPr>
                        <pic:blipFill>
                          <a:blip r:embed="rId24"/>
                          <a:srcRect l="193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1962" cy="150932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2ED23061" w14:textId="77777777" w:rsidR="004A2002" w:rsidRPr="004A2002" w:rsidRDefault="004A2002" w:rsidP="004A20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A2002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2B7D390A" wp14:editId="7E01ED93">
                      <wp:simplePos x="0" y="0"/>
                      <wp:positionH relativeFrom="column">
                        <wp:posOffset>1095375</wp:posOffset>
                      </wp:positionH>
                      <wp:positionV relativeFrom="paragraph">
                        <wp:posOffset>701040</wp:posOffset>
                      </wp:positionV>
                      <wp:extent cx="410210" cy="552450"/>
                      <wp:effectExtent l="0" t="0" r="8890" b="0"/>
                      <wp:wrapNone/>
                      <wp:docPr id="19" name="Pil: uppåt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DC93D46" w14:textId="77777777" w:rsidR="004A2002" w:rsidRPr="0066567D" w:rsidRDefault="004A2002" w:rsidP="00802FE6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B7D390A" id="Pil: uppåt 19" o:spid="_x0000_s1029" type="#_x0000_t68" style="position:absolute;left:0;text-align:left;margin-left:86.25pt;margin-top:55.2pt;width:32.3pt;height:43.5pt;rotation:180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" adj="8019" fillcolor="red" stroked="f" strokeweight="1pt">
                      <v:textbox style="layout-flow:vertical;mso-layout-flow-alt:bottom-to-top" inset="1mm,1mm,1mm,1mm">
                        <w:txbxContent>
                          <w:p w14:paraId="5DC93D46" w14:textId="77777777" w:rsidR="004A2002" w:rsidRPr="0066567D" w:rsidRDefault="004A2002" w:rsidP="00802FE6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4A200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2B042268" wp14:editId="58A8A8F3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690245</wp:posOffset>
                      </wp:positionV>
                      <wp:extent cx="1707515" cy="0"/>
                      <wp:effectExtent l="19050" t="19050" r="6985" b="19050"/>
                      <wp:wrapNone/>
                      <wp:docPr id="23" name="Rak koppling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E6D3DE7" id="Rak 23" o:spid="_x0000_s1026" style="position:absolute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75pt,54.35pt" to="131.7pt,5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" strokecolor="red" strokeweight="3pt">
                      <v:stroke joinstyle="miter"/>
                    </v:line>
                  </w:pict>
                </mc:Fallback>
              </mc:AlternateContent>
            </w:r>
            <w:r w:rsidRPr="004A200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596662D2" wp14:editId="47E9E562">
                      <wp:simplePos x="0" y="0"/>
                      <wp:positionH relativeFrom="column">
                        <wp:posOffset>837565</wp:posOffset>
                      </wp:positionH>
                      <wp:positionV relativeFrom="paragraph">
                        <wp:posOffset>1270</wp:posOffset>
                      </wp:positionV>
                      <wp:extent cx="4445" cy="1390650"/>
                      <wp:effectExtent l="19050" t="19050" r="33655" b="19050"/>
                      <wp:wrapNone/>
                      <wp:docPr id="12" name="Rak koppling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445" cy="13906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4C16892" id="Rak 12" o:spid="_x0000_s1026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5.95pt,.1pt" to="66.3pt,10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" strokecolor="red" strokeweight="3pt">
                      <v:stroke joinstyle="miter"/>
                    </v:line>
                  </w:pict>
                </mc:Fallback>
              </mc:AlternateContent>
            </w:r>
            <w:r w:rsidRPr="004A2002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7311CB4C" wp14:editId="0CB115A1">
                      <wp:simplePos x="0" y="0"/>
                      <wp:positionH relativeFrom="column">
                        <wp:posOffset>364490</wp:posOffset>
                      </wp:positionH>
                      <wp:positionV relativeFrom="paragraph">
                        <wp:posOffset>156210</wp:posOffset>
                      </wp:positionV>
                      <wp:extent cx="410210" cy="494665"/>
                      <wp:effectExtent l="0" t="4128" r="4763" b="4762"/>
                      <wp:wrapNone/>
                      <wp:docPr id="22" name="Pil: uppåt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5BE8680" w14:textId="77777777" w:rsidR="004A2002" w:rsidRPr="0066567D" w:rsidRDefault="004A2002" w:rsidP="00802FE6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311CB4C" id="Pil: uppåt 22" o:spid="_x0000_s1030" type="#_x0000_t68" style="position:absolute;left:0;text-align:left;margin-left:28.7pt;margin-top:12.3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O4Y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25BE8680" w14:textId="77777777" w:rsidR="004A2002" w:rsidRPr="0066567D" w:rsidRDefault="004A2002" w:rsidP="00802FE6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4A2002">
              <w:rPr>
                <w:noProof/>
                <w:szCs w:val="20"/>
              </w:rPr>
              <w:drawing>
                <wp:inline distT="0" distB="0" distL="0" distR="0" wp14:anchorId="00976E13" wp14:editId="4C66854D">
                  <wp:extent cx="1670034" cy="1383485"/>
                  <wp:effectExtent l="0" t="0" r="6985" b="7620"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1203026" name=""/>
                          <pic:cNvPicPr/>
                        </pic:nvPicPr>
                        <pic:blipFill>
                          <a:blip r:embed="rId25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6250" cy="142177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A2002" w:rsidRPr="004A2002" w14:paraId="79B5DDA2" w14:textId="77777777" w:rsidTr="004A200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42C273BE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A2002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8DF1D16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4A2002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buken med 5-10 cm marginal på vardera sidan om kroppen.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26B9F65" w14:textId="77777777" w:rsidR="004A2002" w:rsidRPr="004A2002" w:rsidRDefault="004A2002" w:rsidP="004A20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5CECDB1" w14:textId="77777777" w:rsidR="004A2002" w:rsidRPr="004A2002" w:rsidRDefault="004A2002" w:rsidP="004A20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4A2002" w:rsidRPr="004A2002" w14:paraId="4F34BA20" w14:textId="77777777" w:rsidTr="004A200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510483FD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A2002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5486FBB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4A2002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36F32536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28E75F03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4A2002" w:rsidRPr="004A2002" w14:paraId="6F7C0E82" w14:textId="77777777" w:rsidTr="004A200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4D534C5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A2002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256268E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4A2002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E12103E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60601B3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0545934E" w14:textId="77777777" w:rsidR="004A2002" w:rsidRPr="004A2002" w:rsidRDefault="004A2002" w:rsidP="004A2002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930D766" w14:textId="77777777" w:rsidR="004A2002" w:rsidRPr="004A2002" w:rsidRDefault="004A2002" w:rsidP="00802FE6">
      <w:pPr>
        <w:pStyle w:val="Rubrik2"/>
        <w:ind w:left="0"/>
      </w:pPr>
      <w:r w:rsidRPr="004A2002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4A2002" w:rsidRPr="004A2002" w14:paraId="33D07BA0" w14:textId="77777777" w:rsidTr="00CF288A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1C44982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A2002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244D7D2" w14:textId="77777777" w:rsidR="004A2002" w:rsidRPr="004A2002" w:rsidRDefault="004A2002" w:rsidP="004A20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A2002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61853BA" w14:textId="77777777" w:rsidR="004A2002" w:rsidRPr="004A2002" w:rsidRDefault="004A2002" w:rsidP="004A20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A2002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E50E881" w14:textId="77777777" w:rsidR="004A2002" w:rsidRPr="004A2002" w:rsidRDefault="004A2002" w:rsidP="004A20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A2002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4A2002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0F45FD9" w14:textId="77777777" w:rsidR="004A2002" w:rsidRPr="004A2002" w:rsidRDefault="004A2002" w:rsidP="004A20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4A2002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A0DF081" w14:textId="77777777" w:rsidR="004A2002" w:rsidRPr="004A2002" w:rsidRDefault="004A2002" w:rsidP="004A20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4A2002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4A2002" w:rsidRPr="004A2002" w14:paraId="42E43A7D" w14:textId="77777777" w:rsidTr="00CF288A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60237F24" w14:textId="77777777" w:rsidR="004A2002" w:rsidRPr="004A2002" w:rsidRDefault="004A2002" w:rsidP="004A2002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4A2002">
              <w:rPr>
                <w:rFonts w:ascii="Arial" w:hAnsi="Arial" w:cs="Arial"/>
                <w:b/>
                <w:sz w:val="18"/>
                <w:szCs w:val="18"/>
              </w:rPr>
              <w:t>Buk K- (lågdos)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CD175FF" w14:textId="77777777" w:rsidR="004A2002" w:rsidRPr="004A2002" w:rsidRDefault="004A2002" w:rsidP="004A20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A2002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AA8A363" w14:textId="1D1807A7" w:rsidR="004A2002" w:rsidRPr="004A2002" w:rsidRDefault="00155EAC" w:rsidP="004A20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290C815" w14:textId="2E574226" w:rsidR="004A2002" w:rsidRPr="004A2002" w:rsidRDefault="004A2002" w:rsidP="004A20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A2002">
              <w:rPr>
                <w:rFonts w:ascii="Arial" w:hAnsi="Arial" w:cs="Arial"/>
                <w:sz w:val="18"/>
                <w:szCs w:val="18"/>
              </w:rPr>
              <w:t>B</w:t>
            </w:r>
            <w:r w:rsidR="00155EAC">
              <w:rPr>
                <w:rFonts w:ascii="Arial" w:hAnsi="Arial" w:cs="Arial"/>
                <w:sz w:val="18"/>
                <w:szCs w:val="18"/>
              </w:rPr>
              <w:t>r40</w:t>
            </w:r>
            <w:r w:rsidRPr="004A200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758B389" w14:textId="77777777" w:rsidR="004A2002" w:rsidRPr="004A2002" w:rsidRDefault="004A2002" w:rsidP="004A20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A2002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40EC4372" w14:textId="097DB9BC" w:rsidR="004A2002" w:rsidRPr="004A2002" w:rsidRDefault="00155EAC" w:rsidP="004A20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Syngo.via/</w:t>
            </w:r>
            <w:r w:rsidR="004A2002" w:rsidRPr="004A2002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4A2002" w:rsidRPr="004A2002" w14:paraId="4C874303" w14:textId="77777777" w:rsidTr="00CF288A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8A4B197" w14:textId="77777777" w:rsidR="004A2002" w:rsidRPr="004A2002" w:rsidRDefault="004A2002" w:rsidP="004A200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13DC212" w14:textId="77777777" w:rsidR="004A2002" w:rsidRPr="004A2002" w:rsidRDefault="004A2002" w:rsidP="004A20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A2002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94B3308" w14:textId="77777777" w:rsidR="004A2002" w:rsidRPr="004A2002" w:rsidRDefault="004A2002" w:rsidP="004A20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A2002">
              <w:rPr>
                <w:rFonts w:ascii="Arial" w:hAnsi="Arial" w:cs="Arial"/>
                <w:sz w:val="18"/>
                <w:szCs w:val="18"/>
              </w:rPr>
              <w:t>5/5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4F1BBE9" w14:textId="7C0E885A" w:rsidR="004A2002" w:rsidRPr="004A2002" w:rsidRDefault="004A2002" w:rsidP="004A20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A2002">
              <w:rPr>
                <w:rFonts w:ascii="Arial" w:hAnsi="Arial" w:cs="Arial"/>
                <w:sz w:val="18"/>
                <w:szCs w:val="18"/>
              </w:rPr>
              <w:t>B</w:t>
            </w:r>
            <w:r w:rsidR="00155EAC">
              <w:rPr>
                <w:rFonts w:ascii="Arial" w:hAnsi="Arial" w:cs="Arial"/>
                <w:sz w:val="18"/>
                <w:szCs w:val="18"/>
              </w:rPr>
              <w:t>r40</w:t>
            </w:r>
            <w:r w:rsidRPr="004A200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8C292BD" w14:textId="77777777" w:rsidR="004A2002" w:rsidRPr="004A2002" w:rsidRDefault="004A2002" w:rsidP="004A20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A2002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B84463B" w14:textId="77777777" w:rsidR="004A2002" w:rsidRPr="004A2002" w:rsidRDefault="004A2002" w:rsidP="004A20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A2002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4A2002" w:rsidRPr="004A2002" w14:paraId="16261B14" w14:textId="77777777" w:rsidTr="00CF288A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C22B469" w14:textId="77777777" w:rsidR="004A2002" w:rsidRPr="004A2002" w:rsidRDefault="004A2002" w:rsidP="004A200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A7016AE" w14:textId="77777777" w:rsidR="004A2002" w:rsidRPr="004A2002" w:rsidRDefault="004A2002" w:rsidP="004A20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A2002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922F8D7" w14:textId="77777777" w:rsidR="004A2002" w:rsidRPr="004A2002" w:rsidRDefault="004A2002" w:rsidP="004A20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A2002">
              <w:rPr>
                <w:rFonts w:ascii="Arial" w:hAnsi="Arial" w:cs="Arial"/>
                <w:sz w:val="18"/>
                <w:szCs w:val="18"/>
              </w:rPr>
              <w:t>5/5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DB10B99" w14:textId="102ED95D" w:rsidR="004A2002" w:rsidRPr="004A2002" w:rsidRDefault="004A2002" w:rsidP="004A20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2002">
              <w:rPr>
                <w:rFonts w:ascii="Arial" w:hAnsi="Arial" w:cs="Arial"/>
                <w:sz w:val="18"/>
                <w:szCs w:val="18"/>
              </w:rPr>
              <w:t>B</w:t>
            </w:r>
            <w:r w:rsidR="00155EAC">
              <w:rPr>
                <w:rFonts w:ascii="Arial" w:hAnsi="Arial" w:cs="Arial"/>
                <w:sz w:val="18"/>
                <w:szCs w:val="18"/>
              </w:rPr>
              <w:t>r40</w:t>
            </w:r>
            <w:r w:rsidRPr="004A200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C16CEF7" w14:textId="77777777" w:rsidR="004A2002" w:rsidRPr="004A2002" w:rsidRDefault="004A2002" w:rsidP="004A20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A200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20EA03D" w14:textId="77777777" w:rsidR="004A2002" w:rsidRPr="004A2002" w:rsidRDefault="004A2002" w:rsidP="004A20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A200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4A2002" w:rsidRPr="004A2002" w14:paraId="138CF174" w14:textId="77777777" w:rsidTr="00CF288A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3CD77AE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A2002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C75170B" w14:textId="77777777" w:rsidR="004A2002" w:rsidRPr="004A2002" w:rsidRDefault="004A2002" w:rsidP="004A20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A200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301E0C0" w14:textId="77777777" w:rsidR="004A2002" w:rsidRPr="004A2002" w:rsidRDefault="004A2002" w:rsidP="004A20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A200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A182B33" w14:textId="77777777" w:rsidR="004A2002" w:rsidRPr="004A2002" w:rsidRDefault="004A2002" w:rsidP="004A20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A200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C3E0A55" w14:textId="77777777" w:rsidR="004A2002" w:rsidRPr="004A2002" w:rsidRDefault="004A2002" w:rsidP="004A20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A200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31F51AB" w14:textId="77777777" w:rsidR="004A2002" w:rsidRPr="004A2002" w:rsidRDefault="004A2002" w:rsidP="004A20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A2002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4A2002" w:rsidRPr="004A2002" w14:paraId="586C5AFA" w14:textId="77777777" w:rsidTr="00CF288A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117AB03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A2002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4084A96" w14:textId="77777777" w:rsidR="004A2002" w:rsidRPr="004A2002" w:rsidRDefault="004A2002" w:rsidP="004A20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A200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D2234AE" w14:textId="77777777" w:rsidR="004A2002" w:rsidRPr="004A2002" w:rsidRDefault="004A2002" w:rsidP="004A20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A200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44BEF65" w14:textId="77777777" w:rsidR="004A2002" w:rsidRPr="004A2002" w:rsidRDefault="004A2002" w:rsidP="004A20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A200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02BDD06" w14:textId="77777777" w:rsidR="004A2002" w:rsidRPr="004A2002" w:rsidRDefault="004A2002" w:rsidP="004A20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A200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DCACECD" w14:textId="77777777" w:rsidR="004A2002" w:rsidRPr="004A2002" w:rsidRDefault="004A2002" w:rsidP="004A20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A2002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4FEAFC24" w14:textId="77777777" w:rsidR="004A2002" w:rsidRPr="004A2002" w:rsidRDefault="004A2002" w:rsidP="004A2002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4D7CA52" w14:textId="77777777" w:rsidR="004A2002" w:rsidRPr="004A2002" w:rsidRDefault="004A2002" w:rsidP="00802FE6">
      <w:pPr>
        <w:pStyle w:val="Rubrik2"/>
        <w:ind w:left="0"/>
      </w:pPr>
      <w:r w:rsidRPr="004A2002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4A2002" w:rsidRPr="004A2002" w14:paraId="5135C7F5" w14:textId="77777777" w:rsidTr="004A2002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65796C13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7E340F42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2E3A4892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0CFECA9B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25AF4D50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A2002" w:rsidRPr="004A2002" w14:paraId="7382AE95" w14:textId="77777777" w:rsidTr="004A200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744F04D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A2002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4AC37BD6" w14:textId="77777777" w:rsidR="004A2002" w:rsidRPr="004A2002" w:rsidRDefault="004A2002" w:rsidP="004A20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A2002">
              <w:rPr>
                <w:rFonts w:ascii="Arial" w:hAnsi="Arial" w:cs="Arial"/>
                <w:color w:val="FFFFFF"/>
                <w:sz w:val="18"/>
                <w:szCs w:val="18"/>
              </w:rPr>
              <w:t>Buk K-</w:t>
            </w:r>
          </w:p>
          <w:p w14:paraId="48728D9E" w14:textId="77777777" w:rsidR="004A2002" w:rsidRPr="004A2002" w:rsidRDefault="004A2002" w:rsidP="004A20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A2002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6DAFCE2C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0C855DC8" w14:textId="77777777" w:rsidR="004A2002" w:rsidRPr="004A2002" w:rsidRDefault="004A2002" w:rsidP="004A20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A2002">
              <w:rPr>
                <w:rFonts w:ascii="Arial" w:hAnsi="Arial" w:cs="Arial"/>
                <w:color w:val="FFFFFF"/>
                <w:sz w:val="18"/>
                <w:szCs w:val="18"/>
              </w:rPr>
              <w:t>Buk K-</w:t>
            </w:r>
          </w:p>
          <w:p w14:paraId="736B756E" w14:textId="77777777" w:rsidR="004A2002" w:rsidRPr="004A2002" w:rsidRDefault="004A2002" w:rsidP="004A20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A2002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7C84EA81" w14:textId="77777777" w:rsidR="004A2002" w:rsidRPr="004A2002" w:rsidRDefault="004A2002" w:rsidP="004A20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A2002">
              <w:rPr>
                <w:rFonts w:ascii="Arial" w:hAnsi="Arial" w:cs="Arial"/>
                <w:color w:val="FFFFFF"/>
                <w:sz w:val="18"/>
                <w:szCs w:val="18"/>
              </w:rPr>
              <w:t>Buk K-</w:t>
            </w:r>
          </w:p>
          <w:p w14:paraId="12254649" w14:textId="77777777" w:rsidR="004A2002" w:rsidRPr="004A2002" w:rsidRDefault="004A2002" w:rsidP="004A20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A2002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B0615E4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A2002" w:rsidRPr="004A2002" w14:paraId="10980590" w14:textId="77777777" w:rsidTr="004A200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7707366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30081833" w14:textId="77777777" w:rsidR="004A2002" w:rsidRPr="004A2002" w:rsidRDefault="004A2002" w:rsidP="004A20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1953804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492C2FA" w14:textId="77777777" w:rsidR="004A2002" w:rsidRPr="004A2002" w:rsidRDefault="004A2002" w:rsidP="004A20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D4EBC46" w14:textId="77777777" w:rsidR="004A2002" w:rsidRPr="004A2002" w:rsidRDefault="004A2002" w:rsidP="004A20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0999FE6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A2002" w:rsidRPr="004A2002" w14:paraId="645E8FC0" w14:textId="77777777" w:rsidTr="004A200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31A11F9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0A303AD4" w14:textId="77777777" w:rsidR="004A2002" w:rsidRPr="004A2002" w:rsidRDefault="004A2002" w:rsidP="004A20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74D816C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36B0517" w14:textId="77777777" w:rsidR="004A2002" w:rsidRPr="004A2002" w:rsidRDefault="004A2002" w:rsidP="004A20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BAF431B" w14:textId="77777777" w:rsidR="004A2002" w:rsidRPr="004A2002" w:rsidRDefault="004A2002" w:rsidP="004A20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DAE5779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A2002" w:rsidRPr="004A2002" w14:paraId="4F12A1D9" w14:textId="77777777" w:rsidTr="004A200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ABDADF1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79C6AD52" w14:textId="77777777" w:rsidR="004A2002" w:rsidRPr="004A2002" w:rsidRDefault="004A2002" w:rsidP="004A20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5F41A86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0AA6AB6" w14:textId="77777777" w:rsidR="004A2002" w:rsidRPr="004A2002" w:rsidRDefault="004A2002" w:rsidP="004A20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4CC8E66" w14:textId="77777777" w:rsidR="004A2002" w:rsidRPr="004A2002" w:rsidRDefault="004A2002" w:rsidP="004A20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67FC76E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A2002" w:rsidRPr="004A2002" w14:paraId="6C721625" w14:textId="77777777" w:rsidTr="004A200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8D7E856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2DF8F14D" w14:textId="77777777" w:rsidR="004A2002" w:rsidRPr="004A2002" w:rsidRDefault="004A2002" w:rsidP="004A20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24DEA71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4227D83A" w14:textId="77777777" w:rsidR="004A2002" w:rsidRPr="004A2002" w:rsidRDefault="004A2002" w:rsidP="004A20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0D9F077C" w14:textId="77777777" w:rsidR="004A2002" w:rsidRPr="004A2002" w:rsidRDefault="004A2002" w:rsidP="004A20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8EECE6E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A2002" w:rsidRPr="004A2002" w14:paraId="4BF33BEC" w14:textId="77777777" w:rsidTr="004A200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FC86E84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7744BF80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37393F4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3FFB442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3B31FCB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9D78417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A2002" w:rsidRPr="004A2002" w14:paraId="0A365EE5" w14:textId="77777777" w:rsidTr="004A200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D4EB735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5FD74A5D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14CB104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62FE17C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5EA35A1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5182454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A2002" w:rsidRPr="004A2002" w14:paraId="29236052" w14:textId="77777777" w:rsidTr="004A200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2E32964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3FB7D5FE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A9943FF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4D2557E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426A409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96F97E7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A2002" w:rsidRPr="004A2002" w14:paraId="7FF99925" w14:textId="77777777" w:rsidTr="004A2002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D32F6BD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37309F68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5F601E17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056F32DF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5FF58AD" w14:textId="77777777" w:rsidR="004A2002" w:rsidRPr="004A2002" w:rsidRDefault="004A2002" w:rsidP="004A20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25751867" w14:textId="77777777" w:rsidR="004A2002" w:rsidRPr="004A2002" w:rsidRDefault="004A2002" w:rsidP="004A2002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4A200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DAF94D" w14:textId="77777777" w:rsidR="005D734D" w:rsidRDefault="005D734D">
      <w:r>
        <w:separator/>
      </w:r>
    </w:p>
  </w:endnote>
  <w:endnote w:type="continuationSeparator" w:id="0">
    <w:p w14:paraId="7DCF4F06" w14:textId="77777777" w:rsidR="005D734D" w:rsidRDefault="005D734D">
      <w:r>
        <w:continuationSeparator/>
      </w:r>
    </w:p>
  </w:endnote>
  <w:endnote w:type="continuationNotice" w:id="1">
    <w:p w14:paraId="47891DB9" w14:textId="77777777" w:rsidR="005D734D" w:rsidRDefault="005D734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527129" w14:textId="77777777" w:rsidR="005D734D" w:rsidRDefault="005D734D"/>
  </w:footnote>
  <w:footnote w:type="continuationSeparator" w:id="0">
    <w:p w14:paraId="6001FBEF" w14:textId="77777777" w:rsidR="005D734D" w:rsidRDefault="005D734D">
      <w:r>
        <w:continuationSeparator/>
      </w:r>
    </w:p>
  </w:footnote>
  <w:footnote w:type="continuationNotice" w:id="1">
    <w:p w14:paraId="52AAD7E5" w14:textId="77777777" w:rsidR="005D734D" w:rsidRDefault="005D734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025E5374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EC760574" w:tentative="1">
      <w:start w:val="1"/>
      <w:numFmt w:val="lowerLetter"/>
      <w:lvlText w:val="%2."/>
      <w:lvlJc w:val="left"/>
      <w:pPr>
        <w:ind w:left="1080" w:hanging="360"/>
      </w:pPr>
    </w:lvl>
    <w:lvl w:ilvl="2" w:tplc="B2FE516A" w:tentative="1">
      <w:start w:val="1"/>
      <w:numFmt w:val="lowerRoman"/>
      <w:lvlText w:val="%3."/>
      <w:lvlJc w:val="right"/>
      <w:pPr>
        <w:ind w:left="1800" w:hanging="180"/>
      </w:pPr>
    </w:lvl>
    <w:lvl w:ilvl="3" w:tplc="C1C2BCC8" w:tentative="1">
      <w:start w:val="1"/>
      <w:numFmt w:val="decimal"/>
      <w:lvlText w:val="%4."/>
      <w:lvlJc w:val="left"/>
      <w:pPr>
        <w:ind w:left="2520" w:hanging="360"/>
      </w:pPr>
    </w:lvl>
    <w:lvl w:ilvl="4" w:tplc="E16A21DA" w:tentative="1">
      <w:start w:val="1"/>
      <w:numFmt w:val="lowerLetter"/>
      <w:lvlText w:val="%5."/>
      <w:lvlJc w:val="left"/>
      <w:pPr>
        <w:ind w:left="3240" w:hanging="360"/>
      </w:pPr>
    </w:lvl>
    <w:lvl w:ilvl="5" w:tplc="ED323034" w:tentative="1">
      <w:start w:val="1"/>
      <w:numFmt w:val="lowerRoman"/>
      <w:lvlText w:val="%6."/>
      <w:lvlJc w:val="right"/>
      <w:pPr>
        <w:ind w:left="3960" w:hanging="180"/>
      </w:pPr>
    </w:lvl>
    <w:lvl w:ilvl="6" w:tplc="90C2E6C2" w:tentative="1">
      <w:start w:val="1"/>
      <w:numFmt w:val="decimal"/>
      <w:lvlText w:val="%7."/>
      <w:lvlJc w:val="left"/>
      <w:pPr>
        <w:ind w:left="4680" w:hanging="360"/>
      </w:pPr>
    </w:lvl>
    <w:lvl w:ilvl="7" w:tplc="20024D16" w:tentative="1">
      <w:start w:val="1"/>
      <w:numFmt w:val="lowerLetter"/>
      <w:lvlText w:val="%8."/>
      <w:lvlJc w:val="left"/>
      <w:pPr>
        <w:ind w:left="5400" w:hanging="360"/>
      </w:pPr>
    </w:lvl>
    <w:lvl w:ilvl="8" w:tplc="B71EAB0A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9816FF3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6B923630" w:tentative="1">
      <w:start w:val="1"/>
      <w:numFmt w:val="lowerLetter"/>
      <w:lvlText w:val="%2."/>
      <w:lvlJc w:val="left"/>
      <w:pPr>
        <w:ind w:left="1080" w:hanging="360"/>
      </w:pPr>
    </w:lvl>
    <w:lvl w:ilvl="2" w:tplc="174C2E88" w:tentative="1">
      <w:start w:val="1"/>
      <w:numFmt w:val="lowerRoman"/>
      <w:lvlText w:val="%3."/>
      <w:lvlJc w:val="right"/>
      <w:pPr>
        <w:ind w:left="1800" w:hanging="180"/>
      </w:pPr>
    </w:lvl>
    <w:lvl w:ilvl="3" w:tplc="9A343012" w:tentative="1">
      <w:start w:val="1"/>
      <w:numFmt w:val="decimal"/>
      <w:lvlText w:val="%4."/>
      <w:lvlJc w:val="left"/>
      <w:pPr>
        <w:ind w:left="2520" w:hanging="360"/>
      </w:pPr>
    </w:lvl>
    <w:lvl w:ilvl="4" w:tplc="938AA7C8" w:tentative="1">
      <w:start w:val="1"/>
      <w:numFmt w:val="lowerLetter"/>
      <w:lvlText w:val="%5."/>
      <w:lvlJc w:val="left"/>
      <w:pPr>
        <w:ind w:left="3240" w:hanging="360"/>
      </w:pPr>
    </w:lvl>
    <w:lvl w:ilvl="5" w:tplc="569647E8" w:tentative="1">
      <w:start w:val="1"/>
      <w:numFmt w:val="lowerRoman"/>
      <w:lvlText w:val="%6."/>
      <w:lvlJc w:val="right"/>
      <w:pPr>
        <w:ind w:left="3960" w:hanging="180"/>
      </w:pPr>
    </w:lvl>
    <w:lvl w:ilvl="6" w:tplc="00E0100E" w:tentative="1">
      <w:start w:val="1"/>
      <w:numFmt w:val="decimal"/>
      <w:lvlText w:val="%7."/>
      <w:lvlJc w:val="left"/>
      <w:pPr>
        <w:ind w:left="4680" w:hanging="360"/>
      </w:pPr>
    </w:lvl>
    <w:lvl w:ilvl="7" w:tplc="3DF076DC" w:tentative="1">
      <w:start w:val="1"/>
      <w:numFmt w:val="lowerLetter"/>
      <w:lvlText w:val="%8."/>
      <w:lvlJc w:val="left"/>
      <w:pPr>
        <w:ind w:left="5400" w:hanging="360"/>
      </w:pPr>
    </w:lvl>
    <w:lvl w:ilvl="8" w:tplc="5B3A53B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19C4D246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817254E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B97C3E6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F8A7EB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EBF00FE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50FC32A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8EB2D5B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822C6FC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9DA8BFC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44319660">
    <w:abstractNumId w:val="20"/>
  </w:num>
  <w:num w:numId="2" w16cid:durableId="1293101120">
    <w:abstractNumId w:val="15"/>
  </w:num>
  <w:num w:numId="3" w16cid:durableId="1338194578">
    <w:abstractNumId w:val="0"/>
  </w:num>
  <w:num w:numId="4" w16cid:durableId="1279220347">
    <w:abstractNumId w:val="6"/>
  </w:num>
  <w:num w:numId="5" w16cid:durableId="1658026046">
    <w:abstractNumId w:val="18"/>
  </w:num>
  <w:num w:numId="6" w16cid:durableId="1091271928">
    <w:abstractNumId w:val="2"/>
  </w:num>
  <w:num w:numId="7" w16cid:durableId="428161964">
    <w:abstractNumId w:val="12"/>
  </w:num>
  <w:num w:numId="8" w16cid:durableId="857818323">
    <w:abstractNumId w:val="9"/>
  </w:num>
  <w:num w:numId="9" w16cid:durableId="102893731">
    <w:abstractNumId w:val="1"/>
  </w:num>
  <w:num w:numId="10" w16cid:durableId="260533948">
    <w:abstractNumId w:val="1"/>
  </w:num>
  <w:num w:numId="11" w16cid:durableId="1346059838">
    <w:abstractNumId w:val="3"/>
  </w:num>
  <w:num w:numId="12" w16cid:durableId="1764764002">
    <w:abstractNumId w:val="4"/>
  </w:num>
  <w:num w:numId="13" w16cid:durableId="486672186">
    <w:abstractNumId w:val="14"/>
  </w:num>
  <w:num w:numId="14" w16cid:durableId="1073115305">
    <w:abstractNumId w:val="10"/>
  </w:num>
  <w:num w:numId="15" w16cid:durableId="334962645">
    <w:abstractNumId w:val="7"/>
  </w:num>
  <w:num w:numId="16" w16cid:durableId="1637760951">
    <w:abstractNumId w:val="13"/>
  </w:num>
  <w:num w:numId="17" w16cid:durableId="340394573">
    <w:abstractNumId w:val="5"/>
  </w:num>
  <w:num w:numId="18" w16cid:durableId="447311118">
    <w:abstractNumId w:val="11"/>
  </w:num>
  <w:num w:numId="19" w16cid:durableId="467628184">
    <w:abstractNumId w:val="19"/>
  </w:num>
  <w:num w:numId="20" w16cid:durableId="843782541">
    <w:abstractNumId w:val="16"/>
  </w:num>
  <w:num w:numId="21" w16cid:durableId="2017879431">
    <w:abstractNumId w:val="8"/>
  </w:num>
  <w:num w:numId="22" w16cid:durableId="101280563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1909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5EAC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1A64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2002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734D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D7843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2FE6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5C81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3715"/>
    <w:rsid w:val="00D47AD7"/>
    <w:rsid w:val="00D51529"/>
    <w:rsid w:val="00D85218"/>
    <w:rsid w:val="00D915B1"/>
    <w:rsid w:val="00DA299D"/>
    <w:rsid w:val="00DA65C4"/>
    <w:rsid w:val="00DB597B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diagramData" Target="diagrams/data1.xml" Id="rId18" /><Relationship Type="http://schemas.openxmlformats.org/officeDocument/2006/relationships/fontTable" Target="fontTable.xml" Id="rId26" /><Relationship Type="http://schemas.openxmlformats.org/officeDocument/2006/relationships/diagramColors" Target="diagrams/colors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media/image5.png" Id="rId25" /><Relationship Type="http://schemas.openxmlformats.org/officeDocument/2006/relationships/footer" Target="footer3.xml" Id="rId16" /><Relationship Type="http://schemas.openxmlformats.org/officeDocument/2006/relationships/diagramQuickStyle" Target="diagrams/quickStyl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4.png" Id="rId24" /><Relationship Type="http://schemas.openxmlformats.org/officeDocument/2006/relationships/header" Target="header2.xml" Id="rId15" /><Relationship Type="http://schemas.openxmlformats.org/officeDocument/2006/relationships/image" Target="media/image3.png" Id="rId23" /><Relationship Type="http://schemas.openxmlformats.org/officeDocument/2006/relationships/footnotes" Target="footnotes.xml" Id="rId10" /><Relationship Type="http://schemas.openxmlformats.org/officeDocument/2006/relationships/diagramLayout" Target="diagrams/layout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microsoft.com/office/2007/relationships/diagramDrawing" Target="diagrams/drawing1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(barn 60)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23B78606-D600-4DB5-816F-2D36B0D4140D}" type="presOf" srcId="{7D55B2F1-F7F7-4A6B-AFB0-F846FDB634B5}" destId="{E13D0391-DAD9-4B61-AB66-3FA48A4F7006}" srcOrd="0" destOrd="0" presId="urn:microsoft.com/office/officeart/2005/8/layout/hChevron3"/>
    <dgm:cxn modelId="{DCF1C63A-DA67-4531-97B9-990CE8866450}" type="presOf" srcId="{D813EA76-4FD3-4C15-BFBC-B1DF43B29666}" destId="{4784DBD1-3CBE-41A8-A2C7-CF088F838C79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27AF99E3-2E65-4A91-8783-4BB5A0FF015B}" type="presOf" srcId="{548E9FD9-7371-42E5-8C31-C03B33C90BF7}" destId="{6CE68A43-9C69-4212-AF24-9AFEE7CA1715}" srcOrd="0" destOrd="0" presId="urn:microsoft.com/office/officeart/2005/8/layout/hChevron3"/>
    <dgm:cxn modelId="{224113F7-6C61-4552-BCF0-31574172B6EA}" type="presOf" srcId="{B73EA016-5B5E-4372-8AFF-E16F061CFA05}" destId="{1F6A0B97-83F0-4189-B0CB-00156B0AC153}" srcOrd="0" destOrd="0" presId="urn:microsoft.com/office/officeart/2005/8/layout/hChevron3"/>
    <dgm:cxn modelId="{978DAAFF-542A-4B20-8444-F7816E5B5EA9}" type="presOf" srcId="{72C3C3E7-AFE7-48AF-A84A-F5F4B462ABCE}" destId="{AD4E5296-B06F-4F82-9CB5-F741BF6BFCC1}" srcOrd="0" destOrd="0" presId="urn:microsoft.com/office/officeart/2005/8/layout/hChevron3"/>
    <dgm:cxn modelId="{E4EE02AD-D224-4F01-89EE-D8FFDAFC6C84}" type="presParOf" srcId="{1F6A0B97-83F0-4189-B0CB-00156B0AC153}" destId="{4784DBD1-3CBE-41A8-A2C7-CF088F838C79}" srcOrd="0" destOrd="0" presId="urn:microsoft.com/office/officeart/2005/8/layout/hChevron3"/>
    <dgm:cxn modelId="{BA645F62-B489-42D9-92DD-D2E13EE1C11D}" type="presParOf" srcId="{1F6A0B97-83F0-4189-B0CB-00156B0AC153}" destId="{37D14BC8-3203-463C-9804-9B3B86B621FF}" srcOrd="1" destOrd="0" presId="urn:microsoft.com/office/officeart/2005/8/layout/hChevron3"/>
    <dgm:cxn modelId="{E549BF71-5D0F-4789-ABA4-A393783679D7}" type="presParOf" srcId="{1F6A0B97-83F0-4189-B0CB-00156B0AC153}" destId="{E13D0391-DAD9-4B61-AB66-3FA48A4F7006}" srcOrd="2" destOrd="0" presId="urn:microsoft.com/office/officeart/2005/8/layout/hChevron3"/>
    <dgm:cxn modelId="{13D1CFE6-3D7D-4935-8822-7882655F6600}" type="presParOf" srcId="{1F6A0B97-83F0-4189-B0CB-00156B0AC153}" destId="{F9271109-4339-4036-9126-150629D10456}" srcOrd="3" destOrd="0" presId="urn:microsoft.com/office/officeart/2005/8/layout/hChevron3"/>
    <dgm:cxn modelId="{567EE998-7481-4F93-92B7-3E5BCFE220E4}" type="presParOf" srcId="{1F6A0B97-83F0-4189-B0CB-00156B0AC153}" destId="{AD4E5296-B06F-4F82-9CB5-F741BF6BFCC1}" srcOrd="4" destOrd="0" presId="urn:microsoft.com/office/officeart/2005/8/layout/hChevron3"/>
    <dgm:cxn modelId="{791CE9B9-268C-4A56-953F-E4073889F44E}" type="presParOf" srcId="{1F6A0B97-83F0-4189-B0CB-00156B0AC153}" destId="{99F7A086-6C98-4385-8FFE-3337C1F24694}" srcOrd="5" destOrd="0" presId="urn:microsoft.com/office/officeart/2005/8/layout/hChevron3"/>
    <dgm:cxn modelId="{BACDC131-71A2-42D1-A66B-954F266ED34D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(barn 60)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2</Pages>
  <Words>278</Words>
  <Characters>1475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1750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BÖS (840706A)</dc:title>
  <dc:subject/>
  <dc:creator>patrik.jens.johansson@vgregion.se</dc:creator>
  <keywords/>
  <lastModifiedBy>Ulrica Sehlberg</lastModifiedBy>
  <revision>8</revision>
  <lastPrinted>2016-03-31T10:56:00.0000000Z</lastPrinted>
  <dcterms:created xsi:type="dcterms:W3CDTF">2022-05-18T04:12:00.0000000Z</dcterms:created>
  <dcterms:modified xsi:type="dcterms:W3CDTF">2024-11-13T10:14:00.0000000Z</dcterms:modified>
</coreProperties>
</file>