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E037F" w14:textId="77777777" w:rsidR="004A2002" w:rsidRDefault="004A2002" w:rsidP="00F35B05">
      <w:pPr>
        <w:pStyle w:val="Rubrik2"/>
        <w:sectPr w:rsidR="004A2002" w:rsidSect="004A200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69DC31" w14:textId="77777777" w:rsidR="004A2002" w:rsidRPr="004A2002" w:rsidRDefault="004A2002" w:rsidP="004A20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D3143B3" w14:textId="77777777" w:rsidR="004A2002" w:rsidRPr="004A2002" w:rsidRDefault="004A2002" w:rsidP="004A20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F2F6091" w14:textId="7FCAD690" w:rsidR="004A2002" w:rsidRPr="004A2002" w:rsidRDefault="006D7843" w:rsidP="006D7843">
      <w:pPr>
        <w:pStyle w:val="Rubrik1"/>
        <w:ind w:left="0"/>
        <w:rPr>
          <w:sz w:val="18"/>
          <w:szCs w:val="18"/>
        </w:rPr>
      </w:pPr>
      <w:r w:rsidRPr="004A2002">
        <w:t>DT BÖS (840706A)</w:t>
      </w:r>
    </w:p>
    <w:p w14:paraId="07989749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03F081B2" w14:textId="70E9AD5C" w:rsidR="004A2002" w:rsidRPr="004A2002" w:rsidRDefault="006D7843" w:rsidP="006D7843">
      <w:pPr>
        <w:pStyle w:val="Rubrik2"/>
        <w:ind w:left="0"/>
      </w:pPr>
      <w:r>
        <w:t>Förändringar sedan föregående</w:t>
      </w:r>
      <w:r w:rsidR="004A2002" w:rsidRPr="004A2002">
        <w:t xml:space="preserve"> version</w:t>
      </w:r>
    </w:p>
    <w:p w14:paraId="3CAC49A7" w14:textId="6E27A049" w:rsidR="004A2002" w:rsidRPr="004A2002" w:rsidRDefault="00DB597B" w:rsidP="004A20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38926A27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FF35E1" w14:textId="77777777" w:rsidR="004A2002" w:rsidRPr="004A2002" w:rsidRDefault="004A2002" w:rsidP="006D7843">
      <w:pPr>
        <w:pStyle w:val="Rubrik2"/>
        <w:ind w:left="0"/>
      </w:pPr>
      <w:r w:rsidRPr="004A2002">
        <w:t>Syfte</w:t>
      </w:r>
    </w:p>
    <w:p w14:paraId="50C2DF2A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4A200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EF833B6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2E4A4B5" w14:textId="77777777" w:rsidR="004A2002" w:rsidRPr="004A2002" w:rsidRDefault="004A2002" w:rsidP="006D7843">
      <w:pPr>
        <w:pStyle w:val="Rubrik2"/>
        <w:ind w:left="0"/>
      </w:pPr>
      <w:r w:rsidRPr="004A200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A2002" w:rsidRPr="004A2002" w14:paraId="6C11804D" w14:textId="77777777" w:rsidTr="00CF288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88F9A8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8291B84" w14:textId="4C0602CB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 xml:space="preserve">Fri gas, ileus, konkrement, hydronefros mm. I första hand för patienter </w:t>
            </w:r>
            <w:r w:rsidR="00802FE6" w:rsidRPr="004A2002">
              <w:rPr>
                <w:rFonts w:ascii="Arial" w:hAnsi="Arial" w:cs="Arial"/>
                <w:sz w:val="18"/>
                <w:szCs w:val="18"/>
              </w:rPr>
              <w:t>&lt;60</w:t>
            </w:r>
            <w:r w:rsidRPr="004A2002">
              <w:rPr>
                <w:rFonts w:ascii="Arial" w:hAnsi="Arial" w:cs="Arial"/>
                <w:sz w:val="18"/>
                <w:szCs w:val="18"/>
              </w:rPr>
              <w:t xml:space="preserve"> år.</w:t>
            </w:r>
          </w:p>
        </w:tc>
      </w:tr>
      <w:tr w:rsidR="004A2002" w:rsidRPr="004A2002" w14:paraId="38ABC17C" w14:textId="77777777" w:rsidTr="00CF28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73F2A5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309AB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4A2002" w:rsidRPr="004A2002" w14:paraId="5257839D" w14:textId="77777777" w:rsidTr="00CF28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2A809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9348AA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A2002" w:rsidRPr="004A2002" w14:paraId="3672B34A" w14:textId="77777777" w:rsidTr="00CF28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61006C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59CF4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4A2002" w:rsidRPr="004A2002" w14:paraId="2842CA2B" w14:textId="77777777" w:rsidTr="00CF28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54E117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4C2CEF" w14:textId="75AD173A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6D7843" w:rsidRPr="004A2002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4A2002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1D64B72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3BD2FD0E" w14:textId="6DACF5C2" w:rsidR="004A2002" w:rsidRPr="004A2002" w:rsidRDefault="00000000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4A2002" w:rsidRPr="004A200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4A2002" w:rsidRPr="004A2002" w14:paraId="5E308A75" w14:textId="77777777" w:rsidTr="00CF28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552A36C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E542ADE" w14:textId="77777777" w:rsidR="004A2002" w:rsidRPr="004A2002" w:rsidRDefault="004A2002" w:rsidP="004A20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DFD6F2D" w14:textId="77777777" w:rsidR="004A2002" w:rsidRPr="004A2002" w:rsidRDefault="004A2002" w:rsidP="004A20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6E9ED3CE" w14:textId="77777777" w:rsidR="004A2002" w:rsidRPr="004A2002" w:rsidRDefault="004A2002" w:rsidP="004A200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73C97D4" w14:textId="77777777" w:rsidR="004A2002" w:rsidRPr="004A2002" w:rsidRDefault="004A2002" w:rsidP="004A20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A995404" w14:textId="77777777" w:rsidR="004A2002" w:rsidRPr="004A2002" w:rsidRDefault="004A2002" w:rsidP="004A2002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A2002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4A2002" w:rsidRPr="004A2002" w14:paraId="14567E7C" w14:textId="77777777" w:rsidTr="004A2002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738F98B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835F9EB" wp14:editId="69C15F52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FCA060A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A72BA69" wp14:editId="5E661E04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223520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6B29A7D" w14:textId="77777777" w:rsidR="004A2002" w:rsidRPr="0066567D" w:rsidRDefault="004A2002" w:rsidP="006D784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72BA6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6.25pt;margin-top:17.6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" adj="3082" fillcolor="red" stroked="f" strokeweight="1pt">
                      <v:textbox inset="1mm,1mm,1mm,1mm">
                        <w:txbxContent>
                          <w:p w14:paraId="46B29A7D" w14:textId="77777777" w:rsidR="004A2002" w:rsidRPr="0066567D" w:rsidRDefault="004A2002" w:rsidP="006D784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9A716C" wp14:editId="55FDFA46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A3B7B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w:drawing>
                <wp:inline distT="0" distB="0" distL="0" distR="0" wp14:anchorId="0B77388F" wp14:editId="77C1735A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49014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002" w:rsidRPr="004A2002" w14:paraId="73B5A333" w14:textId="77777777" w:rsidTr="004A200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53F0E2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F0E9CFF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A9D0A2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A2002" w:rsidRPr="004A2002" w14:paraId="6BD62B90" w14:textId="77777777" w:rsidTr="004A2002">
        <w:trPr>
          <w:trHeight w:val="227"/>
        </w:trPr>
        <w:tc>
          <w:tcPr>
            <w:tcW w:w="1950" w:type="dxa"/>
            <w:shd w:val="clear" w:color="auto" w:fill="FFFFFF"/>
          </w:tcPr>
          <w:p w14:paraId="1A42DF41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27B80A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704524D" w14:textId="77777777" w:rsidR="004A2002" w:rsidRPr="004A2002" w:rsidRDefault="004A2002" w:rsidP="004A200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4A2002" w:rsidRPr="004A2002" w14:paraId="73B3071D" w14:textId="77777777" w:rsidTr="004A2002">
        <w:trPr>
          <w:trHeight w:val="227"/>
        </w:trPr>
        <w:tc>
          <w:tcPr>
            <w:tcW w:w="1950" w:type="dxa"/>
            <w:shd w:val="clear" w:color="auto" w:fill="FFFFFF"/>
          </w:tcPr>
          <w:p w14:paraId="12521A1E" w14:textId="77777777" w:rsidR="004A2002" w:rsidRPr="004A2002" w:rsidRDefault="004A2002" w:rsidP="004A200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2C0AC77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4A2002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64A53A9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1C52897" w14:textId="77777777" w:rsidR="004A2002" w:rsidRPr="004A2002" w:rsidRDefault="004A2002" w:rsidP="004A200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624D0B5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0272CAD" w14:textId="77777777" w:rsidR="004A2002" w:rsidRPr="004A2002" w:rsidRDefault="004A2002" w:rsidP="00802FE6">
      <w:pPr>
        <w:pStyle w:val="Rubrik2"/>
        <w:ind w:left="0"/>
      </w:pPr>
      <w:r w:rsidRPr="004A2002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4A2002" w:rsidRPr="004A2002" w14:paraId="5096C2F8" w14:textId="77777777" w:rsidTr="004A20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9E9E77A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20C4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7D311F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37346BE" wp14:editId="086DDB64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7334F98" w14:textId="77777777" w:rsidR="004A2002" w:rsidRPr="0066564D" w:rsidRDefault="004A2002" w:rsidP="00802FE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7346B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67334F98" w14:textId="77777777" w:rsidR="004A2002" w:rsidRPr="0066564D" w:rsidRDefault="004A2002" w:rsidP="00802FE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A2002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986422C" wp14:editId="2EA590B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01FD476" w14:textId="77777777" w:rsidR="004A2002" w:rsidRPr="0066567D" w:rsidRDefault="004A2002" w:rsidP="00802FE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6422C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201FD476" w14:textId="77777777" w:rsidR="004A2002" w:rsidRPr="0066567D" w:rsidRDefault="004A2002" w:rsidP="00802FE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0AC8FC6" wp14:editId="17145E9F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6BD94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37EBC61" wp14:editId="300D74B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9E2114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w:drawing>
                <wp:inline distT="0" distB="0" distL="0" distR="0" wp14:anchorId="0F4328B0" wp14:editId="1E7C8EC1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4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ED23061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B7D390A" wp14:editId="7E01ED9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C93D46" w14:textId="77777777" w:rsidR="004A2002" w:rsidRPr="0066567D" w:rsidRDefault="004A2002" w:rsidP="00802FE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D390A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5DC93D46" w14:textId="77777777" w:rsidR="004A2002" w:rsidRPr="0066567D" w:rsidRDefault="004A2002" w:rsidP="00802FE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B042268" wp14:editId="58A8A8F3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D3DE7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596662D2" wp14:editId="47E9E562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16892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4A200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311CB4C" wp14:editId="0CB115A1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BE8680" w14:textId="77777777" w:rsidR="004A2002" w:rsidRPr="0066567D" w:rsidRDefault="004A2002" w:rsidP="00802FE6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11CB4C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25BE8680" w14:textId="77777777" w:rsidR="004A2002" w:rsidRPr="0066567D" w:rsidRDefault="004A2002" w:rsidP="00802FE6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A2002">
              <w:rPr>
                <w:noProof/>
                <w:szCs w:val="20"/>
              </w:rPr>
              <w:drawing>
                <wp:inline distT="0" distB="0" distL="0" distR="0" wp14:anchorId="00976E13" wp14:editId="4C66854D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002" w:rsidRPr="004A2002" w14:paraId="79B5DDA2" w14:textId="77777777" w:rsidTr="004A20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C273B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F1D1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6B9F65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CECDB1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A2002" w:rsidRPr="004A2002" w14:paraId="4F34BA20" w14:textId="77777777" w:rsidTr="004A20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0483F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86FBB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F3253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8E75F0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4A2002" w:rsidRPr="004A2002" w14:paraId="6F7C0E82" w14:textId="77777777" w:rsidTr="004A200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4D534C5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6268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12103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0601B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545934E" w14:textId="77777777" w:rsidR="004A2002" w:rsidRPr="004A2002" w:rsidRDefault="004A2002" w:rsidP="004A200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30D766" w14:textId="77777777" w:rsidR="004A2002" w:rsidRPr="004A2002" w:rsidRDefault="004A2002" w:rsidP="00802FE6">
      <w:pPr>
        <w:pStyle w:val="Rubrik2"/>
        <w:ind w:left="0"/>
      </w:pPr>
      <w:r w:rsidRPr="004A200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4A2002" w:rsidRPr="004A2002" w14:paraId="33D07BA0" w14:textId="77777777" w:rsidTr="00CF288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1C44982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44D7D2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61853BA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50E881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4A200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F45FD9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A0DF081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4A2002" w:rsidRPr="004A2002" w14:paraId="42E43A7D" w14:textId="77777777" w:rsidTr="00CF28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37F24" w14:textId="77777777" w:rsidR="004A2002" w:rsidRPr="004A2002" w:rsidRDefault="004A2002" w:rsidP="004A200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Buk K- (lågdos)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175FF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8A363" w14:textId="1D1807A7" w:rsidR="004A2002" w:rsidRPr="004A2002" w:rsidRDefault="00155EAC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0C815" w14:textId="2E574226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B</w:t>
            </w:r>
            <w:r w:rsidR="00155EAC">
              <w:rPr>
                <w:rFonts w:ascii="Arial" w:hAnsi="Arial" w:cs="Arial"/>
                <w:sz w:val="18"/>
                <w:szCs w:val="18"/>
              </w:rPr>
              <w:t>r40</w:t>
            </w:r>
            <w:r w:rsidRPr="004A20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8B389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0EC4372" w14:textId="097DB9BC" w:rsidR="004A2002" w:rsidRPr="004A2002" w:rsidRDefault="00155EAC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4A2002" w:rsidRPr="004A200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A2002" w:rsidRPr="004A2002" w14:paraId="4C874303" w14:textId="77777777" w:rsidTr="00CF28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8A4B197" w14:textId="77777777" w:rsidR="004A2002" w:rsidRPr="004A2002" w:rsidRDefault="004A2002" w:rsidP="004A20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DC212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B3308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1BBE9" w14:textId="7C0E885A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B</w:t>
            </w:r>
            <w:r w:rsidR="00155EAC">
              <w:rPr>
                <w:rFonts w:ascii="Arial" w:hAnsi="Arial" w:cs="Arial"/>
                <w:sz w:val="18"/>
                <w:szCs w:val="18"/>
              </w:rPr>
              <w:t>r40</w:t>
            </w:r>
            <w:r w:rsidRPr="004A20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C292BD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B84463B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4A2002" w:rsidRPr="004A2002" w14:paraId="16261B14" w14:textId="77777777" w:rsidTr="00CF28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22B469" w14:textId="77777777" w:rsidR="004A2002" w:rsidRPr="004A2002" w:rsidRDefault="004A2002" w:rsidP="004A200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016AE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2F8D7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5/5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B10B99" w14:textId="102ED95D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B</w:t>
            </w:r>
            <w:r w:rsidR="00155EAC">
              <w:rPr>
                <w:rFonts w:ascii="Arial" w:hAnsi="Arial" w:cs="Arial"/>
                <w:sz w:val="18"/>
                <w:szCs w:val="18"/>
              </w:rPr>
              <w:t>r40</w:t>
            </w:r>
            <w:r w:rsidRPr="004A200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6CEF7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20EA03D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4A200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4A2002" w:rsidRPr="004A2002" w14:paraId="138CF174" w14:textId="77777777" w:rsidTr="00CF28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D77A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5170B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1E0C0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82B33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E0A55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F51AB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4A2002" w:rsidRPr="004A2002" w14:paraId="586C5AFA" w14:textId="77777777" w:rsidTr="00CF28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7AB0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84A9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234AE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BEF65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BDD0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ACECD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200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FEAFC24" w14:textId="77777777" w:rsidR="004A2002" w:rsidRPr="004A2002" w:rsidRDefault="004A2002" w:rsidP="004A20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4D7CA52" w14:textId="77777777" w:rsidR="004A2002" w:rsidRPr="004A2002" w:rsidRDefault="004A2002" w:rsidP="00802FE6">
      <w:pPr>
        <w:pStyle w:val="Rubrik2"/>
        <w:ind w:left="0"/>
      </w:pPr>
      <w:r w:rsidRPr="004A2002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4A2002" w:rsidRPr="004A2002" w14:paraId="5135C7F5" w14:textId="77777777" w:rsidTr="004A200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5796C13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E340F42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E3A4892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CFECA9B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5AF4D50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7382AE95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744F04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A200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4AC37BD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48728D9E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DAFCE2C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C855DC8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736B756E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C84EA81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12254649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4A200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0615E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10980590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70736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0081833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195380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492C2FA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D4EBC4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0999FE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645E8FC0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1A11F9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0A303AD4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4D816C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6B0517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BAF431B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AE5779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4F12A1D9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ABDADF1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9C6AD52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5F41A8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0AA6AB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4CC8E66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67FC76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6C721625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D7E856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DF8F14D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24DEA71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227D83A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0D9F077C" w14:textId="77777777" w:rsidR="004A2002" w:rsidRPr="004A2002" w:rsidRDefault="004A2002" w:rsidP="004A200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8EECE6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4BF33BEC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C86E8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744BF80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7393F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3FFB442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3B31FCB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9D78417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0A365EE5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4EB735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5FD74A5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14CB10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62FE17C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5EA35A1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518245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29236052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2E32964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3FB7D5F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9943FF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4D2557E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426A409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96F97E7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4A2002" w:rsidRPr="004A2002" w14:paraId="7FF99925" w14:textId="77777777" w:rsidTr="004A200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D32F6B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7309F68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F601E17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56F32DF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FF58AD" w14:textId="77777777" w:rsidR="004A2002" w:rsidRPr="004A2002" w:rsidRDefault="004A2002" w:rsidP="004A200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5751867" w14:textId="77777777" w:rsidR="004A2002" w:rsidRPr="004A2002" w:rsidRDefault="004A2002" w:rsidP="004A200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A200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AF94D" w14:textId="77777777" w:rsidR="005D734D" w:rsidRDefault="005D734D">
      <w:r>
        <w:separator/>
      </w:r>
    </w:p>
  </w:endnote>
  <w:endnote w:type="continuationSeparator" w:id="0">
    <w:p w14:paraId="7DCF4F06" w14:textId="77777777" w:rsidR="005D734D" w:rsidRDefault="005D734D">
      <w:r>
        <w:continuationSeparator/>
      </w:r>
    </w:p>
  </w:endnote>
  <w:endnote w:type="continuationNotice" w:id="1">
    <w:p w14:paraId="47891DB9" w14:textId="77777777" w:rsidR="005D734D" w:rsidRDefault="005D73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27129" w14:textId="77777777" w:rsidR="005D734D" w:rsidRDefault="005D734D"/>
  </w:footnote>
  <w:footnote w:type="continuationSeparator" w:id="0">
    <w:p w14:paraId="6001FBEF" w14:textId="77777777" w:rsidR="005D734D" w:rsidRDefault="005D734D">
      <w:r>
        <w:continuationSeparator/>
      </w:r>
    </w:p>
  </w:footnote>
  <w:footnote w:type="continuationNotice" w:id="1">
    <w:p w14:paraId="52AAD7E5" w14:textId="77777777" w:rsidR="005D734D" w:rsidRDefault="005D73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025E537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C760574" w:tentative="1">
      <w:start w:val="1"/>
      <w:numFmt w:val="lowerLetter"/>
      <w:lvlText w:val="%2."/>
      <w:lvlJc w:val="left"/>
      <w:pPr>
        <w:ind w:left="1080" w:hanging="360"/>
      </w:pPr>
    </w:lvl>
    <w:lvl w:ilvl="2" w:tplc="B2FE516A" w:tentative="1">
      <w:start w:val="1"/>
      <w:numFmt w:val="lowerRoman"/>
      <w:lvlText w:val="%3."/>
      <w:lvlJc w:val="right"/>
      <w:pPr>
        <w:ind w:left="1800" w:hanging="180"/>
      </w:pPr>
    </w:lvl>
    <w:lvl w:ilvl="3" w:tplc="C1C2BCC8" w:tentative="1">
      <w:start w:val="1"/>
      <w:numFmt w:val="decimal"/>
      <w:lvlText w:val="%4."/>
      <w:lvlJc w:val="left"/>
      <w:pPr>
        <w:ind w:left="2520" w:hanging="360"/>
      </w:pPr>
    </w:lvl>
    <w:lvl w:ilvl="4" w:tplc="E16A21DA" w:tentative="1">
      <w:start w:val="1"/>
      <w:numFmt w:val="lowerLetter"/>
      <w:lvlText w:val="%5."/>
      <w:lvlJc w:val="left"/>
      <w:pPr>
        <w:ind w:left="3240" w:hanging="360"/>
      </w:pPr>
    </w:lvl>
    <w:lvl w:ilvl="5" w:tplc="ED323034" w:tentative="1">
      <w:start w:val="1"/>
      <w:numFmt w:val="lowerRoman"/>
      <w:lvlText w:val="%6."/>
      <w:lvlJc w:val="right"/>
      <w:pPr>
        <w:ind w:left="3960" w:hanging="180"/>
      </w:pPr>
    </w:lvl>
    <w:lvl w:ilvl="6" w:tplc="90C2E6C2" w:tentative="1">
      <w:start w:val="1"/>
      <w:numFmt w:val="decimal"/>
      <w:lvlText w:val="%7."/>
      <w:lvlJc w:val="left"/>
      <w:pPr>
        <w:ind w:left="4680" w:hanging="360"/>
      </w:pPr>
    </w:lvl>
    <w:lvl w:ilvl="7" w:tplc="20024D16" w:tentative="1">
      <w:start w:val="1"/>
      <w:numFmt w:val="lowerLetter"/>
      <w:lvlText w:val="%8."/>
      <w:lvlJc w:val="left"/>
      <w:pPr>
        <w:ind w:left="5400" w:hanging="360"/>
      </w:pPr>
    </w:lvl>
    <w:lvl w:ilvl="8" w:tplc="B71EAB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816FF3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B923630" w:tentative="1">
      <w:start w:val="1"/>
      <w:numFmt w:val="lowerLetter"/>
      <w:lvlText w:val="%2."/>
      <w:lvlJc w:val="left"/>
      <w:pPr>
        <w:ind w:left="1080" w:hanging="360"/>
      </w:pPr>
    </w:lvl>
    <w:lvl w:ilvl="2" w:tplc="174C2E88" w:tentative="1">
      <w:start w:val="1"/>
      <w:numFmt w:val="lowerRoman"/>
      <w:lvlText w:val="%3."/>
      <w:lvlJc w:val="right"/>
      <w:pPr>
        <w:ind w:left="1800" w:hanging="180"/>
      </w:pPr>
    </w:lvl>
    <w:lvl w:ilvl="3" w:tplc="9A343012" w:tentative="1">
      <w:start w:val="1"/>
      <w:numFmt w:val="decimal"/>
      <w:lvlText w:val="%4."/>
      <w:lvlJc w:val="left"/>
      <w:pPr>
        <w:ind w:left="2520" w:hanging="360"/>
      </w:pPr>
    </w:lvl>
    <w:lvl w:ilvl="4" w:tplc="938AA7C8" w:tentative="1">
      <w:start w:val="1"/>
      <w:numFmt w:val="lowerLetter"/>
      <w:lvlText w:val="%5."/>
      <w:lvlJc w:val="left"/>
      <w:pPr>
        <w:ind w:left="3240" w:hanging="360"/>
      </w:pPr>
    </w:lvl>
    <w:lvl w:ilvl="5" w:tplc="569647E8" w:tentative="1">
      <w:start w:val="1"/>
      <w:numFmt w:val="lowerRoman"/>
      <w:lvlText w:val="%6."/>
      <w:lvlJc w:val="right"/>
      <w:pPr>
        <w:ind w:left="3960" w:hanging="180"/>
      </w:pPr>
    </w:lvl>
    <w:lvl w:ilvl="6" w:tplc="00E0100E" w:tentative="1">
      <w:start w:val="1"/>
      <w:numFmt w:val="decimal"/>
      <w:lvlText w:val="%7."/>
      <w:lvlJc w:val="left"/>
      <w:pPr>
        <w:ind w:left="4680" w:hanging="360"/>
      </w:pPr>
    </w:lvl>
    <w:lvl w:ilvl="7" w:tplc="3DF076DC" w:tentative="1">
      <w:start w:val="1"/>
      <w:numFmt w:val="lowerLetter"/>
      <w:lvlText w:val="%8."/>
      <w:lvlJc w:val="left"/>
      <w:pPr>
        <w:ind w:left="5400" w:hanging="360"/>
      </w:pPr>
    </w:lvl>
    <w:lvl w:ilvl="8" w:tplc="5B3A53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19C4D24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817254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7C3E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8A7E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F00F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FC32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B2D5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2C6F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A8BF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44319660">
    <w:abstractNumId w:val="20"/>
  </w:num>
  <w:num w:numId="2" w16cid:durableId="1293101120">
    <w:abstractNumId w:val="15"/>
  </w:num>
  <w:num w:numId="3" w16cid:durableId="1338194578">
    <w:abstractNumId w:val="0"/>
  </w:num>
  <w:num w:numId="4" w16cid:durableId="1279220347">
    <w:abstractNumId w:val="6"/>
  </w:num>
  <w:num w:numId="5" w16cid:durableId="1658026046">
    <w:abstractNumId w:val="18"/>
  </w:num>
  <w:num w:numId="6" w16cid:durableId="1091271928">
    <w:abstractNumId w:val="2"/>
  </w:num>
  <w:num w:numId="7" w16cid:durableId="428161964">
    <w:abstractNumId w:val="12"/>
  </w:num>
  <w:num w:numId="8" w16cid:durableId="857818323">
    <w:abstractNumId w:val="9"/>
  </w:num>
  <w:num w:numId="9" w16cid:durableId="102893731">
    <w:abstractNumId w:val="1"/>
  </w:num>
  <w:num w:numId="10" w16cid:durableId="260533948">
    <w:abstractNumId w:val="1"/>
  </w:num>
  <w:num w:numId="11" w16cid:durableId="1346059838">
    <w:abstractNumId w:val="3"/>
  </w:num>
  <w:num w:numId="12" w16cid:durableId="1764764002">
    <w:abstractNumId w:val="4"/>
  </w:num>
  <w:num w:numId="13" w16cid:durableId="486672186">
    <w:abstractNumId w:val="14"/>
  </w:num>
  <w:num w:numId="14" w16cid:durableId="1073115305">
    <w:abstractNumId w:val="10"/>
  </w:num>
  <w:num w:numId="15" w16cid:durableId="334962645">
    <w:abstractNumId w:val="7"/>
  </w:num>
  <w:num w:numId="16" w16cid:durableId="1637760951">
    <w:abstractNumId w:val="13"/>
  </w:num>
  <w:num w:numId="17" w16cid:durableId="340394573">
    <w:abstractNumId w:val="5"/>
  </w:num>
  <w:num w:numId="18" w16cid:durableId="447311118">
    <w:abstractNumId w:val="11"/>
  </w:num>
  <w:num w:numId="19" w16cid:durableId="467628184">
    <w:abstractNumId w:val="19"/>
  </w:num>
  <w:num w:numId="20" w16cid:durableId="843782541">
    <w:abstractNumId w:val="16"/>
  </w:num>
  <w:num w:numId="21" w16cid:durableId="2017879431">
    <w:abstractNumId w:val="8"/>
  </w:num>
  <w:num w:numId="22" w16cid:durableId="10128056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909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AC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A64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00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34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843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2FE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5C8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3715"/>
    <w:rsid w:val="00D47AD7"/>
    <w:rsid w:val="00D51529"/>
    <w:rsid w:val="00D85218"/>
    <w:rsid w:val="00D915B1"/>
    <w:rsid w:val="00DA299D"/>
    <w:rsid w:val="00DA65C4"/>
    <w:rsid w:val="00DB597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23B78606-D600-4DB5-816F-2D36B0D4140D}" type="presOf" srcId="{7D55B2F1-F7F7-4A6B-AFB0-F846FDB634B5}" destId="{E13D0391-DAD9-4B61-AB66-3FA48A4F7006}" srcOrd="0" destOrd="0" presId="urn:microsoft.com/office/officeart/2005/8/layout/hChevron3"/>
    <dgm:cxn modelId="{DCF1C63A-DA67-4531-97B9-990CE8866450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7AF99E3-2E65-4A91-8783-4BB5A0FF015B}" type="presOf" srcId="{548E9FD9-7371-42E5-8C31-C03B33C90BF7}" destId="{6CE68A43-9C69-4212-AF24-9AFEE7CA1715}" srcOrd="0" destOrd="0" presId="urn:microsoft.com/office/officeart/2005/8/layout/hChevron3"/>
    <dgm:cxn modelId="{224113F7-6C61-4552-BCF0-31574172B6EA}" type="presOf" srcId="{B73EA016-5B5E-4372-8AFF-E16F061CFA05}" destId="{1F6A0B97-83F0-4189-B0CB-00156B0AC153}" srcOrd="0" destOrd="0" presId="urn:microsoft.com/office/officeart/2005/8/layout/hChevron3"/>
    <dgm:cxn modelId="{978DAAFF-542A-4B20-8444-F7816E5B5EA9}" type="presOf" srcId="{72C3C3E7-AFE7-48AF-A84A-F5F4B462ABCE}" destId="{AD4E5296-B06F-4F82-9CB5-F741BF6BFCC1}" srcOrd="0" destOrd="0" presId="urn:microsoft.com/office/officeart/2005/8/layout/hChevron3"/>
    <dgm:cxn modelId="{E4EE02AD-D224-4F01-89EE-D8FFDAFC6C84}" type="presParOf" srcId="{1F6A0B97-83F0-4189-B0CB-00156B0AC153}" destId="{4784DBD1-3CBE-41A8-A2C7-CF088F838C79}" srcOrd="0" destOrd="0" presId="urn:microsoft.com/office/officeart/2005/8/layout/hChevron3"/>
    <dgm:cxn modelId="{BA645F62-B489-42D9-92DD-D2E13EE1C11D}" type="presParOf" srcId="{1F6A0B97-83F0-4189-B0CB-00156B0AC153}" destId="{37D14BC8-3203-463C-9804-9B3B86B621FF}" srcOrd="1" destOrd="0" presId="urn:microsoft.com/office/officeart/2005/8/layout/hChevron3"/>
    <dgm:cxn modelId="{E549BF71-5D0F-4789-ABA4-A393783679D7}" type="presParOf" srcId="{1F6A0B97-83F0-4189-B0CB-00156B0AC153}" destId="{E13D0391-DAD9-4B61-AB66-3FA48A4F7006}" srcOrd="2" destOrd="0" presId="urn:microsoft.com/office/officeart/2005/8/layout/hChevron3"/>
    <dgm:cxn modelId="{13D1CFE6-3D7D-4935-8822-7882655F6600}" type="presParOf" srcId="{1F6A0B97-83F0-4189-B0CB-00156B0AC153}" destId="{F9271109-4339-4036-9126-150629D10456}" srcOrd="3" destOrd="0" presId="urn:microsoft.com/office/officeart/2005/8/layout/hChevron3"/>
    <dgm:cxn modelId="{567EE998-7481-4F93-92B7-3E5BCFE220E4}" type="presParOf" srcId="{1F6A0B97-83F0-4189-B0CB-00156B0AC153}" destId="{AD4E5296-B06F-4F82-9CB5-F741BF6BFCC1}" srcOrd="4" destOrd="0" presId="urn:microsoft.com/office/officeart/2005/8/layout/hChevron3"/>
    <dgm:cxn modelId="{791CE9B9-268C-4A56-953F-E4073889F44E}" type="presParOf" srcId="{1F6A0B97-83F0-4189-B0CB-00156B0AC153}" destId="{99F7A086-6C98-4385-8FFE-3337C1F24694}" srcOrd="5" destOrd="0" presId="urn:microsoft.com/office/officeart/2005/8/layout/hChevron3"/>
    <dgm:cxn modelId="{BACDC131-71A2-42D1-A66B-954F266ED34D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278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BÖS (840706A)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2022-05-18T04:12:00.0000000Z</dcterms:created>
  <dcterms:modified xsi:type="dcterms:W3CDTF">2024-11-13T10:14:00.0000000Z</dcterms:modified>
</coreProperties>
</file>