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45F9" w14:textId="77777777" w:rsidR="00295FE5" w:rsidRDefault="00295FE5" w:rsidP="00F35B05">
      <w:pPr>
        <w:pStyle w:val="Rubrik2"/>
        <w:sectPr w:rsidR="00295FE5" w:rsidSect="00295F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6CE29AD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E21943C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4B90692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88425E9" w14:textId="5B436D9B" w:rsidR="00295FE5" w:rsidRPr="000E142F" w:rsidRDefault="000E142F" w:rsidP="000E142F">
      <w:pPr>
        <w:pStyle w:val="Rubrik1"/>
        <w:ind w:left="0"/>
        <w:rPr>
          <w:sz w:val="18"/>
          <w:szCs w:val="18"/>
        </w:rPr>
      </w:pPr>
      <w:r w:rsidRPr="00295FE5">
        <w:t>DT Bäckenmätning (854000)</w:t>
      </w:r>
    </w:p>
    <w:p w14:paraId="30AF4765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</w:rPr>
        <w:t>Syfte</w:t>
      </w:r>
    </w:p>
    <w:p w14:paraId="4F52A8CF" w14:textId="77777777" w:rsidR="00295FE5" w:rsidRDefault="00295FE5" w:rsidP="00295FE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95FE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CCA2B60" w14:textId="77777777" w:rsidR="000E142F" w:rsidRPr="00295FE5" w:rsidRDefault="000E142F" w:rsidP="00295FE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EF055F" w14:textId="1C88EF3F" w:rsidR="000E142F" w:rsidRPr="00295FE5" w:rsidRDefault="000E142F" w:rsidP="000E142F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t>Förändringar i denna version</w:t>
      </w:r>
    </w:p>
    <w:p w14:paraId="56AE0552" w14:textId="39881629" w:rsidR="000E142F" w:rsidRPr="00295FE5" w:rsidRDefault="7D7A8DE8" w:rsidP="000E142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798AD2AE">
        <w:rPr>
          <w:rFonts w:ascii="Arial" w:hAnsi="Arial" w:cs="Arial"/>
          <w:sz w:val="18"/>
          <w:szCs w:val="18"/>
        </w:rPr>
        <w:t>Smärre justering.</w:t>
      </w:r>
    </w:p>
    <w:p w14:paraId="3122F31A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4D5077C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95FE5" w:rsidRPr="00295FE5" w14:paraId="4A2F6645" w14:textId="77777777" w:rsidTr="00ED028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B8CEE20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897FF7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Bäckenmätning.</w:t>
            </w:r>
          </w:p>
        </w:tc>
      </w:tr>
      <w:tr w:rsidR="00295FE5" w:rsidRPr="00295FE5" w14:paraId="7AF4F7D8" w14:textId="77777777" w:rsidTr="00ED02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734534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32911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95FE5" w:rsidRPr="00295FE5" w14:paraId="207D85EE" w14:textId="77777777" w:rsidTr="00ED02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D5072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80AD1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95FE5" w:rsidRPr="00295FE5" w14:paraId="5FBC7B59" w14:textId="77777777" w:rsidTr="00ED02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7B9E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F2ABFB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95FE5" w:rsidRPr="00295FE5" w14:paraId="4CFE35DE" w14:textId="77777777" w:rsidTr="00ED02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D4E3E4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7848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 xml:space="preserve">Kvinnor 15-50 år ska tillfrågas om eventuell graviditet. </w:t>
            </w:r>
          </w:p>
          <w:p w14:paraId="62E35188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95FE5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45BBB43C" w14:textId="7039F511" w:rsidR="00295FE5" w:rsidRPr="00295FE5" w:rsidRDefault="00000000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295FE5" w:rsidRPr="00295FE5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95FE5" w:rsidRPr="00295FE5" w14:paraId="09D2E92A" w14:textId="77777777" w:rsidTr="00ED02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F6557D8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DE7DD45" w14:textId="77777777" w:rsidR="00295FE5" w:rsidRPr="00295FE5" w:rsidRDefault="00295FE5" w:rsidP="00295FE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3209E2C" w14:textId="77777777" w:rsidR="00295FE5" w:rsidRPr="00295FE5" w:rsidRDefault="00295FE5" w:rsidP="00295FE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560CC6F" w14:textId="77777777" w:rsidR="00295FE5" w:rsidRPr="00295FE5" w:rsidRDefault="00295FE5" w:rsidP="00295FE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  <w:p w14:paraId="7D8F9EFA" w14:textId="77777777" w:rsidR="00295FE5" w:rsidRPr="00295FE5" w:rsidRDefault="00295FE5" w:rsidP="00295FE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Benen inåtroterade och parallella. Fötterna ihop, gärna med band eller kudde.</w:t>
            </w:r>
          </w:p>
        </w:tc>
      </w:tr>
    </w:tbl>
    <w:p w14:paraId="7B47ABF9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79D66BF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95FE5" w:rsidRPr="00295FE5" w14:paraId="674E29C5" w14:textId="77777777" w:rsidTr="00295FE5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C7B6775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4809A17" wp14:editId="64A44589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3CC493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D0C892A" wp14:editId="34F6D56B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156210</wp:posOffset>
                      </wp:positionV>
                      <wp:extent cx="410210" cy="11049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049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FC79C1" w14:textId="77777777" w:rsidR="00295FE5" w:rsidRPr="0066567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0C892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61.8pt;margin-top:12.3pt;width:32.3pt;height:87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" adj="4010" fillcolor="red" stroked="f" strokeweight="1pt">
                      <v:textbox inset="1mm,1mm,1mm,1mm">
                        <w:txbxContent>
                          <w:p w14:paraId="19FC79C1" w14:textId="77777777" w:rsidR="00295FE5" w:rsidRPr="0066567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663672" wp14:editId="7843A5A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156210</wp:posOffset>
                      </wp:positionV>
                      <wp:extent cx="1822450" cy="1117600"/>
                      <wp:effectExtent l="19050" t="19050" r="2540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2450" cy="11176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5ABB721">
                    <v:rect id="Rektangel 3" style="position:absolute;margin-left:1.8pt;margin-top:12.3pt;width:143.5pt;height: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206FB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"/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w:drawing>
                <wp:inline distT="0" distB="0" distL="0" distR="0" wp14:anchorId="5637DE33" wp14:editId="38542A36">
                  <wp:extent cx="1857435" cy="1426210"/>
                  <wp:effectExtent l="0" t="0" r="9525" b="254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15591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074" cy="142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E5" w:rsidRPr="00295FE5" w14:paraId="10861B6C" w14:textId="77777777" w:rsidTr="00295FE5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CA559C3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E71569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13ED5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95FE5" w:rsidRPr="00295FE5" w14:paraId="400E6506" w14:textId="77777777" w:rsidTr="00295FE5">
        <w:trPr>
          <w:trHeight w:val="227"/>
        </w:trPr>
        <w:tc>
          <w:tcPr>
            <w:tcW w:w="1950" w:type="dxa"/>
            <w:shd w:val="clear" w:color="auto" w:fill="FFFFFF"/>
          </w:tcPr>
          <w:p w14:paraId="03D6C3C6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121259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Navel – mellersta femur.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AD226C" w14:textId="77777777" w:rsidR="00295FE5" w:rsidRPr="00295FE5" w:rsidRDefault="00295FE5" w:rsidP="00295FE5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95FE5" w:rsidRPr="00295FE5" w14:paraId="432EE576" w14:textId="77777777" w:rsidTr="00295FE5">
        <w:trPr>
          <w:trHeight w:val="227"/>
        </w:trPr>
        <w:tc>
          <w:tcPr>
            <w:tcW w:w="1950" w:type="dxa"/>
            <w:shd w:val="clear" w:color="auto" w:fill="FFFFFF"/>
          </w:tcPr>
          <w:p w14:paraId="03465E37" w14:textId="77777777" w:rsidR="00295FE5" w:rsidRPr="00295FE5" w:rsidRDefault="00295FE5" w:rsidP="00295FE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Bäcken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D991EF3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295FE5">
              <w:rPr>
                <w:rFonts w:ascii="Arial" w:hAnsi="Arial" w:cs="Arial"/>
                <w:sz w:val="18"/>
                <w:szCs w:val="18"/>
              </w:rPr>
              <w:t xml:space="preserve"> Hela bäckenet.</w:t>
            </w:r>
          </w:p>
          <w:p w14:paraId="3645283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625CCCF" w14:textId="77777777" w:rsidR="00295FE5" w:rsidRPr="00295FE5" w:rsidRDefault="00295FE5" w:rsidP="00295FE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925A58C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44CE937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295FE5">
        <w:rPr>
          <w:rFonts w:ascii="Arial" w:hAnsi="Arial" w:cs="Arial"/>
          <w:b/>
          <w:sz w:val="18"/>
          <w:szCs w:val="18"/>
        </w:rPr>
        <w:br w:type="page"/>
      </w:r>
    </w:p>
    <w:p w14:paraId="059BB87A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200DD76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694"/>
        <w:gridCol w:w="2947"/>
      </w:tblGrid>
      <w:tr w:rsidR="00295FE5" w:rsidRPr="00295FE5" w14:paraId="6A43A438" w14:textId="77777777" w:rsidTr="798AD2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CDA1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7CFF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128BF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FE431BC" wp14:editId="4054C427">
                      <wp:simplePos x="0" y="0"/>
                      <wp:positionH relativeFrom="margin">
                        <wp:posOffset>175260</wp:posOffset>
                      </wp:positionH>
                      <wp:positionV relativeFrom="paragraph">
                        <wp:posOffset>623570</wp:posOffset>
                      </wp:positionV>
                      <wp:extent cx="409575" cy="486410"/>
                      <wp:effectExtent l="0" t="19050" r="9525" b="8890"/>
                      <wp:wrapNone/>
                      <wp:docPr id="14" name="Ne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696029">
                                <a:off x="0" y="0"/>
                                <a:ext cx="409575" cy="4864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63C26D" w14:textId="77777777" w:rsidR="00295FE5" w:rsidRPr="0066564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431B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14" o:spid="_x0000_s1027" type="#_x0000_t67" style="position:absolute;left:0;text-align:left;margin-left:13.8pt;margin-top:49.1pt;width:32.25pt;height:38.3pt;rotation:-987377fd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" adj="12506" fillcolor="red" stroked="f" strokeweight="1pt">
                      <v:textbox style="layout-flow:vertical" inset="1mm,1mm,1mm,1mm">
                        <w:txbxContent>
                          <w:p w14:paraId="3963C26D" w14:textId="77777777" w:rsidR="00295FE5" w:rsidRPr="0066564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EF5D141" wp14:editId="076970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821055</wp:posOffset>
                      </wp:positionV>
                      <wp:extent cx="1593850" cy="398780"/>
                      <wp:effectExtent l="19050" t="19050" r="6350" b="20320"/>
                      <wp:wrapNone/>
                      <wp:docPr id="1" name="R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3850" cy="3987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2D36BF8">
                    <v:line id="Rak 10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.2pt,64.65pt" to="125.3pt,96.05pt" w14:anchorId="2D8317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295FE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3030ABA" wp14:editId="56BF8179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120015</wp:posOffset>
                      </wp:positionV>
                      <wp:extent cx="410210" cy="494665"/>
                      <wp:effectExtent l="33972" t="4128" r="0" b="0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335555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8147E5" w14:textId="77777777" w:rsidR="00295FE5" w:rsidRPr="0066567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30ABA" id="Upp 24" o:spid="_x0000_s1028" type="#_x0000_t68" style="position:absolute;left:0;text-align:left;margin-left:58pt;margin-top:9.45pt;width:32.3pt;height:38.95pt;rotation:4735582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3C8147E5" w14:textId="77777777" w:rsidR="00295FE5" w:rsidRPr="0066567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FE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BD6DB33" wp14:editId="4CA3D7A4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417195</wp:posOffset>
                      </wp:positionV>
                      <wp:extent cx="319405" cy="491490"/>
                      <wp:effectExtent l="9208" t="28892" r="0" b="0"/>
                      <wp:wrapNone/>
                      <wp:docPr id="2" name="Båg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429131">
                                <a:off x="0" y="0"/>
                                <a:ext cx="319405" cy="491745"/>
                              </a:xfrm>
                              <a:prstGeom prst="arc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017AE57">
                    <v:shape id="Båge 9" style="position:absolute;margin-left:105pt;margin-top:32.85pt;width:25.15pt;height:38.7pt;rotation:-455570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9405,491745" o:spid="_x0000_s1026" filled="f" strokecolor="red" strokeweight="2pt" path="m159702,nsc247904,,319405,110081,319405,245873r-159702,c159703,163915,159702,81958,159702,xem159702,nfc247904,,319405,110081,319405,24587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" w14:anchorId="1E8DE1FA">
                      <v:stroke joinstyle="miter"/>
                      <v:path arrowok="t" o:connecttype="custom" o:connectlocs="159702,0;319405,245873" o:connectangles="0,0"/>
                    </v:shape>
                  </w:pict>
                </mc:Fallback>
              </mc:AlternateContent>
            </w:r>
            <w:r w:rsidRPr="00295FE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8247" behindDoc="0" locked="0" layoutInCell="1" allowOverlap="1" wp14:anchorId="44949D8C" wp14:editId="146CDE13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231775</wp:posOffset>
                      </wp:positionV>
                      <wp:extent cx="463550" cy="279400"/>
                      <wp:effectExtent l="0" t="0" r="0" b="6350"/>
                      <wp:wrapNone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55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5D67" w14:textId="77777777" w:rsidR="00295FE5" w:rsidRPr="007761B8" w:rsidRDefault="00295FE5" w:rsidP="000E142F">
                                  <w:pPr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7761B8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23°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49D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9" type="#_x0000_t202" style="position:absolute;left:0;text-align:left;margin-left:96.5pt;margin-top:18.25pt;width:36.5pt;height:2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" filled="f" stroked="f">
                      <v:textbox>
                        <w:txbxContent>
                          <w:p w14:paraId="67F15D67" w14:textId="77777777" w:rsidR="00295FE5" w:rsidRPr="007761B8" w:rsidRDefault="00295FE5" w:rsidP="000E142F">
                            <w:pPr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7761B8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23°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F904D0E" wp14:editId="4DE8D6DF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9525</wp:posOffset>
                      </wp:positionV>
                      <wp:extent cx="409575" cy="1525905"/>
                      <wp:effectExtent l="19050" t="19050" r="28575" b="361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698" cy="152597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85E920A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87.4pt,.75pt" to="119.65pt,120.9pt" w14:anchorId="48F8AC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w:drawing>
                <wp:inline distT="0" distB="0" distL="0" distR="0" wp14:anchorId="7887F91B" wp14:editId="136C87AF">
                  <wp:extent cx="1596155" cy="1560769"/>
                  <wp:effectExtent l="0" t="0" r="4445" b="1905"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597801" name=""/>
                          <pic:cNvPicPr/>
                        </pic:nvPicPr>
                        <pic:blipFill>
                          <a:blip r:embed="rId24"/>
                          <a:srcRect l="17827" r="2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727" cy="1573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4D2D9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59DF640" wp14:editId="57FCDF7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686435</wp:posOffset>
                      </wp:positionV>
                      <wp:extent cx="1751330" cy="11430"/>
                      <wp:effectExtent l="19050" t="19050" r="1270" b="26670"/>
                      <wp:wrapNone/>
                      <wp:docPr id="5" name="R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51330" cy="1143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20808A9">
                    <v:line id="Rak 4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1.4pt,54.05pt" to="136.5pt,54.95pt" w14:anchorId="5E543F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295F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B16FAB5" wp14:editId="5B9CB6F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744220</wp:posOffset>
                      </wp:positionV>
                      <wp:extent cx="410210" cy="534670"/>
                      <wp:effectExtent l="0" t="5080" r="0" b="381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346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57D1DE" w14:textId="77777777" w:rsidR="00295FE5" w:rsidRPr="0066567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6FAB5" id="Upp 22" o:spid="_x0000_s1030" type="#_x0000_t68" style="position:absolute;left:0;text-align:left;margin-left:32.95pt;margin-top:58.6pt;width:32.3pt;height:42.1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" adj="8286" fillcolor="red" stroked="f" strokeweight="1pt">
                      <v:textbox style="layout-flow:vertical;mso-layout-flow-alt:bottom-to-top" inset="1mm,1mm,1mm,1mm">
                        <w:txbxContent>
                          <w:p w14:paraId="5C57D1DE" w14:textId="77777777" w:rsidR="00295FE5" w:rsidRPr="0066567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F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624DB75" wp14:editId="6F03DF48">
                      <wp:simplePos x="0" y="0"/>
                      <wp:positionH relativeFrom="margin">
                        <wp:posOffset>368935</wp:posOffset>
                      </wp:positionH>
                      <wp:positionV relativeFrom="paragraph">
                        <wp:posOffset>207010</wp:posOffset>
                      </wp:positionV>
                      <wp:extent cx="409575" cy="486410"/>
                      <wp:effectExtent l="0" t="0" r="9525" b="889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864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5B0EAC" w14:textId="77777777" w:rsidR="00295FE5" w:rsidRPr="0066564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4DB75" id="Ned 20" o:spid="_x0000_s1031" type="#_x0000_t67" style="position:absolute;left:0;text-align:left;margin-left:29.05pt;margin-top:16.3pt;width:32.25pt;height:38.3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" adj="12506" fillcolor="red" stroked="f" strokeweight="1pt">
                      <v:textbox style="layout-flow:vertical" inset="1mm,1mm,1mm,1mm">
                        <w:txbxContent>
                          <w:p w14:paraId="185B0EAC" w14:textId="77777777" w:rsidR="00295FE5" w:rsidRPr="0066564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299CDD0" wp14:editId="61795364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-12065</wp:posOffset>
                      </wp:positionV>
                      <wp:extent cx="17780" cy="1317625"/>
                      <wp:effectExtent l="19050" t="19050" r="20320" b="34925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13" cy="13180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5173229">
                    <v:line id="Rak 12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9.75pt,-.95pt" to="71.15pt,102.8pt" w14:anchorId="33571F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">
                      <v:stroke joinstyle="miter"/>
                    </v:lin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w:drawing>
                <wp:inline distT="0" distB="0" distL="0" distR="0" wp14:anchorId="06811154" wp14:editId="20828082">
                  <wp:extent cx="1728802" cy="1306286"/>
                  <wp:effectExtent l="0" t="0" r="5080" b="825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02771" name=""/>
                          <pic:cNvPicPr/>
                        </pic:nvPicPr>
                        <pic:blipFill>
                          <a:blip r:embed="rId25"/>
                          <a:srcRect l="3475" r="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662" cy="1344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D98FCB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  <w:p w14:paraId="686E4B17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988CF85" wp14:editId="208E086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226060</wp:posOffset>
                      </wp:positionV>
                      <wp:extent cx="1765300" cy="38100"/>
                      <wp:effectExtent l="19050" t="19050" r="6350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65300" cy="38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4D6FA2F">
                    <v:line id="Rak 21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.6pt,17.8pt" to="138.4pt,20.8pt" w14:anchorId="2D6617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295FE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03E5C851" wp14:editId="21427DE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267335</wp:posOffset>
                      </wp:positionV>
                      <wp:extent cx="410210" cy="494665"/>
                      <wp:effectExtent l="0" t="0" r="8890" b="635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BED8FC" w14:textId="77777777" w:rsidR="00295FE5" w:rsidRPr="0066567D" w:rsidRDefault="00295FE5" w:rsidP="000E142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5C851" id="Upp 23" o:spid="_x0000_s1032" type="#_x0000_t68" style="position:absolute;left:0;text-align:left;margin-left:49.05pt;margin-top:21.05pt;width:32.3pt;height:38.95pt;rotation:180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79BED8FC" w14:textId="77777777" w:rsidR="00295FE5" w:rsidRPr="0066567D" w:rsidRDefault="00295FE5" w:rsidP="000E142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FE5">
              <w:rPr>
                <w:noProof/>
                <w:szCs w:val="20"/>
              </w:rPr>
              <w:drawing>
                <wp:inline distT="0" distB="0" distL="0" distR="0" wp14:anchorId="0EE5D746" wp14:editId="22805AAB">
                  <wp:extent cx="1757841" cy="1015340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63385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040" cy="102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E5" w:rsidRPr="00295FE5" w14:paraId="1B83D50C" w14:textId="77777777" w:rsidTr="798AD2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FFE3A4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 xml:space="preserve">COR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CE89D" w14:textId="18832024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798AD2AE">
              <w:rPr>
                <w:rFonts w:ascii="Arial" w:hAnsi="Arial" w:cs="Arial"/>
                <w:noProof/>
                <w:sz w:val="18"/>
                <w:szCs w:val="18"/>
              </w:rPr>
              <w:t xml:space="preserve">Vinklas 23° mot bordet, parallellt med främre delen av båda caput femoris. På Toshiba görs detta med funktionen ”Rotate” där den sagittala serien vrids ett steg medurs. </w:t>
            </w:r>
          </w:p>
        </w:tc>
        <w:tc>
          <w:tcPr>
            <w:tcW w:w="2694" w:type="dxa"/>
            <w:vMerge/>
            <w:vAlign w:val="center"/>
          </w:tcPr>
          <w:p w14:paraId="0E04A74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vAlign w:val="center"/>
          </w:tcPr>
          <w:p w14:paraId="63930DC3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95FE5" w:rsidRPr="00295FE5" w14:paraId="1828D858" w14:textId="77777777" w:rsidTr="798AD2A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90F3B8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2A2D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</w:rPr>
              <w:t>Vinkelrät mot COR och parallellt med övre delen av båda caput femoris. DFOV ska omfatta hela bäckenet.</w:t>
            </w:r>
          </w:p>
        </w:tc>
        <w:tc>
          <w:tcPr>
            <w:tcW w:w="2694" w:type="dxa"/>
            <w:vMerge/>
          </w:tcPr>
          <w:p w14:paraId="7B8D4F5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vAlign w:val="center"/>
          </w:tcPr>
          <w:p w14:paraId="7729C2F3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95FE5" w:rsidRPr="00295FE5" w14:paraId="7F864F66" w14:textId="77777777" w:rsidTr="798AD2AE">
        <w:trPr>
          <w:trHeight w:val="1292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00696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79E0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</w:rPr>
              <w:t>Parallellt med kotpelarens längsaxel.</w:t>
            </w:r>
          </w:p>
        </w:tc>
        <w:tc>
          <w:tcPr>
            <w:tcW w:w="2694" w:type="dxa"/>
            <w:vMerge/>
          </w:tcPr>
          <w:p w14:paraId="2ED6730C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vAlign w:val="center"/>
          </w:tcPr>
          <w:p w14:paraId="74085A8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EA0F237" w14:textId="77777777" w:rsidR="00295FE5" w:rsidRPr="00295FE5" w:rsidRDefault="00295FE5" w:rsidP="00295FE5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F79130D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95FE5" w:rsidRPr="00295FE5" w14:paraId="01827DF3" w14:textId="77777777" w:rsidTr="798AD2AE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CC93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0279C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C6357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BC80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4F8E7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D7948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95FE5" w:rsidRPr="00295FE5" w14:paraId="11100741" w14:textId="77777777" w:rsidTr="798AD2A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268F00" w14:textId="77777777" w:rsidR="00295FE5" w:rsidRPr="00295FE5" w:rsidRDefault="00295FE5" w:rsidP="00295FE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Bäcken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489D90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D162E1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5FE5">
              <w:rPr>
                <w:rFonts w:ascii="Arial" w:hAnsi="Arial" w:cs="Arial"/>
                <w:sz w:val="18"/>
                <w:szCs w:val="18"/>
              </w:rPr>
              <w:t>15/3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CB29D7" w14:textId="6AD15C94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574A65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0C976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70DA216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95FE5" w:rsidRPr="00295FE5" w14:paraId="3EC5A423" w14:textId="77777777" w:rsidTr="798AD2A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F2F340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A9F4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6DA6D5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25/3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A6281F" w14:textId="7CD9819D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574A65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5E18EF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4EF636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95FE5" w:rsidRPr="00295FE5" w14:paraId="6A923B50" w14:textId="77777777" w:rsidTr="798AD2A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6A942" w14:textId="77777777" w:rsidR="00295FE5" w:rsidRPr="00295FE5" w:rsidRDefault="00295FE5" w:rsidP="00295FE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081AF3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FEAB2D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25/3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F9C174" w14:textId="09C49C5B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98AD2AE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35BF2A3D" w:rsidRPr="798AD2A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798AD2AE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7F4C6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EA27C9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95FE5" w:rsidRPr="00295FE5" w14:paraId="2E043F64" w14:textId="77777777" w:rsidTr="798AD2A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A6E84" w14:textId="77777777" w:rsidR="00295FE5" w:rsidRPr="00295FE5" w:rsidRDefault="00295FE5" w:rsidP="00295FE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6E7A7F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E2AFC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3DF02" w14:textId="3F4E5AF2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574A65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AF4B48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0E7F73B" w14:textId="4C81CDC0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798AD2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42B284C3" w:rsidRPr="798AD2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>
              <w:br/>
            </w:r>
            <w:r w:rsidR="3B96F552" w:rsidRPr="798AD2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95FE5" w:rsidRPr="00295FE5" w14:paraId="1ED78EBB" w14:textId="77777777" w:rsidTr="798AD2A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00B891" w14:textId="77777777" w:rsidR="00295FE5" w:rsidRPr="00295FE5" w:rsidRDefault="00295FE5" w:rsidP="00295FE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B5795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FC5FA8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EEAF8F" w14:textId="46ABD79D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98AD2AE">
              <w:rPr>
                <w:rFonts w:ascii="Arial" w:hAnsi="Arial" w:cs="Arial"/>
                <w:sz w:val="18"/>
                <w:szCs w:val="18"/>
              </w:rPr>
              <w:t>B</w:t>
            </w:r>
            <w:r w:rsidR="74694B72" w:rsidRPr="798AD2AE">
              <w:rPr>
                <w:rFonts w:ascii="Arial" w:hAnsi="Arial" w:cs="Arial"/>
                <w:sz w:val="18"/>
                <w:szCs w:val="18"/>
              </w:rPr>
              <w:t>r40</w:t>
            </w:r>
            <w:r w:rsidRPr="798AD2A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D1E0C9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3A93EB5" w14:textId="5EC4E638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798AD2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327CAABA" w:rsidRPr="798AD2A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295FE5" w:rsidRPr="00295FE5" w14:paraId="405BFF57" w14:textId="77777777" w:rsidTr="798AD2A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B61C4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28121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0C287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3925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17FD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19D4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95FE5" w:rsidRPr="00295FE5" w14:paraId="3D146640" w14:textId="77777777" w:rsidTr="798AD2A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F962E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139E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8236B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3B66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9B242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87F31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5FE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2A36B02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624D09AF" w14:textId="77777777" w:rsidR="00295FE5" w:rsidRPr="00295FE5" w:rsidRDefault="00295FE5" w:rsidP="00295FE5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295FE5">
        <w:rPr>
          <w:rFonts w:ascii="Arial" w:hAnsi="Arial" w:cs="Arial"/>
          <w:b/>
          <w:bCs/>
          <w:szCs w:val="26"/>
          <w:lang w:val="en-US"/>
        </w:rPr>
        <w:t xml:space="preserve">Hängning </w:t>
      </w:r>
      <w:r w:rsidRPr="00295FE5">
        <w:rPr>
          <w:rFonts w:ascii="Arial" w:hAnsi="Arial" w:cs="Arial"/>
          <w:b/>
          <w:bCs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95FE5" w:rsidRPr="00295FE5" w14:paraId="3BA8ABE7" w14:textId="77777777" w:rsidTr="00295FE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079763C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EB9B8B6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5EFDA9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DA1765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646F81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5651D748" w14:textId="77777777" w:rsidTr="00295FE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0D7881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95FE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78BFB7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Bäcken K-</w:t>
            </w:r>
          </w:p>
          <w:p w14:paraId="503C12A0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BA355B9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Bäcken K-</w:t>
            </w:r>
          </w:p>
          <w:p w14:paraId="341C6CA1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1802ED6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D91931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Bäcken K-</w:t>
            </w:r>
          </w:p>
          <w:p w14:paraId="04C5DBC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58C970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Bäcken K-</w:t>
            </w:r>
          </w:p>
          <w:p w14:paraId="6D8B343F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95FE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0603805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3725863F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BCB93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F1AB845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1BEC83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4D0EF8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0440E78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DEBEB48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AE134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2762865A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9BEC5D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C77E95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54FE8F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A8B5C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45264AA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7ECB1A4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6798ED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4682DA6A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C904C3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FC86D0D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70C7F1D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5754AE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FC6A7A7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31A8C8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8F0A16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4801742A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01E80E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53028DE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39CA6F0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BD1A4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0A7095D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31F0542" w14:textId="77777777" w:rsidR="00295FE5" w:rsidRPr="00295FE5" w:rsidRDefault="00295FE5" w:rsidP="00295FE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1991F7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019D11E1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D25B60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308763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6AB53F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C1626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6E804CC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E0CCC9D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12A05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6DC65E89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C39F0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B8DBE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6D85A9B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18D44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95B90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EE85C0B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2000AB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12E0C10A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25935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293890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0FD2344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3ED15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6F247E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BC68F1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12B61A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95FE5" w:rsidRPr="00295FE5" w14:paraId="18F1FA26" w14:textId="77777777" w:rsidTr="00295FE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5A5BF2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C863F69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53B7995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5B42C2F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0FE5DC" w14:textId="77777777" w:rsidR="00295FE5" w:rsidRPr="00295FE5" w:rsidRDefault="00295FE5" w:rsidP="00295FE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6163363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CBE1D8D" w14:textId="77777777" w:rsidR="00295FE5" w:rsidRPr="00295FE5" w:rsidRDefault="00295FE5" w:rsidP="00295FE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95F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B5F0" w14:textId="77777777" w:rsidR="00DB3D7E" w:rsidRDefault="00DB3D7E">
      <w:r>
        <w:separator/>
      </w:r>
    </w:p>
  </w:endnote>
  <w:endnote w:type="continuationSeparator" w:id="0">
    <w:p w14:paraId="09A3D888" w14:textId="77777777" w:rsidR="00DB3D7E" w:rsidRDefault="00DB3D7E">
      <w:r>
        <w:continuationSeparator/>
      </w:r>
    </w:p>
  </w:endnote>
  <w:endnote w:type="continuationNotice" w:id="1">
    <w:p w14:paraId="0D89FFD3" w14:textId="77777777" w:rsidR="00DB3D7E" w:rsidRDefault="00DB3D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A2BF" w14:textId="77777777" w:rsidR="00DB3D7E" w:rsidRDefault="00DB3D7E"/>
  </w:footnote>
  <w:footnote w:type="continuationSeparator" w:id="0">
    <w:p w14:paraId="6540CD08" w14:textId="77777777" w:rsidR="00DB3D7E" w:rsidRDefault="00DB3D7E">
      <w:r>
        <w:continuationSeparator/>
      </w:r>
    </w:p>
  </w:footnote>
  <w:footnote w:type="continuationNotice" w:id="1">
    <w:p w14:paraId="5014B8BF" w14:textId="77777777" w:rsidR="00DB3D7E" w:rsidRDefault="00DB3D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3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4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798632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0CC1C68" w:tentative="1">
      <w:start w:val="1"/>
      <w:numFmt w:val="lowerLetter"/>
      <w:lvlText w:val="%2."/>
      <w:lvlJc w:val="left"/>
      <w:pPr>
        <w:ind w:left="1080" w:hanging="360"/>
      </w:pPr>
    </w:lvl>
    <w:lvl w:ilvl="2" w:tplc="1C7404DC" w:tentative="1">
      <w:start w:val="1"/>
      <w:numFmt w:val="lowerRoman"/>
      <w:lvlText w:val="%3."/>
      <w:lvlJc w:val="right"/>
      <w:pPr>
        <w:ind w:left="1800" w:hanging="180"/>
      </w:pPr>
    </w:lvl>
    <w:lvl w:ilvl="3" w:tplc="AD8A1530" w:tentative="1">
      <w:start w:val="1"/>
      <w:numFmt w:val="decimal"/>
      <w:lvlText w:val="%4."/>
      <w:lvlJc w:val="left"/>
      <w:pPr>
        <w:ind w:left="2520" w:hanging="360"/>
      </w:pPr>
    </w:lvl>
    <w:lvl w:ilvl="4" w:tplc="39CEF722" w:tentative="1">
      <w:start w:val="1"/>
      <w:numFmt w:val="lowerLetter"/>
      <w:lvlText w:val="%5."/>
      <w:lvlJc w:val="left"/>
      <w:pPr>
        <w:ind w:left="3240" w:hanging="360"/>
      </w:pPr>
    </w:lvl>
    <w:lvl w:ilvl="5" w:tplc="53D6C97C" w:tentative="1">
      <w:start w:val="1"/>
      <w:numFmt w:val="lowerRoman"/>
      <w:lvlText w:val="%6."/>
      <w:lvlJc w:val="right"/>
      <w:pPr>
        <w:ind w:left="3960" w:hanging="180"/>
      </w:pPr>
    </w:lvl>
    <w:lvl w:ilvl="6" w:tplc="4CA24448" w:tentative="1">
      <w:start w:val="1"/>
      <w:numFmt w:val="decimal"/>
      <w:lvlText w:val="%7."/>
      <w:lvlJc w:val="left"/>
      <w:pPr>
        <w:ind w:left="4680" w:hanging="360"/>
      </w:pPr>
    </w:lvl>
    <w:lvl w:ilvl="7" w:tplc="0144C49A" w:tentative="1">
      <w:start w:val="1"/>
      <w:numFmt w:val="lowerLetter"/>
      <w:lvlText w:val="%8."/>
      <w:lvlJc w:val="left"/>
      <w:pPr>
        <w:ind w:left="5400" w:hanging="360"/>
      </w:pPr>
    </w:lvl>
    <w:lvl w:ilvl="8" w:tplc="F790D8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8428642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6985996" w:tentative="1">
      <w:start w:val="1"/>
      <w:numFmt w:val="lowerLetter"/>
      <w:lvlText w:val="%2."/>
      <w:lvlJc w:val="left"/>
      <w:pPr>
        <w:ind w:left="1080" w:hanging="360"/>
      </w:pPr>
    </w:lvl>
    <w:lvl w:ilvl="2" w:tplc="369AFA66" w:tentative="1">
      <w:start w:val="1"/>
      <w:numFmt w:val="lowerRoman"/>
      <w:lvlText w:val="%3."/>
      <w:lvlJc w:val="right"/>
      <w:pPr>
        <w:ind w:left="1800" w:hanging="180"/>
      </w:pPr>
    </w:lvl>
    <w:lvl w:ilvl="3" w:tplc="BD0AC438" w:tentative="1">
      <w:start w:val="1"/>
      <w:numFmt w:val="decimal"/>
      <w:lvlText w:val="%4."/>
      <w:lvlJc w:val="left"/>
      <w:pPr>
        <w:ind w:left="2520" w:hanging="360"/>
      </w:pPr>
    </w:lvl>
    <w:lvl w:ilvl="4" w:tplc="297027D0" w:tentative="1">
      <w:start w:val="1"/>
      <w:numFmt w:val="lowerLetter"/>
      <w:lvlText w:val="%5."/>
      <w:lvlJc w:val="left"/>
      <w:pPr>
        <w:ind w:left="3240" w:hanging="360"/>
      </w:pPr>
    </w:lvl>
    <w:lvl w:ilvl="5" w:tplc="DC74EA04" w:tentative="1">
      <w:start w:val="1"/>
      <w:numFmt w:val="lowerRoman"/>
      <w:lvlText w:val="%6."/>
      <w:lvlJc w:val="right"/>
      <w:pPr>
        <w:ind w:left="3960" w:hanging="180"/>
      </w:pPr>
    </w:lvl>
    <w:lvl w:ilvl="6" w:tplc="269217C0" w:tentative="1">
      <w:start w:val="1"/>
      <w:numFmt w:val="decimal"/>
      <w:lvlText w:val="%7."/>
      <w:lvlJc w:val="left"/>
      <w:pPr>
        <w:ind w:left="4680" w:hanging="360"/>
      </w:pPr>
    </w:lvl>
    <w:lvl w:ilvl="7" w:tplc="65B41C6A" w:tentative="1">
      <w:start w:val="1"/>
      <w:numFmt w:val="lowerLetter"/>
      <w:lvlText w:val="%8."/>
      <w:lvlJc w:val="left"/>
      <w:pPr>
        <w:ind w:left="5400" w:hanging="360"/>
      </w:pPr>
    </w:lvl>
    <w:lvl w:ilvl="8" w:tplc="598839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D38BE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0AA62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967F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4650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E4B1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7ADB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9892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C0AA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4C2E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84579560">
    <w:abstractNumId w:val="20"/>
  </w:num>
  <w:num w:numId="2" w16cid:durableId="286350921">
    <w:abstractNumId w:val="15"/>
  </w:num>
  <w:num w:numId="3" w16cid:durableId="810444960">
    <w:abstractNumId w:val="0"/>
  </w:num>
  <w:num w:numId="4" w16cid:durableId="1614508121">
    <w:abstractNumId w:val="6"/>
  </w:num>
  <w:num w:numId="5" w16cid:durableId="596327518">
    <w:abstractNumId w:val="18"/>
  </w:num>
  <w:num w:numId="6" w16cid:durableId="1214000338">
    <w:abstractNumId w:val="2"/>
  </w:num>
  <w:num w:numId="7" w16cid:durableId="566458115">
    <w:abstractNumId w:val="12"/>
  </w:num>
  <w:num w:numId="8" w16cid:durableId="1789662938">
    <w:abstractNumId w:val="9"/>
  </w:num>
  <w:num w:numId="9" w16cid:durableId="938175435">
    <w:abstractNumId w:val="1"/>
  </w:num>
  <w:num w:numId="10" w16cid:durableId="1442995500">
    <w:abstractNumId w:val="1"/>
  </w:num>
  <w:num w:numId="11" w16cid:durableId="36705452">
    <w:abstractNumId w:val="3"/>
  </w:num>
  <w:num w:numId="12" w16cid:durableId="1953705069">
    <w:abstractNumId w:val="4"/>
  </w:num>
  <w:num w:numId="13" w16cid:durableId="1876429220">
    <w:abstractNumId w:val="14"/>
  </w:num>
  <w:num w:numId="14" w16cid:durableId="1161891606">
    <w:abstractNumId w:val="10"/>
  </w:num>
  <w:num w:numId="15" w16cid:durableId="1874951557">
    <w:abstractNumId w:val="7"/>
  </w:num>
  <w:num w:numId="16" w16cid:durableId="408960991">
    <w:abstractNumId w:val="13"/>
  </w:num>
  <w:num w:numId="17" w16cid:durableId="2015918459">
    <w:abstractNumId w:val="5"/>
  </w:num>
  <w:num w:numId="18" w16cid:durableId="1445690586">
    <w:abstractNumId w:val="11"/>
  </w:num>
  <w:num w:numId="19" w16cid:durableId="339477023">
    <w:abstractNumId w:val="19"/>
  </w:num>
  <w:num w:numId="20" w16cid:durableId="1972200778">
    <w:abstractNumId w:val="16"/>
  </w:num>
  <w:num w:numId="21" w16cid:durableId="540826309">
    <w:abstractNumId w:val="8"/>
  </w:num>
  <w:num w:numId="22" w16cid:durableId="20566631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142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0F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FE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0F8"/>
    <w:rsid w:val="004230F7"/>
    <w:rsid w:val="0043167E"/>
    <w:rsid w:val="0043409A"/>
    <w:rsid w:val="00440D8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4A65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A6E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FF0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72D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D7E"/>
    <w:rsid w:val="00DD2BE0"/>
    <w:rsid w:val="00DE4447"/>
    <w:rsid w:val="00DE5DA2"/>
    <w:rsid w:val="00DF0033"/>
    <w:rsid w:val="00E026BF"/>
    <w:rsid w:val="00E07B1B"/>
    <w:rsid w:val="00E11853"/>
    <w:rsid w:val="00E13F8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A1D1D4"/>
    <w:rsid w:val="327CAABA"/>
    <w:rsid w:val="35BF2A3D"/>
    <w:rsid w:val="3B96F552"/>
    <w:rsid w:val="40667E41"/>
    <w:rsid w:val="42B284C3"/>
    <w:rsid w:val="647B2B65"/>
    <w:rsid w:val="6B2CF8ED"/>
    <w:rsid w:val="74694B72"/>
    <w:rsid w:val="798AD2AE"/>
    <w:rsid w:val="7D7A8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C35F606-137B-482F-8013-D14CCC7C275C}" type="presOf" srcId="{B73EA016-5B5E-4372-8AFF-E16F061CFA05}" destId="{1F6A0B97-83F0-4189-B0CB-00156B0AC153}" srcOrd="0" destOrd="0" presId="urn:microsoft.com/office/officeart/2005/8/layout/hChevron3"/>
    <dgm:cxn modelId="{28B07153-DB5A-4B93-B84B-CDB9264EBE10}" type="presOf" srcId="{7D55B2F1-F7F7-4A6B-AFB0-F846FDB634B5}" destId="{E13D0391-DAD9-4B61-AB66-3FA48A4F7006}" srcOrd="0" destOrd="0" presId="urn:microsoft.com/office/officeart/2005/8/layout/hChevron3"/>
    <dgm:cxn modelId="{ABEAE2A3-0362-4631-881D-7127E3A7C3A6}" type="presOf" srcId="{D813EA76-4FD3-4C15-BFBC-B1DF43B29666}" destId="{4784DBD1-3CBE-41A8-A2C7-CF088F838C79}" srcOrd="0" destOrd="0" presId="urn:microsoft.com/office/officeart/2005/8/layout/hChevron3"/>
    <dgm:cxn modelId="{6B8506B2-A1DE-45B0-8D01-7F175928F20B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1179A7D4-29B7-445A-97C1-6AA89DCD637C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06E534B-093D-4BE5-9A41-0CC808A119D3}" type="presParOf" srcId="{1F6A0B97-83F0-4189-B0CB-00156B0AC153}" destId="{4784DBD1-3CBE-41A8-A2C7-CF088F838C79}" srcOrd="0" destOrd="0" presId="urn:microsoft.com/office/officeart/2005/8/layout/hChevron3"/>
    <dgm:cxn modelId="{E9F8E51C-9228-45C2-87FE-63BC66B94FA3}" type="presParOf" srcId="{1F6A0B97-83F0-4189-B0CB-00156B0AC153}" destId="{37D14BC8-3203-463C-9804-9B3B86B621FF}" srcOrd="1" destOrd="0" presId="urn:microsoft.com/office/officeart/2005/8/layout/hChevron3"/>
    <dgm:cxn modelId="{B00CF4CC-C3E9-4D2E-9565-0292BEC0A765}" type="presParOf" srcId="{1F6A0B97-83F0-4189-B0CB-00156B0AC153}" destId="{E13D0391-DAD9-4B61-AB66-3FA48A4F7006}" srcOrd="2" destOrd="0" presId="urn:microsoft.com/office/officeart/2005/8/layout/hChevron3"/>
    <dgm:cxn modelId="{4C71F693-6315-4432-A6A7-8D59CCE322DD}" type="presParOf" srcId="{1F6A0B97-83F0-4189-B0CB-00156B0AC153}" destId="{F9271109-4339-4036-9126-150629D10456}" srcOrd="3" destOrd="0" presId="urn:microsoft.com/office/officeart/2005/8/layout/hChevron3"/>
    <dgm:cxn modelId="{6605A49E-03C4-4401-B44D-64B888CCAF74}" type="presParOf" srcId="{1F6A0B97-83F0-4189-B0CB-00156B0AC153}" destId="{AD4E5296-B06F-4F82-9CB5-F741BF6BFCC1}" srcOrd="4" destOrd="0" presId="urn:microsoft.com/office/officeart/2005/8/layout/hChevron3"/>
    <dgm:cxn modelId="{3E2B2357-2335-4E06-99E9-8098526EF56E}" type="presParOf" srcId="{1F6A0B97-83F0-4189-B0CB-00156B0AC153}" destId="{99F7A086-6C98-4385-8FFE-3337C1F24694}" srcOrd="5" destOrd="0" presId="urn:microsoft.com/office/officeart/2005/8/layout/hChevron3"/>
    <dgm:cxn modelId="{1063E424-209A-4A81-B180-C852E74CC78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308</Words>
  <Characters>1635</Characters>
  <Application>Microsoft Office Word</Application>
  <DocSecurity>0</DocSecurity>
  <Lines>13</Lines>
  <Paragraphs>3</Paragraphs>
  <ScaleCrop>false</ScaleCrop>
  <Manager/>
  <Company/>
  <LinksUpToDate>false</LinksUpToDate>
  <CharactersWithSpaces>1940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Bäckenmätning (854000)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2022-05-18T04:12:00.0000000Z</dcterms:created>
  <dcterms:modified xsi:type="dcterms:W3CDTF">2025-03-25T09:45:00.0000000Z</dcterms:modified>
</coreProperties>
</file>