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9128" w14:textId="77777777" w:rsidR="0016645A" w:rsidRDefault="0016645A" w:rsidP="00F35B05">
      <w:pPr>
        <w:pStyle w:val="Rubrik2"/>
        <w:sectPr w:rsidR="0016645A" w:rsidSect="0016645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D5092BB" w14:textId="77777777" w:rsidR="0016645A" w:rsidRPr="0016645A" w:rsidRDefault="0016645A" w:rsidP="0016645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9E22A8F" w14:textId="02826CAB" w:rsidR="00C71EEB" w:rsidRPr="00C71EEB" w:rsidRDefault="007F27D6" w:rsidP="000C6C40">
      <w:pPr>
        <w:pStyle w:val="Rubrik1"/>
        <w:ind w:left="0"/>
      </w:pPr>
      <w:r w:rsidRPr="007F27D6">
        <w:t>DT Bäcken/höftleder (829000)</w:t>
      </w:r>
    </w:p>
    <w:p w14:paraId="113F09A7" w14:textId="77777777" w:rsidR="0016645A" w:rsidRPr="0016645A" w:rsidRDefault="0016645A" w:rsidP="007F27D6">
      <w:pPr>
        <w:pStyle w:val="Rubrik2"/>
        <w:ind w:left="0"/>
      </w:pPr>
      <w:r w:rsidRPr="0016645A">
        <w:t>Syfte</w:t>
      </w:r>
    </w:p>
    <w:p w14:paraId="3A61F87A" w14:textId="77777777" w:rsidR="0016645A" w:rsidRDefault="0016645A" w:rsidP="0016645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6645A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C7C69A9" w14:textId="77777777" w:rsidR="000C6C40" w:rsidRPr="0016645A" w:rsidRDefault="000C6C40" w:rsidP="0016645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33F882D" w14:textId="77777777" w:rsidR="000C6C40" w:rsidRPr="0016645A" w:rsidRDefault="000C6C40" w:rsidP="000C6C40">
      <w:pPr>
        <w:pStyle w:val="Rubrik2"/>
        <w:ind w:left="0"/>
      </w:pPr>
      <w:r>
        <w:t>Förändringar</w:t>
      </w:r>
      <w:r w:rsidRPr="0016645A">
        <w:t xml:space="preserve"> i denna version</w:t>
      </w:r>
    </w:p>
    <w:p w14:paraId="17580D9A" w14:textId="77777777" w:rsidR="000C6C40" w:rsidRPr="0016645A" w:rsidRDefault="000C6C40" w:rsidP="000C6C4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6645A">
        <w:rPr>
          <w:rFonts w:ascii="Arial" w:hAnsi="Arial" w:cs="Arial"/>
          <w:sz w:val="18"/>
          <w:szCs w:val="18"/>
        </w:rPr>
        <w:t>Inga förändringar</w:t>
      </w:r>
      <w:r>
        <w:rPr>
          <w:rFonts w:ascii="Arial" w:hAnsi="Arial" w:cs="Arial"/>
          <w:sz w:val="18"/>
          <w:szCs w:val="18"/>
        </w:rPr>
        <w:t>.</w:t>
      </w:r>
    </w:p>
    <w:p w14:paraId="5B862B9F" w14:textId="77777777" w:rsidR="0016645A" w:rsidRPr="0016645A" w:rsidRDefault="0016645A" w:rsidP="0016645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54461A8" w14:textId="77777777" w:rsidR="0016645A" w:rsidRPr="0016645A" w:rsidRDefault="0016645A" w:rsidP="007F27D6">
      <w:pPr>
        <w:pStyle w:val="Rubrik2"/>
        <w:ind w:left="0"/>
      </w:pPr>
      <w:r w:rsidRPr="0016645A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16645A" w:rsidRPr="0016645A" w14:paraId="060D13BD" w14:textId="77777777" w:rsidTr="00C71EE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B633D46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9329F10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6645A">
              <w:rPr>
                <w:rFonts w:ascii="Arial" w:hAnsi="Arial" w:cs="Arial"/>
                <w:sz w:val="18"/>
                <w:szCs w:val="18"/>
              </w:rPr>
              <w:t>Skelettskada, felställning, destruktioner mm.</w:t>
            </w:r>
          </w:p>
        </w:tc>
      </w:tr>
      <w:tr w:rsidR="0016645A" w:rsidRPr="0016645A" w14:paraId="121D2F19" w14:textId="77777777" w:rsidTr="00C71EE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BAF4DB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503C11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6645A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16645A" w:rsidRPr="0016645A" w14:paraId="687E1DC5" w14:textId="77777777" w:rsidTr="00C71EE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A47A2C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EFA448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6645A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6645A" w:rsidRPr="0016645A" w14:paraId="153AE49E" w14:textId="77777777" w:rsidTr="00C71EE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48F093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42015C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6645A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16645A" w:rsidRPr="0016645A" w14:paraId="2E4FF6B5" w14:textId="77777777" w:rsidTr="00C71EE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612BBC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D796D4" w14:textId="15B0CC8D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45A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7F27D6" w:rsidRPr="0016645A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16645A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72C1FA16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45A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6A40B3E" w14:textId="2B846DD1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16645A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16645A" w:rsidRPr="0016645A" w14:paraId="3D63B046" w14:textId="77777777" w:rsidTr="00C71EE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CB84589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6645A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450730F" w14:textId="77777777" w:rsidR="0016645A" w:rsidRPr="0016645A" w:rsidRDefault="0016645A" w:rsidP="0016645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6645A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D5ADB92" w14:textId="77777777" w:rsidR="0016645A" w:rsidRPr="0016645A" w:rsidRDefault="0016645A" w:rsidP="0016645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6645A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16645A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16645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A630B5" w14:textId="77777777" w:rsidR="0016645A" w:rsidRPr="0016645A" w:rsidRDefault="0016645A" w:rsidP="0016645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6645A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  <w:p w14:paraId="2FA739DD" w14:textId="40ED12D0" w:rsidR="0016645A" w:rsidRPr="0016645A" w:rsidRDefault="00026F94" w:rsidP="0016645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26F94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="0016645A" w:rsidRPr="00026F94">
              <w:rPr>
                <w:rFonts w:ascii="Arial" w:hAnsi="Arial" w:cs="Arial"/>
                <w:b/>
                <w:bCs/>
                <w:sz w:val="18"/>
                <w:szCs w:val="18"/>
              </w:rPr>
              <w:t>enen</w:t>
            </w:r>
            <w:r w:rsidR="0016645A" w:rsidRPr="000A44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ska vara </w:t>
            </w:r>
            <w:proofErr w:type="spellStart"/>
            <w:r w:rsidR="0016645A" w:rsidRPr="00026F94">
              <w:rPr>
                <w:rFonts w:ascii="Arial" w:hAnsi="Arial" w:cs="Arial"/>
                <w:b/>
                <w:bCs/>
                <w:sz w:val="18"/>
                <w:szCs w:val="18"/>
              </w:rPr>
              <w:t>inåtroterade</w:t>
            </w:r>
            <w:proofErr w:type="spellEnd"/>
            <w:r w:rsidR="0016645A" w:rsidRPr="00026F9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och parallella. Fötterna ihop, gärna med band eller kudde.</w:t>
            </w:r>
          </w:p>
        </w:tc>
      </w:tr>
    </w:tbl>
    <w:p w14:paraId="346E30DE" w14:textId="77777777" w:rsidR="0016645A" w:rsidRPr="0016645A" w:rsidRDefault="0016645A" w:rsidP="0016645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2557A69" w14:textId="77777777" w:rsidR="0016645A" w:rsidRPr="0016645A" w:rsidRDefault="0016645A" w:rsidP="007F27D6">
      <w:pPr>
        <w:pStyle w:val="Rubrik2"/>
        <w:ind w:left="0"/>
      </w:pPr>
      <w:r w:rsidRPr="0016645A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16645A" w:rsidRPr="0016645A" w14:paraId="124DCCB5" w14:textId="77777777" w:rsidTr="0016645A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445C5BE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0F0B275" wp14:editId="1CFAF63E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BFDB53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2C563CA" wp14:editId="49923039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95885</wp:posOffset>
                      </wp:positionV>
                      <wp:extent cx="410210" cy="1246505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24650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5A9613" w14:textId="77777777" w:rsidR="0016645A" w:rsidRPr="0066567D" w:rsidRDefault="0016645A" w:rsidP="003C6E8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C563CA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7.55pt;margin-top:7.55pt;width:32.3pt;height:98.1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" adj="3554" fillcolor="red" stroked="f" strokeweight="1pt">
                      <v:textbox inset="1mm,1mm,1mm,1mm">
                        <w:txbxContent>
                          <w:p w14:paraId="545A9613" w14:textId="77777777" w:rsidR="0016645A" w:rsidRPr="0066567D" w:rsidRDefault="0016645A" w:rsidP="003C6E8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45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50CD82" wp14:editId="1EE89CB1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110490</wp:posOffset>
                      </wp:positionV>
                      <wp:extent cx="1786890" cy="1244600"/>
                      <wp:effectExtent l="19050" t="19050" r="22860" b="127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6890" cy="12446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07986B90" id="Rektangel 3" o:spid="_x0000_s1026" style="position:absolute;margin-left:1.15pt;margin-top:8.7pt;width:140.7pt;height: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" filled="f" strokecolor="red" strokeweight="3pt"/>
                  </w:pict>
                </mc:Fallback>
              </mc:AlternateContent>
            </w:r>
            <w:r w:rsidRPr="0016645A">
              <w:rPr>
                <w:noProof/>
                <w:szCs w:val="20"/>
              </w:rPr>
              <w:drawing>
                <wp:inline distT="0" distB="0" distL="0" distR="0" wp14:anchorId="5CCFE912" wp14:editId="2F2D4F47">
                  <wp:extent cx="1824355" cy="1418590"/>
                  <wp:effectExtent l="0" t="0" r="4445" b="0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43835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355" cy="141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45A" w:rsidRPr="0016645A" w14:paraId="13E6AF8D" w14:textId="77777777" w:rsidTr="0016645A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DB2EF27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48D9C3C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AF874F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6645A" w:rsidRPr="0016645A" w14:paraId="36E15553" w14:textId="77777777" w:rsidTr="0016645A">
        <w:trPr>
          <w:trHeight w:val="227"/>
        </w:trPr>
        <w:tc>
          <w:tcPr>
            <w:tcW w:w="1950" w:type="dxa"/>
            <w:shd w:val="clear" w:color="auto" w:fill="FFFFFF"/>
          </w:tcPr>
          <w:p w14:paraId="13E98380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0667FB9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6645A">
              <w:rPr>
                <w:rFonts w:ascii="Arial" w:hAnsi="Arial" w:cs="Arial"/>
                <w:sz w:val="18"/>
                <w:szCs w:val="18"/>
              </w:rPr>
              <w:t xml:space="preserve">Navel – mellersta </w:t>
            </w:r>
            <w:proofErr w:type="spellStart"/>
            <w:r w:rsidRPr="0016645A">
              <w:rPr>
                <w:rFonts w:ascii="Arial" w:hAnsi="Arial" w:cs="Arial"/>
                <w:sz w:val="18"/>
                <w:szCs w:val="18"/>
              </w:rPr>
              <w:t>femur</w:t>
            </w:r>
            <w:proofErr w:type="spellEnd"/>
            <w:r w:rsidRPr="0016645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3E94DA" w14:textId="77777777" w:rsidR="0016645A" w:rsidRPr="0016645A" w:rsidRDefault="0016645A" w:rsidP="0016645A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16645A" w:rsidRPr="0016645A" w14:paraId="47FF3CFE" w14:textId="77777777" w:rsidTr="0016645A">
        <w:trPr>
          <w:trHeight w:val="227"/>
        </w:trPr>
        <w:tc>
          <w:tcPr>
            <w:tcW w:w="1950" w:type="dxa"/>
            <w:shd w:val="clear" w:color="auto" w:fill="FFFFFF"/>
          </w:tcPr>
          <w:p w14:paraId="7D932931" w14:textId="77777777" w:rsidR="0016645A" w:rsidRPr="0016645A" w:rsidRDefault="0016645A" w:rsidP="0016645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Bäcken/höftleder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1A0270D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6645A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16645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6645A">
              <w:rPr>
                <w:rFonts w:ascii="Arial" w:hAnsi="Arial" w:cs="Arial"/>
                <w:sz w:val="18"/>
                <w:szCs w:val="18"/>
              </w:rPr>
              <w:t>Crista</w:t>
            </w:r>
            <w:proofErr w:type="spellEnd"/>
            <w:r w:rsidRPr="0016645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6645A">
              <w:rPr>
                <w:rFonts w:ascii="Arial" w:hAnsi="Arial" w:cs="Arial"/>
                <w:sz w:val="18"/>
                <w:szCs w:val="18"/>
              </w:rPr>
              <w:t>iliaca</w:t>
            </w:r>
            <w:proofErr w:type="spellEnd"/>
            <w:r w:rsidRPr="0016645A">
              <w:rPr>
                <w:rFonts w:ascii="Arial" w:hAnsi="Arial" w:cs="Arial"/>
                <w:sz w:val="18"/>
                <w:szCs w:val="18"/>
              </w:rPr>
              <w:t xml:space="preserve"> – övre tredjedelen av </w:t>
            </w:r>
            <w:proofErr w:type="spellStart"/>
            <w:r w:rsidRPr="0016645A">
              <w:rPr>
                <w:rFonts w:ascii="Arial" w:hAnsi="Arial" w:cs="Arial"/>
                <w:sz w:val="18"/>
                <w:szCs w:val="18"/>
              </w:rPr>
              <w:t>femur</w:t>
            </w:r>
            <w:proofErr w:type="spellEnd"/>
            <w:r w:rsidRPr="0016645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806E714" w14:textId="3BA79159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BDBBD70" w14:textId="77777777" w:rsidR="0016645A" w:rsidRPr="0016645A" w:rsidRDefault="0016645A" w:rsidP="0016645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5D3A4CE" w14:textId="77777777" w:rsidR="0016645A" w:rsidRPr="0016645A" w:rsidRDefault="0016645A" w:rsidP="0016645A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5A11353" w14:textId="77777777" w:rsidR="0016645A" w:rsidRPr="0016645A" w:rsidRDefault="0016645A" w:rsidP="007F27D6">
      <w:pPr>
        <w:pStyle w:val="Rubrik2"/>
        <w:ind w:left="0"/>
      </w:pPr>
      <w:proofErr w:type="spellStart"/>
      <w:r w:rsidRPr="0016645A"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2551"/>
        <w:gridCol w:w="2806"/>
      </w:tblGrid>
      <w:tr w:rsidR="0016645A" w:rsidRPr="0016645A" w14:paraId="311A695E" w14:textId="77777777" w:rsidTr="0016645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F6F5123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887A77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CEFD67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847144E" wp14:editId="59E2F968">
                      <wp:simplePos x="0" y="0"/>
                      <wp:positionH relativeFrom="margin">
                        <wp:posOffset>1037590</wp:posOffset>
                      </wp:positionH>
                      <wp:positionV relativeFrom="paragraph">
                        <wp:posOffset>73025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2C7A70" w14:textId="77777777" w:rsidR="0016645A" w:rsidRPr="0066564D" w:rsidRDefault="0016645A" w:rsidP="003C6E8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47144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81.7pt;margin-top:5.7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4A2C7A70" w14:textId="77777777" w:rsidR="0016645A" w:rsidRPr="0066564D" w:rsidRDefault="0016645A" w:rsidP="003C6E8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6645A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386FB65" wp14:editId="1C67521F">
                      <wp:simplePos x="0" y="0"/>
                      <wp:positionH relativeFrom="column">
                        <wp:posOffset>295593</wp:posOffset>
                      </wp:positionH>
                      <wp:positionV relativeFrom="paragraph">
                        <wp:posOffset>734377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A13FB7" w14:textId="77777777" w:rsidR="0016645A" w:rsidRPr="0066567D" w:rsidRDefault="0016645A" w:rsidP="003C6E8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6FB65" id="Pil: uppåt 24" o:spid="_x0000_s1028" type="#_x0000_t68" style="position:absolute;left:0;text-align:left;margin-left:23.3pt;margin-top:57.8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wCM/F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72A13FB7" w14:textId="77777777" w:rsidR="0016645A" w:rsidRPr="0066567D" w:rsidRDefault="0016645A" w:rsidP="003C6E8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45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2C62FA0" wp14:editId="481DE81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664210</wp:posOffset>
                      </wp:positionV>
                      <wp:extent cx="1511300" cy="0"/>
                      <wp:effectExtent l="19050" t="19050" r="12700" b="19050"/>
                      <wp:wrapNone/>
                      <wp:docPr id="1" name="Rak koppli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113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1AB157CE" id="Rak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52.3pt" to="120.7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16645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E5D8176" wp14:editId="243C742B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-19685</wp:posOffset>
                      </wp:positionV>
                      <wp:extent cx="6350" cy="1384300"/>
                      <wp:effectExtent l="19050" t="19050" r="31750" b="2540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3843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1B69A4F1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85pt,-1.55pt" to="60.35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16645A">
              <w:rPr>
                <w:noProof/>
                <w:szCs w:val="20"/>
              </w:rPr>
              <w:drawing>
                <wp:inline distT="0" distB="0" distL="0" distR="0" wp14:anchorId="3E416977" wp14:editId="6E77DDE2">
                  <wp:extent cx="1497726" cy="1371600"/>
                  <wp:effectExtent l="0" t="0" r="7620" b="0"/>
                  <wp:docPr id="19" name="Bildobjekt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597801" name=""/>
                          <pic:cNvPicPr/>
                        </pic:nvPicPr>
                        <pic:blipFill>
                          <a:blip r:embed="rId24"/>
                          <a:srcRect l="12437" r="2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678" cy="1389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1DC078C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7881746" wp14:editId="0AF188C3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342265</wp:posOffset>
                      </wp:positionV>
                      <wp:extent cx="410210" cy="534670"/>
                      <wp:effectExtent l="0" t="5080" r="0" b="3810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346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D122CC" w14:textId="77777777" w:rsidR="0016645A" w:rsidRPr="0066567D" w:rsidRDefault="0016645A" w:rsidP="003C6E8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81746" id="Pil: uppåt 22" o:spid="_x0000_s1029" type="#_x0000_t68" style="position:absolute;left:0;text-align:left;margin-left:27.65pt;margin-top:26.95pt;width:32.3pt;height:42.1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" adj="8286" fillcolor="red" stroked="f" strokeweight="1pt">
                      <v:textbox style="layout-flow:vertical;mso-layout-flow-alt:bottom-to-top" inset="1mm,1mm,1mm,1mm">
                        <w:txbxContent>
                          <w:p w14:paraId="02D122CC" w14:textId="77777777" w:rsidR="0016645A" w:rsidRPr="0066567D" w:rsidRDefault="0016645A" w:rsidP="003C6E8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645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F185A62" wp14:editId="14504EA0">
                      <wp:simplePos x="0" y="0"/>
                      <wp:positionH relativeFrom="column">
                        <wp:posOffset>817880</wp:posOffset>
                      </wp:positionH>
                      <wp:positionV relativeFrom="paragraph">
                        <wp:posOffset>-13970</wp:posOffset>
                      </wp:positionV>
                      <wp:extent cx="25400" cy="1250950"/>
                      <wp:effectExtent l="19050" t="19050" r="31750" b="2540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00" cy="12509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41BD08D0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4pt,-1.1pt" to="66.4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16645A">
              <w:rPr>
                <w:noProof/>
                <w:szCs w:val="20"/>
              </w:rPr>
              <w:drawing>
                <wp:inline distT="0" distB="0" distL="0" distR="0" wp14:anchorId="67E50EB0" wp14:editId="5971697A">
                  <wp:extent cx="1651000" cy="1247498"/>
                  <wp:effectExtent l="0" t="0" r="6350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002771" name=""/>
                          <pic:cNvPicPr/>
                        </pic:nvPicPr>
                        <pic:blipFill>
                          <a:blip r:embed="rId25"/>
                          <a:srcRect l="3475" r="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918" cy="1253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45A" w:rsidRPr="0016645A" w14:paraId="2B3FB8A7" w14:textId="77777777" w:rsidTr="0016645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48F704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93350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6645A">
              <w:rPr>
                <w:rFonts w:ascii="Arial" w:hAnsi="Arial" w:cs="Arial"/>
                <w:noProof/>
                <w:sz w:val="18"/>
                <w:szCs w:val="18"/>
              </w:rPr>
              <w:t>Vinkelrätt mot bordet. DFOV ska omfatta hela bäckenet och höftlederna.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725C41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49FB6F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6645A" w:rsidRPr="0016645A" w14:paraId="11734E0D" w14:textId="77777777" w:rsidTr="0016645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69BA4A7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8672B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6645A">
              <w:rPr>
                <w:rFonts w:ascii="Arial" w:hAnsi="Arial" w:cs="Arial"/>
                <w:noProof/>
                <w:sz w:val="18"/>
                <w:szCs w:val="18"/>
              </w:rPr>
              <w:t>Parallellt med bordet.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6AC7EB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0846069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16645A" w:rsidRPr="0016645A" w14:paraId="4043F22B" w14:textId="77777777" w:rsidTr="0016645A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F85FB27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0C403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6645A">
              <w:rPr>
                <w:rFonts w:ascii="Arial" w:hAnsi="Arial" w:cs="Arial"/>
                <w:noProof/>
                <w:sz w:val="18"/>
                <w:szCs w:val="18"/>
              </w:rPr>
              <w:t>Parallellt med kotpelarens längsaxel.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6C6D73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AF9DC1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9AE3B88" w14:textId="77777777" w:rsidR="0016645A" w:rsidRPr="0016645A" w:rsidRDefault="0016645A" w:rsidP="0016645A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C2E970F" w14:textId="77777777" w:rsidR="0016645A" w:rsidRPr="0016645A" w:rsidRDefault="0016645A" w:rsidP="007F27D6">
      <w:pPr>
        <w:pStyle w:val="Rubrik2"/>
        <w:ind w:left="0"/>
      </w:pPr>
      <w:r w:rsidRPr="0016645A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63"/>
        <w:gridCol w:w="1134"/>
        <w:gridCol w:w="993"/>
        <w:gridCol w:w="2268"/>
        <w:gridCol w:w="1275"/>
        <w:gridCol w:w="1105"/>
      </w:tblGrid>
      <w:tr w:rsidR="0016645A" w:rsidRPr="0016645A" w14:paraId="27ED2F26" w14:textId="77777777" w:rsidTr="00C71EEB">
        <w:trPr>
          <w:trHeight w:val="227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26625AB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3BFD77B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1BA52AA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4021A73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16645A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16645A">
              <w:rPr>
                <w:rFonts w:ascii="Arial" w:hAnsi="Arial" w:cs="Arial"/>
                <w:b/>
                <w:sz w:val="18"/>
                <w:szCs w:val="18"/>
              </w:rPr>
              <w:t xml:space="preserve"> (Siemens/GE/Toshiba)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FBD8DAF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5F15F98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16645A" w:rsidRPr="0016645A" w14:paraId="2214BC42" w14:textId="77777777" w:rsidTr="00C71EEB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3691FB" w14:textId="77777777" w:rsidR="0016645A" w:rsidRPr="0016645A" w:rsidRDefault="0016645A" w:rsidP="0016645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Bäcken/höftleder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8B2778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45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605E7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645A">
              <w:rPr>
                <w:rFonts w:ascii="Arial" w:hAnsi="Arial" w:cs="Arial"/>
                <w:sz w:val="18"/>
                <w:szCs w:val="18"/>
              </w:rPr>
              <w:t>3/3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D4A8E" w14:textId="2F02A7EE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28499C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2090C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711D493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6645A" w:rsidRPr="0016645A" w14:paraId="42E6A08E" w14:textId="77777777" w:rsidTr="00C71EEB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086F3F1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90E5D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8C6E6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33979" w14:textId="13F12989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28499C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0C195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DFF36CF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6645A" w:rsidRPr="0016645A" w14:paraId="0C8972EF" w14:textId="77777777" w:rsidTr="00C71EEB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4AA3D15" w14:textId="77777777" w:rsidR="0016645A" w:rsidRPr="0016645A" w:rsidRDefault="0016645A" w:rsidP="0016645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60BC6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E66CC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A7EF8" w14:textId="25D3189B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28499C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5C849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4F16A58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6645A" w:rsidRPr="0016645A" w14:paraId="098943EB" w14:textId="77777777" w:rsidTr="00C71EEB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00B00CF" w14:textId="77777777" w:rsidR="0016645A" w:rsidRPr="0016645A" w:rsidRDefault="0016645A" w:rsidP="0016645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AD1B4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BAB53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86D2F" w14:textId="2E63AFC0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28499C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60/Bone/FC30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1A2B4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E7BAC2F" w14:textId="305E5066" w:rsidR="0016645A" w:rsidRPr="0016645A" w:rsidRDefault="0028499C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</w:r>
            <w:r w:rsidR="0016645A" w:rsidRPr="0016645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16645A" w:rsidRPr="0016645A" w14:paraId="0DF8EC4E" w14:textId="77777777" w:rsidTr="00C71EEB">
        <w:trPr>
          <w:trHeight w:val="227"/>
        </w:trPr>
        <w:tc>
          <w:tcPr>
            <w:tcW w:w="226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1FF54BA" w14:textId="77777777" w:rsidR="0016645A" w:rsidRPr="0016645A" w:rsidRDefault="0016645A" w:rsidP="0016645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252E9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3B1DA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ABFC1" w14:textId="521ACEA4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</w:rPr>
              <w:t>B</w:t>
            </w:r>
            <w:r w:rsidR="0028499C">
              <w:rPr>
                <w:rFonts w:ascii="Arial" w:hAnsi="Arial" w:cs="Arial"/>
                <w:sz w:val="18"/>
                <w:szCs w:val="18"/>
              </w:rPr>
              <w:t>r40</w:t>
            </w:r>
            <w:r w:rsidRPr="0016645A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B147F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F0E2D9E" w14:textId="40B78601" w:rsidR="0016645A" w:rsidRPr="0016645A" w:rsidRDefault="0028499C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</w:r>
            <w:r w:rsidR="0016645A" w:rsidRPr="0016645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16645A" w:rsidRPr="0016645A" w14:paraId="64E92607" w14:textId="77777777" w:rsidTr="00C71EEB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8E2103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53E2A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EB570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35DE8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66D6B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05712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16645A" w:rsidRPr="0016645A" w14:paraId="4473B64B" w14:textId="77777777" w:rsidTr="00C71EEB">
        <w:trPr>
          <w:trHeight w:val="227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4D69F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16645A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A8A2C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E38FD9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27E2F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F7869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3B3BD8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6645A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26253982" w14:textId="77777777" w:rsidR="0016645A" w:rsidRPr="0016645A" w:rsidRDefault="0016645A" w:rsidP="0016645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7D1BF708" w14:textId="77777777" w:rsidR="0016645A" w:rsidRPr="0016645A" w:rsidRDefault="0016645A" w:rsidP="007F27D6">
      <w:pPr>
        <w:pStyle w:val="Rubrik2"/>
        <w:ind w:left="0"/>
      </w:pPr>
      <w:proofErr w:type="spellStart"/>
      <w:r w:rsidRPr="0016645A">
        <w:rPr>
          <w:lang w:val="en-US"/>
        </w:rPr>
        <w:t>Hängning</w:t>
      </w:r>
      <w:proofErr w:type="spellEnd"/>
      <w:r w:rsidRPr="0016645A">
        <w:rPr>
          <w:lang w:val="en-US"/>
        </w:rPr>
        <w:t xml:space="preserve"> </w:t>
      </w:r>
      <w:r w:rsidRPr="0016645A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16645A" w:rsidRPr="0016645A" w14:paraId="53FC43AD" w14:textId="77777777" w:rsidTr="0016645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4E0E0B3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218F0FF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1E2226F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B4FADDA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ACD6083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6645A" w:rsidRPr="0016645A" w14:paraId="4F9497C0" w14:textId="77777777" w:rsidTr="0016645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0FBD25A2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6645A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66596CE6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6645A">
              <w:rPr>
                <w:rFonts w:ascii="Arial" w:hAnsi="Arial" w:cs="Arial"/>
                <w:color w:val="FFFFFF"/>
                <w:sz w:val="18"/>
                <w:szCs w:val="18"/>
              </w:rPr>
              <w:t>Bäcken/höftleder K-</w:t>
            </w:r>
          </w:p>
          <w:p w14:paraId="0FB3A47A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6645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79B98587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D44887F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6645A">
              <w:rPr>
                <w:rFonts w:ascii="Arial" w:hAnsi="Arial" w:cs="Arial"/>
                <w:color w:val="FFFFFF"/>
                <w:sz w:val="18"/>
                <w:szCs w:val="18"/>
              </w:rPr>
              <w:t>Bäcken/</w:t>
            </w:r>
          </w:p>
          <w:p w14:paraId="2935651A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6645A">
              <w:rPr>
                <w:rFonts w:ascii="Arial" w:hAnsi="Arial" w:cs="Arial"/>
                <w:color w:val="FFFFFF"/>
                <w:sz w:val="18"/>
                <w:szCs w:val="18"/>
              </w:rPr>
              <w:t>höftleder K-</w:t>
            </w:r>
          </w:p>
          <w:p w14:paraId="00745EAE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6645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0B60F096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6645A">
              <w:rPr>
                <w:rFonts w:ascii="Arial" w:hAnsi="Arial" w:cs="Arial"/>
                <w:color w:val="FFFFFF"/>
                <w:sz w:val="18"/>
                <w:szCs w:val="18"/>
              </w:rPr>
              <w:t>Bäcken/</w:t>
            </w:r>
          </w:p>
          <w:p w14:paraId="20FA66E3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6645A">
              <w:rPr>
                <w:rFonts w:ascii="Arial" w:hAnsi="Arial" w:cs="Arial"/>
                <w:color w:val="FFFFFF"/>
                <w:sz w:val="18"/>
                <w:szCs w:val="18"/>
              </w:rPr>
              <w:t>höftleder K-</w:t>
            </w:r>
          </w:p>
          <w:p w14:paraId="4149E0E1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6645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4A44E1BB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6645A" w:rsidRPr="0016645A" w14:paraId="6FD8DE3B" w14:textId="77777777" w:rsidTr="0016645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8E9245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28E1BAA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0C7FDE2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36398A1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EE31496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8996588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6645A" w:rsidRPr="0016645A" w14:paraId="28B6C93B" w14:textId="77777777" w:rsidTr="0016645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DD276BD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E2233DC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12C5ADC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DA67EE4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75EC9EB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A751515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6645A" w:rsidRPr="0016645A" w14:paraId="01C5952A" w14:textId="77777777" w:rsidTr="0016645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52A6EB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8DA279E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42E8C40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8C74166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F24D135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27A8824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6645A" w:rsidRPr="0016645A" w14:paraId="0B889345" w14:textId="77777777" w:rsidTr="0016645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F815B2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F65124D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37BED23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4453766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E6B1C2B" w14:textId="77777777" w:rsidR="0016645A" w:rsidRPr="0016645A" w:rsidRDefault="0016645A" w:rsidP="0016645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E248ED6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6645A" w:rsidRPr="0016645A" w14:paraId="32BAADBB" w14:textId="77777777" w:rsidTr="0016645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86645C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BC4C9ED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7838540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B9BE7B5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714BD2D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1AA70EA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6645A" w:rsidRPr="0016645A" w14:paraId="250AD0FC" w14:textId="77777777" w:rsidTr="0016645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A7A7FD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0E47292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70C26D4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83A5A0C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19D5FB2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D6CE145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6645A" w:rsidRPr="0016645A" w14:paraId="3CEB7C99" w14:textId="77777777" w:rsidTr="0016645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002C60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8496B0"/>
          </w:tcPr>
          <w:p w14:paraId="40B33262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A0B115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0B63BC2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A1F661C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9CF18D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16645A" w:rsidRPr="0016645A" w14:paraId="4C92C3F0" w14:textId="77777777" w:rsidTr="0016645A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117D346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A10E829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75A774E3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43C1C61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198F15" w14:textId="77777777" w:rsidR="0016645A" w:rsidRPr="0016645A" w:rsidRDefault="0016645A" w:rsidP="0016645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573A794" w14:textId="77777777" w:rsidR="0016645A" w:rsidRPr="0016645A" w:rsidRDefault="0016645A" w:rsidP="0016645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33BE1">
      <w:type w:val="continuous"/>
      <w:pgSz w:w="11900" w:h="16840"/>
      <w:pgMar w:top="1276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9D42549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FDAC414" w:tentative="1">
      <w:start w:val="1"/>
      <w:numFmt w:val="lowerLetter"/>
      <w:lvlText w:val="%2."/>
      <w:lvlJc w:val="left"/>
      <w:pPr>
        <w:ind w:left="1080" w:hanging="360"/>
      </w:pPr>
    </w:lvl>
    <w:lvl w:ilvl="2" w:tplc="A93CF6C0" w:tentative="1">
      <w:start w:val="1"/>
      <w:numFmt w:val="lowerRoman"/>
      <w:lvlText w:val="%3."/>
      <w:lvlJc w:val="right"/>
      <w:pPr>
        <w:ind w:left="1800" w:hanging="180"/>
      </w:pPr>
    </w:lvl>
    <w:lvl w:ilvl="3" w:tplc="E8E8B672" w:tentative="1">
      <w:start w:val="1"/>
      <w:numFmt w:val="decimal"/>
      <w:lvlText w:val="%4."/>
      <w:lvlJc w:val="left"/>
      <w:pPr>
        <w:ind w:left="2520" w:hanging="360"/>
      </w:pPr>
    </w:lvl>
    <w:lvl w:ilvl="4" w:tplc="D700D868" w:tentative="1">
      <w:start w:val="1"/>
      <w:numFmt w:val="lowerLetter"/>
      <w:lvlText w:val="%5."/>
      <w:lvlJc w:val="left"/>
      <w:pPr>
        <w:ind w:left="3240" w:hanging="360"/>
      </w:pPr>
    </w:lvl>
    <w:lvl w:ilvl="5" w:tplc="8E587304" w:tentative="1">
      <w:start w:val="1"/>
      <w:numFmt w:val="lowerRoman"/>
      <w:lvlText w:val="%6."/>
      <w:lvlJc w:val="right"/>
      <w:pPr>
        <w:ind w:left="3960" w:hanging="180"/>
      </w:pPr>
    </w:lvl>
    <w:lvl w:ilvl="6" w:tplc="BB122554" w:tentative="1">
      <w:start w:val="1"/>
      <w:numFmt w:val="decimal"/>
      <w:lvlText w:val="%7."/>
      <w:lvlJc w:val="left"/>
      <w:pPr>
        <w:ind w:left="4680" w:hanging="360"/>
      </w:pPr>
    </w:lvl>
    <w:lvl w:ilvl="7" w:tplc="726652DE" w:tentative="1">
      <w:start w:val="1"/>
      <w:numFmt w:val="lowerLetter"/>
      <w:lvlText w:val="%8."/>
      <w:lvlJc w:val="left"/>
      <w:pPr>
        <w:ind w:left="5400" w:hanging="360"/>
      </w:pPr>
    </w:lvl>
    <w:lvl w:ilvl="8" w:tplc="A75CF3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662E866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F0221D4" w:tentative="1">
      <w:start w:val="1"/>
      <w:numFmt w:val="lowerLetter"/>
      <w:lvlText w:val="%2."/>
      <w:lvlJc w:val="left"/>
      <w:pPr>
        <w:ind w:left="1080" w:hanging="360"/>
      </w:pPr>
    </w:lvl>
    <w:lvl w:ilvl="2" w:tplc="2A3465A8" w:tentative="1">
      <w:start w:val="1"/>
      <w:numFmt w:val="lowerRoman"/>
      <w:lvlText w:val="%3."/>
      <w:lvlJc w:val="right"/>
      <w:pPr>
        <w:ind w:left="1800" w:hanging="180"/>
      </w:pPr>
    </w:lvl>
    <w:lvl w:ilvl="3" w:tplc="4BE8857A" w:tentative="1">
      <w:start w:val="1"/>
      <w:numFmt w:val="decimal"/>
      <w:lvlText w:val="%4."/>
      <w:lvlJc w:val="left"/>
      <w:pPr>
        <w:ind w:left="2520" w:hanging="360"/>
      </w:pPr>
    </w:lvl>
    <w:lvl w:ilvl="4" w:tplc="1DB61AE0" w:tentative="1">
      <w:start w:val="1"/>
      <w:numFmt w:val="lowerLetter"/>
      <w:lvlText w:val="%5."/>
      <w:lvlJc w:val="left"/>
      <w:pPr>
        <w:ind w:left="3240" w:hanging="360"/>
      </w:pPr>
    </w:lvl>
    <w:lvl w:ilvl="5" w:tplc="6D609A68" w:tentative="1">
      <w:start w:val="1"/>
      <w:numFmt w:val="lowerRoman"/>
      <w:lvlText w:val="%6."/>
      <w:lvlJc w:val="right"/>
      <w:pPr>
        <w:ind w:left="3960" w:hanging="180"/>
      </w:pPr>
    </w:lvl>
    <w:lvl w:ilvl="6" w:tplc="08D07D48" w:tentative="1">
      <w:start w:val="1"/>
      <w:numFmt w:val="decimal"/>
      <w:lvlText w:val="%7."/>
      <w:lvlJc w:val="left"/>
      <w:pPr>
        <w:ind w:left="4680" w:hanging="360"/>
      </w:pPr>
    </w:lvl>
    <w:lvl w:ilvl="7" w:tplc="9D786D80" w:tentative="1">
      <w:start w:val="1"/>
      <w:numFmt w:val="lowerLetter"/>
      <w:lvlText w:val="%8."/>
      <w:lvlJc w:val="left"/>
      <w:pPr>
        <w:ind w:left="5400" w:hanging="360"/>
      </w:pPr>
    </w:lvl>
    <w:lvl w:ilvl="8" w:tplc="2EF27B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989AB16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BDCC1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22CE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6421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CAA3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9EB6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B8AA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F64D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50F4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1040431">
    <w:abstractNumId w:val="20"/>
  </w:num>
  <w:num w:numId="2" w16cid:durableId="1621182335">
    <w:abstractNumId w:val="15"/>
  </w:num>
  <w:num w:numId="3" w16cid:durableId="794640421">
    <w:abstractNumId w:val="0"/>
  </w:num>
  <w:num w:numId="4" w16cid:durableId="1715960320">
    <w:abstractNumId w:val="6"/>
  </w:num>
  <w:num w:numId="5" w16cid:durableId="561017698">
    <w:abstractNumId w:val="18"/>
  </w:num>
  <w:num w:numId="6" w16cid:durableId="357657542">
    <w:abstractNumId w:val="2"/>
  </w:num>
  <w:num w:numId="7" w16cid:durableId="10566684">
    <w:abstractNumId w:val="12"/>
  </w:num>
  <w:num w:numId="8" w16cid:durableId="473067437">
    <w:abstractNumId w:val="9"/>
  </w:num>
  <w:num w:numId="9" w16cid:durableId="1801025217">
    <w:abstractNumId w:val="1"/>
  </w:num>
  <w:num w:numId="10" w16cid:durableId="904492517">
    <w:abstractNumId w:val="1"/>
  </w:num>
  <w:num w:numId="11" w16cid:durableId="187261230">
    <w:abstractNumId w:val="3"/>
  </w:num>
  <w:num w:numId="12" w16cid:durableId="956570591">
    <w:abstractNumId w:val="4"/>
  </w:num>
  <w:num w:numId="13" w16cid:durableId="1077360771">
    <w:abstractNumId w:val="14"/>
  </w:num>
  <w:num w:numId="14" w16cid:durableId="2135101022">
    <w:abstractNumId w:val="10"/>
  </w:num>
  <w:num w:numId="15" w16cid:durableId="2014070379">
    <w:abstractNumId w:val="7"/>
  </w:num>
  <w:num w:numId="16" w16cid:durableId="880098268">
    <w:abstractNumId w:val="13"/>
  </w:num>
  <w:num w:numId="17" w16cid:durableId="517499133">
    <w:abstractNumId w:val="5"/>
  </w:num>
  <w:num w:numId="18" w16cid:durableId="1648977320">
    <w:abstractNumId w:val="11"/>
  </w:num>
  <w:num w:numId="19" w16cid:durableId="751006441">
    <w:abstractNumId w:val="19"/>
  </w:num>
  <w:num w:numId="20" w16cid:durableId="864557346">
    <w:abstractNumId w:val="16"/>
  </w:num>
  <w:num w:numId="21" w16cid:durableId="1723168482">
    <w:abstractNumId w:val="8"/>
  </w:num>
  <w:num w:numId="22" w16cid:durableId="211159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6F94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403"/>
    <w:rsid w:val="000A4C35"/>
    <w:rsid w:val="000A611A"/>
    <w:rsid w:val="000B12D9"/>
    <w:rsid w:val="000B4536"/>
    <w:rsid w:val="000B7715"/>
    <w:rsid w:val="000C6C40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45A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499C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6C15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79B"/>
    <w:rsid w:val="0039118E"/>
    <w:rsid w:val="00397F54"/>
    <w:rsid w:val="003A0D43"/>
    <w:rsid w:val="003B2A4B"/>
    <w:rsid w:val="003C6E84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27D6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369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BE1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EEB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1CA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1D8A"/>
    <w:rsid w:val="00DD2BE0"/>
    <w:rsid w:val="00DE4447"/>
    <w:rsid w:val="00DE5DA2"/>
    <w:rsid w:val="00DF0033"/>
    <w:rsid w:val="00DF1CAE"/>
    <w:rsid w:val="00E026BF"/>
    <w:rsid w:val="00E07B1B"/>
    <w:rsid w:val="00E11853"/>
    <w:rsid w:val="00E52A86"/>
    <w:rsid w:val="00E54B47"/>
    <w:rsid w:val="00E553BF"/>
    <w:rsid w:val="00E55D93"/>
    <w:rsid w:val="00E61294"/>
    <w:rsid w:val="00E641A6"/>
    <w:rsid w:val="00E7237C"/>
    <w:rsid w:val="00E77C46"/>
    <w:rsid w:val="00E86B64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DDEC0FF2-3667-4C14-AF83-E78BD49C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722BF1A-1817-4444-AC59-9B8ADE100ACF}" type="presOf" srcId="{D813EA76-4FD3-4C15-BFBC-B1DF43B29666}" destId="{4784DBD1-3CBE-41A8-A2C7-CF088F838C79}" srcOrd="0" destOrd="0" presId="urn:microsoft.com/office/officeart/2005/8/layout/hChevron3"/>
    <dgm:cxn modelId="{19CCA435-3F48-47C3-932B-468361A56289}" type="presOf" srcId="{7D55B2F1-F7F7-4A6B-AFB0-F846FDB634B5}" destId="{E13D0391-DAD9-4B61-AB66-3FA48A4F7006}" srcOrd="0" destOrd="0" presId="urn:microsoft.com/office/officeart/2005/8/layout/hChevron3"/>
    <dgm:cxn modelId="{DE0865A8-83CB-42F2-94AD-303C00D2B6A3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45E142F9-D1CA-482E-A8BD-0BD64F88C3A1}" type="presOf" srcId="{72C3C3E7-AFE7-48AF-A84A-F5F4B462ABCE}" destId="{AD4E5296-B06F-4F82-9CB5-F741BF6BFCC1}" srcOrd="0" destOrd="0" presId="urn:microsoft.com/office/officeart/2005/8/layout/hChevron3"/>
    <dgm:cxn modelId="{3C1A15FB-8091-4AC4-98AE-2D3F735DBFFE}" type="presOf" srcId="{548E9FD9-7371-42E5-8C31-C03B33C90BF7}" destId="{6CE68A43-9C69-4212-AF24-9AFEE7CA1715}" srcOrd="0" destOrd="0" presId="urn:microsoft.com/office/officeart/2005/8/layout/hChevron3"/>
    <dgm:cxn modelId="{D62C1026-0744-44A5-93BB-098C9D16C000}" type="presParOf" srcId="{1F6A0B97-83F0-4189-B0CB-00156B0AC153}" destId="{4784DBD1-3CBE-41A8-A2C7-CF088F838C79}" srcOrd="0" destOrd="0" presId="urn:microsoft.com/office/officeart/2005/8/layout/hChevron3"/>
    <dgm:cxn modelId="{8B253260-20D2-4D10-A9A4-4E0BC90EB71D}" type="presParOf" srcId="{1F6A0B97-83F0-4189-B0CB-00156B0AC153}" destId="{37D14BC8-3203-463C-9804-9B3B86B621FF}" srcOrd="1" destOrd="0" presId="urn:microsoft.com/office/officeart/2005/8/layout/hChevron3"/>
    <dgm:cxn modelId="{882E72B0-C708-4FE3-94E1-632ECCD5AB82}" type="presParOf" srcId="{1F6A0B97-83F0-4189-B0CB-00156B0AC153}" destId="{E13D0391-DAD9-4B61-AB66-3FA48A4F7006}" srcOrd="2" destOrd="0" presId="urn:microsoft.com/office/officeart/2005/8/layout/hChevron3"/>
    <dgm:cxn modelId="{A5270754-E1D7-4866-880B-FE0CE774294F}" type="presParOf" srcId="{1F6A0B97-83F0-4189-B0CB-00156B0AC153}" destId="{F9271109-4339-4036-9126-150629D10456}" srcOrd="3" destOrd="0" presId="urn:microsoft.com/office/officeart/2005/8/layout/hChevron3"/>
    <dgm:cxn modelId="{93C8E7F3-587D-4BCB-A923-BA002D1A7706}" type="presParOf" srcId="{1F6A0B97-83F0-4189-B0CB-00156B0AC153}" destId="{AD4E5296-B06F-4F82-9CB5-F741BF6BFCC1}" srcOrd="4" destOrd="0" presId="urn:microsoft.com/office/officeart/2005/8/layout/hChevron3"/>
    <dgm:cxn modelId="{EBA2DEC2-F803-4D75-8E6A-182B0D68EBDE}" type="presParOf" srcId="{1F6A0B97-83F0-4189-B0CB-00156B0AC153}" destId="{99F7A086-6C98-4385-8FFE-3337C1F24694}" srcOrd="5" destOrd="0" presId="urn:microsoft.com/office/officeart/2005/8/layout/hChevron3"/>
    <dgm:cxn modelId="{B625F26A-EEDE-4F10-A9B9-780B193C5E2B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188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1796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Bäcken-höftleder (829000)</dc:title>
  <dc:subject/>
  <dc:creator>patrik.jens.johansson@vgregion.se</dc:creator>
  <keywords/>
  <lastModifiedBy>Ulrica Sehlberg</lastModifiedBy>
  <revision>14</revision>
  <lastPrinted>2016-03-31T19:56:00.0000000Z</lastPrinted>
  <dcterms:created xsi:type="dcterms:W3CDTF">2022-05-18T13:12:00.0000000Z</dcterms:created>
  <dcterms:modified xsi:type="dcterms:W3CDTF">2026-03-04T10:52:00.0000000Z</dcterms:modified>
</coreProperties>
</file>