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xmlns:a14="http://schemas.microsoft.com/office/drawing/2010/main" mc:Ignorable="w14 w15 w16se w16cid w16 w16cex w16sdtdh wp14">
  <w:body>
    <w:p w:rsidR="009428AC" w:rsidP="00F35B05" w:rsidRDefault="009428AC" w14:paraId="77BD5354" w14:textId="77777777">
      <w:pPr>
        <w:pStyle w:val="Rubrik2"/>
        <w:sectPr w:rsidR="009428AC" w:rsidSect="009428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428AC" w:rsidR="009428AC" w:rsidP="009428AC" w:rsidRDefault="009428AC" w14:paraId="274BC32A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:rsidR="009428AC" w:rsidP="00E913B3" w:rsidRDefault="00E913B3" w14:paraId="208AF116" w14:textId="72601D77">
      <w:pPr>
        <w:pStyle w:val="Rubrik2"/>
        <w:ind w:left="0"/>
      </w:pPr>
      <w:r w:rsidRPr="009428AC">
        <w:t xml:space="preserve">DT Bäcken/ben </w:t>
      </w:r>
      <w:proofErr w:type="spellStart"/>
      <w:r w:rsidRPr="009428AC">
        <w:t>angio</w:t>
      </w:r>
      <w:proofErr w:type="spellEnd"/>
      <w:r w:rsidRPr="009428AC">
        <w:t xml:space="preserve"> (</w:t>
      </w:r>
      <w:proofErr w:type="gramStart"/>
      <w:r w:rsidRPr="009428AC">
        <w:t>875207</w:t>
      </w:r>
      <w:proofErr w:type="gramEnd"/>
      <w:r w:rsidRPr="009428AC">
        <w:t>)</w:t>
      </w:r>
    </w:p>
    <w:p w:rsidRPr="00E913B3" w:rsidR="00E913B3" w:rsidP="00E913B3" w:rsidRDefault="00E913B3" w14:paraId="716276F6" w14:textId="77777777"/>
    <w:p w:rsidRPr="009428AC" w:rsidR="009428AC" w:rsidP="00E913B3" w:rsidRDefault="00E913B3" w14:paraId="0D4F8FC5" w14:textId="7CD916B0">
      <w:pPr>
        <w:pStyle w:val="Rubrik2"/>
        <w:ind w:left="0"/>
      </w:pPr>
      <w:r>
        <w:t>Förändringar</w:t>
      </w:r>
      <w:r w:rsidRPr="009428AC" w:rsidR="009428AC">
        <w:t xml:space="preserve"> i denna version</w:t>
      </w:r>
    </w:p>
    <w:p w:rsidRPr="009428AC" w:rsidR="009428AC" w:rsidP="009428AC" w:rsidRDefault="009428AC" w14:paraId="404B2393" w14:textId="11A0564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53A02B9B" w:rsidR="009428AC">
        <w:rPr>
          <w:rFonts w:ascii="Arial" w:hAnsi="Arial" w:cs="Arial"/>
          <w:sz w:val="18"/>
          <w:szCs w:val="18"/>
        </w:rPr>
        <w:t>Inga förändringar.</w:t>
      </w:r>
    </w:p>
    <w:p w:rsidRPr="009428AC" w:rsidR="009428AC" w:rsidP="009428AC" w:rsidRDefault="009428AC" w14:paraId="1DA0A249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9428AC" w:rsidR="009428AC" w:rsidP="00E913B3" w:rsidRDefault="009428AC" w14:paraId="367E82DE" w14:textId="77777777">
      <w:pPr>
        <w:pStyle w:val="Rubrik2"/>
        <w:ind w:left="0"/>
      </w:pPr>
      <w:r w:rsidRPr="009428AC">
        <w:t>Syfte</w:t>
      </w:r>
    </w:p>
    <w:p w:rsidRPr="009428AC" w:rsidR="009428AC" w:rsidP="009428AC" w:rsidRDefault="009428AC" w14:paraId="2E6F48E7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428AC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9428AC" w:rsidR="009428AC" w:rsidP="009428AC" w:rsidRDefault="009428AC" w14:paraId="7E4C9FFA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9428AC" w:rsidR="009428AC" w:rsidP="00E913B3" w:rsidRDefault="009428AC" w14:paraId="5CA246C2" w14:textId="77777777">
      <w:pPr>
        <w:pStyle w:val="Rubrik2"/>
        <w:ind w:left="0"/>
      </w:pPr>
      <w:r w:rsidRPr="009428AC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9428AC" w:rsidR="009428AC" w:rsidTr="00B255EE" w14:paraId="1C92BA1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9428AC" w:rsidR="009428AC" w:rsidP="009428AC" w:rsidRDefault="009428AC" w14:paraId="588173F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9428AC" w:rsidR="009428AC" w:rsidP="009428AC" w:rsidRDefault="009428AC" w14:paraId="7949BAD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 xml:space="preserve">Stenos,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aneurysm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>, emboli mm.</w:t>
            </w:r>
          </w:p>
        </w:tc>
      </w:tr>
      <w:tr w:rsidRPr="009428AC" w:rsidR="009428AC" w:rsidTr="00B255EE" w14:paraId="52F0AF2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9428AC" w:rsidR="009428AC" w:rsidP="009428AC" w:rsidRDefault="009428AC" w14:paraId="43F96C9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9428AC" w:rsidR="009428AC" w:rsidP="009428AC" w:rsidRDefault="0053474A" w14:paraId="52C839E5" w14:textId="5C401C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proofErr w:type="spellStart"/>
              <w:r w:rsidRPr="009428AC" w:rsidR="009428A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9428AC" w:rsidR="009428AC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:rsidRPr="009428AC" w:rsidR="009428AC" w:rsidP="009428AC" w:rsidRDefault="009428AC" w14:paraId="6661D9E2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Pr="009428AC" w:rsidR="009428AC" w:rsidTr="00B255EE" w14:paraId="3CDA711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9428AC" w:rsidR="009428AC" w:rsidP="009428AC" w:rsidRDefault="009428AC" w14:paraId="767D701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9428AC" w:rsidR="009428AC" w:rsidP="009428AC" w:rsidRDefault="009428AC" w14:paraId="45432B2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9428AC" w:rsidR="009428AC" w:rsidTr="00B255EE" w14:paraId="4BAA7F69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9428AC" w:rsidR="009428AC" w:rsidP="009428AC" w:rsidRDefault="009428AC" w14:paraId="23328DD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9428AC" w:rsidR="009428AC" w:rsidP="009428AC" w:rsidRDefault="009428AC" w14:paraId="6577B024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”Bäcken/ben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009428AC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9428AC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:rsidRPr="009428AC" w:rsidR="009428AC" w:rsidP="009428AC" w:rsidRDefault="009428AC" w14:paraId="3BAD42C6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”Bäcken/ben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009428AC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9428AC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  <w:p w:rsidRPr="009428AC" w:rsidR="009428AC" w:rsidP="009428AC" w:rsidRDefault="009428AC" w14:paraId="00E77CC7" w14:textId="07219C1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Obs! Inge</w:t>
            </w:r>
            <w:r w:rsidR="0053474A">
              <w:rPr>
                <w:rFonts w:ascii="Arial" w:hAnsi="Arial" w:cs="Arial"/>
                <w:sz w:val="18"/>
                <w:szCs w:val="18"/>
              </w:rPr>
              <w:t>t</w:t>
            </w:r>
            <w:r w:rsidRPr="009428AC">
              <w:rPr>
                <w:rFonts w:ascii="Arial" w:hAnsi="Arial" w:cs="Arial"/>
                <w:sz w:val="18"/>
                <w:szCs w:val="18"/>
              </w:rPr>
              <w:t xml:space="preserve"> koksalt mellan bolus 1 och bolus 2.</w:t>
            </w:r>
          </w:p>
        </w:tc>
      </w:tr>
      <w:tr w:rsidRPr="009428AC" w:rsidR="009428AC" w:rsidTr="00B255EE" w14:paraId="74F57B53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9428AC" w:rsidR="009428AC" w:rsidP="009428AC" w:rsidRDefault="009428AC" w14:paraId="66E6C3E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9428AC" w:rsidR="009428AC" w:rsidP="009428AC" w:rsidRDefault="009428AC" w14:paraId="3DF725CD" w14:textId="0D1A131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Pr="009428AC" w:rsidR="005623FB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9428AC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:rsidRPr="009428AC" w:rsidR="009428AC" w:rsidP="009428AC" w:rsidRDefault="009428AC" w14:paraId="4D7206F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:rsidRPr="009428AC" w:rsidR="009428AC" w:rsidP="009428AC" w:rsidRDefault="0053474A" w14:paraId="2A82BF66" w14:textId="3952FC9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w:history="1" r:id="rId18">
              <w:r w:rsidRPr="009428AC" w:rsidR="009428A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9428AC" w:rsidR="009428AC" w:rsidTr="00B255EE" w14:paraId="3C9C8C67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9428AC" w:rsidR="009428AC" w:rsidP="009428AC" w:rsidRDefault="009428AC" w14:paraId="0889261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9428AC" w:rsidR="009428AC" w:rsidP="009428AC" w:rsidRDefault="009428AC" w14:paraId="10876C2B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9428AC" w:rsidR="009428AC" w:rsidP="009428AC" w:rsidRDefault="009428AC" w14:paraId="364D745B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>.</w:t>
            </w:r>
          </w:p>
          <w:p w:rsidRPr="009428AC" w:rsidR="009428AC" w:rsidP="009428AC" w:rsidRDefault="009428AC" w14:paraId="54758C84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9428AC" w:rsidR="009428AC" w:rsidP="009428AC" w:rsidRDefault="009428AC" w14:paraId="5CC32D33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9428AC" w:rsidR="009428AC" w:rsidP="009428AC" w:rsidRDefault="009428AC" w14:paraId="46A9D8F1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9428AC" w:rsidR="009428AC" w:rsidP="009428AC" w:rsidRDefault="009428AC" w14:paraId="7CF4601A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9428AC">
        <w:rPr>
          <w:rFonts w:ascii="Arial" w:hAnsi="Arial" w:cs="Arial"/>
          <w:b/>
        </w:rPr>
        <w:br w:type="page"/>
      </w:r>
    </w:p>
    <w:p w:rsidRPr="009428AC" w:rsidR="009428AC" w:rsidP="00E913B3" w:rsidRDefault="009428AC" w14:paraId="177C74D9" w14:textId="77777777">
      <w:pPr>
        <w:pStyle w:val="Rubrik2"/>
        <w:ind w:left="0"/>
      </w:pPr>
      <w:r w:rsidRPr="009428AC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Pr="009428AC" w:rsidR="009428AC" w:rsidTr="00B255EE" w14:paraId="0F95AFD9" w14:textId="7777777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:rsidRPr="009428AC" w:rsidR="009428AC" w:rsidP="009428AC" w:rsidRDefault="009428AC" w14:paraId="1C9B5EE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E1FCE1" wp14:editId="21AF1267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Pr="009428AC" w:rsidR="009428AC" w:rsidTr="009428AC" w14:paraId="23AA73BE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9428AC" w:rsidR="009428AC" w:rsidP="009428AC" w:rsidRDefault="009428AC" w14:paraId="7C87D41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01DFB83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7EABE62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428A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461BD3A" wp14:editId="44A542AC">
                      <wp:simplePos x="0" y="0"/>
                      <wp:positionH relativeFrom="column">
                        <wp:posOffset>149225</wp:posOffset>
                      </wp:positionH>
                      <wp:positionV relativeFrom="paragraph">
                        <wp:posOffset>251460</wp:posOffset>
                      </wp:positionV>
                      <wp:extent cx="1082040" cy="2522220"/>
                      <wp:effectExtent l="19050" t="19050" r="22860" b="1143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82040" cy="252222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56DE53A9">
                    <v:rect id="Rektangel 3" style="position:absolute;margin-left:11.75pt;margin-top:19.8pt;width:85.2pt;height:198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047EFF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"/>
                  </w:pict>
                </mc:Fallback>
              </mc:AlternateContent>
            </w:r>
            <w:r w:rsidRPr="009428A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12FB89D8" wp14:editId="56E3D046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255905</wp:posOffset>
                      </wp:positionV>
                      <wp:extent cx="410210" cy="251523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5152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9428AC" w:rsidP="005623FB" w:rsidRDefault="009428AC" w14:paraId="72C27A56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28796E91">
                    <v:shapetype id="_x0000_t68" coordsize="21600,21600" o:spt="68" adj="5400,5400" path="m0@0l@1@0@1,21600@2,21600@2@0,21600@0,10800,xe" w14:anchorId="12FB89D8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uppåt 17" style="position:absolute;left:0;text-align:left;margin-left:22.5pt;margin-top:20.15pt;width:32.3pt;height:198.05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17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URXVwIAAL0EAAAOAAAAZHJzL2Uyb0RvYy54bWysVE1v2zAMvQ/YfxB0X22na1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">
                      <v:textbox inset="1mm,1mm,1mm,1mm">
                        <w:txbxContent>
                          <w:p w:rsidRPr="0066567D" w:rsidR="009428AC" w:rsidP="005623FB" w:rsidRDefault="009428AC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CB9FF18" wp14:editId="067C2A9E">
                      <wp:simplePos x="0" y="0"/>
                      <wp:positionH relativeFrom="column">
                        <wp:posOffset>147320</wp:posOffset>
                      </wp:positionH>
                      <wp:positionV relativeFrom="paragraph">
                        <wp:posOffset>1608455</wp:posOffset>
                      </wp:positionV>
                      <wp:extent cx="1082040" cy="1169670"/>
                      <wp:effectExtent l="19050" t="19050" r="22860" b="11430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82040" cy="1170178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32453B39">
                    <v:rect id="Rektangel 8" style="position:absolute;margin-left:11.6pt;margin-top:126.65pt;width:85.2pt;height:9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01CCA8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"/>
                  </w:pict>
                </mc:Fallback>
              </mc:AlternateContent>
            </w:r>
            <w:r w:rsidRPr="009428A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47B9C47" wp14:editId="7527486D">
                      <wp:simplePos x="0" y="0"/>
                      <wp:positionH relativeFrom="column">
                        <wp:posOffset>739140</wp:posOffset>
                      </wp:positionH>
                      <wp:positionV relativeFrom="paragraph">
                        <wp:posOffset>1612265</wp:posOffset>
                      </wp:positionV>
                      <wp:extent cx="410210" cy="1156970"/>
                      <wp:effectExtent l="0" t="0" r="8890" b="5080"/>
                      <wp:wrapNone/>
                      <wp:docPr id="11" name="Pil: uppåt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569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9428AC" w:rsidP="005623FB" w:rsidRDefault="009428AC" w14:paraId="7C2CB3ED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101CA0C3">
                    <v:shape id="Pil: uppåt 11" style="position:absolute;left:0;text-align:left;margin-left:58.2pt;margin-top:126.95pt;width:32.3pt;height:91.1pt;rotation:18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#c00000" stroked="f" strokeweight="1pt" type="#_x0000_t68" adj="38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" w14:anchorId="647B9C47">
                      <v:textbox inset="1mm,1mm,1mm,1mm">
                        <w:txbxContent>
                          <w:p w:rsidRPr="0066567D" w:rsidR="009428AC" w:rsidP="005623FB" w:rsidRDefault="009428AC" w14:paraId="18F999B5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w:drawing>
                <wp:inline distT="0" distB="0" distL="0" distR="0" wp14:anchorId="7F12685E" wp14:editId="003AD836">
                  <wp:extent cx="1104265" cy="2999433"/>
                  <wp:effectExtent l="0" t="0" r="63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3888661" name=""/>
                          <pic:cNvPicPr/>
                        </pic:nvPicPr>
                        <pic:blipFill>
                          <a:blip r:embed="rId24"/>
                          <a:srcRect t="608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132" cy="30479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9428AC" w:rsidR="009428AC" w:rsidTr="009428AC" w14:paraId="55B2053F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9428AC" w:rsidR="009428AC" w:rsidP="009428AC" w:rsidRDefault="009428AC" w14:paraId="5D27025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9428AC" w:rsidR="009428AC" w:rsidP="009428AC" w:rsidRDefault="009428AC" w14:paraId="3C916D9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Epigastriet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– fötter.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322522BA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9428AC" w:rsidR="009428AC" w:rsidTr="009428AC" w14:paraId="516665AE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9428AC" w:rsidR="009428AC" w:rsidP="009428AC" w:rsidRDefault="009428AC" w14:paraId="29802D4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9428AC" w:rsidR="009428AC" w:rsidP="009428AC" w:rsidRDefault="009428AC" w14:paraId="355521F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ROI i bukaorta, tröskelvärde 150 HU (GE och Toshiba), 120 HU (Siemens).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1E056E55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9428AC" w:rsidR="009428AC" w:rsidTr="009428AC" w14:paraId="2F8EF57C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9428AC" w:rsidR="009428AC" w:rsidP="009428AC" w:rsidRDefault="009428AC" w14:paraId="6057A3E5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Bäcken/ben K+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9428AC" w:rsidR="009428AC" w:rsidP="009428AC" w:rsidRDefault="009428AC" w14:paraId="1D37604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9428AC">
              <w:rPr>
                <w:rFonts w:ascii="Arial" w:hAnsi="Arial" w:cs="Arial"/>
                <w:sz w:val="18"/>
                <w:szCs w:val="18"/>
              </w:rPr>
              <w:t xml:space="preserve"> Strax ovanför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428A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9428AC">
              <w:rPr>
                <w:rFonts w:ascii="Arial" w:hAnsi="Arial" w:cs="Arial"/>
                <w:sz w:val="18"/>
                <w:szCs w:val="18"/>
              </w:rPr>
              <w:t xml:space="preserve"> – fotleder.</w:t>
            </w:r>
          </w:p>
          <w:p w:rsidRPr="009428AC" w:rsidR="009428AC" w:rsidP="009428AC" w:rsidRDefault="009428AC" w14:paraId="7076818D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9428A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  <w:p w:rsidRPr="009428AC" w:rsidR="009428AC" w:rsidP="009428AC" w:rsidRDefault="009428AC" w14:paraId="0D54E9A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På Toshiba körs först en lågdosserie för skelettsubtraktion.</w:t>
            </w: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D95313F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9428AC" w:rsidR="009428AC" w:rsidTr="009428AC" w14:paraId="1620141C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9428AC" w:rsidR="009428AC" w:rsidP="009428AC" w:rsidRDefault="009428AC" w14:paraId="1A6C6759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Underben K+</w:t>
            </w:r>
          </w:p>
        </w:tc>
        <w:tc>
          <w:tcPr>
            <w:tcW w:w="4708" w:type="dxa"/>
            <w:tcBorders>
              <w:right w:val="single" w:color="auto" w:sz="4" w:space="0"/>
            </w:tcBorders>
            <w:shd w:val="clear" w:color="auto" w:fill="FFFFFF"/>
          </w:tcPr>
          <w:p w:rsidRPr="009428AC" w:rsidR="009428AC" w:rsidP="009428AC" w:rsidRDefault="009428AC" w14:paraId="4BC577E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9428AC">
              <w:rPr>
                <w:rFonts w:ascii="Arial" w:hAnsi="Arial" w:cs="Arial"/>
                <w:sz w:val="18"/>
                <w:szCs w:val="18"/>
              </w:rPr>
              <w:t xml:space="preserve"> Ovanför knäleder – fotleder.</w:t>
            </w:r>
          </w:p>
          <w:p w:rsidRPr="009428AC" w:rsidR="009428AC" w:rsidP="009428AC" w:rsidRDefault="009428AC" w14:paraId="7194D59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5D20BEA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9428AC" w:rsidR="009428AC" w:rsidP="009428AC" w:rsidRDefault="009428AC" w14:paraId="67B032A3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9428AC" w:rsidR="009428AC" w:rsidP="00E913B3" w:rsidRDefault="009428AC" w14:paraId="6D938774" w14:textId="77777777">
      <w:pPr>
        <w:pStyle w:val="Rubrik2"/>
        <w:ind w:left="0"/>
      </w:pPr>
      <w:proofErr w:type="spellStart"/>
      <w:r w:rsidRPr="009428AC">
        <w:t>Reformatering</w:t>
      </w:r>
      <w:proofErr w:type="spellEnd"/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126"/>
        <w:gridCol w:w="3089"/>
      </w:tblGrid>
      <w:tr w:rsidRPr="009428AC" w:rsidR="009428AC" w:rsidTr="009428AC" w14:paraId="0E225C33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4FC0711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24BF5440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5B0FED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C853F0B" wp14:editId="4ED08860">
                      <wp:simplePos x="0" y="0"/>
                      <wp:positionH relativeFrom="margin">
                        <wp:posOffset>725805</wp:posOffset>
                      </wp:positionH>
                      <wp:positionV relativeFrom="paragraph">
                        <wp:posOffset>488315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4D" w:rsidR="009428AC" w:rsidP="005623FB" w:rsidRDefault="009428AC" w14:paraId="3823223D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DF824FF">
                    <v:shapetype id="_x0000_t67" coordsize="21600,21600" o:spt="67" adj="16200,5400" path="m0@0l@1@0@1,0@2,0@2@0,21600@0,10800,21600xe" w14:anchorId="6C853F0B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nedåt 20" style="position:absolute;left:0;text-align:left;margin-left:57.15pt;margin-top:38.4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8" fillcolor="red" stroked="f" strokeweight="1pt" type="#_x0000_t67" adj="13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">
                      <v:textbox style="layout-flow:vertical" inset="1mm,1mm,1mm,1mm">
                        <w:txbxContent>
                          <w:p w:rsidRPr="0066564D" w:rsidR="009428AC" w:rsidP="005623FB" w:rsidRDefault="009428AC" w14:paraId="5580844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10CAB02" wp14:editId="4E09474A">
                      <wp:simplePos x="0" y="0"/>
                      <wp:positionH relativeFrom="column">
                        <wp:posOffset>75565</wp:posOffset>
                      </wp:positionH>
                      <wp:positionV relativeFrom="paragraph">
                        <wp:posOffset>1068705</wp:posOffset>
                      </wp:positionV>
                      <wp:extent cx="1123950" cy="0"/>
                      <wp:effectExtent l="19050" t="19050" r="0" b="19050"/>
                      <wp:wrapNone/>
                      <wp:docPr id="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124471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C09F5D6">
                    <v:line id="Rak 4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.95pt,84.15pt" to="94.45pt,84.15pt" w14:anchorId="7816ED6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">
                      <v:stroke joinstyle="miter"/>
                    </v:line>
                  </w:pict>
                </mc:Fallback>
              </mc:AlternateContent>
            </w:r>
            <w:r w:rsidRPr="009428AC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500BA5F" wp14:editId="17FABC36">
                      <wp:simplePos x="0" y="0"/>
                      <wp:positionH relativeFrom="column">
                        <wp:posOffset>156845</wp:posOffset>
                      </wp:positionH>
                      <wp:positionV relativeFrom="paragraph">
                        <wp:posOffset>1311910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9428AC" w:rsidP="005623FB" w:rsidRDefault="009428AC" w14:paraId="1817620B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864BAD5">
                    <v:shape id="Pil: uppåt 24" style="position:absolute;left:0;text-align:left;margin-left:12.35pt;margin-top:103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9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AawP+X3gAAAAkBAAAPAAAAAAAAAAAAAAAAAK8EAABkcnMvZG93bnJldi54bWxQ&#10;SwUGAAAAAAQABADzAAAAugUAAAAA&#10;" w14:anchorId="5500BA5F">
                      <v:textbox style="layout-flow:vertical;mso-layout-flow-alt:bottom-to-top" inset="1mm,1mm,1mm,1mm">
                        <w:txbxContent>
                          <w:p w:rsidRPr="0066567D" w:rsidR="009428AC" w:rsidP="005623FB" w:rsidRDefault="009428AC" w14:paraId="0666B90B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9131419" wp14:editId="3BF6CA90">
                      <wp:simplePos x="0" y="0"/>
                      <wp:positionH relativeFrom="column">
                        <wp:posOffset>612140</wp:posOffset>
                      </wp:positionH>
                      <wp:positionV relativeFrom="paragraph">
                        <wp:posOffset>-22860</wp:posOffset>
                      </wp:positionV>
                      <wp:extent cx="33655" cy="2687955"/>
                      <wp:effectExtent l="19050" t="19050" r="23495" b="3619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33968" cy="268826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9F5D301">
                    <v:line id="Rak 1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8.2pt,-1.8pt" to="50.85pt,209.85pt" w14:anchorId="65BAA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">
                      <v:stroke joinstyle="miter"/>
                    </v:lin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w:t xml:space="preserve"> </w:t>
            </w:r>
            <w:r w:rsidRPr="009428AC">
              <w:rPr>
                <w:noProof/>
                <w:szCs w:val="20"/>
              </w:rPr>
              <w:drawing>
                <wp:inline distT="0" distB="0" distL="0" distR="0" wp14:anchorId="05C5DB18" wp14:editId="1272E6F6">
                  <wp:extent cx="1125084" cy="2674961"/>
                  <wp:effectExtent l="0" t="0" r="0" b="0"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48786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8360" cy="2706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0D1232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D132A88" wp14:editId="435381F7">
                      <wp:simplePos x="0" y="0"/>
                      <wp:positionH relativeFrom="column">
                        <wp:posOffset>1075055</wp:posOffset>
                      </wp:positionH>
                      <wp:positionV relativeFrom="paragraph">
                        <wp:posOffset>782955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9428AC" w:rsidP="005623FB" w:rsidRDefault="009428AC" w14:paraId="5FFE6F90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ED8EA7C">
                    <v:shape id="Pil: uppåt 19" style="position:absolute;left:0;text-align:left;margin-left:84.65pt;margin-top:61.65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color="red" stroked="f" strokeweight="1pt" type="#_x0000_t68" adj="8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" w14:anchorId="5D132A88">
                      <v:textbox style="layout-flow:vertical;mso-layout-flow-alt:bottom-to-top" inset="1mm,1mm,1mm,1mm">
                        <w:txbxContent>
                          <w:p w:rsidRPr="0066567D" w:rsidR="009428AC" w:rsidP="005623FB" w:rsidRDefault="009428AC" w14:paraId="6F6EA83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5ADC368" wp14:editId="262E7574">
                      <wp:simplePos x="0" y="0"/>
                      <wp:positionH relativeFrom="column">
                        <wp:posOffset>922020</wp:posOffset>
                      </wp:positionH>
                      <wp:positionV relativeFrom="paragraph">
                        <wp:posOffset>156210</wp:posOffset>
                      </wp:positionV>
                      <wp:extent cx="0" cy="1172845"/>
                      <wp:effectExtent l="19050" t="0" r="19050" b="27305"/>
                      <wp:wrapNone/>
                      <wp:docPr id="2" name="Rak koppling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1173357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FF5C555">
                    <v:line id="Rak 9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2.6pt,12.3pt" to="72.6pt,104.65pt" w14:anchorId="7831AC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">
                      <v:stroke joinstyle="miter"/>
                    </v:line>
                  </w:pict>
                </mc:Fallback>
              </mc:AlternateContent>
            </w:r>
            <w:r w:rsidRPr="009428A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F5CA29A" wp14:editId="7FD6E860">
                      <wp:simplePos x="0" y="0"/>
                      <wp:positionH relativeFrom="column">
                        <wp:posOffset>456565</wp:posOffset>
                      </wp:positionH>
                      <wp:positionV relativeFrom="paragraph">
                        <wp:posOffset>845185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9428AC" w:rsidP="005623FB" w:rsidRDefault="009428AC" w14:paraId="1BDFD87D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67E2AC33">
                    <v:shape id="Pil: uppåt 22" style="position:absolute;left:0;text-align:left;margin-left:35.95pt;margin-top:66.55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1" fillcolor="red" stroked="f" strokeweight="1pt" type="#_x0000_t68" adj="89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" w14:anchorId="5F5CA29A">
                      <v:textbox style="layout-flow:vertical;mso-layout-flow-alt:bottom-to-top" inset="1mm,1mm,1mm,1mm">
                        <w:txbxContent>
                          <w:p w:rsidRPr="0066567D" w:rsidR="009428AC" w:rsidP="005623FB" w:rsidRDefault="009428AC" w14:paraId="2EACC26A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729DA36F" wp14:editId="2493BD35">
                      <wp:simplePos x="0" y="0"/>
                      <wp:positionH relativeFrom="column">
                        <wp:posOffset>7620</wp:posOffset>
                      </wp:positionH>
                      <wp:positionV relativeFrom="paragraph">
                        <wp:posOffset>764540</wp:posOffset>
                      </wp:positionV>
                      <wp:extent cx="1849120" cy="13335"/>
                      <wp:effectExtent l="19050" t="19050" r="17780" b="24765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849271" cy="1333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7B7C4EEB">
                    <v:line id="Rak 23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6pt,60.2pt" to="146.2pt,61.25pt" w14:anchorId="79B48CE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">
                      <v:stroke joinstyle="miter"/>
                    </v:line>
                  </w:pict>
                </mc:Fallback>
              </mc:AlternateContent>
            </w:r>
            <w:r w:rsidRPr="009428AC">
              <w:rPr>
                <w:noProof/>
                <w:szCs w:val="20"/>
              </w:rPr>
              <w:t xml:space="preserve"> </w:t>
            </w:r>
            <w:r w:rsidRPr="009428AC">
              <w:rPr>
                <w:noProof/>
                <w:szCs w:val="20"/>
              </w:rPr>
              <w:drawing>
                <wp:inline distT="0" distB="0" distL="0" distR="0" wp14:anchorId="52CE52AD" wp14:editId="50468812">
                  <wp:extent cx="1869423" cy="1133203"/>
                  <wp:effectExtent l="0" t="0" r="0" b="0"/>
                  <wp:docPr id="21" name="Bildobjekt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4206504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7845" cy="11443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9428AC" w:rsidR="009428AC" w:rsidTr="009428AC" w14:paraId="4612CE36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9428AC" w:rsidR="009428AC" w:rsidP="009428AC" w:rsidRDefault="009428AC" w14:paraId="5737B82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9428AC" w:rsidR="009428AC" w:rsidP="009428AC" w:rsidRDefault="009428AC" w14:paraId="0FA1007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</w:tc>
        <w:tc>
          <w:tcPr>
            <w:tcW w:w="2126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2E9BD3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2B1E57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9428AC" w:rsidR="009428AC" w:rsidTr="009428AC" w14:paraId="64DC6E0C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9428AC" w:rsidR="009428AC" w:rsidP="009428AC" w:rsidRDefault="009428AC" w14:paraId="5A7DDAB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9428AC" w:rsidR="009428AC" w:rsidP="009428AC" w:rsidRDefault="009428AC" w14:paraId="293C63F1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126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CD2D6A4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F810D00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9428AC" w:rsidR="009428AC" w:rsidTr="009428AC" w14:paraId="1EF24AC5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9428AC" w:rsidR="009428AC" w:rsidP="009428AC" w:rsidRDefault="009428AC" w14:paraId="7776B34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</w:tcPr>
          <w:p w:rsidRPr="009428AC" w:rsidR="009428AC" w:rsidP="009428AC" w:rsidRDefault="009428AC" w14:paraId="1FC87A5E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Vinkelrätt mot COR.</w:t>
            </w:r>
          </w:p>
        </w:tc>
        <w:tc>
          <w:tcPr>
            <w:tcW w:w="2126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690B3E64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:rsidRPr="009428AC" w:rsidR="009428AC" w:rsidP="009428AC" w:rsidRDefault="009428AC" w14:paraId="6F655EC9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9428AC" w:rsidR="009428AC" w:rsidP="009428AC" w:rsidRDefault="009428AC" w14:paraId="502B23E2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9428AC" w:rsidR="009428AC" w:rsidP="009428AC" w:rsidRDefault="009428AC" w14:paraId="220C7769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9428AC">
        <w:rPr>
          <w:rFonts w:ascii="Arial" w:hAnsi="Arial" w:cs="Arial"/>
          <w:b/>
          <w:sz w:val="18"/>
          <w:szCs w:val="18"/>
        </w:rPr>
        <w:br w:type="page"/>
      </w:r>
    </w:p>
    <w:p w:rsidRPr="009428AC" w:rsidR="009428AC" w:rsidP="00E913B3" w:rsidRDefault="009428AC" w14:paraId="676352BD" w14:textId="77777777">
      <w:pPr>
        <w:pStyle w:val="Rubrik2"/>
        <w:ind w:left="0"/>
      </w:pPr>
      <w:r w:rsidRPr="009428AC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Pr="009428AC" w:rsidR="009428AC" w:rsidTr="00B255EE" w14:paraId="14CDD862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686A153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48BCE9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12492E8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1C8B7F3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:rsidRPr="009428AC" w:rsidR="009428AC" w:rsidP="009428AC" w:rsidRDefault="009428AC" w14:paraId="2E9CFA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574251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262FDA1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9428AC" w:rsidR="009428AC" w:rsidTr="00B255EE" w14:paraId="07A22EA1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7F2D409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Bäcken/ben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9BD2C1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95171D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489B00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13201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6654F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5747E9C8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3E37E6C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975EE5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C4487A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C14A64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F3BA36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DF83CF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1FE0B639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CE088E0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CEFF6C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CDC196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2C637D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959F7C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B831C4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4C1550EE" w14:textId="77777777">
        <w:trPr>
          <w:trHeight w:val="227"/>
        </w:trPr>
        <w:tc>
          <w:tcPr>
            <w:tcW w:w="1980" w:type="dxa"/>
            <w:tcBorders>
              <w:top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ABB67E0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28CB49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AF827B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D18A02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4C4B7A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9428AC" w:rsidR="009428AC" w:rsidP="009428AC" w:rsidRDefault="009428AC" w14:paraId="19C595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9428AC" w:rsidR="009428AC" w:rsidTr="00B255EE" w14:paraId="1A46E84F" w14:textId="77777777">
        <w:trPr>
          <w:trHeight w:val="227"/>
        </w:trPr>
        <w:tc>
          <w:tcPr>
            <w:tcW w:w="1980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8CE9E4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428AC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skelettsubtr</w:t>
            </w:r>
            <w:proofErr w:type="spellEnd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.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99A6E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48BD9C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42EF41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85640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FFA8ED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9428AC" w:rsidR="009428AC" w:rsidTr="00B255EE" w14:paraId="6828DF33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D4AF17F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(</w:t>
            </w:r>
            <w:proofErr w:type="spellStart"/>
            <w:proofErr w:type="gramStart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endast</w:t>
            </w:r>
            <w:proofErr w:type="spellEnd"/>
            <w:proofErr w:type="gramEnd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Toshiba)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F1F63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24AB18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688733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BB9A8A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C88D38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9428AC" w:rsidR="009428AC" w:rsidTr="00B255EE" w14:paraId="1A537BE0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307A7F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7C322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4048B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D63A1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24579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E6316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9428AC" w:rsidR="009428AC" w:rsidTr="00B255EE" w14:paraId="28D6439F" w14:textId="77777777">
        <w:trPr>
          <w:trHeight w:val="227"/>
        </w:trPr>
        <w:tc>
          <w:tcPr>
            <w:tcW w:w="1980" w:type="dxa"/>
            <w:tcBorders>
              <w:top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FC3FC19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CAAF5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59E750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AFBC53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7CA84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9428AC" w:rsidR="009428AC" w:rsidP="009428AC" w:rsidRDefault="009428AC" w14:paraId="7F3ED74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9428AC" w:rsidR="009428AC" w:rsidTr="00B255EE" w14:paraId="755FE35E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EECE97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428AC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MIP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1C5C86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BA71F5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56B39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D7E7AD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83BB37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554C944C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AA28DDF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929A69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DE99F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69C336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16DD90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E2CBC9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306B1493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5E20976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Underben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B91FC9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A94D98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B6A80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FD010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C22718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45FB68A8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70129E4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2B0C52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28935C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4E0D26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FF3D1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7B2EB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25484D8B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8EADF21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57ED69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DFC5F3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5DE79F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2F97AD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7E9F42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0660F4C2" w14:textId="77777777">
        <w:trPr>
          <w:trHeight w:val="227"/>
        </w:trPr>
        <w:tc>
          <w:tcPr>
            <w:tcW w:w="1980" w:type="dxa"/>
            <w:tcBorders>
              <w:top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1D3A20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EFB491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9300F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3C271E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597CAB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9428AC" w:rsidR="009428AC" w:rsidP="009428AC" w:rsidRDefault="009428AC" w14:paraId="5B48794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9428AC" w:rsidR="009428AC" w:rsidTr="00B255EE" w14:paraId="1E6FC3E2" w14:textId="77777777">
        <w:trPr>
          <w:trHeight w:val="227"/>
        </w:trPr>
        <w:tc>
          <w:tcPr>
            <w:tcW w:w="1980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09A5BC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428AC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skelettsubtr</w:t>
            </w:r>
            <w:proofErr w:type="spellEnd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.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CC03F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65AB41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0BCB70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2C6FA2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677D69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9428AC" w:rsidR="009428AC" w:rsidTr="00B255EE" w14:paraId="392DAEE4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0BA7FF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(</w:t>
            </w:r>
            <w:proofErr w:type="spellStart"/>
            <w:proofErr w:type="gramStart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>endast</w:t>
            </w:r>
            <w:proofErr w:type="spellEnd"/>
            <w:proofErr w:type="gramEnd"/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Toshiba)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DCB9F1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7A2FAF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282A5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91DB6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3F500D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9428AC" w:rsidR="009428AC" w:rsidTr="00B255EE" w14:paraId="5E4E57EA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89B2D8E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42F7A6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C78794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4D1257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696C7B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1791CB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9428AC" w:rsidR="009428AC" w:rsidTr="00B255EE" w14:paraId="4BF2F8F5" w14:textId="77777777">
        <w:trPr>
          <w:trHeight w:val="227"/>
        </w:trPr>
        <w:tc>
          <w:tcPr>
            <w:tcW w:w="1980" w:type="dxa"/>
            <w:tcBorders>
              <w:top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E8F8CE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41CDB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217BAF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36CD3E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2109F88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9428AC" w:rsidR="009428AC" w:rsidP="009428AC" w:rsidRDefault="009428AC" w14:paraId="1690CC1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9428AC" w:rsidR="009428AC" w:rsidTr="00B255EE" w14:paraId="784CEEAE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43459DF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428AC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9428A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MIP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0CA6AE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0739C5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7E40DA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908128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65BBFFB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0EE86643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3A6D910E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862AC1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C6FC3D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  <w:lang w:val="en-US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06B8193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9428AC" w:rsidR="009428AC" w:rsidP="009428AC" w:rsidRDefault="009428AC" w14:paraId="5FAD441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9428AC" w:rsidR="009428AC" w:rsidP="009428AC" w:rsidRDefault="009428AC" w14:paraId="151983F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428A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9428AC" w:rsidR="009428AC" w:rsidTr="00B255EE" w14:paraId="794BA6F0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04A7CF6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34CCDC6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322FBBB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6C4188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291B2D0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129BAD1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Pr="009428AC" w:rsidR="009428AC" w:rsidTr="00B255EE" w14:paraId="102925E1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66503AB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2EEAB17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7CA5FFC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0752A3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085D0B3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9428AC" w:rsidR="009428AC" w:rsidP="009428AC" w:rsidRDefault="009428AC" w14:paraId="74843D1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428A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:rsidRPr="009428AC" w:rsidR="009428AC" w:rsidP="00E913B3" w:rsidRDefault="009428AC" w14:paraId="188F2AD1" w14:textId="77777777">
      <w:pPr>
        <w:pStyle w:val="Rubrik2"/>
        <w:ind w:left="0"/>
      </w:pPr>
      <w:r w:rsidRPr="009428AC"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039"/>
        <w:gridCol w:w="1040"/>
        <w:gridCol w:w="1040"/>
        <w:gridCol w:w="283"/>
        <w:gridCol w:w="1039"/>
        <w:gridCol w:w="1040"/>
        <w:gridCol w:w="1040"/>
        <w:gridCol w:w="566"/>
      </w:tblGrid>
      <w:tr w:rsidRPr="009428AC" w:rsidR="009428AC" w:rsidTr="009428AC" w14:paraId="61DDB99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476A490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9428AC" w:rsidR="009428AC" w:rsidP="009428AC" w:rsidRDefault="009428AC" w14:paraId="5381603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9428AC" w:rsidR="009428AC" w:rsidP="009428AC" w:rsidRDefault="009428AC" w14:paraId="255639A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9428AC" w:rsidR="009428AC" w:rsidP="009428AC" w:rsidRDefault="009428AC" w14:paraId="77EDF98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F89BB2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0EC61FE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1225710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416EFD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59FE1D0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:rsidRPr="009428AC" w:rsidR="009428AC" w:rsidP="009428AC" w:rsidRDefault="009428AC" w14:paraId="04ACD09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74CA0C8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064FD70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:rsidRPr="009428AC" w:rsidR="009428AC" w:rsidP="009428AC" w:rsidRDefault="009428AC" w14:paraId="3FF84F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9428AC" w:rsidR="009428AC" w:rsidP="009428AC" w:rsidRDefault="009428AC" w14:paraId="3414910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140CD82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:rsidRPr="009428AC" w:rsidR="009428AC" w:rsidP="009428AC" w:rsidRDefault="009428AC" w14:paraId="4BCDB18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2D2156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72FE46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1FE95C7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568C4AE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5F22FA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5BF003B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21CC7FA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:rsidRPr="009428AC" w:rsidR="009428AC" w:rsidP="009428AC" w:rsidRDefault="009428AC" w14:paraId="3D4A8F5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069329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47FE8B1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61C3779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2CF30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17AC5A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5DFDF0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71FADEF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4047FA4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45A36B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3F1BCA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5BE053D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250A114B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0B2B05F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C8FA97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7E644B6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68ADE28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71D8E1C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85BB0F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609FF9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742E99F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3AD5542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35FEFAA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0E463BC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76FC00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5526564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3AC8F9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4B195C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70622C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1703D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9EA92B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70C82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6005391F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11E2824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39ABCA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0E784D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9428AC" w:rsidR="009428AC" w:rsidP="009428AC" w:rsidRDefault="009428AC" w14:paraId="383C858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04DC8F3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1C6E5F9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(tom)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5156B37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062FED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77BAA26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B/b K+</w:t>
            </w:r>
          </w:p>
          <w:p w:rsidRPr="009428AC" w:rsidR="009428AC" w:rsidP="009428AC" w:rsidRDefault="009428AC" w14:paraId="4DF44BF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:rsidRPr="009428AC" w:rsidR="009428AC" w:rsidP="009428AC" w:rsidRDefault="009428AC" w14:paraId="301400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A5E559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24256EE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436D42D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51AAE1A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39F23C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2B2B480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3678099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615C5A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7C4C1D3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F098B6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C354F0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1C63817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4B1C3F9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15C0CCD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07E278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22BFF37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38ECBCC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6D130B3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EA3010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1E6BF3C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2E7367D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4EC41C7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306999D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5E3F225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714887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29C5286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0BAC076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61A5E52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454A2A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DF0647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A4BF35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0CCF832F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nil"/>
            </w:tcBorders>
            <w:shd w:val="clear" w:color="auto" w:fill="F2F2F2"/>
            <w:vAlign w:val="center"/>
          </w:tcPr>
          <w:p w:rsidRPr="009428AC" w:rsidR="009428AC" w:rsidP="009428AC" w:rsidRDefault="009428AC" w14:paraId="5484C77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nil"/>
            </w:tcBorders>
            <w:shd w:val="clear" w:color="auto" w:fill="F2F2F2"/>
          </w:tcPr>
          <w:p w:rsidRPr="009428AC" w:rsidR="009428AC" w:rsidP="009428AC" w:rsidRDefault="009428AC" w14:paraId="04E3F51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nil"/>
            </w:tcBorders>
            <w:shd w:val="clear" w:color="auto" w:fill="F2F2F2"/>
          </w:tcPr>
          <w:p w:rsidRPr="009428AC" w:rsidR="009428AC" w:rsidP="009428AC" w:rsidRDefault="009428AC" w14:paraId="383E78A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F2F2F2" w:sz="24" w:space="0"/>
              <w:bottom w:val="nil"/>
            </w:tcBorders>
            <w:shd w:val="clear" w:color="auto" w:fill="F2F2F2"/>
          </w:tcPr>
          <w:p w:rsidRPr="009428AC" w:rsidR="009428AC" w:rsidP="009428AC" w:rsidRDefault="009428AC" w14:paraId="4FA77DD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nil"/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6792FBB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34028D1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0FE8648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428AC">
              <w:rPr>
                <w:rFonts w:ascii="Arial" w:hAnsi="Arial" w:cs="Arial"/>
                <w:b/>
                <w:sz w:val="18"/>
                <w:szCs w:val="18"/>
              </w:rPr>
              <w:t>Layout 2</w:t>
            </w: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6165BA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 K+</w:t>
            </w:r>
          </w:p>
          <w:p w:rsidRPr="009428AC" w:rsidR="009428AC" w:rsidP="009428AC" w:rsidRDefault="009428AC" w14:paraId="169E8BB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:rsidRPr="009428AC" w:rsidR="009428AC" w:rsidP="009428AC" w:rsidRDefault="009428AC" w14:paraId="5B62B7E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7536239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UnderbenK</w:t>
            </w:r>
            <w:proofErr w:type="spellEnd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+</w:t>
            </w:r>
          </w:p>
          <w:p w:rsidRPr="009428AC" w:rsidR="009428AC" w:rsidP="009428AC" w:rsidRDefault="009428AC" w14:paraId="3900F9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:rsidRPr="009428AC" w:rsidR="009428AC" w:rsidP="009428AC" w:rsidRDefault="009428AC" w14:paraId="757D120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9428AC" w:rsidR="009428AC" w:rsidP="009428AC" w:rsidRDefault="009428AC" w14:paraId="5A2A8D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UnderbenK</w:t>
            </w:r>
            <w:proofErr w:type="spellEnd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+</w:t>
            </w:r>
          </w:p>
          <w:p w:rsidRPr="009428AC" w:rsidR="009428AC" w:rsidP="009428AC" w:rsidRDefault="009428AC" w14:paraId="2D7CE59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skelettsub</w:t>
            </w:r>
            <w:proofErr w:type="spellEnd"/>
          </w:p>
          <w:p w:rsidRPr="009428AC" w:rsidR="009428AC" w:rsidP="009428AC" w:rsidRDefault="009428AC" w14:paraId="2B80F1C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0CC7446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5398856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 K+</w:t>
            </w:r>
          </w:p>
          <w:p w:rsidRPr="009428AC" w:rsidR="009428AC" w:rsidP="009428AC" w:rsidRDefault="009428AC" w14:paraId="1D4293A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1E27B30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</w:t>
            </w:r>
          </w:p>
          <w:p w:rsidRPr="009428AC" w:rsidR="009428AC" w:rsidP="009428AC" w:rsidRDefault="009428AC" w14:paraId="740BFE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9428AC" w:rsidR="009428AC" w:rsidP="009428AC" w:rsidRDefault="009428AC" w14:paraId="0B283D0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21BAC41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</w:t>
            </w:r>
          </w:p>
          <w:p w:rsidRPr="009428AC" w:rsidR="009428AC" w:rsidP="009428AC" w:rsidRDefault="009428AC" w14:paraId="15023C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9428AC" w:rsidR="009428AC" w:rsidP="009428AC" w:rsidRDefault="009428AC" w14:paraId="11D1AB1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:rsidRPr="009428AC" w:rsidR="009428AC" w:rsidP="009428AC" w:rsidRDefault="009428AC" w14:paraId="339DC1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461879B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3D047E6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60EA9D5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3A3F0F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6360416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7EBA92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56883AD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43465BD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7D3E2C1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552F025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778B6A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1444E0A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7072562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6D5F6E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1178E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7FB977C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09350C8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532E40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05B34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5EA579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A2FBBC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0E953FF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316A074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4BA7297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66EF2DF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00C37E9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66DBB46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15A5B07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106E7AC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7968DFB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475B248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48EF7F6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0EC38FF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7F75E6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691E167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9428AC" w:rsidR="009428AC" w:rsidP="009428AC" w:rsidRDefault="009428AC" w14:paraId="4250BA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2E1D456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33FCD5E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(tom)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05A652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</w:t>
            </w:r>
          </w:p>
          <w:p w:rsidRPr="009428AC" w:rsidR="009428AC" w:rsidP="009428AC" w:rsidRDefault="009428AC" w14:paraId="58AEA44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9428AC" w:rsidR="009428AC" w:rsidP="009428AC" w:rsidRDefault="009428AC" w14:paraId="3EE17D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  <w:vAlign w:val="center"/>
          </w:tcPr>
          <w:p w:rsidRPr="009428AC" w:rsidR="009428AC" w:rsidP="009428AC" w:rsidRDefault="009428AC" w14:paraId="6B96AB6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Underben</w:t>
            </w:r>
          </w:p>
          <w:p w:rsidRPr="009428AC" w:rsidR="009428AC" w:rsidP="009428AC" w:rsidRDefault="009428AC" w14:paraId="0E3B37B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:rsidRPr="009428AC" w:rsidR="009428AC" w:rsidP="009428AC" w:rsidRDefault="009428AC" w14:paraId="10D5F78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:rsidRPr="009428AC" w:rsidR="009428AC" w:rsidP="009428AC" w:rsidRDefault="009428AC" w14:paraId="7B867D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428A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719A56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0481A22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26F781F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0428C2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14073AF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746EC3B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585645F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0C6A03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5EFC6FF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1560FDE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44F84BD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37AA10C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7C35F34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CC3C1F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CF4F74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1CBF0A6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67FEE05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7F0678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1CC099A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23D3A64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99F19B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5EAFB4B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12520B2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7082390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4ED35A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9428AC" w:rsidR="009428AC" w:rsidP="009428AC" w:rsidRDefault="009428AC" w14:paraId="1D41C69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9428AC" w:rsidR="009428AC" w:rsidP="009428AC" w:rsidRDefault="009428AC" w14:paraId="7F6B8BE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5BE2237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0D772EE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color="F2F2F2" w:sz="24" w:space="0"/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9428AC" w:rsidR="009428AC" w:rsidP="009428AC" w:rsidRDefault="009428AC" w14:paraId="304FF16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5EC8B7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9428AC" w:rsidR="009428AC" w:rsidTr="009428AC" w14:paraId="0060149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9428AC" w:rsidR="009428AC" w:rsidP="009428AC" w:rsidRDefault="009428AC" w14:paraId="15B4B1D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9428AC" w:rsidR="009428AC" w:rsidP="009428AC" w:rsidRDefault="009428AC" w14:paraId="5016508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9428AC" w:rsidR="009428AC" w:rsidP="009428AC" w:rsidRDefault="009428AC" w14:paraId="031C2E5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9428AC" w:rsidR="009428AC" w:rsidP="009428AC" w:rsidRDefault="009428AC" w14:paraId="6B29F3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9428AC" w:rsidR="009428AC" w:rsidP="009428AC" w:rsidRDefault="009428AC" w14:paraId="436E7A8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913B3">
      <w:type w:val="continuous"/>
      <w:pgSz w:w="11900" w:h="16840" w:orient="portrait"/>
      <w:pgMar w:top="993" w:right="1979" w:bottom="1135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64BBEAC8" w14:textId="77777777">
      <w:r>
        <w:separator/>
      </w:r>
    </w:p>
  </w:endnote>
  <w:endnote w:type="continuationSeparator" w:id="0">
    <w:p w:rsidR="00363B23" w:rsidRDefault="00363B23" w14:paraId="40C1BFCE" w14:textId="77777777">
      <w:r>
        <w:continuationSeparator/>
      </w:r>
    </w:p>
  </w:endnote>
  <w:endnote w:type="continuationNotice" w:id="1">
    <w:p w:rsidR="00363B23" w:rsidRDefault="00363B23" w14:paraId="5ADC491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086734E4" w14:textId="77777777"/>
  </w:footnote>
  <w:footnote w:type="continuationSeparator" w:id="0">
    <w:p w:rsidR="00363B23" w:rsidRDefault="00363B23" w14:paraId="06C9B8A6" w14:textId="77777777">
      <w:r>
        <w:continuationSeparator/>
      </w:r>
    </w:p>
  </w:footnote>
  <w:footnote w:type="continuationNotice" w:id="1">
    <w:p w:rsidR="00363B23" w:rsidRDefault="00363B23" w14:paraId="15FC1C6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16C83C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C06EB7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78FA6D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40E5F58" w:tentative="1">
      <w:start w:val="1"/>
      <w:numFmt w:val="lowerLetter"/>
      <w:lvlText w:val="%2."/>
      <w:lvlJc w:val="left"/>
      <w:pPr>
        <w:ind w:left="1080" w:hanging="360"/>
      </w:pPr>
    </w:lvl>
    <w:lvl w:ilvl="2" w:tplc="07C0D16C" w:tentative="1">
      <w:start w:val="1"/>
      <w:numFmt w:val="lowerRoman"/>
      <w:lvlText w:val="%3."/>
      <w:lvlJc w:val="right"/>
      <w:pPr>
        <w:ind w:left="1800" w:hanging="180"/>
      </w:pPr>
    </w:lvl>
    <w:lvl w:ilvl="3" w:tplc="C1B27B14" w:tentative="1">
      <w:start w:val="1"/>
      <w:numFmt w:val="decimal"/>
      <w:lvlText w:val="%4."/>
      <w:lvlJc w:val="left"/>
      <w:pPr>
        <w:ind w:left="2520" w:hanging="360"/>
      </w:pPr>
    </w:lvl>
    <w:lvl w:ilvl="4" w:tplc="1E065530" w:tentative="1">
      <w:start w:val="1"/>
      <w:numFmt w:val="lowerLetter"/>
      <w:lvlText w:val="%5."/>
      <w:lvlJc w:val="left"/>
      <w:pPr>
        <w:ind w:left="3240" w:hanging="360"/>
      </w:pPr>
    </w:lvl>
    <w:lvl w:ilvl="5" w:tplc="8DC2EE62" w:tentative="1">
      <w:start w:val="1"/>
      <w:numFmt w:val="lowerRoman"/>
      <w:lvlText w:val="%6."/>
      <w:lvlJc w:val="right"/>
      <w:pPr>
        <w:ind w:left="3960" w:hanging="180"/>
      </w:pPr>
    </w:lvl>
    <w:lvl w:ilvl="6" w:tplc="D63088F0" w:tentative="1">
      <w:start w:val="1"/>
      <w:numFmt w:val="decimal"/>
      <w:lvlText w:val="%7."/>
      <w:lvlJc w:val="left"/>
      <w:pPr>
        <w:ind w:left="4680" w:hanging="360"/>
      </w:pPr>
    </w:lvl>
    <w:lvl w:ilvl="7" w:tplc="CCB60D70" w:tentative="1">
      <w:start w:val="1"/>
      <w:numFmt w:val="lowerLetter"/>
      <w:lvlText w:val="%8."/>
      <w:lvlJc w:val="left"/>
      <w:pPr>
        <w:ind w:left="5400" w:hanging="360"/>
      </w:pPr>
    </w:lvl>
    <w:lvl w:ilvl="8" w:tplc="CC208CB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B018CA"/>
    <w:multiLevelType w:val="hybridMultilevel"/>
    <w:tmpl w:val="7FBA80B4"/>
    <w:lvl w:ilvl="0" w:tplc="A8A0B346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2AAEC7D2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39BEC0AC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303CC9EC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137CF040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6242DCD2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E66A205C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CCAC739A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60B68A44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A634650"/>
    <w:multiLevelType w:val="hybridMultilevel"/>
    <w:tmpl w:val="4782C3CA"/>
    <w:lvl w:ilvl="0" w:tplc="2556DE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E006638" w:tentative="1">
      <w:start w:val="1"/>
      <w:numFmt w:val="lowerLetter"/>
      <w:lvlText w:val="%2."/>
      <w:lvlJc w:val="left"/>
      <w:pPr>
        <w:ind w:left="1080" w:hanging="360"/>
      </w:pPr>
    </w:lvl>
    <w:lvl w:ilvl="2" w:tplc="0D2A5EE4" w:tentative="1">
      <w:start w:val="1"/>
      <w:numFmt w:val="lowerRoman"/>
      <w:lvlText w:val="%3."/>
      <w:lvlJc w:val="right"/>
      <w:pPr>
        <w:ind w:left="1800" w:hanging="180"/>
      </w:pPr>
    </w:lvl>
    <w:lvl w:ilvl="3" w:tplc="C12EB82E" w:tentative="1">
      <w:start w:val="1"/>
      <w:numFmt w:val="decimal"/>
      <w:lvlText w:val="%4."/>
      <w:lvlJc w:val="left"/>
      <w:pPr>
        <w:ind w:left="2520" w:hanging="360"/>
      </w:pPr>
    </w:lvl>
    <w:lvl w:ilvl="4" w:tplc="3C004FC4" w:tentative="1">
      <w:start w:val="1"/>
      <w:numFmt w:val="lowerLetter"/>
      <w:lvlText w:val="%5."/>
      <w:lvlJc w:val="left"/>
      <w:pPr>
        <w:ind w:left="3240" w:hanging="360"/>
      </w:pPr>
    </w:lvl>
    <w:lvl w:ilvl="5" w:tplc="8132D198" w:tentative="1">
      <w:start w:val="1"/>
      <w:numFmt w:val="lowerRoman"/>
      <w:lvlText w:val="%6."/>
      <w:lvlJc w:val="right"/>
      <w:pPr>
        <w:ind w:left="3960" w:hanging="180"/>
      </w:pPr>
    </w:lvl>
    <w:lvl w:ilvl="6" w:tplc="47BEC9F8" w:tentative="1">
      <w:start w:val="1"/>
      <w:numFmt w:val="decimal"/>
      <w:lvlText w:val="%7."/>
      <w:lvlJc w:val="left"/>
      <w:pPr>
        <w:ind w:left="4680" w:hanging="360"/>
      </w:pPr>
    </w:lvl>
    <w:lvl w:ilvl="7" w:tplc="A7866E80" w:tentative="1">
      <w:start w:val="1"/>
      <w:numFmt w:val="lowerLetter"/>
      <w:lvlText w:val="%8."/>
      <w:lvlJc w:val="left"/>
      <w:pPr>
        <w:ind w:left="5400" w:hanging="360"/>
      </w:pPr>
    </w:lvl>
    <w:lvl w:ilvl="8" w:tplc="7CE49D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682E99E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DB1095A0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A8FE9C86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5878829E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58588ED0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49B8805C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C0B8F624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4404AF1C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60DC2CFE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99070487">
    <w:abstractNumId w:val="21"/>
  </w:num>
  <w:num w:numId="2" w16cid:durableId="2003776891">
    <w:abstractNumId w:val="16"/>
  </w:num>
  <w:num w:numId="3" w16cid:durableId="415589020">
    <w:abstractNumId w:val="0"/>
  </w:num>
  <w:num w:numId="4" w16cid:durableId="1287079764">
    <w:abstractNumId w:val="6"/>
  </w:num>
  <w:num w:numId="5" w16cid:durableId="1779372030">
    <w:abstractNumId w:val="19"/>
  </w:num>
  <w:num w:numId="6" w16cid:durableId="1921987880">
    <w:abstractNumId w:val="2"/>
  </w:num>
  <w:num w:numId="7" w16cid:durableId="2018313589">
    <w:abstractNumId w:val="13"/>
  </w:num>
  <w:num w:numId="8" w16cid:durableId="694884933">
    <w:abstractNumId w:val="9"/>
  </w:num>
  <w:num w:numId="9" w16cid:durableId="1667517269">
    <w:abstractNumId w:val="1"/>
  </w:num>
  <w:num w:numId="10" w16cid:durableId="210919698">
    <w:abstractNumId w:val="1"/>
  </w:num>
  <w:num w:numId="11" w16cid:durableId="1126241173">
    <w:abstractNumId w:val="3"/>
  </w:num>
  <w:num w:numId="12" w16cid:durableId="165366435">
    <w:abstractNumId w:val="4"/>
  </w:num>
  <w:num w:numId="13" w16cid:durableId="1478953131">
    <w:abstractNumId w:val="15"/>
  </w:num>
  <w:num w:numId="14" w16cid:durableId="585378857">
    <w:abstractNumId w:val="10"/>
  </w:num>
  <w:num w:numId="15" w16cid:durableId="374426182">
    <w:abstractNumId w:val="7"/>
  </w:num>
  <w:num w:numId="16" w16cid:durableId="1778526645">
    <w:abstractNumId w:val="14"/>
  </w:num>
  <w:num w:numId="17" w16cid:durableId="1510633171">
    <w:abstractNumId w:val="5"/>
  </w:num>
  <w:num w:numId="18" w16cid:durableId="1583180940">
    <w:abstractNumId w:val="12"/>
  </w:num>
  <w:num w:numId="19" w16cid:durableId="1114130128">
    <w:abstractNumId w:val="20"/>
  </w:num>
  <w:num w:numId="20" w16cid:durableId="1907571415">
    <w:abstractNumId w:val="17"/>
  </w:num>
  <w:num w:numId="21" w16cid:durableId="2040665600">
    <w:abstractNumId w:val="8"/>
  </w:num>
  <w:num w:numId="22" w16cid:durableId="810633450">
    <w:abstractNumId w:val="18"/>
  </w:num>
  <w:num w:numId="23" w16cid:durableId="160700692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474A"/>
    <w:rsid w:val="00536A5A"/>
    <w:rsid w:val="00541D07"/>
    <w:rsid w:val="00544BAB"/>
    <w:rsid w:val="00545F31"/>
    <w:rsid w:val="005578FA"/>
    <w:rsid w:val="005623FB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99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8AC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3B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7642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3A02B9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Relationship Type="http://schemas.openxmlformats.org/officeDocument/2006/relationships/glossaryDocument" Target="glossary/document.xml" Id="Rf8e484d07cfc46c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efteråt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direkt efteråt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634784D-2151-4710-BFA4-925C55196F94}" type="presOf" srcId="{BD80AD6D-AE28-4DC3-865A-F7A4BFC6D84E}" destId="{764FC522-4A5B-4DA0-8EA0-0B136026E7A3}" srcOrd="0" destOrd="0" presId="urn:microsoft.com/office/officeart/2005/8/layout/hChevron3"/>
    <dgm:cxn modelId="{87418F78-9ABE-4C4B-AF03-BE794A04700A}" type="presOf" srcId="{B73EA016-5B5E-4372-8AFF-E16F061CFA05}" destId="{1F6A0B97-83F0-4189-B0CB-00156B0AC153}" srcOrd="0" destOrd="0" presId="urn:microsoft.com/office/officeart/2005/8/layout/hChevron3"/>
    <dgm:cxn modelId="{C4651359-4176-45DC-8520-82E62CDB3358}" type="presOf" srcId="{FB4701B0-1C4A-420C-9F09-C1678465770A}" destId="{33A1349C-0317-431F-9E60-7456885DCFD5}" srcOrd="0" destOrd="0" presId="urn:microsoft.com/office/officeart/2005/8/layout/hChevron3"/>
    <dgm:cxn modelId="{CE680B83-5EC8-49BA-AF37-DCD7755DBD56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BC590B5-D1E7-40EB-ADCD-F08739DF7A4F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063596E1-4C0E-4E1A-BC9F-722D34256BF5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B951DFA-4EF3-4F8F-AD90-F3E5FCCD45AD}" type="presOf" srcId="{D813EA76-4FD3-4C15-BFBC-B1DF43B29666}" destId="{4784DBD1-3CBE-41A8-A2C7-CF088F838C79}" srcOrd="0" destOrd="0" presId="urn:microsoft.com/office/officeart/2005/8/layout/hChevron3"/>
    <dgm:cxn modelId="{653448FF-B79C-4000-AA4B-7F590CC5DECB}" type="presOf" srcId="{B6686773-0991-4F56-99B7-CB08DF66B5ED}" destId="{6AC59577-EC82-4A35-90CE-96CD0348AB0D}" srcOrd="0" destOrd="0" presId="urn:microsoft.com/office/officeart/2005/8/layout/hChevron3"/>
    <dgm:cxn modelId="{F08361D7-E8B8-4759-BD85-E111930C877E}" type="presParOf" srcId="{1F6A0B97-83F0-4189-B0CB-00156B0AC153}" destId="{4784DBD1-3CBE-41A8-A2C7-CF088F838C79}" srcOrd="0" destOrd="0" presId="urn:microsoft.com/office/officeart/2005/8/layout/hChevron3"/>
    <dgm:cxn modelId="{CA5908C9-14E6-4E28-BFD1-E123478B510B}" type="presParOf" srcId="{1F6A0B97-83F0-4189-B0CB-00156B0AC153}" destId="{37D14BC8-3203-463C-9804-9B3B86B621FF}" srcOrd="1" destOrd="0" presId="urn:microsoft.com/office/officeart/2005/8/layout/hChevron3"/>
    <dgm:cxn modelId="{521954FE-9BB5-4D51-9EC1-85B645CC4D1C}" type="presParOf" srcId="{1F6A0B97-83F0-4189-B0CB-00156B0AC153}" destId="{E13D0391-DAD9-4B61-AB66-3FA48A4F7006}" srcOrd="2" destOrd="0" presId="urn:microsoft.com/office/officeart/2005/8/layout/hChevron3"/>
    <dgm:cxn modelId="{70DE24EB-DB15-4D05-8AE5-28BB0C45A947}" type="presParOf" srcId="{1F6A0B97-83F0-4189-B0CB-00156B0AC153}" destId="{F9271109-4339-4036-9126-150629D10456}" srcOrd="3" destOrd="0" presId="urn:microsoft.com/office/officeart/2005/8/layout/hChevron3"/>
    <dgm:cxn modelId="{9618FEC2-2B31-49A9-8655-008E14A2E55F}" type="presParOf" srcId="{1F6A0B97-83F0-4189-B0CB-00156B0AC153}" destId="{AD4E5296-B06F-4F82-9CB5-F741BF6BFCC1}" srcOrd="4" destOrd="0" presId="urn:microsoft.com/office/officeart/2005/8/layout/hChevron3"/>
    <dgm:cxn modelId="{A7B0FFD1-43F8-4E8E-9D33-5E9B6A6A1164}" type="presParOf" srcId="{1F6A0B97-83F0-4189-B0CB-00156B0AC153}" destId="{99F7A086-6C98-4385-8FFE-3337C1F24694}" srcOrd="5" destOrd="0" presId="urn:microsoft.com/office/officeart/2005/8/layout/hChevron3"/>
    <dgm:cxn modelId="{6AA0B60C-51A4-47F6-82DA-B22A517C60A1}" type="presParOf" srcId="{1F6A0B97-83F0-4189-B0CB-00156B0AC153}" destId="{6CE68A43-9C69-4212-AF24-9AFEE7CA1715}" srcOrd="6" destOrd="0" presId="urn:microsoft.com/office/officeart/2005/8/layout/hChevron3"/>
    <dgm:cxn modelId="{8E786066-52D1-45A1-B9F3-C5009A510D16}" type="presParOf" srcId="{1F6A0B97-83F0-4189-B0CB-00156B0AC153}" destId="{3220CDE8-D909-484A-AEEE-E1F8CCD6E591}" srcOrd="7" destOrd="0" presId="urn:microsoft.com/office/officeart/2005/8/layout/hChevron3"/>
    <dgm:cxn modelId="{AFFD89B7-2AF8-4AC1-834F-55D52D9BDD65}" type="presParOf" srcId="{1F6A0B97-83F0-4189-B0CB-00156B0AC153}" destId="{6AC59577-EC82-4A35-90CE-96CD0348AB0D}" srcOrd="8" destOrd="0" presId="urn:microsoft.com/office/officeart/2005/8/layout/hChevron3"/>
    <dgm:cxn modelId="{8158B9F5-4F6E-43D4-9107-0927B28F40DC}" type="presParOf" srcId="{1F6A0B97-83F0-4189-B0CB-00156B0AC153}" destId="{EB1C56B5-4A0A-494F-92A8-3B4C157D15C5}" srcOrd="9" destOrd="0" presId="urn:microsoft.com/office/officeart/2005/8/layout/hChevron3"/>
    <dgm:cxn modelId="{E93F6A1D-2AE7-4E97-BAE5-CE5E69E7498E}" type="presParOf" srcId="{1F6A0B97-83F0-4189-B0CB-00156B0AC153}" destId="{33A1349C-0317-431F-9E60-7456885DCFD5}" srcOrd="10" destOrd="0" presId="urn:microsoft.com/office/officeart/2005/8/layout/hChevron3"/>
    <dgm:cxn modelId="{63751641-1FDE-46C2-99D8-CD779105B960}" type="presParOf" srcId="{1F6A0B97-83F0-4189-B0CB-00156B0AC153}" destId="{A854A969-E3F4-46C7-AA9B-9B40E58C9671}" srcOrd="11" destOrd="0" presId="urn:microsoft.com/office/officeart/2005/8/layout/hChevron3"/>
    <dgm:cxn modelId="{3D1ABFE5-2662-4D95-89C4-B3B98579F5A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direkt efteråt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direkt efteråt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e35b7-cb81-4347-bc2c-8b31b76e1a68}"/>
      </w:docPartPr>
      <w:docPartBody>
        <w:p w14:paraId="25B2D8E3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Bäcken-ben angio (875207)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2022-05-18T04:12:00.0000000Z</dcterms:created>
  <dcterms:modified xsi:type="dcterms:W3CDTF">2024-03-12T13:52:32.0000000Z</dcterms:modified>
</coreProperties>
</file>