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xmlns:a14="http://schemas.microsoft.com/office/drawing/2010/main" mc:Ignorable="w14 w15 w16se w16cid w16 w16cex w16sdtdh wp14">
  <w:body>
    <w:p w:rsidR="009428AC" w:rsidP="00F35B05" w:rsidRDefault="009428AC" w14:paraId="77BD5354" w14:textId="77777777">
      <w:pPr>
        <w:pStyle w:val="Rubrik2"/>
        <w:sectPr w:rsidR="009428AC" w:rsidSect="009428A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428AC" w:rsidR="009428AC" w:rsidP="009428AC" w:rsidRDefault="009428AC" w14:paraId="274BC32A" w14:textId="77777777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:rsidR="009428AC" w:rsidP="00E913B3" w:rsidRDefault="00E913B3" w14:paraId="208AF116" w14:textId="72601D77">
      <w:pPr>
        <w:pStyle w:val="Rubrik2"/>
        <w:ind w:left="0"/>
      </w:pPr>
      <w:r w:rsidRPr="009428AC">
        <w:t xml:space="preserve">DT Bäcken/ben </w:t>
      </w:r>
      <w:proofErr w:type="spellStart"/>
      <w:r w:rsidRPr="009428AC">
        <w:t>angio</w:t>
      </w:r>
      <w:proofErr w:type="spellEnd"/>
      <w:r w:rsidRPr="009428AC">
        <w:t xml:space="preserve"> (</w:t>
      </w:r>
      <w:proofErr w:type="gramStart"/>
      <w:r w:rsidRPr="009428AC">
        <w:t>875207</w:t>
      </w:r>
      <w:proofErr w:type="gramEnd"/>
      <w:r w:rsidRPr="009428AC">
        <w:t>)</w:t>
      </w:r>
    </w:p>
    <w:p w:rsidRPr="00E913B3" w:rsidR="00E913B3" w:rsidP="00E913B3" w:rsidRDefault="00E913B3" w14:paraId="716276F6" w14:textId="77777777"/>
    <w:p w:rsidRPr="009428AC" w:rsidR="009428AC" w:rsidP="00E913B3" w:rsidRDefault="00E913B3" w14:paraId="0D4F8FC5" w14:textId="7CD916B0">
      <w:pPr>
        <w:pStyle w:val="Rubrik2"/>
        <w:ind w:left="0"/>
      </w:pPr>
      <w:r>
        <w:t>Förändringar</w:t>
      </w:r>
      <w:r w:rsidRPr="009428AC" w:rsidR="009428AC">
        <w:t xml:space="preserve"> i denna version</w:t>
      </w:r>
    </w:p>
    <w:p w:rsidRPr="009428AC" w:rsidR="009428AC" w:rsidP="009428AC" w:rsidRDefault="009428AC" w14:paraId="404B2393" w14:textId="11A0564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53A02B9B" w:rsidR="009428AC">
        <w:rPr>
          <w:rFonts w:ascii="Arial" w:hAnsi="Arial" w:cs="Arial"/>
          <w:sz w:val="18"/>
          <w:szCs w:val="18"/>
        </w:rPr>
        <w:t>Inga förändringar.</w:t>
      </w:r>
    </w:p>
    <w:p w:rsidRPr="009428AC" w:rsidR="009428AC" w:rsidP="009428AC" w:rsidRDefault="009428AC" w14:paraId="1DA0A249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9428AC" w:rsidR="009428AC" w:rsidP="00E913B3" w:rsidRDefault="009428AC" w14:paraId="367E82DE" w14:textId="77777777">
      <w:pPr>
        <w:pStyle w:val="Rubrik2"/>
        <w:ind w:left="0"/>
      </w:pPr>
      <w:r w:rsidRPr="009428AC">
        <w:t>Syfte</w:t>
      </w:r>
    </w:p>
    <w:p w:rsidRPr="009428AC" w:rsidR="009428AC" w:rsidP="009428AC" w:rsidRDefault="009428AC" w14:paraId="2E6F48E7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9428AC">
        <w:rPr>
          <w:rFonts w:ascii="Arial" w:hAnsi="Arial" w:cs="Arial"/>
          <w:sz w:val="18"/>
          <w:szCs w:val="18"/>
        </w:rPr>
        <w:t>Metodbeskrivning för DT-undersökning i NU-sjukvården.</w:t>
      </w:r>
    </w:p>
    <w:p w:rsidRPr="009428AC" w:rsidR="009428AC" w:rsidP="009428AC" w:rsidRDefault="009428AC" w14:paraId="7E4C9FFA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9428AC" w:rsidR="009428AC" w:rsidP="00E913B3" w:rsidRDefault="009428AC" w14:paraId="5CA246C2" w14:textId="77777777">
      <w:pPr>
        <w:pStyle w:val="Rubrik2"/>
        <w:ind w:left="0"/>
      </w:pPr>
      <w:r w:rsidRPr="009428AC">
        <w:t>Inför undersökningen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  <w:insideV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Pr="009428AC" w:rsidR="009428AC" w:rsidTr="00B255EE" w14:paraId="1C92BA15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:rsidRPr="009428AC" w:rsidR="009428AC" w:rsidP="009428AC" w:rsidRDefault="009428AC" w14:paraId="588173F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7" w:type="dxa"/>
            </w:tcMar>
          </w:tcPr>
          <w:p w:rsidRPr="009428AC" w:rsidR="009428AC" w:rsidP="009428AC" w:rsidRDefault="009428AC" w14:paraId="7949BAD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 xml:space="preserve">Stenos,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aneurysm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>, emboli mm.</w:t>
            </w:r>
          </w:p>
        </w:tc>
      </w:tr>
      <w:tr w:rsidRPr="009428AC" w:rsidR="009428AC" w:rsidTr="00B255EE" w14:paraId="52F0AF2F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9428AC" w:rsidR="009428AC" w:rsidP="009428AC" w:rsidRDefault="009428AC" w14:paraId="43F96C9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9428AC" w:rsidR="009428AC" w:rsidP="009428AC" w:rsidRDefault="0053474A" w14:paraId="52C839E5" w14:textId="5C401C3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w:history="1" r:id="rId17">
              <w:proofErr w:type="spellStart"/>
              <w:r w:rsidRPr="009428AC" w:rsidR="009428A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9428AC" w:rsidR="009428AC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:rsidRPr="009428AC" w:rsidR="009428AC" w:rsidP="009428AC" w:rsidRDefault="009428AC" w14:paraId="6661D9E2" w14:textId="7777777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Pr="009428AC" w:rsidR="009428AC" w:rsidTr="00B255EE" w14:paraId="3CDA711F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9428AC" w:rsidR="009428AC" w:rsidP="009428AC" w:rsidRDefault="009428AC" w14:paraId="767D701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9428AC" w:rsidR="009428AC" w:rsidP="009428AC" w:rsidRDefault="009428AC" w14:paraId="45432B2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Pr="009428AC" w:rsidR="009428AC" w:rsidTr="00B255EE" w14:paraId="4BAA7F69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9428AC" w:rsidR="009428AC" w:rsidP="009428AC" w:rsidRDefault="009428AC" w14:paraId="23328DD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9428AC" w:rsidR="009428AC" w:rsidP="009428AC" w:rsidRDefault="009428AC" w14:paraId="6577B024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 xml:space="preserve">Bolus 1: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 xml:space="preserve"> ”Bäcken/ben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9428AC">
              <w:rPr>
                <w:rFonts w:ascii="Arial" w:hAnsi="Arial" w:cs="Arial"/>
                <w:sz w:val="18"/>
                <w:szCs w:val="18"/>
              </w:rPr>
              <w:t>split bolus</w:t>
            </w:r>
            <w:proofErr w:type="gramEnd"/>
            <w:r w:rsidRPr="009428AC">
              <w:rPr>
                <w:rFonts w:ascii="Arial" w:hAnsi="Arial" w:cs="Arial"/>
                <w:sz w:val="18"/>
                <w:szCs w:val="18"/>
              </w:rPr>
              <w:t xml:space="preserve"> 1”.</w:t>
            </w:r>
          </w:p>
          <w:p w:rsidRPr="009428AC" w:rsidR="009428AC" w:rsidP="009428AC" w:rsidRDefault="009428AC" w14:paraId="3BAD42C6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 xml:space="preserve">Bolus 2: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 xml:space="preserve"> ”Bäcken/ben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9428AC">
              <w:rPr>
                <w:rFonts w:ascii="Arial" w:hAnsi="Arial" w:cs="Arial"/>
                <w:sz w:val="18"/>
                <w:szCs w:val="18"/>
              </w:rPr>
              <w:t>split bolus</w:t>
            </w:r>
            <w:proofErr w:type="gramEnd"/>
            <w:r w:rsidRPr="009428AC">
              <w:rPr>
                <w:rFonts w:ascii="Arial" w:hAnsi="Arial" w:cs="Arial"/>
                <w:sz w:val="18"/>
                <w:szCs w:val="18"/>
              </w:rPr>
              <w:t xml:space="preserve"> 2”.</w:t>
            </w:r>
          </w:p>
          <w:p w:rsidRPr="009428AC" w:rsidR="009428AC" w:rsidP="009428AC" w:rsidRDefault="009428AC" w14:paraId="00E77CC7" w14:textId="07219C1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Obs! Inge</w:t>
            </w:r>
            <w:r w:rsidR="0053474A">
              <w:rPr>
                <w:rFonts w:ascii="Arial" w:hAnsi="Arial" w:cs="Arial"/>
                <w:sz w:val="18"/>
                <w:szCs w:val="18"/>
              </w:rPr>
              <w:t>t</w:t>
            </w:r>
            <w:r w:rsidRPr="009428AC">
              <w:rPr>
                <w:rFonts w:ascii="Arial" w:hAnsi="Arial" w:cs="Arial"/>
                <w:sz w:val="18"/>
                <w:szCs w:val="18"/>
              </w:rPr>
              <w:t xml:space="preserve"> koksalt mellan bolus 1 och bolus 2.</w:t>
            </w:r>
          </w:p>
        </w:tc>
      </w:tr>
      <w:tr w:rsidRPr="009428AC" w:rsidR="009428AC" w:rsidTr="00B255EE" w14:paraId="74F57B53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9428AC" w:rsidR="009428AC" w:rsidP="009428AC" w:rsidRDefault="009428AC" w14:paraId="66E6C3E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9428AC" w:rsidR="009428AC" w:rsidP="009428AC" w:rsidRDefault="009428AC" w14:paraId="3DF725CD" w14:textId="0D1A131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Pr="009428AC" w:rsidR="005623FB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9428AC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:rsidRPr="009428AC" w:rsidR="009428AC" w:rsidP="009428AC" w:rsidRDefault="009428AC" w14:paraId="4D7206F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:rsidRPr="009428AC" w:rsidR="009428AC" w:rsidP="009428AC" w:rsidRDefault="0053474A" w14:paraId="2A82BF66" w14:textId="3952FC9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w:history="1" r:id="rId18">
              <w:r w:rsidRPr="009428AC" w:rsidR="009428A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9428AC" w:rsidR="009428AC" w:rsidTr="00B255EE" w14:paraId="3C9C8C67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bottom w:w="57" w:type="dxa"/>
            </w:tcMar>
          </w:tcPr>
          <w:p w:rsidRPr="009428AC" w:rsidR="009428AC" w:rsidP="009428AC" w:rsidRDefault="009428AC" w14:paraId="0889261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bottom w:w="57" w:type="dxa"/>
            </w:tcMar>
          </w:tcPr>
          <w:p w:rsidRPr="009428AC" w:rsidR="009428AC" w:rsidP="009428AC" w:rsidRDefault="009428AC" w14:paraId="10876C2B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:rsidRPr="009428AC" w:rsidR="009428AC" w:rsidP="009428AC" w:rsidRDefault="009428AC" w14:paraId="364D745B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>.</w:t>
            </w:r>
          </w:p>
          <w:p w:rsidRPr="009428AC" w:rsidR="009428AC" w:rsidP="009428AC" w:rsidRDefault="009428AC" w14:paraId="54758C84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:rsidRPr="009428AC" w:rsidR="009428AC" w:rsidP="009428AC" w:rsidRDefault="009428AC" w14:paraId="5CC32D33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9428AC" w:rsidR="009428AC" w:rsidP="009428AC" w:rsidRDefault="009428AC" w14:paraId="46A9D8F1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9428AC" w:rsidR="009428AC" w:rsidP="009428AC" w:rsidRDefault="009428AC" w14:paraId="7CF4601A" w14:textId="77777777">
      <w:pPr>
        <w:spacing w:after="0" w:line="240" w:lineRule="auto"/>
        <w:ind w:left="0" w:right="0"/>
        <w:rPr>
          <w:rFonts w:ascii="Arial" w:hAnsi="Arial" w:cs="Arial"/>
          <w:b/>
        </w:rPr>
      </w:pPr>
      <w:r w:rsidRPr="009428AC">
        <w:rPr>
          <w:rFonts w:ascii="Arial" w:hAnsi="Arial" w:cs="Arial"/>
          <w:b/>
        </w:rPr>
        <w:br w:type="page"/>
      </w:r>
    </w:p>
    <w:p w:rsidRPr="009428AC" w:rsidR="009428AC" w:rsidP="00E913B3" w:rsidRDefault="009428AC" w14:paraId="177C74D9" w14:textId="77777777">
      <w:pPr>
        <w:pStyle w:val="Rubrik2"/>
        <w:ind w:left="0"/>
      </w:pPr>
      <w:r w:rsidRPr="009428AC">
        <w:t>Bildtagning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Pr="009428AC" w:rsidR="009428AC" w:rsidTr="00B255EE" w14:paraId="0F95AFD9" w14:textId="77777777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:rsidRPr="009428AC" w:rsidR="009428AC" w:rsidP="009428AC" w:rsidRDefault="009428AC" w14:paraId="1C9B5EE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DE1FCE1" wp14:editId="21AF1267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Pr="009428AC" w:rsidR="009428AC" w:rsidTr="009428AC" w14:paraId="23AA73BE" w14:textId="7777777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:rsidRPr="009428AC" w:rsidR="009428AC" w:rsidP="009428AC" w:rsidRDefault="009428AC" w14:paraId="7C87D41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01DFB83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 w:val="restart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7EABE62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428A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461BD3A" wp14:editId="44A542AC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251460</wp:posOffset>
                      </wp:positionV>
                      <wp:extent cx="1082040" cy="2522220"/>
                      <wp:effectExtent l="19050" t="19050" r="22860" b="1143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2040" cy="252222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6DE53A9">
                    <v:rect id="Rektangel 3" style="position:absolute;margin-left:11.75pt;margin-top:19.8pt;width:85.2pt;height:19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6047EF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"/>
                  </w:pict>
                </mc:Fallback>
              </mc:AlternateContent>
            </w:r>
            <w:r w:rsidRPr="009428A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2FB89D8" wp14:editId="56E3D046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255905</wp:posOffset>
                      </wp:positionV>
                      <wp:extent cx="410210" cy="2515235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5152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9428AC" w:rsidP="005623FB" w:rsidRDefault="009428AC" w14:paraId="72C27A56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8796E91">
                    <v:shapetype id="_x0000_t68" coordsize="21600,21600" o:spt="68" adj="5400,5400" path="m0@0l@1@0@1,21600@2,21600@2@0,21600@0,10800,xe" w14:anchorId="12FB89D8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Pil: uppåt 17" style="position:absolute;left:0;text-align:left;margin-left:22.5pt;margin-top:20.15pt;width:32.3pt;height:198.05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1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">
                      <v:textbox inset="1mm,1mm,1mm,1mm">
                        <w:txbxContent>
                          <w:p w:rsidRPr="0066567D" w:rsidR="009428AC" w:rsidP="005623FB" w:rsidRDefault="009428AC" w14:paraId="649841B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8A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CB9FF18" wp14:editId="067C2A9E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1608455</wp:posOffset>
                      </wp:positionV>
                      <wp:extent cx="1082040" cy="1169670"/>
                      <wp:effectExtent l="19050" t="19050" r="22860" b="11430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2040" cy="1170178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2453B39">
                    <v:rect id="Rektangel 8" style="position:absolute;margin-left:11.6pt;margin-top:126.65pt;width:85.2pt;height:9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01CCA8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"/>
                  </w:pict>
                </mc:Fallback>
              </mc:AlternateContent>
            </w:r>
            <w:r w:rsidRPr="009428A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7B9C47" wp14:editId="7527486D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1612265</wp:posOffset>
                      </wp:positionV>
                      <wp:extent cx="410210" cy="1156970"/>
                      <wp:effectExtent l="0" t="0" r="8890" b="5080"/>
                      <wp:wrapNone/>
                      <wp:docPr id="11" name="Pil: uppå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569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9428AC" w:rsidP="005623FB" w:rsidRDefault="009428AC" w14:paraId="7C2CB3ED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01CA0C3">
                    <v:shape id="Pil: uppåt 11" style="position:absolute;left:0;text-align:left;margin-left:58.2pt;margin-top:126.95pt;width:32.3pt;height:91.1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c00000" stroked="f" strokeweight="1pt" type="#_x0000_t68" adj="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" w14:anchorId="647B9C47">
                      <v:textbox inset="1mm,1mm,1mm,1mm">
                        <w:txbxContent>
                          <w:p w:rsidRPr="0066567D" w:rsidR="009428AC" w:rsidP="005623FB" w:rsidRDefault="009428AC" w14:paraId="18F999B5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8AC">
              <w:rPr>
                <w:noProof/>
                <w:szCs w:val="20"/>
              </w:rPr>
              <w:drawing>
                <wp:inline distT="0" distB="0" distL="0" distR="0" wp14:anchorId="7F12685E" wp14:editId="003AD836">
                  <wp:extent cx="1104265" cy="2999433"/>
                  <wp:effectExtent l="0" t="0" r="63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88661" name=""/>
                          <pic:cNvPicPr/>
                        </pic:nvPicPr>
                        <pic:blipFill>
                          <a:blip r:embed="rId24"/>
                          <a:srcRect t="6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132" cy="3047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9428AC" w:rsidR="009428AC" w:rsidTr="009428AC" w14:paraId="55B2053F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9428AC" w:rsidR="009428AC" w:rsidP="009428AC" w:rsidRDefault="009428AC" w14:paraId="5D27025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9428AC" w:rsidR="009428AC" w:rsidP="009428AC" w:rsidRDefault="009428AC" w14:paraId="3C916D9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Epigastriet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 xml:space="preserve"> – fötter.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322522BA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9428AC" w:rsidR="009428AC" w:rsidTr="009428AC" w14:paraId="516665AE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9428AC" w:rsidR="009428AC" w:rsidP="009428AC" w:rsidRDefault="009428AC" w14:paraId="29802D4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9428AC" w:rsidR="009428AC" w:rsidP="009428AC" w:rsidRDefault="009428AC" w14:paraId="355521F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ROI i bukaorta, tröskelvärde 150 HU (GE och Toshiba), 120 HU (Siemens).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1E056E55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9428AC" w:rsidR="009428AC" w:rsidTr="009428AC" w14:paraId="2F8EF57C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9428AC" w:rsidR="009428AC" w:rsidP="009428AC" w:rsidRDefault="009428AC" w14:paraId="6057A3E5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Bäcken/ben K+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9428AC" w:rsidR="009428AC" w:rsidP="009428AC" w:rsidRDefault="009428AC" w14:paraId="1D37604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9428AC">
              <w:rPr>
                <w:rFonts w:ascii="Arial" w:hAnsi="Arial" w:cs="Arial"/>
                <w:sz w:val="18"/>
                <w:szCs w:val="18"/>
              </w:rPr>
              <w:t xml:space="preserve"> Strax ovanför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28AC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9428AC">
              <w:rPr>
                <w:rFonts w:ascii="Arial" w:hAnsi="Arial" w:cs="Arial"/>
                <w:sz w:val="18"/>
                <w:szCs w:val="18"/>
              </w:rPr>
              <w:t xml:space="preserve"> – fotleder.</w:t>
            </w:r>
          </w:p>
          <w:p w:rsidRPr="009428AC" w:rsidR="009428AC" w:rsidP="009428AC" w:rsidRDefault="009428AC" w14:paraId="7076818D" w14:textId="7777777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9428A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  <w:p w:rsidRPr="009428AC" w:rsidR="009428AC" w:rsidP="009428AC" w:rsidRDefault="009428AC" w14:paraId="0D54E9A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På Toshiba körs först en lågdosserie för skelettsubtraktion.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0D95313F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9428AC" w:rsidR="009428AC" w:rsidTr="009428AC" w14:paraId="1620141C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9428AC" w:rsidR="009428AC" w:rsidP="009428AC" w:rsidRDefault="009428AC" w14:paraId="1A6C6759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Underben K+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9428AC" w:rsidR="009428AC" w:rsidP="009428AC" w:rsidRDefault="009428AC" w14:paraId="4BC577E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9428AC">
              <w:rPr>
                <w:rFonts w:ascii="Arial" w:hAnsi="Arial" w:cs="Arial"/>
                <w:sz w:val="18"/>
                <w:szCs w:val="18"/>
              </w:rPr>
              <w:t xml:space="preserve"> Ovanför knäleder – fotleder.</w:t>
            </w:r>
          </w:p>
          <w:p w:rsidRPr="009428AC" w:rsidR="009428AC" w:rsidP="009428AC" w:rsidRDefault="009428AC" w14:paraId="7194D59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75D20BEA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9428AC" w:rsidR="009428AC" w:rsidP="009428AC" w:rsidRDefault="009428AC" w14:paraId="67B032A3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9428AC" w:rsidR="009428AC" w:rsidP="00E913B3" w:rsidRDefault="009428AC" w14:paraId="6D938774" w14:textId="77777777">
      <w:pPr>
        <w:pStyle w:val="Rubrik2"/>
        <w:ind w:left="0"/>
      </w:pPr>
      <w:proofErr w:type="spellStart"/>
      <w:r w:rsidRPr="009428AC">
        <w:t>Reformatering</w:t>
      </w:r>
      <w:proofErr w:type="spellEnd"/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126"/>
        <w:gridCol w:w="3089"/>
      </w:tblGrid>
      <w:tr w:rsidRPr="009428AC" w:rsidR="009428AC" w:rsidTr="009428AC" w14:paraId="0E225C33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4FC0711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24BF5440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5B0FED5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C853F0B" wp14:editId="4ED08860">
                      <wp:simplePos x="0" y="0"/>
                      <wp:positionH relativeFrom="margin">
                        <wp:posOffset>725805</wp:posOffset>
                      </wp:positionH>
                      <wp:positionV relativeFrom="paragraph">
                        <wp:posOffset>488315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4D" w:rsidR="009428AC" w:rsidP="005623FB" w:rsidRDefault="009428AC" w14:paraId="3823223D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DF824FF">
                    <v:shapetype id="_x0000_t67" coordsize="21600,21600" o:spt="67" adj="16200,5400" path="m0@0l@1@0@1,0@2,0@2@0,21600@0,10800,21600xe" w14:anchorId="6C853F0B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Pil: nedåt 20" style="position:absolute;left:0;text-align:left;margin-left:57.15pt;margin-top:38.45pt;width:32.25pt;height:45.3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color="red" stroked="f" strokeweight="1pt" type="#_x0000_t67" adj="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">
                      <v:textbox style="layout-flow:vertical" inset="1mm,1mm,1mm,1mm">
                        <w:txbxContent>
                          <w:p w:rsidRPr="0066564D" w:rsidR="009428AC" w:rsidP="005623FB" w:rsidRDefault="009428AC" w14:paraId="5580844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428A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10CAB02" wp14:editId="4E09474A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1068705</wp:posOffset>
                      </wp:positionV>
                      <wp:extent cx="1123950" cy="0"/>
                      <wp:effectExtent l="19050" t="19050" r="0" b="19050"/>
                      <wp:wrapNone/>
                      <wp:docPr id="1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24471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C09F5D6">
                    <v:line id="Rak 4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.95pt,84.15pt" to="94.45pt,84.15pt" w14:anchorId="7816ED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">
                      <v:stroke joinstyle="miter"/>
                    </v:line>
                  </w:pict>
                </mc:Fallback>
              </mc:AlternateContent>
            </w:r>
            <w:r w:rsidRPr="009428A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500BA5F" wp14:editId="17FABC36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1311910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9428AC" w:rsidP="005623FB" w:rsidRDefault="009428AC" w14:paraId="1817620B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864BAD5">
                    <v:shape id="Pil: uppåt 24" style="position:absolute;left:0;text-align:left;margin-left:12.35pt;margin-top:103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red" stroked="f" strokeweight="1pt" type="#_x0000_t68" adj="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" w14:anchorId="5500BA5F">
                      <v:textbox style="layout-flow:vertical;mso-layout-flow-alt:bottom-to-top" inset="1mm,1mm,1mm,1mm">
                        <w:txbxContent>
                          <w:p w:rsidRPr="0066567D" w:rsidR="009428AC" w:rsidP="005623FB" w:rsidRDefault="009428AC" w14:paraId="0666B90B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8A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9131419" wp14:editId="3BF6CA90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-22860</wp:posOffset>
                      </wp:positionV>
                      <wp:extent cx="33655" cy="2687955"/>
                      <wp:effectExtent l="19050" t="19050" r="23495" b="3619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968" cy="268826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9F5D301">
                    <v:line id="Rak 1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8.2pt,-1.8pt" to="50.85pt,209.85pt" w14:anchorId="65BAA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">
                      <v:stroke joinstyle="miter"/>
                    </v:line>
                  </w:pict>
                </mc:Fallback>
              </mc:AlternateContent>
            </w:r>
            <w:r w:rsidRPr="009428AC">
              <w:rPr>
                <w:noProof/>
                <w:szCs w:val="20"/>
              </w:rPr>
              <w:t xml:space="preserve"> </w:t>
            </w:r>
            <w:r w:rsidRPr="009428AC">
              <w:rPr>
                <w:noProof/>
                <w:szCs w:val="20"/>
              </w:rPr>
              <w:drawing>
                <wp:inline distT="0" distB="0" distL="0" distR="0" wp14:anchorId="05C5DB18" wp14:editId="1272E6F6">
                  <wp:extent cx="1125084" cy="2674961"/>
                  <wp:effectExtent l="0" t="0" r="0" b="0"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4878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60" cy="270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0D12325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D132A88" wp14:editId="435381F7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782955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9428AC" w:rsidP="005623FB" w:rsidRDefault="009428AC" w14:paraId="5FFE6F90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ED8EA7C">
                    <v:shape id="Pil: uppåt 19" style="position:absolute;left:0;text-align:left;margin-left:84.65pt;margin-top:61.65pt;width:32.3pt;height:43.5pt;rotation:18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red" stroked="f" strokeweight="1pt" type="#_x0000_t68" adj="8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" w14:anchorId="5D132A88">
                      <v:textbox style="layout-flow:vertical;mso-layout-flow-alt:bottom-to-top" inset="1mm,1mm,1mm,1mm">
                        <w:txbxContent>
                          <w:p w:rsidRPr="0066567D" w:rsidR="009428AC" w:rsidP="005623FB" w:rsidRDefault="009428AC" w14:paraId="6F6EA83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8A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5ADC368" wp14:editId="262E7574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156210</wp:posOffset>
                      </wp:positionV>
                      <wp:extent cx="0" cy="1172845"/>
                      <wp:effectExtent l="19050" t="0" r="19050" b="27305"/>
                      <wp:wrapNone/>
                      <wp:docPr id="2" name="Rak koppl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17335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FF5C555">
                    <v:line id="Rak 9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72.6pt,12.3pt" to="72.6pt,104.65pt" w14:anchorId="7831AC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">
                      <v:stroke joinstyle="miter"/>
                    </v:line>
                  </w:pict>
                </mc:Fallback>
              </mc:AlternateContent>
            </w:r>
            <w:r w:rsidRPr="009428A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F5CA29A" wp14:editId="7FD6E860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845185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9428AC" w:rsidP="005623FB" w:rsidRDefault="009428AC" w14:paraId="1BDFD87D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7E2AC33">
                    <v:shape id="Pil: uppåt 22" style="position:absolute;left:0;text-align:left;margin-left:35.95pt;margin-top:66.55pt;width:32.3pt;height:38.95pt;rotation:9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red" stroked="f" strokeweight="1pt" type="#_x0000_t68" adj="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" w14:anchorId="5F5CA29A">
                      <v:textbox style="layout-flow:vertical;mso-layout-flow-alt:bottom-to-top" inset="1mm,1mm,1mm,1mm">
                        <w:txbxContent>
                          <w:p w:rsidRPr="0066567D" w:rsidR="009428AC" w:rsidP="005623FB" w:rsidRDefault="009428AC" w14:paraId="2EACC26A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8A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29DA36F" wp14:editId="2493BD3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764540</wp:posOffset>
                      </wp:positionV>
                      <wp:extent cx="1849120" cy="13335"/>
                      <wp:effectExtent l="19050" t="19050" r="17780" b="24765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49271" cy="1333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B7C4EEB">
                    <v:line id="Rak 23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6pt,60.2pt" to="146.2pt,61.25pt" w14:anchorId="79B48C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">
                      <v:stroke joinstyle="miter"/>
                    </v:line>
                  </w:pict>
                </mc:Fallback>
              </mc:AlternateContent>
            </w:r>
            <w:r w:rsidRPr="009428AC">
              <w:rPr>
                <w:noProof/>
                <w:szCs w:val="20"/>
              </w:rPr>
              <w:t xml:space="preserve"> </w:t>
            </w:r>
            <w:r w:rsidRPr="009428AC">
              <w:rPr>
                <w:noProof/>
                <w:szCs w:val="20"/>
              </w:rPr>
              <w:drawing>
                <wp:inline distT="0" distB="0" distL="0" distR="0" wp14:anchorId="52CE52AD" wp14:editId="50468812">
                  <wp:extent cx="1869423" cy="1133203"/>
                  <wp:effectExtent l="0" t="0" r="0" b="0"/>
                  <wp:docPr id="21" name="Bildobjek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206504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845" cy="114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9428AC" w:rsidR="009428AC" w:rsidTr="009428AC" w14:paraId="4612CE36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9428AC" w:rsidR="009428AC" w:rsidP="009428AC" w:rsidRDefault="009428AC" w14:paraId="5737B82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9428AC" w:rsidR="009428AC" w:rsidP="009428AC" w:rsidRDefault="009428AC" w14:paraId="0FA10079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Vinkelrätt mot bordet.</w:t>
            </w:r>
          </w:p>
        </w:tc>
        <w:tc>
          <w:tcPr>
            <w:tcW w:w="212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2E9BD3F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2B1E579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9428AC" w:rsidR="009428AC" w:rsidTr="009428AC" w14:paraId="64DC6E0C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9428AC" w:rsidR="009428AC" w:rsidP="009428AC" w:rsidRDefault="009428AC" w14:paraId="5A7DDAB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9428AC" w:rsidR="009428AC" w:rsidP="009428AC" w:rsidRDefault="009428AC" w14:paraId="293C63F1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Parallellt med bordet.</w:t>
            </w:r>
          </w:p>
        </w:tc>
        <w:tc>
          <w:tcPr>
            <w:tcW w:w="212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0CD2D6A4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0F810D00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9428AC" w:rsidR="009428AC" w:rsidTr="009428AC" w14:paraId="1EF24AC5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9428AC" w:rsidR="009428AC" w:rsidP="009428AC" w:rsidRDefault="009428AC" w14:paraId="7776B34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9428AC" w:rsidR="009428AC" w:rsidP="009428AC" w:rsidRDefault="009428AC" w14:paraId="1FC87A5E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Vinkelrätt mot COR.</w:t>
            </w:r>
          </w:p>
        </w:tc>
        <w:tc>
          <w:tcPr>
            <w:tcW w:w="2126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690B3E64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:rsidRPr="009428AC" w:rsidR="009428AC" w:rsidP="009428AC" w:rsidRDefault="009428AC" w14:paraId="6F655EC9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9428AC" w:rsidR="009428AC" w:rsidP="009428AC" w:rsidRDefault="009428AC" w14:paraId="502B23E2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9428AC" w:rsidR="009428AC" w:rsidP="009428AC" w:rsidRDefault="009428AC" w14:paraId="220C7769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9428AC">
        <w:rPr>
          <w:rFonts w:ascii="Arial" w:hAnsi="Arial" w:cs="Arial"/>
          <w:b/>
          <w:sz w:val="18"/>
          <w:szCs w:val="18"/>
        </w:rPr>
        <w:br w:type="page"/>
      </w:r>
    </w:p>
    <w:p w:rsidRPr="009428AC" w:rsidR="009428AC" w:rsidP="00E913B3" w:rsidRDefault="009428AC" w14:paraId="676352BD" w14:textId="77777777">
      <w:pPr>
        <w:pStyle w:val="Rubrik2"/>
        <w:ind w:left="0"/>
      </w:pPr>
      <w:r w:rsidRPr="009428AC">
        <w:t>Arkivering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Pr="009428AC" w:rsidR="009428AC" w:rsidTr="00B255EE" w14:paraId="14CDD862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686A153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48BCE92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12492E8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1C8B7F3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:rsidRPr="009428AC" w:rsidR="009428AC" w:rsidP="009428AC" w:rsidRDefault="009428AC" w14:paraId="2E9CFA7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5742512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262FDA1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Pr="009428AC" w:rsidR="009428AC" w:rsidTr="00B255EE" w14:paraId="07A22EA1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37F2D409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Bäcken/ben K+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9BD2C1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95171D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489B00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132013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6654F5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5747E9C8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3E37E6C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975EE5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3C4487A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C14A64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F3BA36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DF83CF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1FE0B639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CE088E0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CEFF6C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CDC196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2C637D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959F7C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B831C4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4C1550EE" w14:textId="77777777">
        <w:trPr>
          <w:trHeight w:val="227"/>
        </w:trPr>
        <w:tc>
          <w:tcPr>
            <w:tcW w:w="1980" w:type="dxa"/>
            <w:tcBorders>
              <w:top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ABB67E0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28CB49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AF827B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D18A02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4C4B7A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dashed" w:color="auto" w:sz="4" w:space="0"/>
            </w:tcBorders>
            <w:shd w:val="clear" w:color="auto" w:fill="FFFFFF"/>
            <w:vAlign w:val="center"/>
          </w:tcPr>
          <w:p w:rsidRPr="009428AC" w:rsidR="009428AC" w:rsidP="009428AC" w:rsidRDefault="009428AC" w14:paraId="19C595E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Pr="009428AC" w:rsidR="009428AC" w:rsidTr="00B255EE" w14:paraId="1A46E84F" w14:textId="77777777">
        <w:trPr>
          <w:trHeight w:val="227"/>
        </w:trPr>
        <w:tc>
          <w:tcPr>
            <w:tcW w:w="1980" w:type="dxa"/>
            <w:tcBorders>
              <w:top w:val="dashed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8CE9E43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428AC">
              <w:rPr>
                <w:rFonts w:ascii="Wingdings 3" w:hAnsi="Wingdings 3" w:eastAsia="Wingdings 3" w:cs="Wingdings 3"/>
                <w:sz w:val="18"/>
                <w:szCs w:val="18"/>
                <w:lang w:val="en-US"/>
              </w:rPr>
              <w:t>9</w:t>
            </w:r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>skelettsubtr</w:t>
            </w:r>
            <w:proofErr w:type="spellEnd"/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99A6E7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48BD9C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42EF41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85640A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dashed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FFA8ED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9428AC" w:rsidR="009428AC" w:rsidTr="00B255EE" w14:paraId="6828DF33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D4AF17F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proofErr w:type="spellStart"/>
            <w:proofErr w:type="gramStart"/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>endast</w:t>
            </w:r>
            <w:proofErr w:type="spellEnd"/>
            <w:proofErr w:type="gramEnd"/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Toshiba)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F1F63F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24AB18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688733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BB9A8A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3C88D38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9428AC" w:rsidR="009428AC" w:rsidTr="00B255EE" w14:paraId="1A537BE0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307A7F5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7C3223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4048B5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D63A1D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24579E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E63161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9428AC" w:rsidR="009428AC" w:rsidTr="00B255EE" w14:paraId="28D6439F" w14:textId="77777777">
        <w:trPr>
          <w:trHeight w:val="227"/>
        </w:trPr>
        <w:tc>
          <w:tcPr>
            <w:tcW w:w="1980" w:type="dxa"/>
            <w:tcBorders>
              <w:top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FC3FC19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CAAF5A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59E750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AFBC53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7CA843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color="auto" w:sz="4" w:space="0"/>
            </w:tcBorders>
            <w:shd w:val="clear" w:color="auto" w:fill="FFFFFF"/>
            <w:vAlign w:val="center"/>
          </w:tcPr>
          <w:p w:rsidRPr="009428AC" w:rsidR="009428AC" w:rsidP="009428AC" w:rsidRDefault="009428AC" w14:paraId="7F3ED74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Pr="009428AC" w:rsidR="009428AC" w:rsidTr="00B255EE" w14:paraId="755FE35E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3EECE97A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428AC">
              <w:rPr>
                <w:rFonts w:ascii="Wingdings 3" w:hAnsi="Wingdings 3" w:eastAsia="Wingdings 3" w:cs="Wingdings 3"/>
                <w:sz w:val="18"/>
                <w:szCs w:val="18"/>
                <w:lang w:val="en-US"/>
              </w:rPr>
              <w:t>9</w:t>
            </w:r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1C5C86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3BA71F5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56B393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D7E7AD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83BB37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554C944C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AA28DDF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929A69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DE99F9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69C336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16DD90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3E2CBC9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306B1493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5E20976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Underben K+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B91FC9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A94D98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B6A807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FD010D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C22718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45FB68A8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70129E4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2B0C52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28935C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4E0D26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FF3D15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7B2EB5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25484D8B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8EADF21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57ED69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DFC5F3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5DE79F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2F97AD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37E9F42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0660F4C2" w14:textId="77777777">
        <w:trPr>
          <w:trHeight w:val="227"/>
        </w:trPr>
        <w:tc>
          <w:tcPr>
            <w:tcW w:w="1980" w:type="dxa"/>
            <w:tcBorders>
              <w:top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1D3A203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EFB491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9300F2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3C271E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597CAB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dashed" w:color="auto" w:sz="4" w:space="0"/>
            </w:tcBorders>
            <w:shd w:val="clear" w:color="auto" w:fill="FFFFFF"/>
            <w:vAlign w:val="center"/>
          </w:tcPr>
          <w:p w:rsidRPr="009428AC" w:rsidR="009428AC" w:rsidP="009428AC" w:rsidRDefault="009428AC" w14:paraId="5B48794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Pr="009428AC" w:rsidR="009428AC" w:rsidTr="00B255EE" w14:paraId="1E6FC3E2" w14:textId="77777777">
        <w:trPr>
          <w:trHeight w:val="227"/>
        </w:trPr>
        <w:tc>
          <w:tcPr>
            <w:tcW w:w="1980" w:type="dxa"/>
            <w:tcBorders>
              <w:top w:val="dashed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09A5BCA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428AC">
              <w:rPr>
                <w:rFonts w:ascii="Wingdings 3" w:hAnsi="Wingdings 3" w:eastAsia="Wingdings 3" w:cs="Wingdings 3"/>
                <w:sz w:val="18"/>
                <w:szCs w:val="18"/>
                <w:lang w:val="en-US"/>
              </w:rPr>
              <w:t>9</w:t>
            </w:r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>skelettsubtr</w:t>
            </w:r>
            <w:proofErr w:type="spellEnd"/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CC03FC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65AB41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0BCB70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2C6FA2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dashed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677D69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9428AC" w:rsidR="009428AC" w:rsidTr="00B255EE" w14:paraId="392DAEE4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0BA7FF5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proofErr w:type="spellStart"/>
            <w:proofErr w:type="gramStart"/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>endast</w:t>
            </w:r>
            <w:proofErr w:type="spellEnd"/>
            <w:proofErr w:type="gramEnd"/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Toshiba)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DCB9F1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7A2FAF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282A5C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91DB6A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3F500D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9428AC" w:rsidR="009428AC" w:rsidTr="00B255EE" w14:paraId="5E4E57EA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89B2D8E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42F7A6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C78794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4D1257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696C7B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1791CB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9428AC" w:rsidR="009428AC" w:rsidTr="00B255EE" w14:paraId="4BF2F8F5" w14:textId="77777777">
        <w:trPr>
          <w:trHeight w:val="227"/>
        </w:trPr>
        <w:tc>
          <w:tcPr>
            <w:tcW w:w="1980" w:type="dxa"/>
            <w:tcBorders>
              <w:top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E8F8CE3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41CDB5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217BAF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36CD3E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2109F88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color="auto" w:sz="4" w:space="0"/>
            </w:tcBorders>
            <w:shd w:val="clear" w:color="auto" w:fill="FFFFFF"/>
            <w:vAlign w:val="center"/>
          </w:tcPr>
          <w:p w:rsidRPr="009428AC" w:rsidR="009428AC" w:rsidP="009428AC" w:rsidRDefault="009428AC" w14:paraId="1690CC1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Pr="009428AC" w:rsidR="009428AC" w:rsidTr="00B255EE" w14:paraId="784CEEAE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43459DFA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428AC">
              <w:rPr>
                <w:rFonts w:ascii="Wingdings 3" w:hAnsi="Wingdings 3" w:eastAsia="Wingdings 3" w:cs="Wingdings 3"/>
                <w:sz w:val="18"/>
                <w:szCs w:val="18"/>
                <w:lang w:val="en-US"/>
              </w:rPr>
              <w:t>9</w:t>
            </w:r>
            <w:r w:rsidRPr="009428A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0CA6AE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0739C5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7E40DA6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908128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65BBFFB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0EE86643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3A6D910E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862AC1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C6FC3D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  <w:lang w:val="en-US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06B8193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9428AC" w:rsidR="009428AC" w:rsidP="009428AC" w:rsidRDefault="009428AC" w14:paraId="5FAD441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9428AC" w:rsidR="009428AC" w:rsidP="009428AC" w:rsidRDefault="009428AC" w14:paraId="151983F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8A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9428AC" w:rsidR="009428AC" w:rsidTr="00B255EE" w14:paraId="794BA6F0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04A7CF6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34CCDC6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322FBBB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6C41886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291B2D0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129BAD1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Pr="009428AC" w:rsidR="009428AC" w:rsidTr="00B255EE" w14:paraId="102925E1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66503AB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2EEAB17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7CA5FFC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0752A3A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085D0B3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9428AC" w:rsidR="009428AC" w:rsidP="009428AC" w:rsidRDefault="009428AC" w14:paraId="74843D1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8A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:rsidRPr="009428AC" w:rsidR="009428AC" w:rsidP="00E913B3" w:rsidRDefault="009428AC" w14:paraId="188F2AD1" w14:textId="77777777">
      <w:pPr>
        <w:pStyle w:val="Rubrik2"/>
        <w:ind w:left="0"/>
      </w:pPr>
      <w:r w:rsidRPr="009428AC">
        <w:t>Hängning PACS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039"/>
        <w:gridCol w:w="1040"/>
        <w:gridCol w:w="1040"/>
        <w:gridCol w:w="283"/>
        <w:gridCol w:w="1039"/>
        <w:gridCol w:w="1040"/>
        <w:gridCol w:w="1040"/>
        <w:gridCol w:w="566"/>
      </w:tblGrid>
      <w:tr w:rsidRPr="009428AC" w:rsidR="009428AC" w:rsidTr="009428AC" w14:paraId="61DDB995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476A490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9428AC" w:rsidR="009428AC" w:rsidP="009428AC" w:rsidRDefault="009428AC" w14:paraId="5381603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9428AC" w:rsidR="009428AC" w:rsidP="009428AC" w:rsidRDefault="009428AC" w14:paraId="255639A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9428AC" w:rsidR="009428AC" w:rsidP="009428AC" w:rsidRDefault="009428AC" w14:paraId="77EDF98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7F89BB2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0EC61FED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1225710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416EFD7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B/b K+</w:t>
            </w:r>
          </w:p>
          <w:p w:rsidRPr="009428AC" w:rsidR="009428AC" w:rsidP="009428AC" w:rsidRDefault="009428AC" w14:paraId="59FE1D0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:rsidRPr="009428AC" w:rsidR="009428AC" w:rsidP="009428AC" w:rsidRDefault="009428AC" w14:paraId="04ACD09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74CA0C8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B/b K+</w:t>
            </w:r>
          </w:p>
          <w:p w:rsidRPr="009428AC" w:rsidR="009428AC" w:rsidP="009428AC" w:rsidRDefault="009428AC" w14:paraId="064FD70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:rsidRPr="009428AC" w:rsidR="009428AC" w:rsidP="009428AC" w:rsidRDefault="009428AC" w14:paraId="3FF84FA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9428AC" w:rsidR="009428AC" w:rsidP="009428AC" w:rsidRDefault="009428AC" w14:paraId="3414910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B/b K+</w:t>
            </w:r>
          </w:p>
          <w:p w:rsidRPr="009428AC" w:rsidR="009428AC" w:rsidP="009428AC" w:rsidRDefault="009428AC" w14:paraId="140CD82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:rsidRPr="009428AC" w:rsidR="009428AC" w:rsidP="009428AC" w:rsidRDefault="009428AC" w14:paraId="4BCDB18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2D21567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single" w:color="F2F2F2" w:sz="24" w:space="0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72FE46A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B/b K+</w:t>
            </w:r>
          </w:p>
          <w:p w:rsidRPr="009428AC" w:rsidR="009428AC" w:rsidP="009428AC" w:rsidRDefault="009428AC" w14:paraId="1FE95C7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568C4AE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B/b K+</w:t>
            </w:r>
          </w:p>
          <w:p w:rsidRPr="009428AC" w:rsidR="009428AC" w:rsidP="009428AC" w:rsidRDefault="009428AC" w14:paraId="5F22FA7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F2F2F2" w:sz="24" w:space="0"/>
              <w:bottom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5BF003B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B/b K+</w:t>
            </w:r>
          </w:p>
          <w:p w:rsidRPr="009428AC" w:rsidR="009428AC" w:rsidP="009428AC" w:rsidRDefault="009428AC" w14:paraId="21CC7FA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:rsidRPr="009428AC" w:rsidR="009428AC" w:rsidP="009428AC" w:rsidRDefault="009428AC" w14:paraId="3D4A8F5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7069329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47FE8B18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61C3779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22CF304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017AC5A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5DFDF05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71FADEF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4047FA4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245A36B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3F1BCA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5BE053D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250A114B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0B2B05F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0C8FA97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7E644B6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68ADE28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71D8E1C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285BB0F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609FF95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742E99F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3AD5542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35FEFAA6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0E463BC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76FC00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5526564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3AC8F98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4B195CB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270622C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1703D4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9EA92B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770C82B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6005391F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11E2824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39ABCA2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0E784D5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9428AC" w:rsidR="009428AC" w:rsidP="009428AC" w:rsidRDefault="009428AC" w14:paraId="383C858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04DC8F3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1C6E5F9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(tom)</w:t>
            </w:r>
          </w:p>
        </w:tc>
        <w:tc>
          <w:tcPr>
            <w:tcW w:w="1040" w:type="dxa"/>
            <w:vMerge w:val="restart"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5156B37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B/b K+</w:t>
            </w:r>
          </w:p>
          <w:p w:rsidRPr="009428AC" w:rsidR="009428AC" w:rsidP="009428AC" w:rsidRDefault="009428AC" w14:paraId="062FED9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77BAA26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B/b K+</w:t>
            </w:r>
          </w:p>
          <w:p w:rsidRPr="009428AC" w:rsidR="009428AC" w:rsidP="009428AC" w:rsidRDefault="009428AC" w14:paraId="4DF44BF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:rsidRPr="009428AC" w:rsidR="009428AC" w:rsidP="009428AC" w:rsidRDefault="009428AC" w14:paraId="3014005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0A5E559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24256EE6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436D42D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51AAE1A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239F23C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2B2B480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3678099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615C5A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7C4C1D3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0F098B6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7C354F0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1C638171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4B1C3F9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15C0CCD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207E278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22BFF37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38ECBCC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6D130B3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0EA3010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1E6BF3C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2E7367D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4EC41C76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306999D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5E3F225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714887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29C5286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0BAC076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61A5E52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454A2A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2DF0647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7A4BF35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0CCF832F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nil"/>
            </w:tcBorders>
            <w:shd w:val="clear" w:color="auto" w:fill="F2F2F2"/>
            <w:vAlign w:val="center"/>
          </w:tcPr>
          <w:p w:rsidRPr="009428AC" w:rsidR="009428AC" w:rsidP="009428AC" w:rsidRDefault="009428AC" w14:paraId="5484C77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  <w:shd w:val="clear" w:color="auto" w:fill="F2F2F2"/>
          </w:tcPr>
          <w:p w:rsidRPr="009428AC" w:rsidR="009428AC" w:rsidP="009428AC" w:rsidRDefault="009428AC" w14:paraId="04E3F51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nil"/>
            </w:tcBorders>
            <w:shd w:val="clear" w:color="auto" w:fill="F2F2F2"/>
          </w:tcPr>
          <w:p w:rsidRPr="009428AC" w:rsidR="009428AC" w:rsidP="009428AC" w:rsidRDefault="009428AC" w14:paraId="383E78A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color="F2F2F2" w:sz="24" w:space="0"/>
              <w:bottom w:val="nil"/>
            </w:tcBorders>
            <w:shd w:val="clear" w:color="auto" w:fill="F2F2F2"/>
          </w:tcPr>
          <w:p w:rsidRPr="009428AC" w:rsidR="009428AC" w:rsidP="009428AC" w:rsidRDefault="009428AC" w14:paraId="4FA77DD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nil"/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6792FBB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34028D11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0FE8648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8AC">
              <w:rPr>
                <w:rFonts w:ascii="Arial" w:hAnsi="Arial" w:cs="Arial"/>
                <w:b/>
                <w:sz w:val="18"/>
                <w:szCs w:val="18"/>
              </w:rPr>
              <w:t>Layout 2</w:t>
            </w: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6165BA0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Underben K+</w:t>
            </w:r>
          </w:p>
          <w:p w:rsidRPr="009428AC" w:rsidR="009428AC" w:rsidP="009428AC" w:rsidRDefault="009428AC" w14:paraId="169E8BB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:rsidRPr="009428AC" w:rsidR="009428AC" w:rsidP="009428AC" w:rsidRDefault="009428AC" w14:paraId="5B62B7E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7536239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UnderbenK</w:t>
            </w:r>
            <w:proofErr w:type="spellEnd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  <w:p w:rsidRPr="009428AC" w:rsidR="009428AC" w:rsidP="009428AC" w:rsidRDefault="009428AC" w14:paraId="3900F9D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:rsidRPr="009428AC" w:rsidR="009428AC" w:rsidP="009428AC" w:rsidRDefault="009428AC" w14:paraId="757D120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9428AC" w:rsidR="009428AC" w:rsidP="009428AC" w:rsidRDefault="009428AC" w14:paraId="5A2A8D5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UnderbenK</w:t>
            </w:r>
            <w:proofErr w:type="spellEnd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  <w:p w:rsidRPr="009428AC" w:rsidR="009428AC" w:rsidP="009428AC" w:rsidRDefault="009428AC" w14:paraId="2D7CE59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:rsidRPr="009428AC" w:rsidR="009428AC" w:rsidP="009428AC" w:rsidRDefault="009428AC" w14:paraId="2B80F1C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0CC7446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single" w:color="F2F2F2" w:sz="24" w:space="0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5398856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Underben K+</w:t>
            </w:r>
          </w:p>
          <w:p w:rsidRPr="009428AC" w:rsidR="009428AC" w:rsidP="009428AC" w:rsidRDefault="009428AC" w14:paraId="1D4293A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1E27B30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Underben</w:t>
            </w:r>
          </w:p>
          <w:p w:rsidRPr="009428AC" w:rsidR="009428AC" w:rsidP="009428AC" w:rsidRDefault="009428AC" w14:paraId="740BFE5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:rsidRPr="009428AC" w:rsidR="009428AC" w:rsidP="009428AC" w:rsidRDefault="009428AC" w14:paraId="0B283D0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F2F2F2" w:sz="24" w:space="0"/>
              <w:bottom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21BAC41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Underben</w:t>
            </w:r>
          </w:p>
          <w:p w:rsidRPr="009428AC" w:rsidR="009428AC" w:rsidP="009428AC" w:rsidRDefault="009428AC" w14:paraId="15023C5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:rsidRPr="009428AC" w:rsidR="009428AC" w:rsidP="009428AC" w:rsidRDefault="009428AC" w14:paraId="11D1AB1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:rsidRPr="009428AC" w:rsidR="009428AC" w:rsidP="009428AC" w:rsidRDefault="009428AC" w14:paraId="339DC19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461879B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3D047E69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60EA9D5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23A3F0F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6360416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7EBA923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56883AD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43465BD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7D3E2C1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552F025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0778B6A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1444E0A0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7072562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6D5F6E4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01178E4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7FB977C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09350C8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532E400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05B341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5EA579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7A2FBBC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0E953FF7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316A074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4BA7297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66EF2DF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00C37E9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66DBB46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15A5B07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106E7AC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7968DFB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475B248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48EF7F68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0EC38FF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7F75E6A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691E167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9428AC" w:rsidR="009428AC" w:rsidP="009428AC" w:rsidRDefault="009428AC" w14:paraId="4250BAD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2E1D456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33FCD5E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(tom)</w:t>
            </w:r>
          </w:p>
        </w:tc>
        <w:tc>
          <w:tcPr>
            <w:tcW w:w="1040" w:type="dxa"/>
            <w:vMerge w:val="restart"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05A6524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Underben</w:t>
            </w:r>
          </w:p>
          <w:p w:rsidRPr="009428AC" w:rsidR="009428AC" w:rsidP="009428AC" w:rsidRDefault="009428AC" w14:paraId="58AEA44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:rsidRPr="009428AC" w:rsidR="009428AC" w:rsidP="009428AC" w:rsidRDefault="009428AC" w14:paraId="3EE17D7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  <w:vAlign w:val="center"/>
          </w:tcPr>
          <w:p w:rsidRPr="009428AC" w:rsidR="009428AC" w:rsidP="009428AC" w:rsidRDefault="009428AC" w14:paraId="6B96AB6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Underben</w:t>
            </w:r>
          </w:p>
          <w:p w:rsidRPr="009428AC" w:rsidR="009428AC" w:rsidP="009428AC" w:rsidRDefault="009428AC" w14:paraId="0E3B37B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:rsidRPr="009428AC" w:rsidR="009428AC" w:rsidP="009428AC" w:rsidRDefault="009428AC" w14:paraId="10D5F78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:rsidRPr="009428AC" w:rsidR="009428AC" w:rsidP="009428AC" w:rsidRDefault="009428AC" w14:paraId="7B867DF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8A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719A565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0481A224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26F781F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00428C2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14073AF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746EC3B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585645F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00C6A03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5EFC6FF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1560FDE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44F84BD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37AA10C4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7C35F34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CC3C1F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CF4F74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1CBF0A6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67FEE05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7F0678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1CC099A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23D3A64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099F19B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5EAFB4B7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12520B2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7082390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4ED35A7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9428AC" w:rsidR="009428AC" w:rsidP="009428AC" w:rsidRDefault="009428AC" w14:paraId="1D41C69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9428AC" w:rsidR="009428AC" w:rsidP="009428AC" w:rsidRDefault="009428AC" w14:paraId="7F6B8BE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5BE2237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0D772EE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color="F2F2F2" w:sz="24" w:space="0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9428AC" w:rsidR="009428AC" w:rsidP="009428AC" w:rsidRDefault="009428AC" w14:paraId="304FF16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05EC8B7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9428AC" w:rsidR="009428AC" w:rsidTr="009428AC" w14:paraId="0060149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9428AC" w:rsidR="009428AC" w:rsidP="009428AC" w:rsidRDefault="009428AC" w14:paraId="15B4B1D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9428AC" w:rsidR="009428AC" w:rsidP="009428AC" w:rsidRDefault="009428AC" w14:paraId="5016508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9428AC" w:rsidR="009428AC" w:rsidP="009428AC" w:rsidRDefault="009428AC" w14:paraId="031C2E5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9428AC" w:rsidR="009428AC" w:rsidP="009428AC" w:rsidRDefault="009428AC" w14:paraId="6B29F37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9428AC" w:rsidR="009428AC" w:rsidP="009428AC" w:rsidRDefault="009428AC" w14:paraId="436E7A8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913B3">
      <w:type w:val="continuous"/>
      <w:pgSz w:w="11900" w:h="16840" w:orient="portrait"/>
      <w:pgMar w:top="993" w:right="1979" w:bottom="1135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64BBEAC8" w14:textId="77777777">
      <w:r>
        <w:separator/>
      </w:r>
    </w:p>
  </w:endnote>
  <w:endnote w:type="continuationSeparator" w:id="0">
    <w:p w:rsidR="00363B23" w:rsidRDefault="00363B23" w14:paraId="40C1BFCE" w14:textId="77777777">
      <w:r>
        <w:continuationSeparator/>
      </w:r>
    </w:p>
  </w:endnote>
  <w:endnote w:type="continuationNotice" w:id="1">
    <w:p w:rsidR="00363B23" w:rsidRDefault="00363B23" w14:paraId="5ADC491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086734E4" w14:textId="77777777"/>
  </w:footnote>
  <w:footnote w:type="continuationSeparator" w:id="0">
    <w:p w:rsidR="00363B23" w:rsidRDefault="00363B23" w14:paraId="06C9B8A6" w14:textId="77777777">
      <w:r>
        <w:continuationSeparator/>
      </w:r>
    </w:p>
  </w:footnote>
  <w:footnote w:type="continuationNotice" w:id="1">
    <w:p w:rsidR="00363B23" w:rsidRDefault="00363B23" w14:paraId="15FC1C6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16C83C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C06EB7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4F31E80"/>
    <w:multiLevelType w:val="hybridMultilevel"/>
    <w:tmpl w:val="4FB42964"/>
    <w:lvl w:ilvl="0" w:tplc="78FA6D1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40E5F58" w:tentative="1">
      <w:start w:val="1"/>
      <w:numFmt w:val="lowerLetter"/>
      <w:lvlText w:val="%2."/>
      <w:lvlJc w:val="left"/>
      <w:pPr>
        <w:ind w:left="1080" w:hanging="360"/>
      </w:pPr>
    </w:lvl>
    <w:lvl w:ilvl="2" w:tplc="07C0D16C" w:tentative="1">
      <w:start w:val="1"/>
      <w:numFmt w:val="lowerRoman"/>
      <w:lvlText w:val="%3."/>
      <w:lvlJc w:val="right"/>
      <w:pPr>
        <w:ind w:left="1800" w:hanging="180"/>
      </w:pPr>
    </w:lvl>
    <w:lvl w:ilvl="3" w:tplc="C1B27B14" w:tentative="1">
      <w:start w:val="1"/>
      <w:numFmt w:val="decimal"/>
      <w:lvlText w:val="%4."/>
      <w:lvlJc w:val="left"/>
      <w:pPr>
        <w:ind w:left="2520" w:hanging="360"/>
      </w:pPr>
    </w:lvl>
    <w:lvl w:ilvl="4" w:tplc="1E065530" w:tentative="1">
      <w:start w:val="1"/>
      <w:numFmt w:val="lowerLetter"/>
      <w:lvlText w:val="%5."/>
      <w:lvlJc w:val="left"/>
      <w:pPr>
        <w:ind w:left="3240" w:hanging="360"/>
      </w:pPr>
    </w:lvl>
    <w:lvl w:ilvl="5" w:tplc="8DC2EE62" w:tentative="1">
      <w:start w:val="1"/>
      <w:numFmt w:val="lowerRoman"/>
      <w:lvlText w:val="%6."/>
      <w:lvlJc w:val="right"/>
      <w:pPr>
        <w:ind w:left="3960" w:hanging="180"/>
      </w:pPr>
    </w:lvl>
    <w:lvl w:ilvl="6" w:tplc="D63088F0" w:tentative="1">
      <w:start w:val="1"/>
      <w:numFmt w:val="decimal"/>
      <w:lvlText w:val="%7."/>
      <w:lvlJc w:val="left"/>
      <w:pPr>
        <w:ind w:left="4680" w:hanging="360"/>
      </w:pPr>
    </w:lvl>
    <w:lvl w:ilvl="7" w:tplc="CCB60D70" w:tentative="1">
      <w:start w:val="1"/>
      <w:numFmt w:val="lowerLetter"/>
      <w:lvlText w:val="%8."/>
      <w:lvlJc w:val="left"/>
      <w:pPr>
        <w:ind w:left="5400" w:hanging="360"/>
      </w:pPr>
    </w:lvl>
    <w:lvl w:ilvl="8" w:tplc="CC208C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3BB018CA"/>
    <w:multiLevelType w:val="hybridMultilevel"/>
    <w:tmpl w:val="7FBA80B4"/>
    <w:lvl w:ilvl="0" w:tplc="A8A0B346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2AAEC7D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9BEC0A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03CC9E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37CF04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6242DCD2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66A205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CAC739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60B68A44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A634650"/>
    <w:multiLevelType w:val="hybridMultilevel"/>
    <w:tmpl w:val="4782C3CA"/>
    <w:lvl w:ilvl="0" w:tplc="2556DE2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E006638" w:tentative="1">
      <w:start w:val="1"/>
      <w:numFmt w:val="lowerLetter"/>
      <w:lvlText w:val="%2."/>
      <w:lvlJc w:val="left"/>
      <w:pPr>
        <w:ind w:left="1080" w:hanging="360"/>
      </w:pPr>
    </w:lvl>
    <w:lvl w:ilvl="2" w:tplc="0D2A5EE4" w:tentative="1">
      <w:start w:val="1"/>
      <w:numFmt w:val="lowerRoman"/>
      <w:lvlText w:val="%3."/>
      <w:lvlJc w:val="right"/>
      <w:pPr>
        <w:ind w:left="1800" w:hanging="180"/>
      </w:pPr>
    </w:lvl>
    <w:lvl w:ilvl="3" w:tplc="C12EB82E" w:tentative="1">
      <w:start w:val="1"/>
      <w:numFmt w:val="decimal"/>
      <w:lvlText w:val="%4."/>
      <w:lvlJc w:val="left"/>
      <w:pPr>
        <w:ind w:left="2520" w:hanging="360"/>
      </w:pPr>
    </w:lvl>
    <w:lvl w:ilvl="4" w:tplc="3C004FC4" w:tentative="1">
      <w:start w:val="1"/>
      <w:numFmt w:val="lowerLetter"/>
      <w:lvlText w:val="%5."/>
      <w:lvlJc w:val="left"/>
      <w:pPr>
        <w:ind w:left="3240" w:hanging="360"/>
      </w:pPr>
    </w:lvl>
    <w:lvl w:ilvl="5" w:tplc="8132D198" w:tentative="1">
      <w:start w:val="1"/>
      <w:numFmt w:val="lowerRoman"/>
      <w:lvlText w:val="%6."/>
      <w:lvlJc w:val="right"/>
      <w:pPr>
        <w:ind w:left="3960" w:hanging="180"/>
      </w:pPr>
    </w:lvl>
    <w:lvl w:ilvl="6" w:tplc="47BEC9F8" w:tentative="1">
      <w:start w:val="1"/>
      <w:numFmt w:val="decimal"/>
      <w:lvlText w:val="%7."/>
      <w:lvlJc w:val="left"/>
      <w:pPr>
        <w:ind w:left="4680" w:hanging="360"/>
      </w:pPr>
    </w:lvl>
    <w:lvl w:ilvl="7" w:tplc="A7866E80" w:tentative="1">
      <w:start w:val="1"/>
      <w:numFmt w:val="lowerLetter"/>
      <w:lvlText w:val="%8."/>
      <w:lvlJc w:val="left"/>
      <w:pPr>
        <w:ind w:left="5400" w:hanging="360"/>
      </w:pPr>
    </w:lvl>
    <w:lvl w:ilvl="8" w:tplc="7CE49D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C682E99E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DB1095A0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A8FE9C86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878829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8588ED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9B8805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C0B8F62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404AF1C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60DC2CF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99070487">
    <w:abstractNumId w:val="21"/>
  </w:num>
  <w:num w:numId="2" w16cid:durableId="2003776891">
    <w:abstractNumId w:val="16"/>
  </w:num>
  <w:num w:numId="3" w16cid:durableId="415589020">
    <w:abstractNumId w:val="0"/>
  </w:num>
  <w:num w:numId="4" w16cid:durableId="1287079764">
    <w:abstractNumId w:val="6"/>
  </w:num>
  <w:num w:numId="5" w16cid:durableId="1779372030">
    <w:abstractNumId w:val="19"/>
  </w:num>
  <w:num w:numId="6" w16cid:durableId="1921987880">
    <w:abstractNumId w:val="2"/>
  </w:num>
  <w:num w:numId="7" w16cid:durableId="2018313589">
    <w:abstractNumId w:val="13"/>
  </w:num>
  <w:num w:numId="8" w16cid:durableId="694884933">
    <w:abstractNumId w:val="9"/>
  </w:num>
  <w:num w:numId="9" w16cid:durableId="1667517269">
    <w:abstractNumId w:val="1"/>
  </w:num>
  <w:num w:numId="10" w16cid:durableId="210919698">
    <w:abstractNumId w:val="1"/>
  </w:num>
  <w:num w:numId="11" w16cid:durableId="1126241173">
    <w:abstractNumId w:val="3"/>
  </w:num>
  <w:num w:numId="12" w16cid:durableId="165366435">
    <w:abstractNumId w:val="4"/>
  </w:num>
  <w:num w:numId="13" w16cid:durableId="1478953131">
    <w:abstractNumId w:val="15"/>
  </w:num>
  <w:num w:numId="14" w16cid:durableId="585378857">
    <w:abstractNumId w:val="10"/>
  </w:num>
  <w:num w:numId="15" w16cid:durableId="374426182">
    <w:abstractNumId w:val="7"/>
  </w:num>
  <w:num w:numId="16" w16cid:durableId="1778526645">
    <w:abstractNumId w:val="14"/>
  </w:num>
  <w:num w:numId="17" w16cid:durableId="1510633171">
    <w:abstractNumId w:val="5"/>
  </w:num>
  <w:num w:numId="18" w16cid:durableId="1583180940">
    <w:abstractNumId w:val="12"/>
  </w:num>
  <w:num w:numId="19" w16cid:durableId="1114130128">
    <w:abstractNumId w:val="20"/>
  </w:num>
  <w:num w:numId="20" w16cid:durableId="1907571415">
    <w:abstractNumId w:val="17"/>
  </w:num>
  <w:num w:numId="21" w16cid:durableId="2040665600">
    <w:abstractNumId w:val="8"/>
  </w:num>
  <w:num w:numId="22" w16cid:durableId="810633450">
    <w:abstractNumId w:val="18"/>
  </w:num>
  <w:num w:numId="23" w16cid:durableId="160700692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474A"/>
    <w:rsid w:val="00536A5A"/>
    <w:rsid w:val="00541D07"/>
    <w:rsid w:val="00544BAB"/>
    <w:rsid w:val="00545F31"/>
    <w:rsid w:val="005578FA"/>
    <w:rsid w:val="005623FB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799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8AC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3B3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7642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3A02B9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Relationship Type="http://schemas.openxmlformats.org/officeDocument/2006/relationships/glossaryDocument" Target="glossary/document.xml" Id="Rf8e484d07cfc46cc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direkt efteråt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direkt efteråt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E634784D-2151-4710-BFA4-925C55196F94}" type="presOf" srcId="{BD80AD6D-AE28-4DC3-865A-F7A4BFC6D84E}" destId="{764FC522-4A5B-4DA0-8EA0-0B136026E7A3}" srcOrd="0" destOrd="0" presId="urn:microsoft.com/office/officeart/2005/8/layout/hChevron3"/>
    <dgm:cxn modelId="{87418F78-9ABE-4C4B-AF03-BE794A04700A}" type="presOf" srcId="{B73EA016-5B5E-4372-8AFF-E16F061CFA05}" destId="{1F6A0B97-83F0-4189-B0CB-00156B0AC153}" srcOrd="0" destOrd="0" presId="urn:microsoft.com/office/officeart/2005/8/layout/hChevron3"/>
    <dgm:cxn modelId="{C4651359-4176-45DC-8520-82E62CDB3358}" type="presOf" srcId="{FB4701B0-1C4A-420C-9F09-C1678465770A}" destId="{33A1349C-0317-431F-9E60-7456885DCFD5}" srcOrd="0" destOrd="0" presId="urn:microsoft.com/office/officeart/2005/8/layout/hChevron3"/>
    <dgm:cxn modelId="{CE680B83-5EC8-49BA-AF37-DCD7755DBD56}" type="presOf" srcId="{7D55B2F1-F7F7-4A6B-AFB0-F846FDB634B5}" destId="{E13D0391-DAD9-4B61-AB66-3FA48A4F7006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CBC590B5-D1E7-40EB-ADCD-F08739DF7A4F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063596E1-4C0E-4E1A-BC9F-722D34256BF5}" type="presOf" srcId="{548E9FD9-7371-42E5-8C31-C03B33C90BF7}" destId="{6CE68A43-9C69-4212-AF24-9AFEE7CA1715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B951DFA-4EF3-4F8F-AD90-F3E5FCCD45AD}" type="presOf" srcId="{D813EA76-4FD3-4C15-BFBC-B1DF43B29666}" destId="{4784DBD1-3CBE-41A8-A2C7-CF088F838C79}" srcOrd="0" destOrd="0" presId="urn:microsoft.com/office/officeart/2005/8/layout/hChevron3"/>
    <dgm:cxn modelId="{653448FF-B79C-4000-AA4B-7F590CC5DECB}" type="presOf" srcId="{B6686773-0991-4F56-99B7-CB08DF66B5ED}" destId="{6AC59577-EC82-4A35-90CE-96CD0348AB0D}" srcOrd="0" destOrd="0" presId="urn:microsoft.com/office/officeart/2005/8/layout/hChevron3"/>
    <dgm:cxn modelId="{F08361D7-E8B8-4759-BD85-E111930C877E}" type="presParOf" srcId="{1F6A0B97-83F0-4189-B0CB-00156B0AC153}" destId="{4784DBD1-3CBE-41A8-A2C7-CF088F838C79}" srcOrd="0" destOrd="0" presId="urn:microsoft.com/office/officeart/2005/8/layout/hChevron3"/>
    <dgm:cxn modelId="{CA5908C9-14E6-4E28-BFD1-E123478B510B}" type="presParOf" srcId="{1F6A0B97-83F0-4189-B0CB-00156B0AC153}" destId="{37D14BC8-3203-463C-9804-9B3B86B621FF}" srcOrd="1" destOrd="0" presId="urn:microsoft.com/office/officeart/2005/8/layout/hChevron3"/>
    <dgm:cxn modelId="{521954FE-9BB5-4D51-9EC1-85B645CC4D1C}" type="presParOf" srcId="{1F6A0B97-83F0-4189-B0CB-00156B0AC153}" destId="{E13D0391-DAD9-4B61-AB66-3FA48A4F7006}" srcOrd="2" destOrd="0" presId="urn:microsoft.com/office/officeart/2005/8/layout/hChevron3"/>
    <dgm:cxn modelId="{70DE24EB-DB15-4D05-8AE5-28BB0C45A947}" type="presParOf" srcId="{1F6A0B97-83F0-4189-B0CB-00156B0AC153}" destId="{F9271109-4339-4036-9126-150629D10456}" srcOrd="3" destOrd="0" presId="urn:microsoft.com/office/officeart/2005/8/layout/hChevron3"/>
    <dgm:cxn modelId="{9618FEC2-2B31-49A9-8655-008E14A2E55F}" type="presParOf" srcId="{1F6A0B97-83F0-4189-B0CB-00156B0AC153}" destId="{AD4E5296-B06F-4F82-9CB5-F741BF6BFCC1}" srcOrd="4" destOrd="0" presId="urn:microsoft.com/office/officeart/2005/8/layout/hChevron3"/>
    <dgm:cxn modelId="{A7B0FFD1-43F8-4E8E-9D33-5E9B6A6A1164}" type="presParOf" srcId="{1F6A0B97-83F0-4189-B0CB-00156B0AC153}" destId="{99F7A086-6C98-4385-8FFE-3337C1F24694}" srcOrd="5" destOrd="0" presId="urn:microsoft.com/office/officeart/2005/8/layout/hChevron3"/>
    <dgm:cxn modelId="{6AA0B60C-51A4-47F6-82DA-B22A517C60A1}" type="presParOf" srcId="{1F6A0B97-83F0-4189-B0CB-00156B0AC153}" destId="{6CE68A43-9C69-4212-AF24-9AFEE7CA1715}" srcOrd="6" destOrd="0" presId="urn:microsoft.com/office/officeart/2005/8/layout/hChevron3"/>
    <dgm:cxn modelId="{8E786066-52D1-45A1-B9F3-C5009A510D16}" type="presParOf" srcId="{1F6A0B97-83F0-4189-B0CB-00156B0AC153}" destId="{3220CDE8-D909-484A-AEEE-E1F8CCD6E591}" srcOrd="7" destOrd="0" presId="urn:microsoft.com/office/officeart/2005/8/layout/hChevron3"/>
    <dgm:cxn modelId="{AFFD89B7-2AF8-4AC1-834F-55D52D9BDD65}" type="presParOf" srcId="{1F6A0B97-83F0-4189-B0CB-00156B0AC153}" destId="{6AC59577-EC82-4A35-90CE-96CD0348AB0D}" srcOrd="8" destOrd="0" presId="urn:microsoft.com/office/officeart/2005/8/layout/hChevron3"/>
    <dgm:cxn modelId="{8158B9F5-4F6E-43D4-9107-0927B28F40DC}" type="presParOf" srcId="{1F6A0B97-83F0-4189-B0CB-00156B0AC153}" destId="{EB1C56B5-4A0A-494F-92A8-3B4C157D15C5}" srcOrd="9" destOrd="0" presId="urn:microsoft.com/office/officeart/2005/8/layout/hChevron3"/>
    <dgm:cxn modelId="{E93F6A1D-2AE7-4E97-BAE5-CE5E69E7498E}" type="presParOf" srcId="{1F6A0B97-83F0-4189-B0CB-00156B0AC153}" destId="{33A1349C-0317-431F-9E60-7456885DCFD5}" srcOrd="10" destOrd="0" presId="urn:microsoft.com/office/officeart/2005/8/layout/hChevron3"/>
    <dgm:cxn modelId="{63751641-1FDE-46C2-99D8-CD779105B960}" type="presParOf" srcId="{1F6A0B97-83F0-4189-B0CB-00156B0AC153}" destId="{A854A969-E3F4-46C7-AA9B-9B40E58C9671}" srcOrd="11" destOrd="0" presId="urn:microsoft.com/office/officeart/2005/8/layout/hChevron3"/>
    <dgm:cxn modelId="{3D1ABFE5-2662-4D95-89C4-B3B98579F5A9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direkt efteråt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direkt efteråt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e35b7-cb81-4347-bc2c-8b31b76e1a68}"/>
      </w:docPartPr>
      <w:docPartBody>
        <w:p w14:paraId="25B2D8E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Bäcken-ben angio (875207)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2022-05-18T04:12:00.0000000Z</dcterms:created>
  <dcterms:modified xsi:type="dcterms:W3CDTF">2024-03-12T13:52:32.0000000Z</dcterms:modified>
</coreProperties>
</file>