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C1811" w14:textId="77777777" w:rsidR="000F3CF7" w:rsidRDefault="000F3CF7" w:rsidP="00F35B05">
      <w:pPr>
        <w:pStyle w:val="Rubrik2"/>
        <w:sectPr w:rsidR="000F3CF7" w:rsidSect="000F3CF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BAE583A" w14:textId="77777777" w:rsidR="000F3CF7" w:rsidRPr="000F3CF7" w:rsidRDefault="000F3CF7" w:rsidP="000F3CF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A7B6C82" w14:textId="77777777" w:rsidR="000F3CF7" w:rsidRPr="000F3CF7" w:rsidRDefault="000F3CF7" w:rsidP="000F3CF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0C62585" w14:textId="00F1479F" w:rsidR="000F3CF7" w:rsidRPr="000F3CF7" w:rsidRDefault="00CD0A4F" w:rsidP="00CD0A4F">
      <w:pPr>
        <w:pStyle w:val="Rubrik1"/>
        <w:ind w:left="0"/>
        <w:rPr>
          <w:sz w:val="18"/>
          <w:szCs w:val="18"/>
          <w:lang w:val="en-US"/>
        </w:rPr>
      </w:pPr>
      <w:r w:rsidRPr="000F3CF7">
        <w:rPr>
          <w:lang w:val="en-US"/>
        </w:rPr>
        <w:t xml:space="preserve">DT </w:t>
      </w:r>
      <w:proofErr w:type="spellStart"/>
      <w:r w:rsidRPr="000F3CF7">
        <w:rPr>
          <w:lang w:val="en-US"/>
        </w:rPr>
        <w:t>Bukkärl</w:t>
      </w:r>
      <w:proofErr w:type="spellEnd"/>
      <w:r w:rsidRPr="000F3CF7">
        <w:rPr>
          <w:lang w:val="en-US"/>
        </w:rPr>
        <w:t xml:space="preserve"> </w:t>
      </w:r>
      <w:proofErr w:type="spellStart"/>
      <w:r w:rsidRPr="000F3CF7">
        <w:rPr>
          <w:lang w:val="en-US"/>
        </w:rPr>
        <w:t>ischemi</w:t>
      </w:r>
      <w:proofErr w:type="spellEnd"/>
      <w:r w:rsidRPr="000F3CF7">
        <w:rPr>
          <w:lang w:val="en-US"/>
        </w:rPr>
        <w:t xml:space="preserve"> (840207B</w:t>
      </w:r>
    </w:p>
    <w:p w14:paraId="5DABB961" w14:textId="77777777" w:rsidR="000F3CF7" w:rsidRPr="000F3CF7" w:rsidRDefault="000F3CF7" w:rsidP="000F3CF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FF3B54D" w14:textId="77777777" w:rsidR="000F3CF7" w:rsidRPr="000F3CF7" w:rsidRDefault="000F3CF7" w:rsidP="00CD0A4F">
      <w:pPr>
        <w:pStyle w:val="Rubrik2"/>
        <w:ind w:left="0"/>
      </w:pPr>
      <w:r w:rsidRPr="000F3CF7">
        <w:t>Syfte</w:t>
      </w:r>
    </w:p>
    <w:p w14:paraId="637F1680" w14:textId="77777777" w:rsidR="000F3CF7" w:rsidRDefault="000F3CF7" w:rsidP="000F3CF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0F3CF7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65E351ED" w14:textId="77777777" w:rsidR="009B263C" w:rsidRPr="000F3CF7" w:rsidRDefault="009B263C" w:rsidP="000F3CF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C830AA7" w14:textId="77777777" w:rsidR="009B263C" w:rsidRPr="000F3CF7" w:rsidRDefault="009B263C" w:rsidP="009B263C">
      <w:pPr>
        <w:pStyle w:val="Rubrik2"/>
        <w:ind w:left="0"/>
      </w:pPr>
      <w:r>
        <w:t>Förändringar</w:t>
      </w:r>
      <w:r w:rsidRPr="000F3CF7">
        <w:t xml:space="preserve"> i denna version</w:t>
      </w:r>
    </w:p>
    <w:p w14:paraId="3A3C7DB6" w14:textId="77777777" w:rsidR="009B263C" w:rsidRPr="000F3CF7" w:rsidRDefault="009B263C" w:rsidP="009B263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0F3CF7">
        <w:rPr>
          <w:rFonts w:ascii="Arial" w:hAnsi="Arial" w:cs="Arial"/>
          <w:sz w:val="18"/>
          <w:szCs w:val="18"/>
        </w:rPr>
        <w:t>Inga förändringar</w:t>
      </w:r>
      <w:r>
        <w:rPr>
          <w:rFonts w:ascii="Arial" w:hAnsi="Arial" w:cs="Arial"/>
          <w:sz w:val="18"/>
          <w:szCs w:val="18"/>
        </w:rPr>
        <w:t>.</w:t>
      </w:r>
    </w:p>
    <w:p w14:paraId="1D8F09F0" w14:textId="77777777" w:rsidR="000F3CF7" w:rsidRPr="000F3CF7" w:rsidRDefault="000F3CF7" w:rsidP="000F3CF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37D0313" w14:textId="77777777" w:rsidR="000F3CF7" w:rsidRPr="000F3CF7" w:rsidRDefault="000F3CF7" w:rsidP="00CD0A4F">
      <w:pPr>
        <w:pStyle w:val="Rubrik2"/>
        <w:ind w:left="0"/>
      </w:pPr>
      <w:r w:rsidRPr="000F3CF7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0F3CF7" w:rsidRPr="000F3CF7" w14:paraId="2A2DDE70" w14:textId="77777777" w:rsidTr="00DA09A0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3DEB9CEF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12F05D09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3CF7">
              <w:rPr>
                <w:rFonts w:ascii="Arial" w:hAnsi="Arial" w:cs="Arial"/>
                <w:sz w:val="18"/>
                <w:szCs w:val="18"/>
              </w:rPr>
              <w:t>Mesenteriell</w:t>
            </w:r>
            <w:proofErr w:type="spellEnd"/>
            <w:r w:rsidRPr="000F3CF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F3CF7">
              <w:rPr>
                <w:rFonts w:ascii="Arial" w:hAnsi="Arial" w:cs="Arial"/>
                <w:sz w:val="18"/>
                <w:szCs w:val="18"/>
              </w:rPr>
              <w:t>ischemi</w:t>
            </w:r>
            <w:proofErr w:type="spellEnd"/>
            <w:r w:rsidRPr="000F3CF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F3CF7" w:rsidRPr="000F3CF7" w14:paraId="01013F70" w14:textId="77777777" w:rsidTr="00DA09A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CBB430F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085E27" w14:textId="11368D4B" w:rsidR="000F3CF7" w:rsidRPr="000F3CF7" w:rsidRDefault="000F3CF7" w:rsidP="000F3CF7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proofErr w:type="spellStart"/>
              <w:r w:rsidRPr="000F3CF7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  <w:proofErr w:type="spellEnd"/>
            </w:hyperlink>
            <w:r w:rsidRPr="000F3CF7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1710F7DB" w14:textId="77777777" w:rsidR="000F3CF7" w:rsidRPr="000F3CF7" w:rsidRDefault="000F3CF7" w:rsidP="000F3CF7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PVK, helst grön.</w:t>
            </w:r>
          </w:p>
        </w:tc>
      </w:tr>
      <w:tr w:rsidR="000F3CF7" w:rsidRPr="000F3CF7" w14:paraId="6E430DA7" w14:textId="77777777" w:rsidTr="00DA09A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7EB6BFA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9A29D2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0F3CF7" w:rsidRPr="000F3CF7" w14:paraId="1B46FED2" w14:textId="77777777" w:rsidTr="00DA09A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D6FB63F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AF406A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3CF7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0F3CF7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0F3CF7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0F3CF7">
              <w:rPr>
                <w:rFonts w:ascii="Arial" w:hAnsi="Arial" w:cs="Arial"/>
                <w:sz w:val="18"/>
                <w:szCs w:val="18"/>
              </w:rPr>
              <w:t xml:space="preserve"> ”Buk arteriell”.</w:t>
            </w:r>
          </w:p>
        </w:tc>
      </w:tr>
      <w:tr w:rsidR="000F3CF7" w:rsidRPr="000F3CF7" w14:paraId="32118F50" w14:textId="77777777" w:rsidTr="00DA09A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DAA8FBD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590A25" w14:textId="7535732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3CF7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9331D5" w:rsidRPr="000F3CF7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0F3CF7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69E70807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3CF7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5F2BE589" w14:textId="18115E66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0F3CF7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0F3CF7" w:rsidRPr="000F3CF7" w14:paraId="6FBFBF8A" w14:textId="77777777" w:rsidTr="00DA09A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6B3C208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F3CF7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1927A22C" w14:textId="77777777" w:rsidR="000F3CF7" w:rsidRPr="000F3CF7" w:rsidRDefault="000F3CF7" w:rsidP="000F3CF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20852FBA" w14:textId="77777777" w:rsidR="000F3CF7" w:rsidRPr="000F3CF7" w:rsidRDefault="000F3CF7" w:rsidP="000F3CF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0F3CF7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0F3CF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084BFD3" w14:textId="77777777" w:rsidR="000F3CF7" w:rsidRPr="000F3CF7" w:rsidRDefault="000F3CF7" w:rsidP="000F3CF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2A2412AF" w14:textId="77777777" w:rsidR="000F3CF7" w:rsidRPr="000F3CF7" w:rsidRDefault="000F3CF7" w:rsidP="000F3CF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A01A668" w14:textId="77777777" w:rsidR="00CD0A4F" w:rsidRDefault="00CD0A4F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44ED9FA9" w14:textId="35362A4D" w:rsidR="000F3CF7" w:rsidRPr="000F3CF7" w:rsidRDefault="000F3CF7" w:rsidP="00CD0A4F">
      <w:pPr>
        <w:pStyle w:val="Rubrik2"/>
        <w:ind w:left="0"/>
      </w:pPr>
      <w:r w:rsidRPr="000F3CF7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708"/>
        <w:gridCol w:w="2380"/>
      </w:tblGrid>
      <w:tr w:rsidR="000F3CF7" w:rsidRPr="000F3CF7" w14:paraId="51F2CFD2" w14:textId="77777777" w:rsidTr="00DA09A0">
        <w:trPr>
          <w:trHeight w:val="520"/>
        </w:trPr>
        <w:tc>
          <w:tcPr>
            <w:tcW w:w="9038" w:type="dxa"/>
            <w:gridSpan w:val="3"/>
            <w:shd w:val="clear" w:color="auto" w:fill="auto"/>
            <w:tcMar>
              <w:top w:w="284" w:type="dxa"/>
              <w:bottom w:w="284" w:type="dxa"/>
            </w:tcMar>
            <w:vAlign w:val="center"/>
          </w:tcPr>
          <w:p w14:paraId="6B12F94C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47606C5D" wp14:editId="592A0519">
                  <wp:extent cx="5583600" cy="540000"/>
                  <wp:effectExtent l="0" t="0" r="36195" b="0"/>
                  <wp:docPr id="12" name="Diagram 1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</w:tr>
      <w:tr w:rsidR="000F3CF7" w:rsidRPr="000F3CF7" w14:paraId="26C01C2D" w14:textId="77777777" w:rsidTr="000F3CF7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6B1B84D3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9C3952E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F3EC95E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127DB4" wp14:editId="2C6D3244">
                      <wp:simplePos x="0" y="0"/>
                      <wp:positionH relativeFrom="column">
                        <wp:posOffset>525780</wp:posOffset>
                      </wp:positionH>
                      <wp:positionV relativeFrom="paragraph">
                        <wp:posOffset>194945</wp:posOffset>
                      </wp:positionV>
                      <wp:extent cx="410210" cy="1494155"/>
                      <wp:effectExtent l="0" t="0" r="8890" b="0"/>
                      <wp:wrapNone/>
                      <wp:docPr id="7" name="Upp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9415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2265756" w14:textId="77777777" w:rsidR="000F3CF7" w:rsidRDefault="000F3CF7" w:rsidP="009331D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13F1376A" w14:textId="77777777" w:rsidR="000F3CF7" w:rsidRDefault="000F3CF7" w:rsidP="009331D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  <w:p w14:paraId="27E7A7B1" w14:textId="77777777" w:rsidR="000F3CF7" w:rsidRPr="0066567D" w:rsidRDefault="000F3CF7" w:rsidP="009331D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127DB4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7" o:spid="_x0000_s1026" type="#_x0000_t68" style="position:absolute;left:0;text-align:left;margin-left:41.4pt;margin-top:15.35pt;width:32.3pt;height:117.6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" adj="2965" fillcolor="red" stroked="f" strokeweight="1pt">
                      <v:textbox inset="1mm,1mm,1mm,1mm">
                        <w:txbxContent>
                          <w:p w14:paraId="02265756" w14:textId="77777777" w:rsidR="000F3CF7" w:rsidRDefault="000F3CF7" w:rsidP="009331D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13F1376A" w14:textId="77777777" w:rsidR="000F3CF7" w:rsidRDefault="000F3CF7" w:rsidP="009331D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27E7A7B1" w14:textId="77777777" w:rsidR="000F3CF7" w:rsidRPr="0066567D" w:rsidRDefault="000F3CF7" w:rsidP="009331D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3CF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2E264E" wp14:editId="298062BE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201930</wp:posOffset>
                      </wp:positionV>
                      <wp:extent cx="1357630" cy="1494155"/>
                      <wp:effectExtent l="19050" t="19050" r="13970" b="10795"/>
                      <wp:wrapNone/>
                      <wp:docPr id="8" name="Rektange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7630" cy="149443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74657" id="Rektangel 8" o:spid="_x0000_s1026" style="position:absolute;margin-left:1.65pt;margin-top:15.9pt;width:106.9pt;height:11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" filled="f" strokecolor="red" strokeweight="3pt"/>
                  </w:pict>
                </mc:Fallback>
              </mc:AlternateContent>
            </w:r>
            <w:r w:rsidRPr="000F3CF7">
              <w:rPr>
                <w:noProof/>
                <w:szCs w:val="20"/>
              </w:rPr>
              <w:drawing>
                <wp:inline distT="0" distB="0" distL="0" distR="0" wp14:anchorId="3D58D5C9" wp14:editId="140E53CB">
                  <wp:extent cx="1393448" cy="1836751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63566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343" cy="186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3CF7" w:rsidRPr="000F3CF7" w14:paraId="65EDBAB6" w14:textId="77777777" w:rsidTr="000F3CF7">
        <w:trPr>
          <w:trHeight w:val="227"/>
        </w:trPr>
        <w:tc>
          <w:tcPr>
            <w:tcW w:w="1950" w:type="dxa"/>
            <w:shd w:val="clear" w:color="auto" w:fill="FFFFFF"/>
          </w:tcPr>
          <w:p w14:paraId="3305BC18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7E0DC513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3CF7">
              <w:rPr>
                <w:rFonts w:ascii="Arial" w:hAnsi="Arial" w:cs="Arial"/>
                <w:sz w:val="18"/>
                <w:szCs w:val="18"/>
              </w:rPr>
              <w:t>Mamiller</w:t>
            </w:r>
            <w:proofErr w:type="spellEnd"/>
            <w:r w:rsidRPr="000F3CF7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0F3CF7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0F3CF7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14E5A5E" w14:textId="77777777" w:rsidR="000F3CF7" w:rsidRPr="000F3CF7" w:rsidRDefault="000F3CF7" w:rsidP="000F3CF7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0F3CF7" w:rsidRPr="000F3CF7" w14:paraId="6EB9CEB8" w14:textId="77777777" w:rsidTr="000F3CF7">
        <w:trPr>
          <w:trHeight w:val="227"/>
        </w:trPr>
        <w:tc>
          <w:tcPr>
            <w:tcW w:w="1950" w:type="dxa"/>
            <w:shd w:val="clear" w:color="auto" w:fill="FFFFFF"/>
          </w:tcPr>
          <w:p w14:paraId="6C20CDFA" w14:textId="77777777" w:rsidR="000F3CF7" w:rsidRPr="000F3CF7" w:rsidRDefault="000F3CF7" w:rsidP="000F3CF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sz w:val="18"/>
                <w:szCs w:val="18"/>
              </w:rPr>
              <w:t>Buk K- (lågdos)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418AE54F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0F3CF7">
              <w:rPr>
                <w:rFonts w:ascii="Arial" w:hAnsi="Arial" w:cs="Arial"/>
                <w:sz w:val="18"/>
                <w:szCs w:val="18"/>
              </w:rPr>
              <w:t xml:space="preserve"> Diafragma – </w:t>
            </w:r>
            <w:proofErr w:type="spellStart"/>
            <w:r w:rsidRPr="000F3CF7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0F3CF7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  <w:p w14:paraId="088BDA59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0F3CF7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8444938" w14:textId="77777777" w:rsidR="000F3CF7" w:rsidRPr="000F3CF7" w:rsidRDefault="000F3CF7" w:rsidP="000F3CF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F3CF7" w:rsidRPr="000F3CF7" w14:paraId="1738D9FE" w14:textId="77777777" w:rsidTr="000F3CF7">
        <w:trPr>
          <w:trHeight w:val="227"/>
        </w:trPr>
        <w:tc>
          <w:tcPr>
            <w:tcW w:w="1950" w:type="dxa"/>
            <w:shd w:val="clear" w:color="auto" w:fill="FFFFFF"/>
          </w:tcPr>
          <w:p w14:paraId="693C5FE7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4C3812E2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ROI i proximala bukaorta, tröskelvärde 120 HU (GE och Toshiba), 90 HU (Siemens).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E394C82" w14:textId="77777777" w:rsidR="000F3CF7" w:rsidRPr="000F3CF7" w:rsidRDefault="000F3CF7" w:rsidP="000F3CF7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0F3CF7" w:rsidRPr="000F3CF7" w14:paraId="2BE78874" w14:textId="77777777" w:rsidTr="000F3CF7">
        <w:trPr>
          <w:trHeight w:val="227"/>
        </w:trPr>
        <w:tc>
          <w:tcPr>
            <w:tcW w:w="1950" w:type="dxa"/>
            <w:shd w:val="clear" w:color="auto" w:fill="FFFFFF"/>
          </w:tcPr>
          <w:p w14:paraId="7B0F92AD" w14:textId="77777777" w:rsidR="000F3CF7" w:rsidRPr="000F3CF7" w:rsidRDefault="000F3CF7" w:rsidP="000F3CF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sz w:val="18"/>
                <w:szCs w:val="18"/>
              </w:rPr>
              <w:t>Buk K+ artärfas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1F7AF9E6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0F3CF7">
              <w:rPr>
                <w:rFonts w:ascii="Arial" w:hAnsi="Arial" w:cs="Arial"/>
                <w:sz w:val="18"/>
                <w:szCs w:val="18"/>
              </w:rPr>
              <w:t xml:space="preserve"> Diafragma – </w:t>
            </w:r>
            <w:proofErr w:type="spellStart"/>
            <w:r w:rsidRPr="000F3CF7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0F3CF7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  <w:p w14:paraId="4BD1BA8E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7EEB6CC" w14:textId="77777777" w:rsidR="000F3CF7" w:rsidRPr="000F3CF7" w:rsidRDefault="000F3CF7" w:rsidP="000F3CF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F3CF7" w:rsidRPr="000F3CF7" w14:paraId="48784EBB" w14:textId="77777777" w:rsidTr="000F3CF7">
        <w:trPr>
          <w:trHeight w:val="227"/>
        </w:trPr>
        <w:tc>
          <w:tcPr>
            <w:tcW w:w="1950" w:type="dxa"/>
            <w:shd w:val="clear" w:color="auto" w:fill="FFFFFF"/>
          </w:tcPr>
          <w:p w14:paraId="6C6A8389" w14:textId="77777777" w:rsidR="000F3CF7" w:rsidRPr="000F3CF7" w:rsidRDefault="000F3CF7" w:rsidP="000F3CF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sz w:val="18"/>
                <w:szCs w:val="18"/>
              </w:rPr>
              <w:t xml:space="preserve">Buk K+ </w:t>
            </w:r>
            <w:proofErr w:type="spellStart"/>
            <w:r w:rsidRPr="000F3CF7">
              <w:rPr>
                <w:rFonts w:ascii="Arial" w:hAnsi="Arial" w:cs="Arial"/>
                <w:b/>
                <w:sz w:val="18"/>
                <w:szCs w:val="18"/>
              </w:rPr>
              <w:t>venfas</w:t>
            </w:r>
            <w:proofErr w:type="spellEnd"/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4D44FDDA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0F3CF7">
              <w:rPr>
                <w:rFonts w:ascii="Arial" w:hAnsi="Arial" w:cs="Arial"/>
                <w:sz w:val="18"/>
                <w:szCs w:val="18"/>
              </w:rPr>
              <w:t xml:space="preserve"> Diafragma – </w:t>
            </w:r>
            <w:proofErr w:type="spellStart"/>
            <w:r w:rsidRPr="000F3CF7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0F3CF7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  <w:p w14:paraId="6ACB815D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C2EBF94" w14:textId="77777777" w:rsidR="000F3CF7" w:rsidRPr="000F3CF7" w:rsidRDefault="000F3CF7" w:rsidP="000F3CF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567D03E" w14:textId="77777777" w:rsidR="000F3CF7" w:rsidRPr="000F3CF7" w:rsidRDefault="000F3CF7" w:rsidP="000F3CF7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AACDD33" w14:textId="77777777" w:rsidR="000F3CF7" w:rsidRPr="000F3CF7" w:rsidRDefault="000F3CF7" w:rsidP="00CD0A4F">
      <w:pPr>
        <w:pStyle w:val="Rubrik2"/>
        <w:ind w:left="0"/>
      </w:pPr>
      <w:proofErr w:type="spellStart"/>
      <w:r w:rsidRPr="000F3CF7"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0F3CF7" w:rsidRPr="000F3CF7" w14:paraId="09A08AFD" w14:textId="77777777" w:rsidTr="000F3CF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4AEBEF9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E1414D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9327ED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4B14913" wp14:editId="204D0577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17D3BE7" w14:textId="77777777" w:rsidR="000F3CF7" w:rsidRPr="0066564D" w:rsidRDefault="000F3CF7" w:rsidP="009331D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B14913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65.8pt;margin-top:9.65pt;width:32.25pt;height:45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417D3BE7" w14:textId="77777777" w:rsidR="000F3CF7" w:rsidRPr="0066564D" w:rsidRDefault="000F3CF7" w:rsidP="009331D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F3CF7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5D77C79" wp14:editId="76CF0A6A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862330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A1D075B" w14:textId="77777777" w:rsidR="000F3CF7" w:rsidRPr="0066567D" w:rsidRDefault="000F3CF7" w:rsidP="009331D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77C79" id="Upp 24" o:spid="_x0000_s1028" type="#_x0000_t68" style="position:absolute;left:0;text-align:left;margin-left:20.25pt;margin-top:67.9pt;width:32.3pt;height:38.9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6A1D075B" w14:textId="77777777" w:rsidR="000F3CF7" w:rsidRPr="0066567D" w:rsidRDefault="000F3CF7" w:rsidP="009331D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3CF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CF8A40" wp14:editId="57F7C24B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-12065</wp:posOffset>
                      </wp:positionV>
                      <wp:extent cx="6350" cy="1494790"/>
                      <wp:effectExtent l="19050" t="19050" r="31750" b="2921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4947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1E138A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-.95pt" to="57.1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0F3CF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E599A0" wp14:editId="41437BEC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1" name="Ra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426556" id="Rak 10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56.55pt" to="112.1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0F3CF7">
              <w:rPr>
                <w:noProof/>
                <w:szCs w:val="20"/>
              </w:rPr>
              <w:drawing>
                <wp:inline distT="0" distB="0" distL="0" distR="0" wp14:anchorId="54F5DCAF" wp14:editId="771FF824">
                  <wp:extent cx="1420495" cy="1476612"/>
                  <wp:effectExtent l="0" t="0" r="8255" b="9525"/>
                  <wp:docPr id="17" name="Bildobjekt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70957" name=""/>
                          <pic:cNvPicPr/>
                        </pic:nvPicPr>
                        <pic:blipFill>
                          <a:blip r:embed="rId25"/>
                          <a:srcRect l="1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50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26F79CE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07F83BA" wp14:editId="56ED39C8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701040</wp:posOffset>
                      </wp:positionV>
                      <wp:extent cx="410210" cy="552450"/>
                      <wp:effectExtent l="0" t="0" r="889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ACABE0" w14:textId="77777777" w:rsidR="000F3CF7" w:rsidRPr="0066567D" w:rsidRDefault="000F3CF7" w:rsidP="009331D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7F83BA" id="Upp 19" o:spid="_x0000_s1029" type="#_x0000_t68" style="position:absolute;left:0;text-align:left;margin-left:86.25pt;margin-top:55.2pt;width:32.3pt;height:43.5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DCBHfj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5DACABE0" w14:textId="77777777" w:rsidR="000F3CF7" w:rsidRPr="0066567D" w:rsidRDefault="000F3CF7" w:rsidP="009331D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3CF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5CE84DF" wp14:editId="3ECC4956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A9180F" id="Rak 2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4.35pt" to="131.7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 strokecolor="red" strokeweight="3pt">
                      <v:stroke joinstyle="miter"/>
                    </v:line>
                  </w:pict>
                </mc:Fallback>
              </mc:AlternateContent>
            </w:r>
            <w:r w:rsidRPr="000F3CF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26386A" wp14:editId="5B4F21FC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13" name="Ra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C8E9AB" id="Rak 13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5pt,.1pt" to="66.3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0F3CF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5D79478" wp14:editId="3A6783DB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629218" w14:textId="77777777" w:rsidR="000F3CF7" w:rsidRPr="0066567D" w:rsidRDefault="000F3CF7" w:rsidP="009331D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D79478" id="Upp 22" o:spid="_x0000_s1030" type="#_x0000_t68" style="position:absolute;left:0;text-align:left;margin-left:28.7pt;margin-top:12.3pt;width:32.3pt;height:38.9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C6IoBI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7D629218" w14:textId="77777777" w:rsidR="000F3CF7" w:rsidRPr="0066567D" w:rsidRDefault="000F3CF7" w:rsidP="009331D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3CF7">
              <w:rPr>
                <w:noProof/>
                <w:szCs w:val="20"/>
              </w:rPr>
              <w:drawing>
                <wp:inline distT="0" distB="0" distL="0" distR="0" wp14:anchorId="303A2E3E" wp14:editId="430CD784">
                  <wp:extent cx="1670034" cy="1383485"/>
                  <wp:effectExtent l="0" t="0" r="6985" b="7620"/>
                  <wp:docPr id="18" name="Bildobjekt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203026" name=""/>
                          <pic:cNvPicPr/>
                        </pic:nvPicPr>
                        <pic:blipFill>
                          <a:blip r:embed="rId26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3CF7" w:rsidRPr="000F3CF7" w14:paraId="37516EE4" w14:textId="77777777" w:rsidTr="000F3CF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F00B366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F3653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F3CF7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03D675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A472B36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F3CF7" w:rsidRPr="000F3CF7" w14:paraId="2B85873D" w14:textId="77777777" w:rsidTr="000F3CF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A17E41D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70AB9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F3CF7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A831B0B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2B16BE8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F3CF7" w:rsidRPr="000F3CF7" w14:paraId="47D2D713" w14:textId="77777777" w:rsidTr="000F3CF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CA1EE7A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68474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F3CF7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543094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7D880D1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E91C532" w14:textId="77777777" w:rsidR="000F3CF7" w:rsidRPr="000F3CF7" w:rsidRDefault="000F3CF7" w:rsidP="000F3CF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9471270" w14:textId="77777777" w:rsidR="000F3CF7" w:rsidRPr="000F3CF7" w:rsidRDefault="000F3CF7" w:rsidP="00CD0A4F">
      <w:pPr>
        <w:pStyle w:val="Rubrik2"/>
        <w:ind w:left="0"/>
      </w:pPr>
      <w:r w:rsidRPr="000F3CF7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0F3CF7" w:rsidRPr="000F3CF7" w14:paraId="4A49B293" w14:textId="77777777" w:rsidTr="00DA09A0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69B3584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B60F932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244D0E7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50EEA4F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F3CF7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0F3CF7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83FC1F9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1014F3E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0F3CF7" w:rsidRPr="000F3CF7" w14:paraId="57E3E1F1" w14:textId="77777777" w:rsidTr="00DA09A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547BF6" w14:textId="77777777" w:rsidR="000F3CF7" w:rsidRPr="000F3CF7" w:rsidRDefault="000F3CF7" w:rsidP="000F3CF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sz w:val="18"/>
                <w:szCs w:val="18"/>
              </w:rPr>
              <w:t>Buk K- (lågdos)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43594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2844DD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5/5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67A73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44F09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F3CF7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A89147D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F3CF7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0F3CF7" w:rsidRPr="000F3CF7" w14:paraId="42C61ABC" w14:textId="77777777" w:rsidTr="00DA09A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C5FAEEB" w14:textId="77777777" w:rsidR="000F3CF7" w:rsidRPr="000F3CF7" w:rsidRDefault="000F3CF7" w:rsidP="000F3CF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65B70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ED160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A302C0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AD6667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F3CF7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53E516B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F3CF7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0F3CF7" w:rsidRPr="000F3CF7" w14:paraId="3B8367B4" w14:textId="77777777" w:rsidTr="00DA09A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FC8639" w14:textId="77777777" w:rsidR="000F3CF7" w:rsidRPr="000F3CF7" w:rsidRDefault="000F3CF7" w:rsidP="000F3CF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sz w:val="18"/>
                <w:szCs w:val="18"/>
              </w:rPr>
              <w:t xml:space="preserve">Buk K+ </w:t>
            </w:r>
            <w:proofErr w:type="spellStart"/>
            <w:r w:rsidRPr="000F3CF7">
              <w:rPr>
                <w:rFonts w:ascii="Arial" w:hAnsi="Arial" w:cs="Arial"/>
                <w:b/>
                <w:sz w:val="18"/>
                <w:szCs w:val="18"/>
                <w:lang w:val="en-US"/>
              </w:rPr>
              <w:t>artärfas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61013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37ACD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AD268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C6A1A5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93403D2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F3CF7" w:rsidRPr="000F3CF7" w14:paraId="13CB76DB" w14:textId="77777777" w:rsidTr="00DA09A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B2E4B1E" w14:textId="77777777" w:rsidR="000F3CF7" w:rsidRPr="000F3CF7" w:rsidRDefault="000F3CF7" w:rsidP="000F3CF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498DC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91D65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996DB4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26D34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6F4436C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F3CF7" w:rsidRPr="000F3CF7" w14:paraId="7BB8B37A" w14:textId="77777777" w:rsidTr="00DA09A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F9B6355" w14:textId="77777777" w:rsidR="000F3CF7" w:rsidRPr="000F3CF7" w:rsidRDefault="000F3CF7" w:rsidP="000F3CF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EA16E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39BA8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73354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8F94E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E40EC5E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F3CF7" w:rsidRPr="000F3CF7" w14:paraId="46C3196F" w14:textId="77777777" w:rsidTr="00DA09A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7CA4DA5" w14:textId="77777777" w:rsidR="000F3CF7" w:rsidRPr="000F3CF7" w:rsidRDefault="000F3CF7" w:rsidP="000F3CF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1BCBD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8253A2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F57CE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682751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F3CF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7B93214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F3CF7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0F3CF7" w:rsidRPr="000F3CF7" w14:paraId="16A40EB5" w14:textId="77777777" w:rsidTr="00DA09A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B38DF1" w14:textId="77777777" w:rsidR="000F3CF7" w:rsidRPr="000F3CF7" w:rsidRDefault="000F3CF7" w:rsidP="000F3CF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sz w:val="18"/>
                <w:szCs w:val="18"/>
              </w:rPr>
              <w:t xml:space="preserve">Buk K+ </w:t>
            </w:r>
            <w:proofErr w:type="spellStart"/>
            <w:r w:rsidRPr="000F3CF7">
              <w:rPr>
                <w:rFonts w:ascii="Arial" w:hAnsi="Arial" w:cs="Arial"/>
                <w:b/>
                <w:sz w:val="18"/>
                <w:szCs w:val="18"/>
                <w:lang w:val="en-US"/>
              </w:rPr>
              <w:t>venfas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592F7E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FBF8D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E468B4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918B1E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E92F3E8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F3CF7" w:rsidRPr="000F3CF7" w14:paraId="00BBEE96" w14:textId="77777777" w:rsidTr="00DA09A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ED5004F" w14:textId="77777777" w:rsidR="000F3CF7" w:rsidRPr="000F3CF7" w:rsidRDefault="000F3CF7" w:rsidP="000F3CF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9A646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ECA186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D6035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09284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FE1B3D0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F3CF7" w:rsidRPr="000F3CF7" w14:paraId="6775BAC9" w14:textId="77777777" w:rsidTr="00DA09A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4BC9090" w14:textId="77777777" w:rsidR="000F3CF7" w:rsidRPr="000F3CF7" w:rsidRDefault="000F3CF7" w:rsidP="000F3CF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2B444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CA4C60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E0D723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AA58DF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C201FEE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F3CF7" w:rsidRPr="000F3CF7" w14:paraId="33635B83" w14:textId="77777777" w:rsidTr="00DA09A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A8B9C3E" w14:textId="77777777" w:rsidR="000F3CF7" w:rsidRPr="000F3CF7" w:rsidRDefault="000F3CF7" w:rsidP="000F3CF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5CD97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CF63F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F80F0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25DE9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F3CF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4B9B50C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F3CF7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0F3CF7" w:rsidRPr="000F3CF7" w14:paraId="33296B7A" w14:textId="77777777" w:rsidTr="00DA09A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BA7561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35B3F9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4637F6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DDD6C5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852DE3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3E5401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0F3CF7" w:rsidRPr="000F3CF7" w14:paraId="763592EF" w14:textId="77777777" w:rsidTr="00DA09A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0CFB3D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F3CF7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0F3DC9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C20DB3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48963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674A18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925E39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3CF7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0052E00D" w14:textId="77777777" w:rsidR="000F3CF7" w:rsidRPr="000F3CF7" w:rsidRDefault="000F3CF7" w:rsidP="000F3CF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66A04B4" w14:textId="77777777" w:rsidR="000F3CF7" w:rsidRPr="000F3CF7" w:rsidRDefault="000F3CF7" w:rsidP="00CD0A4F">
      <w:pPr>
        <w:pStyle w:val="Rubrik2"/>
        <w:ind w:left="0"/>
      </w:pPr>
      <w:r w:rsidRPr="000F3CF7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0F3CF7" w:rsidRPr="000F3CF7" w14:paraId="2F45A9A1" w14:textId="77777777" w:rsidTr="000F3CF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C4326CA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733DA7A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B514BBC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8D3191E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65775D5D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F3CF7" w:rsidRPr="000F3CF7" w14:paraId="3F4DC8FD" w14:textId="77777777" w:rsidTr="000F3CF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E894E19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3CF7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1485C8EF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3CF7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6B7A46F9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3CF7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4D01A99B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3CF7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53D46F8E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3CF7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17C88908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3CF7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033DC7B5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74232F63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3CF7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04DDD17F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3CF7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4CBAA82A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3CF7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2FD2217C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3CF7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2B5B5DCD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0F3CF7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  <w:proofErr w:type="spellEnd"/>
          </w:p>
          <w:p w14:paraId="6B2A4D73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3CF7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0EA15A9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F3CF7" w:rsidRPr="000F3CF7" w14:paraId="31714250" w14:textId="77777777" w:rsidTr="000F3CF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6246E86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EB0D1A3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0673494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258EDDA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8A9A71A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F7C614B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1AD53B6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F3CF7" w:rsidRPr="000F3CF7" w14:paraId="0D20C53F" w14:textId="77777777" w:rsidTr="000F3CF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109BEB1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DE57F04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84699D0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787A6D7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A185DB3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3CF5C77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51B2329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F3CF7" w:rsidRPr="000F3CF7" w14:paraId="6E6D7FCF" w14:textId="77777777" w:rsidTr="000F3CF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D3BC433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8E2A8DA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A74823E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2B57691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6925DAF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820E794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160ECE9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F3CF7" w:rsidRPr="000F3CF7" w14:paraId="2C3F19AE" w14:textId="77777777" w:rsidTr="000F3CF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9CD07E1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49B4414B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2339AC25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3CF7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768DCF5F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0F3CF7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  <w:proofErr w:type="spellEnd"/>
          </w:p>
          <w:p w14:paraId="395957BD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3CF7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3387BA9D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790EE16A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3CF7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4AEA8B2E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3CF7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22EA3E4D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3CF7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0F64DA9B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3CF7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2B231C7D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0F3CF7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  <w:proofErr w:type="spellEnd"/>
          </w:p>
          <w:p w14:paraId="7D08B961" w14:textId="77777777" w:rsidR="000F3CF7" w:rsidRPr="000F3CF7" w:rsidRDefault="000F3CF7" w:rsidP="000F3CF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3CF7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2BCB380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F3CF7" w:rsidRPr="000F3CF7" w14:paraId="688A6C55" w14:textId="77777777" w:rsidTr="000F3CF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BC8FC6F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888E818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73CBC47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00FEEA5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E431DB6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FD7AD00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014C9B1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F3CF7" w:rsidRPr="000F3CF7" w14:paraId="65D499A7" w14:textId="77777777" w:rsidTr="000F3CF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16ADB69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B701F84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775D2A9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E1F70B7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733F5B8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F667A7E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9762E22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F3CF7" w:rsidRPr="000F3CF7" w14:paraId="5854BE76" w14:textId="77777777" w:rsidTr="000F3CF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8178A90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nil"/>
              <w:right w:val="single" w:sz="24" w:space="0" w:color="F2F2F2"/>
            </w:tcBorders>
            <w:shd w:val="clear" w:color="auto" w:fill="8496B0"/>
          </w:tcPr>
          <w:p w14:paraId="2A2B898F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63490538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35A201F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38EF285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DFAA712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3E80D57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F3CF7" w:rsidRPr="000F3CF7" w14:paraId="7139B580" w14:textId="77777777" w:rsidTr="000F3CF7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61B985F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BB156BF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4D5995E2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0D7D74C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6B2A11" w14:textId="77777777" w:rsidR="000F3CF7" w:rsidRPr="000F3CF7" w:rsidRDefault="000F3CF7" w:rsidP="000F3CF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DF4E776" w14:textId="77777777" w:rsidR="000F3CF7" w:rsidRPr="000F3CF7" w:rsidRDefault="000F3CF7" w:rsidP="000F3CF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F3CF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D69EE74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9476FD68" w:tentative="1">
      <w:start w:val="1"/>
      <w:numFmt w:val="lowerLetter"/>
      <w:lvlText w:val="%2."/>
      <w:lvlJc w:val="left"/>
      <w:pPr>
        <w:ind w:left="1080" w:hanging="360"/>
      </w:pPr>
    </w:lvl>
    <w:lvl w:ilvl="2" w:tplc="299CC316" w:tentative="1">
      <w:start w:val="1"/>
      <w:numFmt w:val="lowerRoman"/>
      <w:lvlText w:val="%3."/>
      <w:lvlJc w:val="right"/>
      <w:pPr>
        <w:ind w:left="1800" w:hanging="180"/>
      </w:pPr>
    </w:lvl>
    <w:lvl w:ilvl="3" w:tplc="A8BCB234" w:tentative="1">
      <w:start w:val="1"/>
      <w:numFmt w:val="decimal"/>
      <w:lvlText w:val="%4."/>
      <w:lvlJc w:val="left"/>
      <w:pPr>
        <w:ind w:left="2520" w:hanging="360"/>
      </w:pPr>
    </w:lvl>
    <w:lvl w:ilvl="4" w:tplc="EA60FFC6" w:tentative="1">
      <w:start w:val="1"/>
      <w:numFmt w:val="lowerLetter"/>
      <w:lvlText w:val="%5."/>
      <w:lvlJc w:val="left"/>
      <w:pPr>
        <w:ind w:left="3240" w:hanging="360"/>
      </w:pPr>
    </w:lvl>
    <w:lvl w:ilvl="5" w:tplc="0902E2E0" w:tentative="1">
      <w:start w:val="1"/>
      <w:numFmt w:val="lowerRoman"/>
      <w:lvlText w:val="%6."/>
      <w:lvlJc w:val="right"/>
      <w:pPr>
        <w:ind w:left="3960" w:hanging="180"/>
      </w:pPr>
    </w:lvl>
    <w:lvl w:ilvl="6" w:tplc="68F028AC" w:tentative="1">
      <w:start w:val="1"/>
      <w:numFmt w:val="decimal"/>
      <w:lvlText w:val="%7."/>
      <w:lvlJc w:val="left"/>
      <w:pPr>
        <w:ind w:left="4680" w:hanging="360"/>
      </w:pPr>
    </w:lvl>
    <w:lvl w:ilvl="7" w:tplc="AEC2BB68" w:tentative="1">
      <w:start w:val="1"/>
      <w:numFmt w:val="lowerLetter"/>
      <w:lvlText w:val="%8."/>
      <w:lvlJc w:val="left"/>
      <w:pPr>
        <w:ind w:left="5400" w:hanging="360"/>
      </w:pPr>
    </w:lvl>
    <w:lvl w:ilvl="8" w:tplc="03841E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C1E87D0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D1BEEE1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7566AA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AF6C7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E5E4A2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B4B6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6229B6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688B49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FC88C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C068D31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46C8B780" w:tentative="1">
      <w:start w:val="1"/>
      <w:numFmt w:val="lowerLetter"/>
      <w:lvlText w:val="%2."/>
      <w:lvlJc w:val="left"/>
      <w:pPr>
        <w:ind w:left="1080" w:hanging="360"/>
      </w:pPr>
    </w:lvl>
    <w:lvl w:ilvl="2" w:tplc="51104A64" w:tentative="1">
      <w:start w:val="1"/>
      <w:numFmt w:val="lowerRoman"/>
      <w:lvlText w:val="%3."/>
      <w:lvlJc w:val="right"/>
      <w:pPr>
        <w:ind w:left="1800" w:hanging="180"/>
      </w:pPr>
    </w:lvl>
    <w:lvl w:ilvl="3" w:tplc="3B8CDCA6" w:tentative="1">
      <w:start w:val="1"/>
      <w:numFmt w:val="decimal"/>
      <w:lvlText w:val="%4."/>
      <w:lvlJc w:val="left"/>
      <w:pPr>
        <w:ind w:left="2520" w:hanging="360"/>
      </w:pPr>
    </w:lvl>
    <w:lvl w:ilvl="4" w:tplc="4A726D9E" w:tentative="1">
      <w:start w:val="1"/>
      <w:numFmt w:val="lowerLetter"/>
      <w:lvlText w:val="%5."/>
      <w:lvlJc w:val="left"/>
      <w:pPr>
        <w:ind w:left="3240" w:hanging="360"/>
      </w:pPr>
    </w:lvl>
    <w:lvl w:ilvl="5" w:tplc="DDCA41BC" w:tentative="1">
      <w:start w:val="1"/>
      <w:numFmt w:val="lowerRoman"/>
      <w:lvlText w:val="%6."/>
      <w:lvlJc w:val="right"/>
      <w:pPr>
        <w:ind w:left="3960" w:hanging="180"/>
      </w:pPr>
    </w:lvl>
    <w:lvl w:ilvl="6" w:tplc="2D78E46E" w:tentative="1">
      <w:start w:val="1"/>
      <w:numFmt w:val="decimal"/>
      <w:lvlText w:val="%7."/>
      <w:lvlJc w:val="left"/>
      <w:pPr>
        <w:ind w:left="4680" w:hanging="360"/>
      </w:pPr>
    </w:lvl>
    <w:lvl w:ilvl="7" w:tplc="04A0E616" w:tentative="1">
      <w:start w:val="1"/>
      <w:numFmt w:val="lowerLetter"/>
      <w:lvlText w:val="%8."/>
      <w:lvlJc w:val="left"/>
      <w:pPr>
        <w:ind w:left="5400" w:hanging="360"/>
      </w:pPr>
    </w:lvl>
    <w:lvl w:ilvl="8" w:tplc="5D60C0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56E0553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3AFEB40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15452F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2183AC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EE7D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A40B62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A002F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4842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B6A338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96871921">
    <w:abstractNumId w:val="21"/>
  </w:num>
  <w:num w:numId="2" w16cid:durableId="1466895574">
    <w:abstractNumId w:val="16"/>
  </w:num>
  <w:num w:numId="3" w16cid:durableId="1089155608">
    <w:abstractNumId w:val="0"/>
  </w:num>
  <w:num w:numId="4" w16cid:durableId="2066030555">
    <w:abstractNumId w:val="6"/>
  </w:num>
  <w:num w:numId="5" w16cid:durableId="2090347917">
    <w:abstractNumId w:val="19"/>
  </w:num>
  <w:num w:numId="6" w16cid:durableId="799305297">
    <w:abstractNumId w:val="2"/>
  </w:num>
  <w:num w:numId="7" w16cid:durableId="1847476117">
    <w:abstractNumId w:val="13"/>
  </w:num>
  <w:num w:numId="8" w16cid:durableId="702218968">
    <w:abstractNumId w:val="9"/>
  </w:num>
  <w:num w:numId="9" w16cid:durableId="1992707591">
    <w:abstractNumId w:val="1"/>
  </w:num>
  <w:num w:numId="10" w16cid:durableId="1861116328">
    <w:abstractNumId w:val="1"/>
  </w:num>
  <w:num w:numId="11" w16cid:durableId="477192554">
    <w:abstractNumId w:val="3"/>
  </w:num>
  <w:num w:numId="12" w16cid:durableId="1301152744">
    <w:abstractNumId w:val="4"/>
  </w:num>
  <w:num w:numId="13" w16cid:durableId="2112313053">
    <w:abstractNumId w:val="15"/>
  </w:num>
  <w:num w:numId="14" w16cid:durableId="233127926">
    <w:abstractNumId w:val="10"/>
  </w:num>
  <w:num w:numId="15" w16cid:durableId="273251125">
    <w:abstractNumId w:val="7"/>
  </w:num>
  <w:num w:numId="16" w16cid:durableId="61218252">
    <w:abstractNumId w:val="14"/>
  </w:num>
  <w:num w:numId="17" w16cid:durableId="1222250675">
    <w:abstractNumId w:val="5"/>
  </w:num>
  <w:num w:numId="18" w16cid:durableId="2133787655">
    <w:abstractNumId w:val="12"/>
  </w:num>
  <w:num w:numId="19" w16cid:durableId="694889995">
    <w:abstractNumId w:val="20"/>
  </w:num>
  <w:num w:numId="20" w16cid:durableId="1230194913">
    <w:abstractNumId w:val="17"/>
  </w:num>
  <w:num w:numId="21" w16cid:durableId="823396128">
    <w:abstractNumId w:val="8"/>
  </w:num>
  <w:num w:numId="22" w16cid:durableId="112870862">
    <w:abstractNumId w:val="18"/>
  </w:num>
  <w:num w:numId="23" w16cid:durableId="7689657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0E73"/>
    <w:rsid w:val="000A4C35"/>
    <w:rsid w:val="000A611A"/>
    <w:rsid w:val="000B12D9"/>
    <w:rsid w:val="000B4536"/>
    <w:rsid w:val="000B7715"/>
    <w:rsid w:val="000E463B"/>
    <w:rsid w:val="000E5A7E"/>
    <w:rsid w:val="000F3CF7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B799F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31D5"/>
    <w:rsid w:val="009347A5"/>
    <w:rsid w:val="00942257"/>
    <w:rsid w:val="009471BF"/>
    <w:rsid w:val="00950E4E"/>
    <w:rsid w:val="009529BD"/>
    <w:rsid w:val="009533B4"/>
    <w:rsid w:val="00971D93"/>
    <w:rsid w:val="009B1F6B"/>
    <w:rsid w:val="009B263C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0A4F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2417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+25 s</a:t>
          </a: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53999"/>
          <a:ext cx="9648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  3 min från start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BT+15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12219">
        <dgm:presLayoutVars>
          <dgm:bulletEnabled val="1"/>
        </dgm:presLayoutVars>
      </dgm:prSet>
      <dgm:spPr/>
    </dgm:pt>
  </dgm:ptLst>
  <dgm:cxnLst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153DEB1D-9D90-453C-B36B-4EEE8911662C}" type="presOf" srcId="{7D55B2F1-F7F7-4A6B-AFB0-F846FDB634B5}" destId="{E13D0391-DAD9-4B61-AB66-3FA48A4F7006}" srcOrd="0" destOrd="0" presId="urn:microsoft.com/office/officeart/2005/8/layout/hChevron3"/>
    <dgm:cxn modelId="{BE25B51E-65E1-46F3-825C-0D183EFFFF06}" type="presOf" srcId="{72C3C3E7-AFE7-48AF-A84A-F5F4B462ABCE}" destId="{AD4E5296-B06F-4F82-9CB5-F741BF6BFCC1}" srcOrd="0" destOrd="0" presId="urn:microsoft.com/office/officeart/2005/8/layout/hChevron3"/>
    <dgm:cxn modelId="{002F1A2C-A98E-4739-AEC8-C2D920858A26}" type="presOf" srcId="{B6686773-0991-4F56-99B7-CB08DF66B5ED}" destId="{6AC59577-EC82-4A35-90CE-96CD0348AB0D}" srcOrd="0" destOrd="0" presId="urn:microsoft.com/office/officeart/2005/8/layout/hChevron3"/>
    <dgm:cxn modelId="{5031818B-0634-4A37-84F9-3AD9C8D6B71A}" type="presOf" srcId="{FB4701B0-1C4A-420C-9F09-C1678465770A}" destId="{33A1349C-0317-431F-9E60-7456885DCFD5}" srcOrd="0" destOrd="0" presId="urn:microsoft.com/office/officeart/2005/8/layout/hChevron3"/>
    <dgm:cxn modelId="{9062E98E-F956-417D-BFC7-69F8C3095C2E}" type="presOf" srcId="{BD80AD6D-AE28-4DC3-865A-F7A4BFC6D84E}" destId="{764FC522-4A5B-4DA0-8EA0-0B136026E7A3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E673BABF-1E23-4B27-9AB7-AF68A5469C59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33F442E1-48EB-4AD7-8514-A5C34510222A}" type="presOf" srcId="{548E9FD9-7371-42E5-8C31-C03B33C90BF7}" destId="{6CE68A43-9C69-4212-AF24-9AFEE7CA1715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33034FF2-7352-44F7-96BD-7C6E6BBA7309}" type="presOf" srcId="{D813EA76-4FD3-4C15-BFBC-B1DF43B29666}" destId="{4784DBD1-3CBE-41A8-A2C7-CF088F838C79}" srcOrd="0" destOrd="0" presId="urn:microsoft.com/office/officeart/2005/8/layout/hChevron3"/>
    <dgm:cxn modelId="{60B8D859-C2C7-46F1-95E7-1044DFBC8553}" type="presParOf" srcId="{1F6A0B97-83F0-4189-B0CB-00156B0AC153}" destId="{4784DBD1-3CBE-41A8-A2C7-CF088F838C79}" srcOrd="0" destOrd="0" presId="urn:microsoft.com/office/officeart/2005/8/layout/hChevron3"/>
    <dgm:cxn modelId="{E3E2671E-8F19-42CA-B187-45FDE9596E59}" type="presParOf" srcId="{1F6A0B97-83F0-4189-B0CB-00156B0AC153}" destId="{37D14BC8-3203-463C-9804-9B3B86B621FF}" srcOrd="1" destOrd="0" presId="urn:microsoft.com/office/officeart/2005/8/layout/hChevron3"/>
    <dgm:cxn modelId="{79AA2181-038E-464E-9A38-67732689CC04}" type="presParOf" srcId="{1F6A0B97-83F0-4189-B0CB-00156B0AC153}" destId="{E13D0391-DAD9-4B61-AB66-3FA48A4F7006}" srcOrd="2" destOrd="0" presId="urn:microsoft.com/office/officeart/2005/8/layout/hChevron3"/>
    <dgm:cxn modelId="{958502C1-F9A3-43A8-BCDA-D4734178B62A}" type="presParOf" srcId="{1F6A0B97-83F0-4189-B0CB-00156B0AC153}" destId="{F9271109-4339-4036-9126-150629D10456}" srcOrd="3" destOrd="0" presId="urn:microsoft.com/office/officeart/2005/8/layout/hChevron3"/>
    <dgm:cxn modelId="{A2D6A419-AE00-4A79-910C-FC2BA41ACA1A}" type="presParOf" srcId="{1F6A0B97-83F0-4189-B0CB-00156B0AC153}" destId="{AD4E5296-B06F-4F82-9CB5-F741BF6BFCC1}" srcOrd="4" destOrd="0" presId="urn:microsoft.com/office/officeart/2005/8/layout/hChevron3"/>
    <dgm:cxn modelId="{8052E06C-071B-4E68-99E4-F33D7EFCCBCD}" type="presParOf" srcId="{1F6A0B97-83F0-4189-B0CB-00156B0AC153}" destId="{99F7A086-6C98-4385-8FFE-3337C1F24694}" srcOrd="5" destOrd="0" presId="urn:microsoft.com/office/officeart/2005/8/layout/hChevron3"/>
    <dgm:cxn modelId="{6A2B83B2-8AF7-40DB-8C1D-8308DB9ED103}" type="presParOf" srcId="{1F6A0B97-83F0-4189-B0CB-00156B0AC153}" destId="{6CE68A43-9C69-4212-AF24-9AFEE7CA1715}" srcOrd="6" destOrd="0" presId="urn:microsoft.com/office/officeart/2005/8/layout/hChevron3"/>
    <dgm:cxn modelId="{3EB9D9C8-37F8-4CE6-8067-DEA69AFDE3AE}" type="presParOf" srcId="{1F6A0B97-83F0-4189-B0CB-00156B0AC153}" destId="{3220CDE8-D909-484A-AEEE-E1F8CCD6E591}" srcOrd="7" destOrd="0" presId="urn:microsoft.com/office/officeart/2005/8/layout/hChevron3"/>
    <dgm:cxn modelId="{7B2ED826-C1C3-4825-845A-5F1C1C1D9B99}" type="presParOf" srcId="{1F6A0B97-83F0-4189-B0CB-00156B0AC153}" destId="{6AC59577-EC82-4A35-90CE-96CD0348AB0D}" srcOrd="8" destOrd="0" presId="urn:microsoft.com/office/officeart/2005/8/layout/hChevron3"/>
    <dgm:cxn modelId="{CEB1C5A1-1052-4C24-ADC7-A4712F1CF7B7}" type="presParOf" srcId="{1F6A0B97-83F0-4189-B0CB-00156B0AC153}" destId="{EB1C56B5-4A0A-494F-92A8-3B4C157D15C5}" srcOrd="9" destOrd="0" presId="urn:microsoft.com/office/officeart/2005/8/layout/hChevron3"/>
    <dgm:cxn modelId="{C60111DF-21DD-4D16-BA18-EE550D199F51}" type="presParOf" srcId="{1F6A0B97-83F0-4189-B0CB-00156B0AC153}" destId="{33A1349C-0317-431F-9E60-7456885DCFD5}" srcOrd="10" destOrd="0" presId="urn:microsoft.com/office/officeart/2005/8/layout/hChevron3"/>
    <dgm:cxn modelId="{34B291B4-62DF-43FB-8CB4-39E6C6D033E1}" type="presParOf" srcId="{1F6A0B97-83F0-4189-B0CB-00156B0AC153}" destId="{A854A969-E3F4-46C7-AA9B-9B40E58C9671}" srcOrd="11" destOrd="0" presId="urn:microsoft.com/office/officeart/2005/8/layout/hChevron3"/>
    <dgm:cxn modelId="{F454012A-17E0-4129-AE9D-9FE1F37745A8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2795" y="53999"/>
        <a:ext cx="853204" cy="432001"/>
      </dsp:txXfrm>
    </dsp:sp>
    <dsp:sp modelId="{E13D0391-DAD9-4B61-AB66-3FA48A4F7006}">
      <dsp:nvSpPr>
        <dsp:cNvPr id="0" name=""/>
        <dsp:cNvSpPr/>
      </dsp:nvSpPr>
      <dsp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7519" y="53999"/>
        <a:ext cx="529203" cy="432001"/>
      </dsp:txXfrm>
    </dsp:sp>
    <dsp:sp modelId="{AD4E5296-B06F-4F82-9CB5-F741BF6BFCC1}">
      <dsp:nvSpPr>
        <dsp:cNvPr id="0" name=""/>
        <dsp:cNvSpPr/>
      </dsp:nvSpPr>
      <dsp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1756242" y="53999"/>
        <a:ext cx="529203" cy="432001"/>
      </dsp:txXfrm>
    </dsp:sp>
    <dsp:sp modelId="{6CE68A43-9C69-4212-AF24-9AFEE7CA1715}">
      <dsp:nvSpPr>
        <dsp:cNvPr id="0" name=""/>
        <dsp:cNvSpPr/>
      </dsp:nvSpPr>
      <dsp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2524965" y="53999"/>
        <a:ext cx="529203" cy="432001"/>
      </dsp:txXfrm>
    </dsp:sp>
    <dsp:sp modelId="{6AC59577-EC82-4A35-90CE-96CD0348AB0D}">
      <dsp:nvSpPr>
        <dsp:cNvPr id="0" name=""/>
        <dsp:cNvSpPr/>
      </dsp:nvSpPr>
      <dsp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BT+15 s</a:t>
          </a:r>
        </a:p>
      </dsp:txBody>
      <dsp:txXfrm>
        <a:off x="3293688" y="53999"/>
        <a:ext cx="527836" cy="432001"/>
      </dsp:txXfrm>
    </dsp:sp>
    <dsp:sp modelId="{33A1349C-0317-431F-9E60-7456885DCFD5}">
      <dsp:nvSpPr>
        <dsp:cNvPr id="0" name=""/>
        <dsp:cNvSpPr/>
      </dsp:nvSpPr>
      <dsp:spPr>
        <a:xfrm>
          <a:off x="3845044" y="53999"/>
          <a:ext cx="9634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+25 s</a:t>
          </a:r>
        </a:p>
      </dsp:txBody>
      <dsp:txXfrm>
        <a:off x="4061045" y="53999"/>
        <a:ext cx="531436" cy="432001"/>
      </dsp:txXfrm>
    </dsp:sp>
    <dsp:sp modelId="{764FC522-4A5B-4DA0-8EA0-0B136026E7A3}">
      <dsp:nvSpPr>
        <dsp:cNvPr id="0" name=""/>
        <dsp:cNvSpPr/>
      </dsp:nvSpPr>
      <dsp:spPr>
        <a:xfrm>
          <a:off x="4616000" y="53999"/>
          <a:ext cx="9648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  3 min från start</a:t>
          </a:r>
        </a:p>
      </dsp:txBody>
      <dsp:txXfrm>
        <a:off x="4832001" y="53999"/>
        <a:ext cx="532803" cy="4320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3</Pages>
  <Words>306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2690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Bukkärl ischemi (840207B)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2022-05-18T04:12:00.0000000Z</dcterms:created>
  <dcterms:modified xsi:type="dcterms:W3CDTF">2026-03-05T08:36:00.0000000Z</dcterms:modified>
</coreProperties>
</file>