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AC5A10" w14:textId="77777777" w:rsidR="00A852CA" w:rsidRDefault="00A852CA" w:rsidP="00F35B05">
      <w:pPr>
        <w:pStyle w:val="Rubrik2"/>
        <w:sectPr w:rsidR="00A852CA" w:rsidSect="00A852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95AD85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6FA070" w14:textId="60055B1E" w:rsidR="00A852CA" w:rsidRPr="00B8645B" w:rsidRDefault="00B8645B" w:rsidP="00B8645B">
      <w:pPr>
        <w:pStyle w:val="Rubrik1"/>
        <w:ind w:left="0"/>
      </w:pPr>
      <w:r w:rsidRPr="00B8645B">
        <w:t xml:space="preserve">DT </w:t>
      </w:r>
      <w:proofErr w:type="spellStart"/>
      <w:r w:rsidRPr="00B8645B">
        <w:t>Bukkärl</w:t>
      </w:r>
      <w:proofErr w:type="spellEnd"/>
      <w:r w:rsidRPr="00B8645B">
        <w:t xml:space="preserve"> blödning (840207A)</w:t>
      </w:r>
    </w:p>
    <w:p w14:paraId="016A9F8A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7277231B" w14:textId="6ABAA059" w:rsidR="00A852CA" w:rsidRPr="00A852CA" w:rsidRDefault="00B8645B" w:rsidP="00B8645B">
      <w:pPr>
        <w:pStyle w:val="Rubrik2"/>
        <w:ind w:left="0"/>
      </w:pPr>
      <w:r>
        <w:t>Förändringar</w:t>
      </w:r>
      <w:r w:rsidR="00A852CA" w:rsidRPr="00A852CA">
        <w:t xml:space="preserve"> i denna version</w:t>
      </w:r>
    </w:p>
    <w:p w14:paraId="5F8AC8EE" w14:textId="3A8E5C6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52CA">
        <w:rPr>
          <w:rFonts w:ascii="Arial" w:hAnsi="Arial" w:cs="Arial"/>
          <w:sz w:val="18"/>
          <w:szCs w:val="18"/>
        </w:rPr>
        <w:t>Inga förändringar</w:t>
      </w:r>
      <w:r w:rsidR="00B8645B">
        <w:rPr>
          <w:rFonts w:ascii="Arial" w:hAnsi="Arial" w:cs="Arial"/>
          <w:sz w:val="18"/>
          <w:szCs w:val="18"/>
        </w:rPr>
        <w:t>.</w:t>
      </w:r>
    </w:p>
    <w:p w14:paraId="6A4B3D15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733AAC" w14:textId="77777777" w:rsidR="00A852CA" w:rsidRPr="00A852CA" w:rsidRDefault="00A852CA" w:rsidP="00B8645B">
      <w:pPr>
        <w:pStyle w:val="Rubrik2"/>
        <w:ind w:left="0"/>
      </w:pPr>
      <w:r w:rsidRPr="00A852CA">
        <w:t>Syfte</w:t>
      </w:r>
    </w:p>
    <w:p w14:paraId="569ED5D7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52CA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67E6E87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B62E737" w14:textId="77777777" w:rsidR="00A852CA" w:rsidRPr="00A852CA" w:rsidRDefault="00A852CA" w:rsidP="00B8645B">
      <w:pPr>
        <w:pStyle w:val="Rubrik2"/>
        <w:ind w:left="0"/>
      </w:pPr>
      <w:r w:rsidRPr="00A852CA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852CA" w:rsidRPr="00A852CA" w14:paraId="6DFDE192" w14:textId="77777777" w:rsidTr="002073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C4D0F5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3520E5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Gastrointestinal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blödning.</w:t>
            </w:r>
          </w:p>
        </w:tc>
      </w:tr>
      <w:tr w:rsidR="00A852CA" w:rsidRPr="00A852CA" w14:paraId="01E71FEC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C38B6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C902A8" w14:textId="392F7049" w:rsidR="00A852CA" w:rsidRPr="00A852CA" w:rsidRDefault="00000000" w:rsidP="00A852C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A852CA" w:rsidRPr="00A852C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A852CA" w:rsidRPr="00A852CA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977BEFE" w14:textId="77777777" w:rsidR="00A852CA" w:rsidRPr="00A852CA" w:rsidRDefault="00A852CA" w:rsidP="00A852CA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A852CA" w:rsidRPr="00A852CA" w14:paraId="35A3F66D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C047C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8E42C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52CA" w:rsidRPr="00A852CA" w14:paraId="542A5EC7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E31874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201DF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”Buk arteriell”.</w:t>
            </w:r>
          </w:p>
        </w:tc>
      </w:tr>
      <w:tr w:rsidR="00A852CA" w:rsidRPr="00A852CA" w14:paraId="2ECE9F0D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82CE3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2EBABF" w14:textId="2075E4CD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6253F" w:rsidRPr="00A852CA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4BF216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3715B77" w14:textId="1EC72159" w:rsidR="00A852CA" w:rsidRPr="00A852CA" w:rsidRDefault="00000000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A852CA" w:rsidRPr="00A852C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852CA" w:rsidRPr="00A852CA" w14:paraId="3332F07A" w14:textId="77777777" w:rsidTr="002073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7B87FC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09D447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0214E01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8BA6EA1" w14:textId="77777777" w:rsidR="00A852CA" w:rsidRPr="00A852CA" w:rsidRDefault="00A852CA" w:rsidP="00A852C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44057EE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7A169B" w14:textId="625E8C1E" w:rsidR="00A852CA" w:rsidRPr="00B8645B" w:rsidRDefault="00B8645B" w:rsidP="00B8645B">
      <w:pPr>
        <w:pStyle w:val="Rubrik2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  <w:r w:rsidR="00A852CA" w:rsidRPr="00A852CA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A852CA" w:rsidRPr="00A852CA" w14:paraId="0D5DFE2B" w14:textId="77777777" w:rsidTr="0020734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2DC22DA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4624F99" wp14:editId="7A949E62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A852CA" w:rsidRPr="00A852CA" w14:paraId="130A4397" w14:textId="77777777" w:rsidTr="00A852CA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9EC685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D6B148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FFCA8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28D14E8" wp14:editId="6967D322">
                      <wp:simplePos x="0" y="0"/>
                      <wp:positionH relativeFrom="column">
                        <wp:posOffset>525780</wp:posOffset>
                      </wp:positionH>
                      <wp:positionV relativeFrom="paragraph">
                        <wp:posOffset>194945</wp:posOffset>
                      </wp:positionV>
                      <wp:extent cx="410210" cy="1494155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941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86DF98" w14:textId="77777777" w:rsidR="00A852CA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33C9C44" w14:textId="77777777" w:rsidR="00A852CA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3743B292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8D14E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41.4pt;margin-top:15.35pt;width:32.3pt;height:117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" adj="2965" fillcolor="red" stroked="f" strokeweight="1pt">
                      <v:textbox inset="1mm,1mm,1mm,1mm">
                        <w:txbxContent>
                          <w:p w14:paraId="4A86DF98" w14:textId="77777777" w:rsidR="00A852CA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33C9C44" w14:textId="77777777" w:rsidR="00A852CA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3743B292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1BAACC" wp14:editId="73744014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201930</wp:posOffset>
                      </wp:positionV>
                      <wp:extent cx="1357630" cy="1494155"/>
                      <wp:effectExtent l="19050" t="19050" r="13970" b="107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630" cy="14944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C4E540" id="Rektangel 8" o:spid="_x0000_s1026" style="position:absolute;margin-left:1.65pt;margin-top:15.9pt;width:106.9pt;height:11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" filled="f" strokecolor="red" strokeweight="3pt"/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4DCB35A7" wp14:editId="07D62136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596869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2CA" w:rsidRPr="00A852CA" w14:paraId="36E9FF81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0BCFAC8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391AAB7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3171DD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52CA" w:rsidRPr="00A852CA" w14:paraId="759099A5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49FBD7FF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D9A2D3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EC4D60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0534526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7CF5C16C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47633CC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51FCFF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96A73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52CA" w:rsidRPr="00A852CA" w14:paraId="5A8EC188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7B0A51FA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5F7ECD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2346BCA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C0B28D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33EEACA2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31A3776B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72904C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2BA86BD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73E812E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3407F094" w14:textId="77777777" w:rsidTr="00A852CA">
        <w:trPr>
          <w:trHeight w:val="227"/>
        </w:trPr>
        <w:tc>
          <w:tcPr>
            <w:tcW w:w="1950" w:type="dxa"/>
            <w:shd w:val="clear" w:color="auto" w:fill="FFFFFF"/>
          </w:tcPr>
          <w:p w14:paraId="6661A47B" w14:textId="77777777" w:rsidR="00A852CA" w:rsidRPr="00A852CA" w:rsidRDefault="00A852CA" w:rsidP="00A852C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K+ sen 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AEFF68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52CA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A852CA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A852CA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2D1457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1632825" w14:textId="77777777" w:rsidR="00A852CA" w:rsidRPr="00A852CA" w:rsidRDefault="00A852CA" w:rsidP="00A852C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FA52F24" w14:textId="77777777" w:rsidR="00A852CA" w:rsidRPr="00A852CA" w:rsidRDefault="00A852CA" w:rsidP="00A852C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EA02B6" w14:textId="77777777" w:rsidR="00A852CA" w:rsidRPr="00A852CA" w:rsidRDefault="00A852CA" w:rsidP="00B8645B">
      <w:pPr>
        <w:pStyle w:val="Rubrik2"/>
        <w:ind w:left="0"/>
      </w:pPr>
      <w:proofErr w:type="spellStart"/>
      <w:r w:rsidRPr="00A852CA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A852CA" w:rsidRPr="00A852CA" w14:paraId="2B5D75E6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77008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5CBB3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8754A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3CC4CA6B" wp14:editId="64962E61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E492CE" w14:textId="77777777" w:rsidR="00A852CA" w:rsidRPr="0066564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C4CA6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BE492CE" w14:textId="77777777" w:rsidR="00A852CA" w:rsidRPr="0066564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852C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07E3253" wp14:editId="345D9A5B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CA1AC9F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7E3253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CA1AC9F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5F766CF" wp14:editId="7F2FCD31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12529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7DFC144" wp14:editId="0E06404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5710F4" id="Rak 10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20DC667E" wp14:editId="4254B7EE">
                  <wp:extent cx="1420495" cy="1476612"/>
                  <wp:effectExtent l="0" t="0" r="8255" b="952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C811B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720FC3A" wp14:editId="577923F2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AC03A2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0FC3A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34AC03A2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D64E3D0" wp14:editId="028487CB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E38D7A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15A396F" wp14:editId="6D5A2420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3" name="Rak koppling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A64D59D" id="Rak 13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A852C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628D770" wp14:editId="57DDA83F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BD468F" w14:textId="77777777" w:rsidR="00A852CA" w:rsidRPr="0066567D" w:rsidRDefault="00A852CA" w:rsidP="0096253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28D770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1BD468F" w14:textId="77777777" w:rsidR="00A852CA" w:rsidRPr="0066567D" w:rsidRDefault="00A852CA" w:rsidP="0096253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52CA">
              <w:rPr>
                <w:noProof/>
                <w:szCs w:val="20"/>
              </w:rPr>
              <w:drawing>
                <wp:inline distT="0" distB="0" distL="0" distR="0" wp14:anchorId="6D8C5A71" wp14:editId="3C768DEC">
                  <wp:extent cx="1670034" cy="1383485"/>
                  <wp:effectExtent l="0" t="0" r="6985" b="762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52CA" w:rsidRPr="00A852CA" w14:paraId="14E6DE0C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80C42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F216E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66B7F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ABB90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5D2CAF8E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E1404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6C06C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64C436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C1A03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52CA" w:rsidRPr="00A852CA" w14:paraId="495B7EE9" w14:textId="77777777" w:rsidTr="00A852C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57B64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F9680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41906B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23BEC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6209293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A3FAC1" w14:textId="77777777" w:rsidR="00A852CA" w:rsidRPr="00A852CA" w:rsidRDefault="00A852CA" w:rsidP="00B8645B">
      <w:pPr>
        <w:pStyle w:val="Rubrik2"/>
        <w:ind w:left="0"/>
      </w:pPr>
      <w:r w:rsidRPr="00A852CA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A852CA" w:rsidRPr="00A852CA" w14:paraId="0119E6E0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FD7806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966A5E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1F81DC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9B73B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A852CA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4B25F0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F4D84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852CA" w:rsidRPr="00A852CA" w14:paraId="69EEF74C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BAD300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D869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61EB4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8C167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4720A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5BDB5A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852CA" w:rsidRPr="00A852CA" w14:paraId="7DC34839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9215D3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5BF2C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7CAB4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C4BD6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A3121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FA48A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736EF1BF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7B6AD11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1A307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2A73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95BC3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62CF6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7BC074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DB33B5B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3D21E1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49610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1BE41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095CA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33816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DF7278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00888352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FF8F470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6597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63B9F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E33E3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D6578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E90C4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D5D4D5E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228283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F5850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D2DA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3D0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07D20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10BE3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0F9ADDAA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6DFAD3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3C24C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5CB67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200C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58A1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53EA70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221A4601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366A9F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A5218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390E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BDB5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7A938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7BD7F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4C2D8331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FC4B35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E2EF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BC4CC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D9B3E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D851D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C81DD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51A5245C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0ED096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4BF8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15020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FC7C4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3945D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3998B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4863FF7E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770C2E0" w14:textId="77777777" w:rsidR="00A852CA" w:rsidRPr="00A852CA" w:rsidRDefault="00A852CA" w:rsidP="00A852C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sen</w:t>
            </w:r>
            <w:proofErr w:type="spellEnd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F0E2F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40048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AB75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5847A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FC2347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52CA" w:rsidRPr="00A852CA" w14:paraId="3518379D" w14:textId="77777777" w:rsidTr="002073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F4D5014" w14:textId="77777777" w:rsidR="00A852CA" w:rsidRPr="00A852CA" w:rsidRDefault="00A852CA" w:rsidP="00A852C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05D7C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34805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2CF55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CC824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7AF248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52CA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A852CA" w:rsidRPr="00A852CA" w14:paraId="04606134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1A583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B6986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00CB2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7F8CFB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50814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7B6F0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852CA" w:rsidRPr="00A852CA" w14:paraId="79C3A654" w14:textId="77777777" w:rsidTr="002073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7DB7C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FFDD0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CF34E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2E565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B242C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B7E47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52CA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4032E1D" w14:textId="77777777" w:rsidR="00A852CA" w:rsidRPr="00A852CA" w:rsidRDefault="00A852CA" w:rsidP="00B8645B">
      <w:pPr>
        <w:pStyle w:val="Rubrik2"/>
        <w:ind w:left="0"/>
      </w:pPr>
      <w:r w:rsidRPr="00A852CA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852CA" w:rsidRPr="00A852CA" w14:paraId="336DEA58" w14:textId="77777777" w:rsidTr="00A852C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0CE59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D1215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7F8924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6112DF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C1D846C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6506CD86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C3F3E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52CA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A70DF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072CB24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8C03DF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215DCF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7BCB887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3FEE3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1A18C1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D873FD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8A908E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7C6574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F0E6FA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57DED42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7DBEA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22E43E54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077FD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C160F6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B173C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B2FB1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57C03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C7567B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19266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56C154FC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37D35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B46F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17FE62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86D4B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49A2ABF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66ADD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26E8E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0306E78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E61F7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50E801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E11973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9A154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2E85E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9D4C617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C036E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22D32901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ECF4F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F7DA5A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249024A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45E985B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ABB4CC5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E7CEE24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49C8CD58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77A82F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1FED09C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795E82E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CF92220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C9EF14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89C0259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0412CF0D" w14:textId="77777777" w:rsidR="00A852CA" w:rsidRPr="00A852CA" w:rsidRDefault="00A852CA" w:rsidP="00A852C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52C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9DDA78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0F7D8EDE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D8C51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0CA50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C24739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73EEA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9670EE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771727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C011F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40DE960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DE8A3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69BA06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51241A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6EB7A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8977A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BF717F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71E157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6C9F1638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2E7910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FE73195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5365E1A4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8E397B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3FE28D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E2FDE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33A073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52CA" w:rsidRPr="00A852CA" w14:paraId="79AFFB53" w14:textId="77777777" w:rsidTr="00A852C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245642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30DFBD1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A82529A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4A790F9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716EAE" w14:textId="77777777" w:rsidR="00A852CA" w:rsidRPr="00A852CA" w:rsidRDefault="00A852CA" w:rsidP="00A852C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F499191" w14:textId="77777777" w:rsidR="00A852CA" w:rsidRPr="00A852CA" w:rsidRDefault="00A852CA" w:rsidP="00A852C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52C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5F768" w14:textId="77777777" w:rsidR="00B07E5D" w:rsidRDefault="00B07E5D">
      <w:r>
        <w:separator/>
      </w:r>
    </w:p>
  </w:endnote>
  <w:endnote w:type="continuationSeparator" w:id="0">
    <w:p w14:paraId="74F0BBCF" w14:textId="77777777" w:rsidR="00B07E5D" w:rsidRDefault="00B07E5D">
      <w:r>
        <w:continuationSeparator/>
      </w:r>
    </w:p>
  </w:endnote>
  <w:endnote w:type="continuationNotice" w:id="1">
    <w:p w14:paraId="10044689" w14:textId="77777777" w:rsidR="00B07E5D" w:rsidRDefault="00B07E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9E40E" w14:textId="77777777" w:rsidR="00B07E5D" w:rsidRDefault="00B07E5D"/>
  </w:footnote>
  <w:footnote w:type="continuationSeparator" w:id="0">
    <w:p w14:paraId="7551004B" w14:textId="77777777" w:rsidR="00B07E5D" w:rsidRDefault="00B07E5D">
      <w:r>
        <w:continuationSeparator/>
      </w:r>
    </w:p>
  </w:footnote>
  <w:footnote w:type="continuationNotice" w:id="1">
    <w:p w14:paraId="7154B2F2" w14:textId="77777777" w:rsidR="00B07E5D" w:rsidRDefault="00B07E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4D47E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EB20DA2" w:tentative="1">
      <w:start w:val="1"/>
      <w:numFmt w:val="lowerLetter"/>
      <w:lvlText w:val="%2."/>
      <w:lvlJc w:val="left"/>
      <w:pPr>
        <w:ind w:left="1080" w:hanging="360"/>
      </w:pPr>
    </w:lvl>
    <w:lvl w:ilvl="2" w:tplc="4A9E1D68" w:tentative="1">
      <w:start w:val="1"/>
      <w:numFmt w:val="lowerRoman"/>
      <w:lvlText w:val="%3."/>
      <w:lvlJc w:val="right"/>
      <w:pPr>
        <w:ind w:left="1800" w:hanging="180"/>
      </w:pPr>
    </w:lvl>
    <w:lvl w:ilvl="3" w:tplc="9836EB48" w:tentative="1">
      <w:start w:val="1"/>
      <w:numFmt w:val="decimal"/>
      <w:lvlText w:val="%4."/>
      <w:lvlJc w:val="left"/>
      <w:pPr>
        <w:ind w:left="2520" w:hanging="360"/>
      </w:pPr>
    </w:lvl>
    <w:lvl w:ilvl="4" w:tplc="A82C1BC8" w:tentative="1">
      <w:start w:val="1"/>
      <w:numFmt w:val="lowerLetter"/>
      <w:lvlText w:val="%5."/>
      <w:lvlJc w:val="left"/>
      <w:pPr>
        <w:ind w:left="3240" w:hanging="360"/>
      </w:pPr>
    </w:lvl>
    <w:lvl w:ilvl="5" w:tplc="17268AD2" w:tentative="1">
      <w:start w:val="1"/>
      <w:numFmt w:val="lowerRoman"/>
      <w:lvlText w:val="%6."/>
      <w:lvlJc w:val="right"/>
      <w:pPr>
        <w:ind w:left="3960" w:hanging="180"/>
      </w:pPr>
    </w:lvl>
    <w:lvl w:ilvl="6" w:tplc="0120A9E0" w:tentative="1">
      <w:start w:val="1"/>
      <w:numFmt w:val="decimal"/>
      <w:lvlText w:val="%7."/>
      <w:lvlJc w:val="left"/>
      <w:pPr>
        <w:ind w:left="4680" w:hanging="360"/>
      </w:pPr>
    </w:lvl>
    <w:lvl w:ilvl="7" w:tplc="7C241816" w:tentative="1">
      <w:start w:val="1"/>
      <w:numFmt w:val="lowerLetter"/>
      <w:lvlText w:val="%8."/>
      <w:lvlJc w:val="left"/>
      <w:pPr>
        <w:ind w:left="5400" w:hanging="360"/>
      </w:pPr>
    </w:lvl>
    <w:lvl w:ilvl="8" w:tplc="750CC2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337211A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33C11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6C0D2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04BD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AC106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0646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48A07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B2C0B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1B8C1B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212ABD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29A8268" w:tentative="1">
      <w:start w:val="1"/>
      <w:numFmt w:val="lowerLetter"/>
      <w:lvlText w:val="%2."/>
      <w:lvlJc w:val="left"/>
      <w:pPr>
        <w:ind w:left="1080" w:hanging="360"/>
      </w:pPr>
    </w:lvl>
    <w:lvl w:ilvl="2" w:tplc="755259D8" w:tentative="1">
      <w:start w:val="1"/>
      <w:numFmt w:val="lowerRoman"/>
      <w:lvlText w:val="%3."/>
      <w:lvlJc w:val="right"/>
      <w:pPr>
        <w:ind w:left="1800" w:hanging="180"/>
      </w:pPr>
    </w:lvl>
    <w:lvl w:ilvl="3" w:tplc="243A206E" w:tentative="1">
      <w:start w:val="1"/>
      <w:numFmt w:val="decimal"/>
      <w:lvlText w:val="%4."/>
      <w:lvlJc w:val="left"/>
      <w:pPr>
        <w:ind w:left="2520" w:hanging="360"/>
      </w:pPr>
    </w:lvl>
    <w:lvl w:ilvl="4" w:tplc="78909072" w:tentative="1">
      <w:start w:val="1"/>
      <w:numFmt w:val="lowerLetter"/>
      <w:lvlText w:val="%5."/>
      <w:lvlJc w:val="left"/>
      <w:pPr>
        <w:ind w:left="3240" w:hanging="360"/>
      </w:pPr>
    </w:lvl>
    <w:lvl w:ilvl="5" w:tplc="F19EBC2C" w:tentative="1">
      <w:start w:val="1"/>
      <w:numFmt w:val="lowerRoman"/>
      <w:lvlText w:val="%6."/>
      <w:lvlJc w:val="right"/>
      <w:pPr>
        <w:ind w:left="3960" w:hanging="180"/>
      </w:pPr>
    </w:lvl>
    <w:lvl w:ilvl="6" w:tplc="9DBCCE12" w:tentative="1">
      <w:start w:val="1"/>
      <w:numFmt w:val="decimal"/>
      <w:lvlText w:val="%7."/>
      <w:lvlJc w:val="left"/>
      <w:pPr>
        <w:ind w:left="4680" w:hanging="360"/>
      </w:pPr>
    </w:lvl>
    <w:lvl w:ilvl="7" w:tplc="1690EA18" w:tentative="1">
      <w:start w:val="1"/>
      <w:numFmt w:val="lowerLetter"/>
      <w:lvlText w:val="%8."/>
      <w:lvlJc w:val="left"/>
      <w:pPr>
        <w:ind w:left="5400" w:hanging="360"/>
      </w:pPr>
    </w:lvl>
    <w:lvl w:ilvl="8" w:tplc="575E1C9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D007B3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1F6154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F2886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3C967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374AE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C2E8F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767F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AEC38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44A76F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7287292">
    <w:abstractNumId w:val="21"/>
  </w:num>
  <w:num w:numId="2" w16cid:durableId="32272487">
    <w:abstractNumId w:val="16"/>
  </w:num>
  <w:num w:numId="3" w16cid:durableId="912008109">
    <w:abstractNumId w:val="0"/>
  </w:num>
  <w:num w:numId="4" w16cid:durableId="491290111">
    <w:abstractNumId w:val="6"/>
  </w:num>
  <w:num w:numId="5" w16cid:durableId="1730228486">
    <w:abstractNumId w:val="19"/>
  </w:num>
  <w:num w:numId="6" w16cid:durableId="652024243">
    <w:abstractNumId w:val="2"/>
  </w:num>
  <w:num w:numId="7" w16cid:durableId="1176967197">
    <w:abstractNumId w:val="13"/>
  </w:num>
  <w:num w:numId="8" w16cid:durableId="1876575725">
    <w:abstractNumId w:val="9"/>
  </w:num>
  <w:num w:numId="9" w16cid:durableId="738674715">
    <w:abstractNumId w:val="1"/>
  </w:num>
  <w:num w:numId="10" w16cid:durableId="573246562">
    <w:abstractNumId w:val="1"/>
  </w:num>
  <w:num w:numId="11" w16cid:durableId="1342197455">
    <w:abstractNumId w:val="3"/>
  </w:num>
  <w:num w:numId="12" w16cid:durableId="1952737301">
    <w:abstractNumId w:val="4"/>
  </w:num>
  <w:num w:numId="13" w16cid:durableId="1591232338">
    <w:abstractNumId w:val="15"/>
  </w:num>
  <w:num w:numId="14" w16cid:durableId="1408459579">
    <w:abstractNumId w:val="10"/>
  </w:num>
  <w:num w:numId="15" w16cid:durableId="467818575">
    <w:abstractNumId w:val="7"/>
  </w:num>
  <w:num w:numId="16" w16cid:durableId="1510487234">
    <w:abstractNumId w:val="14"/>
  </w:num>
  <w:num w:numId="17" w16cid:durableId="1423064331">
    <w:abstractNumId w:val="5"/>
  </w:num>
  <w:num w:numId="18" w16cid:durableId="912274223">
    <w:abstractNumId w:val="12"/>
  </w:num>
  <w:num w:numId="19" w16cid:durableId="10256323">
    <w:abstractNumId w:val="20"/>
  </w:num>
  <w:num w:numId="20" w16cid:durableId="1043015644">
    <w:abstractNumId w:val="17"/>
  </w:num>
  <w:num w:numId="21" w16cid:durableId="1510103586">
    <w:abstractNumId w:val="8"/>
  </w:num>
  <w:num w:numId="22" w16cid:durableId="518398945">
    <w:abstractNumId w:val="18"/>
  </w:num>
  <w:num w:numId="23" w16cid:durableId="64103449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07F2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53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2CA"/>
    <w:rsid w:val="00A90D77"/>
    <w:rsid w:val="00A91B8C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E5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45B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71BB4907-1397-49CA-9E3B-7C2892E1AEBC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213F4012-37D0-4AEF-BA53-E49CD691BC2D}" type="presOf" srcId="{72C3C3E7-AFE7-48AF-A84A-F5F4B462ABCE}" destId="{AD4E5296-B06F-4F82-9CB5-F741BF6BFCC1}" srcOrd="0" destOrd="0" presId="urn:microsoft.com/office/officeart/2005/8/layout/hChevron3"/>
    <dgm:cxn modelId="{2E1C6239-2341-4545-9499-E6B1CD107F66}" type="presOf" srcId="{548E9FD9-7371-42E5-8C31-C03B33C90BF7}" destId="{6CE68A43-9C69-4212-AF24-9AFEE7CA1715}" srcOrd="0" destOrd="0" presId="urn:microsoft.com/office/officeart/2005/8/layout/hChevron3"/>
    <dgm:cxn modelId="{40245C41-4AC0-4EB2-8FB5-170EFEF1B7A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72593A5-945A-47A7-820F-1DF172B2A982}" type="presOf" srcId="{D813EA76-4FD3-4C15-BFBC-B1DF43B29666}" destId="{4784DBD1-3CBE-41A8-A2C7-CF088F838C79}" srcOrd="0" destOrd="0" presId="urn:microsoft.com/office/officeart/2005/8/layout/hChevron3"/>
    <dgm:cxn modelId="{5290DDB1-58C0-476C-B5E1-A063C509F03C}" type="presOf" srcId="{FB4701B0-1C4A-420C-9F09-C1678465770A}" destId="{33A1349C-0317-431F-9E60-7456885DCFD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1ECF6D0-06DE-4893-A240-5BC7B264C0FC}" type="presOf" srcId="{B6686773-0991-4F56-99B7-CB08DF66B5ED}" destId="{6AC59577-EC82-4A35-90CE-96CD0348AB0D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812E6-2026-4248-8368-B5E608845467}" type="presOf" srcId="{7D55B2F1-F7F7-4A6B-AFB0-F846FDB634B5}" destId="{E13D0391-DAD9-4B61-AB66-3FA48A4F7006}" srcOrd="0" destOrd="0" presId="urn:microsoft.com/office/officeart/2005/8/layout/hChevron3"/>
    <dgm:cxn modelId="{46D61A90-A2FC-4BA2-A006-C76E651C8112}" type="presParOf" srcId="{1F6A0B97-83F0-4189-B0CB-00156B0AC153}" destId="{4784DBD1-3CBE-41A8-A2C7-CF088F838C79}" srcOrd="0" destOrd="0" presId="urn:microsoft.com/office/officeart/2005/8/layout/hChevron3"/>
    <dgm:cxn modelId="{431A51A3-B54B-4626-9BEE-32FE182B2C2D}" type="presParOf" srcId="{1F6A0B97-83F0-4189-B0CB-00156B0AC153}" destId="{37D14BC8-3203-463C-9804-9B3B86B621FF}" srcOrd="1" destOrd="0" presId="urn:microsoft.com/office/officeart/2005/8/layout/hChevron3"/>
    <dgm:cxn modelId="{23B9D8E3-D66F-41CD-84B4-73C688D8680E}" type="presParOf" srcId="{1F6A0B97-83F0-4189-B0CB-00156B0AC153}" destId="{E13D0391-DAD9-4B61-AB66-3FA48A4F7006}" srcOrd="2" destOrd="0" presId="urn:microsoft.com/office/officeart/2005/8/layout/hChevron3"/>
    <dgm:cxn modelId="{F176957B-DFE8-4FF4-82A7-74F9459C3384}" type="presParOf" srcId="{1F6A0B97-83F0-4189-B0CB-00156B0AC153}" destId="{F9271109-4339-4036-9126-150629D10456}" srcOrd="3" destOrd="0" presId="urn:microsoft.com/office/officeart/2005/8/layout/hChevron3"/>
    <dgm:cxn modelId="{067625E3-FCAA-49FB-A5E4-52DEDD2B7CC3}" type="presParOf" srcId="{1F6A0B97-83F0-4189-B0CB-00156B0AC153}" destId="{AD4E5296-B06F-4F82-9CB5-F741BF6BFCC1}" srcOrd="4" destOrd="0" presId="urn:microsoft.com/office/officeart/2005/8/layout/hChevron3"/>
    <dgm:cxn modelId="{67C6B0C2-8F3B-421C-88A6-AE110E9241A2}" type="presParOf" srcId="{1F6A0B97-83F0-4189-B0CB-00156B0AC153}" destId="{99F7A086-6C98-4385-8FFE-3337C1F24694}" srcOrd="5" destOrd="0" presId="urn:microsoft.com/office/officeart/2005/8/layout/hChevron3"/>
    <dgm:cxn modelId="{DCD19923-2956-4546-A05D-A5DAD4389A2E}" type="presParOf" srcId="{1F6A0B97-83F0-4189-B0CB-00156B0AC153}" destId="{6CE68A43-9C69-4212-AF24-9AFEE7CA1715}" srcOrd="6" destOrd="0" presId="urn:microsoft.com/office/officeart/2005/8/layout/hChevron3"/>
    <dgm:cxn modelId="{335F106D-DD0F-431F-A039-07E824961C5F}" type="presParOf" srcId="{1F6A0B97-83F0-4189-B0CB-00156B0AC153}" destId="{3220CDE8-D909-484A-AEEE-E1F8CCD6E591}" srcOrd="7" destOrd="0" presId="urn:microsoft.com/office/officeart/2005/8/layout/hChevron3"/>
    <dgm:cxn modelId="{90F688F5-AFFC-46CD-9614-752352CC7192}" type="presParOf" srcId="{1F6A0B97-83F0-4189-B0CB-00156B0AC153}" destId="{6AC59577-EC82-4A35-90CE-96CD0348AB0D}" srcOrd="8" destOrd="0" presId="urn:microsoft.com/office/officeart/2005/8/layout/hChevron3"/>
    <dgm:cxn modelId="{BE0F29A8-667E-417F-B102-085D06DC9792}" type="presParOf" srcId="{1F6A0B97-83F0-4189-B0CB-00156B0AC153}" destId="{EB1C56B5-4A0A-494F-92A8-3B4C157D15C5}" srcOrd="9" destOrd="0" presId="urn:microsoft.com/office/officeart/2005/8/layout/hChevron3"/>
    <dgm:cxn modelId="{CA89CD39-2E29-462F-A21D-C1FF6EEB04EE}" type="presParOf" srcId="{1F6A0B97-83F0-4189-B0CB-00156B0AC153}" destId="{33A1349C-0317-431F-9E60-7456885DCFD5}" srcOrd="10" destOrd="0" presId="urn:microsoft.com/office/officeart/2005/8/layout/hChevron3"/>
    <dgm:cxn modelId="{A9CE2DDE-8689-47EE-B905-5A23FA972C1A}" type="presParOf" srcId="{1F6A0B97-83F0-4189-B0CB-00156B0AC153}" destId="{A854A969-E3F4-46C7-AA9B-9B40E58C9671}" srcOrd="11" destOrd="0" presId="urn:microsoft.com/office/officeart/2005/8/layout/hChevron3"/>
    <dgm:cxn modelId="{821DC7E6-D257-4270-852B-2A28D0D52CF6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461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Bukkärl blödning (840207A)</dc:title>
  <dc:subject/>
  <dc:creator>patrik.jens.johansson@vgregion.se</dc:creator>
  <keywords/>
  <lastModifiedBy>TK.SpStyMigProd</lastModifiedBy>
  <revision>4</revision>
  <lastPrinted>2016-03-31T10:56:00.0000000Z</lastPrinted>
  <dcterms:created xsi:type="dcterms:W3CDTF">2022-05-18T04:12:00.0000000Z</dcterms:created>
  <dcterms:modified xsi:type="dcterms:W3CDTF">2024-01-19T09:11:00.0000000Z</dcterms:modified>
</coreProperties>
</file>