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5A10" w14:textId="77777777" w:rsidR="00A852CA" w:rsidRDefault="00A852CA" w:rsidP="00F35B05">
      <w:pPr>
        <w:pStyle w:val="Rubrik2"/>
        <w:sectPr w:rsidR="00A852CA" w:rsidSect="00A852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F95AD85" w14:textId="77777777" w:rsidR="00A852CA" w:rsidRPr="00A852CA" w:rsidRDefault="00A852CA" w:rsidP="00A852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C6FA070" w14:textId="60055B1E" w:rsidR="00A852CA" w:rsidRPr="00B8645B" w:rsidRDefault="00B8645B" w:rsidP="00B8645B">
      <w:pPr>
        <w:pStyle w:val="Rubrik1"/>
        <w:ind w:left="0"/>
      </w:pPr>
      <w:r w:rsidRPr="00B8645B">
        <w:t xml:space="preserve">DT </w:t>
      </w:r>
      <w:proofErr w:type="spellStart"/>
      <w:r w:rsidRPr="00B8645B">
        <w:t>Bukkärl</w:t>
      </w:r>
      <w:proofErr w:type="spellEnd"/>
      <w:r w:rsidRPr="00B8645B">
        <w:t xml:space="preserve"> blödning (840207A)</w:t>
      </w:r>
    </w:p>
    <w:p w14:paraId="6A4B3D15" w14:textId="77777777" w:rsidR="00A852CA" w:rsidRPr="00A852CA" w:rsidRDefault="00A852CA" w:rsidP="00A852C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3733AAC" w14:textId="77777777" w:rsidR="00A852CA" w:rsidRPr="00A852CA" w:rsidRDefault="00A852CA" w:rsidP="00B8645B">
      <w:pPr>
        <w:pStyle w:val="Rubrik2"/>
        <w:ind w:left="0"/>
      </w:pPr>
      <w:r w:rsidRPr="00A852CA">
        <w:t>Syfte</w:t>
      </w:r>
    </w:p>
    <w:p w14:paraId="569ED5D7" w14:textId="77777777" w:rsidR="00A852CA" w:rsidRPr="00A852CA" w:rsidRDefault="00A852CA" w:rsidP="00A852C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A852CA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67E6E87" w14:textId="77777777" w:rsidR="00A852CA" w:rsidRDefault="00A852CA" w:rsidP="00A852C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A7B60EF" w14:textId="77777777" w:rsidR="009478D7" w:rsidRPr="00A852CA" w:rsidRDefault="009478D7" w:rsidP="009478D7">
      <w:pPr>
        <w:pStyle w:val="Rubrik2"/>
        <w:ind w:left="0"/>
      </w:pPr>
      <w:r>
        <w:t>Förändringar</w:t>
      </w:r>
      <w:r w:rsidRPr="00A852CA">
        <w:t xml:space="preserve"> i denna version</w:t>
      </w:r>
    </w:p>
    <w:p w14:paraId="3A426F8A" w14:textId="77777777" w:rsidR="009478D7" w:rsidRPr="00A852CA" w:rsidRDefault="009478D7" w:rsidP="009478D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A852CA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530BE5CA" w14:textId="77777777" w:rsidR="009478D7" w:rsidRPr="00A852CA" w:rsidRDefault="009478D7" w:rsidP="00A852C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B62E737" w14:textId="77777777" w:rsidR="00A852CA" w:rsidRPr="00A852CA" w:rsidRDefault="00A852CA" w:rsidP="00B8645B">
      <w:pPr>
        <w:pStyle w:val="Rubrik2"/>
        <w:ind w:left="0"/>
      </w:pPr>
      <w:r w:rsidRPr="00A852CA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852CA" w:rsidRPr="00A852CA" w14:paraId="6DFDE192" w14:textId="77777777" w:rsidTr="0020734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C4D0F54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3520E5D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Gastrointestinal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blödning.</w:t>
            </w:r>
          </w:p>
        </w:tc>
      </w:tr>
      <w:tr w:rsidR="00A852CA" w:rsidRPr="00A852CA" w14:paraId="01E71FEC" w14:textId="77777777" w:rsidTr="002073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C38B6F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C902A8" w14:textId="392F7049" w:rsidR="00A852CA" w:rsidRPr="00A852CA" w:rsidRDefault="00A852CA" w:rsidP="00A852C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Pr="00A852CA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A852CA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7977BEFE" w14:textId="77777777" w:rsidR="00A852CA" w:rsidRPr="00A852CA" w:rsidRDefault="00A852CA" w:rsidP="00A852C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A852CA" w:rsidRPr="00A852CA" w14:paraId="35A3F66D" w14:textId="77777777" w:rsidTr="002073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C047C6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8E42C2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852CA" w:rsidRPr="00A852CA" w14:paraId="542A5EC7" w14:textId="77777777" w:rsidTr="002073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31874A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201DF6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”Buk arteriell”.</w:t>
            </w:r>
          </w:p>
        </w:tc>
      </w:tr>
      <w:tr w:rsidR="00A852CA" w:rsidRPr="00A852CA" w14:paraId="2ECE9F0D" w14:textId="77777777" w:rsidTr="002073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82CE3C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2EBABF" w14:textId="2075E4CD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6253F" w:rsidRPr="00A852CA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A852CA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14BF2168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03715B77" w14:textId="1EC72159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A852CA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A852CA" w:rsidRPr="00A852CA" w14:paraId="3332F07A" w14:textId="77777777" w:rsidTr="002073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7B87FC0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C09D447" w14:textId="77777777" w:rsidR="00A852CA" w:rsidRPr="00A852CA" w:rsidRDefault="00A852CA" w:rsidP="00A852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0214E01" w14:textId="77777777" w:rsidR="00A852CA" w:rsidRPr="00A852CA" w:rsidRDefault="00A852CA" w:rsidP="00A852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8BA6EA1" w14:textId="77777777" w:rsidR="00A852CA" w:rsidRPr="00A852CA" w:rsidRDefault="00A852CA" w:rsidP="00A852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44057EE" w14:textId="77777777" w:rsidR="00A852CA" w:rsidRPr="00A852CA" w:rsidRDefault="00A852CA" w:rsidP="00A852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37A169B" w14:textId="625E8C1E" w:rsidR="00A852CA" w:rsidRPr="00B8645B" w:rsidRDefault="00B8645B" w:rsidP="00B8645B">
      <w:pPr>
        <w:pStyle w:val="Rubrik2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A852CA" w:rsidRPr="00A852CA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A852CA" w:rsidRPr="00A852CA" w14:paraId="0D5DFE2B" w14:textId="77777777" w:rsidTr="00207344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2DC22DA6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4624F99" wp14:editId="7A949E62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A852CA" w:rsidRPr="00A852CA" w14:paraId="130A4397" w14:textId="77777777" w:rsidTr="00A852CA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9EC6852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D6B148A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FFCA8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28D14E8" wp14:editId="6967D322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194945</wp:posOffset>
                      </wp:positionV>
                      <wp:extent cx="410210" cy="1494155"/>
                      <wp:effectExtent l="0" t="0" r="8890" b="0"/>
                      <wp:wrapNone/>
                      <wp:docPr id="7" name="Pil: upp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941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86DF98" w14:textId="77777777" w:rsidR="00A852CA" w:rsidRDefault="00A852CA" w:rsidP="009625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333C9C44" w14:textId="77777777" w:rsidR="00A852CA" w:rsidRDefault="00A852CA" w:rsidP="009625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3743B292" w14:textId="77777777" w:rsidR="00A852CA" w:rsidRPr="0066567D" w:rsidRDefault="00A852CA" w:rsidP="009625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8D14E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7" o:spid="_x0000_s1026" type="#_x0000_t68" style="position:absolute;left:0;text-align:left;margin-left:41.4pt;margin-top:15.35pt;width:32.3pt;height:117.6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" adj="2965" fillcolor="red" stroked="f" strokeweight="1pt">
                      <v:textbox inset="1mm,1mm,1mm,1mm">
                        <w:txbxContent>
                          <w:p w14:paraId="4A86DF98" w14:textId="77777777" w:rsidR="00A852CA" w:rsidRDefault="00A852CA" w:rsidP="009625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333C9C44" w14:textId="77777777" w:rsidR="00A852CA" w:rsidRDefault="00A852CA" w:rsidP="009625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3743B292" w14:textId="77777777" w:rsidR="00A852CA" w:rsidRPr="0066567D" w:rsidRDefault="00A852CA" w:rsidP="009625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52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1BAACC" wp14:editId="73744014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201930</wp:posOffset>
                      </wp:positionV>
                      <wp:extent cx="1357630" cy="1494155"/>
                      <wp:effectExtent l="19050" t="19050" r="13970" b="1079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7630" cy="149443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4E540" id="Rektangel 8" o:spid="_x0000_s1026" style="position:absolute;margin-left:1.65pt;margin-top:15.9pt;width:106.9pt;height:1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" filled="f" strokecolor="red" strokeweight="3pt"/>
                  </w:pict>
                </mc:Fallback>
              </mc:AlternateContent>
            </w:r>
            <w:r w:rsidRPr="00A852CA">
              <w:rPr>
                <w:noProof/>
                <w:szCs w:val="20"/>
              </w:rPr>
              <w:drawing>
                <wp:inline distT="0" distB="0" distL="0" distR="0" wp14:anchorId="4DCB35A7" wp14:editId="07D62136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96869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CA" w:rsidRPr="00A852CA" w14:paraId="36E9FF81" w14:textId="77777777" w:rsidTr="00A852CA">
        <w:trPr>
          <w:trHeight w:val="227"/>
        </w:trPr>
        <w:tc>
          <w:tcPr>
            <w:tcW w:w="1950" w:type="dxa"/>
            <w:shd w:val="clear" w:color="auto" w:fill="FFFFFF"/>
          </w:tcPr>
          <w:p w14:paraId="0BCFAC8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391AAB7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3171DD" w14:textId="77777777" w:rsidR="00A852CA" w:rsidRPr="00A852CA" w:rsidRDefault="00A852CA" w:rsidP="00A852CA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A852CA" w:rsidRPr="00A852CA" w14:paraId="759099A5" w14:textId="77777777" w:rsidTr="00A852CA">
        <w:trPr>
          <w:trHeight w:val="227"/>
        </w:trPr>
        <w:tc>
          <w:tcPr>
            <w:tcW w:w="1950" w:type="dxa"/>
            <w:shd w:val="clear" w:color="auto" w:fill="FFFFFF"/>
          </w:tcPr>
          <w:p w14:paraId="49FBD7FF" w14:textId="77777777" w:rsidR="00A852CA" w:rsidRPr="00A852CA" w:rsidRDefault="00A852CA" w:rsidP="00A852C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Buk K- (lågdos)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D9A2D33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852CA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7EC4D604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A852CA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0534526" w14:textId="77777777" w:rsidR="00A852CA" w:rsidRPr="00A852CA" w:rsidRDefault="00A852CA" w:rsidP="00A852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52CA" w:rsidRPr="00A852CA" w14:paraId="7CF5C16C" w14:textId="77777777" w:rsidTr="00A852CA">
        <w:trPr>
          <w:trHeight w:val="227"/>
        </w:trPr>
        <w:tc>
          <w:tcPr>
            <w:tcW w:w="1950" w:type="dxa"/>
            <w:shd w:val="clear" w:color="auto" w:fill="FFFFFF"/>
          </w:tcPr>
          <w:p w14:paraId="47633CC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451FCFF3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796A73" w14:textId="77777777" w:rsidR="00A852CA" w:rsidRPr="00A852CA" w:rsidRDefault="00A852CA" w:rsidP="00A852CA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A852CA" w:rsidRPr="00A852CA" w14:paraId="5A8EC188" w14:textId="77777777" w:rsidTr="00A852CA">
        <w:trPr>
          <w:trHeight w:val="227"/>
        </w:trPr>
        <w:tc>
          <w:tcPr>
            <w:tcW w:w="1950" w:type="dxa"/>
            <w:shd w:val="clear" w:color="auto" w:fill="FFFFFF"/>
          </w:tcPr>
          <w:p w14:paraId="7B0A51FA" w14:textId="77777777" w:rsidR="00A852CA" w:rsidRPr="00A852CA" w:rsidRDefault="00A852CA" w:rsidP="00A852C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Buk K+ artärfas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5F7ECDD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852CA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2346BCA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BC0B28D" w14:textId="77777777" w:rsidR="00A852CA" w:rsidRPr="00A852CA" w:rsidRDefault="00A852CA" w:rsidP="00A852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52CA" w:rsidRPr="00A852CA" w14:paraId="33EEACA2" w14:textId="77777777" w:rsidTr="00A852CA">
        <w:trPr>
          <w:trHeight w:val="227"/>
        </w:trPr>
        <w:tc>
          <w:tcPr>
            <w:tcW w:w="1950" w:type="dxa"/>
            <w:shd w:val="clear" w:color="auto" w:fill="FFFFFF"/>
          </w:tcPr>
          <w:p w14:paraId="31A3776B" w14:textId="77777777" w:rsidR="00A852CA" w:rsidRPr="00A852CA" w:rsidRDefault="00A852CA" w:rsidP="00A852C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A852CA">
              <w:rPr>
                <w:rFonts w:ascii="Arial" w:hAnsi="Arial" w:cs="Arial"/>
                <w:b/>
                <w:sz w:val="18"/>
                <w:szCs w:val="18"/>
              </w:rPr>
              <w:t>venfas</w:t>
            </w:r>
            <w:proofErr w:type="spellEnd"/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672904C2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852CA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2BA86BD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73E812E" w14:textId="77777777" w:rsidR="00A852CA" w:rsidRPr="00A852CA" w:rsidRDefault="00A852CA" w:rsidP="00A852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52CA" w:rsidRPr="00A852CA" w14:paraId="3407F094" w14:textId="77777777" w:rsidTr="00A852CA">
        <w:trPr>
          <w:trHeight w:val="227"/>
        </w:trPr>
        <w:tc>
          <w:tcPr>
            <w:tcW w:w="1950" w:type="dxa"/>
            <w:shd w:val="clear" w:color="auto" w:fill="FFFFFF"/>
          </w:tcPr>
          <w:p w14:paraId="6661A47B" w14:textId="77777777" w:rsidR="00A852CA" w:rsidRPr="00A852CA" w:rsidRDefault="00A852CA" w:rsidP="00A852C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Buk K+ sen fas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4AEFF686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852CA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A852CA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A852CA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72D1457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1632825" w14:textId="77777777" w:rsidR="00A852CA" w:rsidRPr="00A852CA" w:rsidRDefault="00A852CA" w:rsidP="00A852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FA52F24" w14:textId="77777777" w:rsidR="00A852CA" w:rsidRPr="00A852CA" w:rsidRDefault="00A852CA" w:rsidP="00A852C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BEA02B6" w14:textId="77777777" w:rsidR="00A852CA" w:rsidRPr="00A852CA" w:rsidRDefault="00A852CA" w:rsidP="00B8645B">
      <w:pPr>
        <w:pStyle w:val="Rubrik2"/>
        <w:ind w:left="0"/>
      </w:pPr>
      <w:proofErr w:type="spellStart"/>
      <w:r w:rsidRPr="00A852CA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A852CA" w:rsidRPr="00A852CA" w14:paraId="2B5D75E6" w14:textId="77777777" w:rsidTr="00A852C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77008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5CBB38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8754A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CC4CA6B" wp14:editId="64962E61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E492CE" w14:textId="77777777" w:rsidR="00A852CA" w:rsidRPr="0066564D" w:rsidRDefault="00A852CA" w:rsidP="009625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C4CA6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4BE492CE" w14:textId="77777777" w:rsidR="00A852CA" w:rsidRPr="0066564D" w:rsidRDefault="00A852CA" w:rsidP="009625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852CA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07E3253" wp14:editId="345D9A5B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A1AC9F" w14:textId="77777777" w:rsidR="00A852CA" w:rsidRPr="0066567D" w:rsidRDefault="00A852CA" w:rsidP="009625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E3253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CA1AC9F" w14:textId="77777777" w:rsidR="00A852CA" w:rsidRPr="0066567D" w:rsidRDefault="00A852CA" w:rsidP="009625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52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5F766CF" wp14:editId="7F2FCD31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125292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852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7DFC144" wp14:editId="0E06404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1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5710F4" id="Rak 10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852CA">
              <w:rPr>
                <w:noProof/>
                <w:szCs w:val="20"/>
              </w:rPr>
              <w:drawing>
                <wp:inline distT="0" distB="0" distL="0" distR="0" wp14:anchorId="20DC667E" wp14:editId="4254B7EE">
                  <wp:extent cx="1420495" cy="1476612"/>
                  <wp:effectExtent l="0" t="0" r="8255" b="9525"/>
                  <wp:docPr id="17" name="Bildobjek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9C811BE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720FC3A" wp14:editId="577923F2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AC03A2" w14:textId="77777777" w:rsidR="00A852CA" w:rsidRPr="0066567D" w:rsidRDefault="00A852CA" w:rsidP="009625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0FC3A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34AC03A2" w14:textId="77777777" w:rsidR="00A852CA" w:rsidRPr="0066567D" w:rsidRDefault="00A852CA" w:rsidP="009625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52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D64E3D0" wp14:editId="028487CB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E38D7A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A852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15A396F" wp14:editId="6D5A2420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3" name="Rak koppling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64D59D" id="Rak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A852C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628D770" wp14:editId="57DDA83F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BD468F" w14:textId="77777777" w:rsidR="00A852CA" w:rsidRPr="0066567D" w:rsidRDefault="00A852CA" w:rsidP="009625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8D770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11BD468F" w14:textId="77777777" w:rsidR="00A852CA" w:rsidRPr="0066567D" w:rsidRDefault="00A852CA" w:rsidP="009625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52CA">
              <w:rPr>
                <w:noProof/>
                <w:szCs w:val="20"/>
              </w:rPr>
              <w:drawing>
                <wp:inline distT="0" distB="0" distL="0" distR="0" wp14:anchorId="6D8C5A71" wp14:editId="3C768DEC">
                  <wp:extent cx="1670034" cy="1383485"/>
                  <wp:effectExtent l="0" t="0" r="6985" b="762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CA" w:rsidRPr="00A852CA" w14:paraId="14E6DE0C" w14:textId="77777777" w:rsidTr="00A852C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80C428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216EF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66B7F3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ABB90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52CA" w:rsidRPr="00A852CA" w14:paraId="5D2CAF8E" w14:textId="77777777" w:rsidTr="00A852C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E14048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C06C4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64C4361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6C1A03A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52CA" w:rsidRPr="00A852CA" w14:paraId="495B7EE9" w14:textId="77777777" w:rsidTr="00A852C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57B64D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9680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1906B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23BECC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6209293" w14:textId="77777777" w:rsidR="00A852CA" w:rsidRPr="00A852CA" w:rsidRDefault="00A852CA" w:rsidP="00A852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AA3FAC1" w14:textId="77777777" w:rsidR="00A852CA" w:rsidRPr="00A852CA" w:rsidRDefault="00A852CA" w:rsidP="00B8645B">
      <w:pPr>
        <w:pStyle w:val="Rubrik2"/>
        <w:ind w:left="0"/>
      </w:pPr>
      <w:r w:rsidRPr="00A852CA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A852CA" w:rsidRPr="00A852CA" w14:paraId="0119E6E0" w14:textId="77777777" w:rsidTr="0020734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FD7806D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966A5E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1F81DC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9B73B3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A852CA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4B25F0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9F4D84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A852CA" w:rsidRPr="00A852CA" w14:paraId="69EEF74C" w14:textId="77777777" w:rsidTr="002073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BAD300" w14:textId="77777777" w:rsidR="00A852CA" w:rsidRPr="00A852CA" w:rsidRDefault="00A852CA" w:rsidP="00A852C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Buk K- (lågdos)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D869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1EB49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C167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720AF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5BDB5A9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852CA" w:rsidRPr="00A852CA" w14:paraId="7DC34839" w14:textId="77777777" w:rsidTr="002073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9215D3" w14:textId="77777777" w:rsidR="00A852CA" w:rsidRPr="00A852CA" w:rsidRDefault="00A852CA" w:rsidP="00A852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BF2C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CAB4E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4BD6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3121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FA48AF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A852CA" w:rsidRPr="00A852CA" w14:paraId="736EF1BF" w14:textId="77777777" w:rsidTr="002073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B6AD11" w14:textId="77777777" w:rsidR="00A852CA" w:rsidRPr="00A852CA" w:rsidRDefault="00A852CA" w:rsidP="00A852C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A852CA">
              <w:rPr>
                <w:rFonts w:ascii="Arial" w:hAnsi="Arial" w:cs="Arial"/>
                <w:b/>
                <w:sz w:val="18"/>
                <w:szCs w:val="18"/>
                <w:lang w:val="en-US"/>
              </w:rPr>
              <w:t>artärfas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A307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2A736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5BC3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2CF6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7BC074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52CA" w:rsidRPr="00A852CA" w14:paraId="4DB33B5B" w14:textId="77777777" w:rsidTr="002073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23D21E1" w14:textId="77777777" w:rsidR="00A852CA" w:rsidRPr="00A852CA" w:rsidRDefault="00A852CA" w:rsidP="00A852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9610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BE411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95CA2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3816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DF7278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52CA" w:rsidRPr="00A852CA" w14:paraId="00888352" w14:textId="77777777" w:rsidTr="002073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FF8F470" w14:textId="77777777" w:rsidR="00A852CA" w:rsidRPr="00A852CA" w:rsidRDefault="00A852CA" w:rsidP="00A852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6597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3B9FF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33E36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6578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E90C45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52CA" w:rsidRPr="00A852CA" w14:paraId="4D5D4D5E" w14:textId="77777777" w:rsidTr="002073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0228283" w14:textId="77777777" w:rsidR="00A852CA" w:rsidRPr="00A852CA" w:rsidRDefault="00A852CA" w:rsidP="00A852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5850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D2DAD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E3D06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7D20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010BE31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A852CA" w:rsidRPr="00A852CA" w14:paraId="0F9ADDAA" w14:textId="77777777" w:rsidTr="002073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6DFAD3" w14:textId="77777777" w:rsidR="00A852CA" w:rsidRPr="00A852CA" w:rsidRDefault="00A852CA" w:rsidP="00A852C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A852CA">
              <w:rPr>
                <w:rFonts w:ascii="Arial" w:hAnsi="Arial" w:cs="Arial"/>
                <w:b/>
                <w:sz w:val="18"/>
                <w:szCs w:val="18"/>
                <w:lang w:val="en-US"/>
              </w:rPr>
              <w:t>venfas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C24CE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CB67F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200C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58A11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53EA709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52CA" w:rsidRPr="00A852CA" w14:paraId="221A4601" w14:textId="77777777" w:rsidTr="002073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3366A9F" w14:textId="77777777" w:rsidR="00A852CA" w:rsidRPr="00A852CA" w:rsidRDefault="00A852CA" w:rsidP="00A852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5218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390EE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BDB5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A938F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87BD7FF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52CA" w:rsidRPr="00A852CA" w14:paraId="4C2D8331" w14:textId="77777777" w:rsidTr="002073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4FC4B35" w14:textId="77777777" w:rsidR="00A852CA" w:rsidRPr="00A852CA" w:rsidRDefault="00A852CA" w:rsidP="00A852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E2EF5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C4CC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9B3E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851D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4C81DD6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52CA" w:rsidRPr="00A852CA" w14:paraId="51A5245C" w14:textId="77777777" w:rsidTr="002073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90ED096" w14:textId="77777777" w:rsidR="00A852CA" w:rsidRPr="00A852CA" w:rsidRDefault="00A852CA" w:rsidP="00A852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4BF8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5020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C7C4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945D9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3998B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A852CA" w:rsidRPr="00A852CA" w14:paraId="4863FF7E" w14:textId="77777777" w:rsidTr="002073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70C2E0" w14:textId="77777777" w:rsidR="00A852CA" w:rsidRPr="00A852CA" w:rsidRDefault="00A852CA" w:rsidP="00A852C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A852CA">
              <w:rPr>
                <w:rFonts w:ascii="Arial" w:hAnsi="Arial" w:cs="Arial"/>
                <w:b/>
                <w:sz w:val="18"/>
                <w:szCs w:val="18"/>
                <w:lang w:val="en-US"/>
              </w:rPr>
              <w:t>sen</w:t>
            </w:r>
            <w:proofErr w:type="spellEnd"/>
            <w:r w:rsidRPr="00A852C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52CA">
              <w:rPr>
                <w:rFonts w:ascii="Arial" w:hAnsi="Arial" w:cs="Arial"/>
                <w:b/>
                <w:sz w:val="18"/>
                <w:szCs w:val="18"/>
                <w:lang w:val="en-US"/>
              </w:rPr>
              <w:t>fas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0E2F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0048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AB756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847A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FC2347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52CA" w:rsidRPr="00A852CA" w14:paraId="3518379D" w14:textId="77777777" w:rsidTr="002073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F4D5014" w14:textId="77777777" w:rsidR="00A852CA" w:rsidRPr="00A852CA" w:rsidRDefault="00A852CA" w:rsidP="00A852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5D7CD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4805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CF55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C824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7AF2481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52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A852CA" w:rsidRPr="00A852CA" w14:paraId="04606134" w14:textId="77777777" w:rsidTr="002073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A5833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69861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0CB2E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F8CFB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0814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B6F0E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A852CA" w:rsidRPr="00A852CA" w14:paraId="79C3A654" w14:textId="77777777" w:rsidTr="002073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DB7C6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FDD06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F34ED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E5651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242C2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7E472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2CA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4032E1D" w14:textId="77777777" w:rsidR="00A852CA" w:rsidRPr="00A852CA" w:rsidRDefault="00A852CA" w:rsidP="00B8645B">
      <w:pPr>
        <w:pStyle w:val="Rubrik2"/>
        <w:ind w:left="0"/>
      </w:pPr>
      <w:r w:rsidRPr="00A852CA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A852CA" w:rsidRPr="00A852CA" w14:paraId="336DEA58" w14:textId="77777777" w:rsidTr="00A852C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90CE59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ED12154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7F8924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6112DF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C1D846C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6506CD86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C3F3E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52CA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A70DF2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072CB249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8C03DF6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6215DCF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7BCB887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A3FEE30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1A18C12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D873FD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48A908E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7C65743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F0E6FA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  <w:proofErr w:type="spellEnd"/>
          </w:p>
          <w:p w14:paraId="57DED42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7DBEA0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22E43E54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077FDF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7C160F6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0B173C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B2FB18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757C03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C7567B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19266F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56C154FC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37D35D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DB46F2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E17FE62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86D4B0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49A2ABF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966ADD1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26E8E5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0306E788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E61F70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450E801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EE11973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C9A1544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E2E85EE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9D4C617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C036E5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22D32901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ECF4F1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F7DA5A9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249024A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  <w:proofErr w:type="spellEnd"/>
          </w:p>
          <w:p w14:paraId="45E985B5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ABB4CC5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6E7CEE24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sen fas</w:t>
            </w:r>
          </w:p>
          <w:p w14:paraId="49C8CD58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77A82F5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1FED09C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5795E82E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2CF92220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C9EF14D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89C0259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  <w:proofErr w:type="spellEnd"/>
          </w:p>
          <w:p w14:paraId="0412CF0D" w14:textId="77777777" w:rsidR="00A852CA" w:rsidRPr="00A852CA" w:rsidRDefault="00A852CA" w:rsidP="00A852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52C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9DDA78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0F7D8EDE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D8C510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C0CA50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C24739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D73EEA2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39670EE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D771727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C011F4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40DE9608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DE8A3A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69BA06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51241AF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6EB7AF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8977A3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6BF717F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71E157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6C9F1638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2E7910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FE73195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5365E1A4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8E397B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93FE28D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2E2FDE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33A073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52CA" w:rsidRPr="00A852CA" w14:paraId="79AFFB53" w14:textId="77777777" w:rsidTr="00A852CA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245642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30DFBD1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A82529A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4A790F9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716EAE" w14:textId="77777777" w:rsidR="00A852CA" w:rsidRPr="00A852CA" w:rsidRDefault="00A852CA" w:rsidP="00A852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F499191" w14:textId="77777777" w:rsidR="00A852CA" w:rsidRPr="00A852CA" w:rsidRDefault="00A852CA" w:rsidP="00A852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852C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F768" w14:textId="77777777" w:rsidR="00B07E5D" w:rsidRDefault="00B07E5D">
      <w:r>
        <w:separator/>
      </w:r>
    </w:p>
  </w:endnote>
  <w:endnote w:type="continuationSeparator" w:id="0">
    <w:p w14:paraId="74F0BBCF" w14:textId="77777777" w:rsidR="00B07E5D" w:rsidRDefault="00B07E5D">
      <w:r>
        <w:continuationSeparator/>
      </w:r>
    </w:p>
  </w:endnote>
  <w:endnote w:type="continuationNotice" w:id="1">
    <w:p w14:paraId="10044689" w14:textId="77777777" w:rsidR="00B07E5D" w:rsidRDefault="00B07E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E40E" w14:textId="77777777" w:rsidR="00B07E5D" w:rsidRDefault="00B07E5D"/>
  </w:footnote>
  <w:footnote w:type="continuationSeparator" w:id="0">
    <w:p w14:paraId="7551004B" w14:textId="77777777" w:rsidR="00B07E5D" w:rsidRDefault="00B07E5D">
      <w:r>
        <w:continuationSeparator/>
      </w:r>
    </w:p>
  </w:footnote>
  <w:footnote w:type="continuationNotice" w:id="1">
    <w:p w14:paraId="7154B2F2" w14:textId="77777777" w:rsidR="00B07E5D" w:rsidRDefault="00B07E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C4D47E7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EB20DA2" w:tentative="1">
      <w:start w:val="1"/>
      <w:numFmt w:val="lowerLetter"/>
      <w:lvlText w:val="%2."/>
      <w:lvlJc w:val="left"/>
      <w:pPr>
        <w:ind w:left="1080" w:hanging="360"/>
      </w:pPr>
    </w:lvl>
    <w:lvl w:ilvl="2" w:tplc="4A9E1D68" w:tentative="1">
      <w:start w:val="1"/>
      <w:numFmt w:val="lowerRoman"/>
      <w:lvlText w:val="%3."/>
      <w:lvlJc w:val="right"/>
      <w:pPr>
        <w:ind w:left="1800" w:hanging="180"/>
      </w:pPr>
    </w:lvl>
    <w:lvl w:ilvl="3" w:tplc="9836EB48" w:tentative="1">
      <w:start w:val="1"/>
      <w:numFmt w:val="decimal"/>
      <w:lvlText w:val="%4."/>
      <w:lvlJc w:val="left"/>
      <w:pPr>
        <w:ind w:left="2520" w:hanging="360"/>
      </w:pPr>
    </w:lvl>
    <w:lvl w:ilvl="4" w:tplc="A82C1BC8" w:tentative="1">
      <w:start w:val="1"/>
      <w:numFmt w:val="lowerLetter"/>
      <w:lvlText w:val="%5."/>
      <w:lvlJc w:val="left"/>
      <w:pPr>
        <w:ind w:left="3240" w:hanging="360"/>
      </w:pPr>
    </w:lvl>
    <w:lvl w:ilvl="5" w:tplc="17268AD2" w:tentative="1">
      <w:start w:val="1"/>
      <w:numFmt w:val="lowerRoman"/>
      <w:lvlText w:val="%6."/>
      <w:lvlJc w:val="right"/>
      <w:pPr>
        <w:ind w:left="3960" w:hanging="180"/>
      </w:pPr>
    </w:lvl>
    <w:lvl w:ilvl="6" w:tplc="0120A9E0" w:tentative="1">
      <w:start w:val="1"/>
      <w:numFmt w:val="decimal"/>
      <w:lvlText w:val="%7."/>
      <w:lvlJc w:val="left"/>
      <w:pPr>
        <w:ind w:left="4680" w:hanging="360"/>
      </w:pPr>
    </w:lvl>
    <w:lvl w:ilvl="7" w:tplc="7C241816" w:tentative="1">
      <w:start w:val="1"/>
      <w:numFmt w:val="lowerLetter"/>
      <w:lvlText w:val="%8."/>
      <w:lvlJc w:val="left"/>
      <w:pPr>
        <w:ind w:left="5400" w:hanging="360"/>
      </w:pPr>
    </w:lvl>
    <w:lvl w:ilvl="8" w:tplc="750CC2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337211A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33C11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C0D2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4BD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AC10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E0646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8A07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2C0B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B8C1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212ABD3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29A8268" w:tentative="1">
      <w:start w:val="1"/>
      <w:numFmt w:val="lowerLetter"/>
      <w:lvlText w:val="%2."/>
      <w:lvlJc w:val="left"/>
      <w:pPr>
        <w:ind w:left="1080" w:hanging="360"/>
      </w:pPr>
    </w:lvl>
    <w:lvl w:ilvl="2" w:tplc="755259D8" w:tentative="1">
      <w:start w:val="1"/>
      <w:numFmt w:val="lowerRoman"/>
      <w:lvlText w:val="%3."/>
      <w:lvlJc w:val="right"/>
      <w:pPr>
        <w:ind w:left="1800" w:hanging="180"/>
      </w:pPr>
    </w:lvl>
    <w:lvl w:ilvl="3" w:tplc="243A206E" w:tentative="1">
      <w:start w:val="1"/>
      <w:numFmt w:val="decimal"/>
      <w:lvlText w:val="%4."/>
      <w:lvlJc w:val="left"/>
      <w:pPr>
        <w:ind w:left="2520" w:hanging="360"/>
      </w:pPr>
    </w:lvl>
    <w:lvl w:ilvl="4" w:tplc="78909072" w:tentative="1">
      <w:start w:val="1"/>
      <w:numFmt w:val="lowerLetter"/>
      <w:lvlText w:val="%5."/>
      <w:lvlJc w:val="left"/>
      <w:pPr>
        <w:ind w:left="3240" w:hanging="360"/>
      </w:pPr>
    </w:lvl>
    <w:lvl w:ilvl="5" w:tplc="F19EBC2C" w:tentative="1">
      <w:start w:val="1"/>
      <w:numFmt w:val="lowerRoman"/>
      <w:lvlText w:val="%6."/>
      <w:lvlJc w:val="right"/>
      <w:pPr>
        <w:ind w:left="3960" w:hanging="180"/>
      </w:pPr>
    </w:lvl>
    <w:lvl w:ilvl="6" w:tplc="9DBCCE12" w:tentative="1">
      <w:start w:val="1"/>
      <w:numFmt w:val="decimal"/>
      <w:lvlText w:val="%7."/>
      <w:lvlJc w:val="left"/>
      <w:pPr>
        <w:ind w:left="4680" w:hanging="360"/>
      </w:pPr>
    </w:lvl>
    <w:lvl w:ilvl="7" w:tplc="1690EA18" w:tentative="1">
      <w:start w:val="1"/>
      <w:numFmt w:val="lowerLetter"/>
      <w:lvlText w:val="%8."/>
      <w:lvlJc w:val="left"/>
      <w:pPr>
        <w:ind w:left="5400" w:hanging="360"/>
      </w:pPr>
    </w:lvl>
    <w:lvl w:ilvl="8" w:tplc="575E1C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AD007B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1F615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2886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3C96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74AE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2E8F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767F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EC3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4A76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77287292">
    <w:abstractNumId w:val="21"/>
  </w:num>
  <w:num w:numId="2" w16cid:durableId="32272487">
    <w:abstractNumId w:val="16"/>
  </w:num>
  <w:num w:numId="3" w16cid:durableId="912008109">
    <w:abstractNumId w:val="0"/>
  </w:num>
  <w:num w:numId="4" w16cid:durableId="491290111">
    <w:abstractNumId w:val="6"/>
  </w:num>
  <w:num w:numId="5" w16cid:durableId="1730228486">
    <w:abstractNumId w:val="19"/>
  </w:num>
  <w:num w:numId="6" w16cid:durableId="652024243">
    <w:abstractNumId w:val="2"/>
  </w:num>
  <w:num w:numId="7" w16cid:durableId="1176967197">
    <w:abstractNumId w:val="13"/>
  </w:num>
  <w:num w:numId="8" w16cid:durableId="1876575725">
    <w:abstractNumId w:val="9"/>
  </w:num>
  <w:num w:numId="9" w16cid:durableId="738674715">
    <w:abstractNumId w:val="1"/>
  </w:num>
  <w:num w:numId="10" w16cid:durableId="573246562">
    <w:abstractNumId w:val="1"/>
  </w:num>
  <w:num w:numId="11" w16cid:durableId="1342197455">
    <w:abstractNumId w:val="3"/>
  </w:num>
  <w:num w:numId="12" w16cid:durableId="1952737301">
    <w:abstractNumId w:val="4"/>
  </w:num>
  <w:num w:numId="13" w16cid:durableId="1591232338">
    <w:abstractNumId w:val="15"/>
  </w:num>
  <w:num w:numId="14" w16cid:durableId="1408459579">
    <w:abstractNumId w:val="10"/>
  </w:num>
  <w:num w:numId="15" w16cid:durableId="467818575">
    <w:abstractNumId w:val="7"/>
  </w:num>
  <w:num w:numId="16" w16cid:durableId="1510487234">
    <w:abstractNumId w:val="14"/>
  </w:num>
  <w:num w:numId="17" w16cid:durableId="1423064331">
    <w:abstractNumId w:val="5"/>
  </w:num>
  <w:num w:numId="18" w16cid:durableId="912274223">
    <w:abstractNumId w:val="12"/>
  </w:num>
  <w:num w:numId="19" w16cid:durableId="10256323">
    <w:abstractNumId w:val="20"/>
  </w:num>
  <w:num w:numId="20" w16cid:durableId="1043015644">
    <w:abstractNumId w:val="17"/>
  </w:num>
  <w:num w:numId="21" w16cid:durableId="1510103586">
    <w:abstractNumId w:val="8"/>
  </w:num>
  <w:num w:numId="22" w16cid:durableId="518398945">
    <w:abstractNumId w:val="18"/>
  </w:num>
  <w:num w:numId="23" w16cid:durableId="6410344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69E3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07F28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8D7"/>
    <w:rsid w:val="00950E4E"/>
    <w:rsid w:val="009529BD"/>
    <w:rsid w:val="009533B4"/>
    <w:rsid w:val="0096253F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2CA"/>
    <w:rsid w:val="00A90D77"/>
    <w:rsid w:val="00A91B8C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E5D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45B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3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71BB4907-1397-49CA-9E3B-7C2892E1AEBC}" type="presOf" srcId="{BD80AD6D-AE28-4DC3-865A-F7A4BFC6D84E}" destId="{764FC522-4A5B-4DA0-8EA0-0B136026E7A3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213F4012-37D0-4AEF-BA53-E49CD691BC2D}" type="presOf" srcId="{72C3C3E7-AFE7-48AF-A84A-F5F4B462ABCE}" destId="{AD4E5296-B06F-4F82-9CB5-F741BF6BFCC1}" srcOrd="0" destOrd="0" presId="urn:microsoft.com/office/officeart/2005/8/layout/hChevron3"/>
    <dgm:cxn modelId="{2E1C6239-2341-4545-9499-E6B1CD107F66}" type="presOf" srcId="{548E9FD9-7371-42E5-8C31-C03B33C90BF7}" destId="{6CE68A43-9C69-4212-AF24-9AFEE7CA1715}" srcOrd="0" destOrd="0" presId="urn:microsoft.com/office/officeart/2005/8/layout/hChevron3"/>
    <dgm:cxn modelId="{40245C41-4AC0-4EB2-8FB5-170EFEF1B7A6}" type="presOf" srcId="{B73EA016-5B5E-4372-8AFF-E16F061CFA05}" destId="{1F6A0B97-83F0-4189-B0CB-00156B0AC15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472593A5-945A-47A7-820F-1DF172B2A982}" type="presOf" srcId="{D813EA76-4FD3-4C15-BFBC-B1DF43B29666}" destId="{4784DBD1-3CBE-41A8-A2C7-CF088F838C79}" srcOrd="0" destOrd="0" presId="urn:microsoft.com/office/officeart/2005/8/layout/hChevron3"/>
    <dgm:cxn modelId="{5290DDB1-58C0-476C-B5E1-A063C509F03C}" type="presOf" srcId="{FB4701B0-1C4A-420C-9F09-C1678465770A}" destId="{33A1349C-0317-431F-9E60-7456885DCFD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81ECF6D0-06DE-4893-A240-5BC7B264C0FC}" type="presOf" srcId="{B6686773-0991-4F56-99B7-CB08DF66B5ED}" destId="{6AC59577-EC82-4A35-90CE-96CD0348AB0D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73812E6-2026-4248-8368-B5E608845467}" type="presOf" srcId="{7D55B2F1-F7F7-4A6B-AFB0-F846FDB634B5}" destId="{E13D0391-DAD9-4B61-AB66-3FA48A4F7006}" srcOrd="0" destOrd="0" presId="urn:microsoft.com/office/officeart/2005/8/layout/hChevron3"/>
    <dgm:cxn modelId="{46D61A90-A2FC-4BA2-A006-C76E651C8112}" type="presParOf" srcId="{1F6A0B97-83F0-4189-B0CB-00156B0AC153}" destId="{4784DBD1-3CBE-41A8-A2C7-CF088F838C79}" srcOrd="0" destOrd="0" presId="urn:microsoft.com/office/officeart/2005/8/layout/hChevron3"/>
    <dgm:cxn modelId="{431A51A3-B54B-4626-9BEE-32FE182B2C2D}" type="presParOf" srcId="{1F6A0B97-83F0-4189-B0CB-00156B0AC153}" destId="{37D14BC8-3203-463C-9804-9B3B86B621FF}" srcOrd="1" destOrd="0" presId="urn:microsoft.com/office/officeart/2005/8/layout/hChevron3"/>
    <dgm:cxn modelId="{23B9D8E3-D66F-41CD-84B4-73C688D8680E}" type="presParOf" srcId="{1F6A0B97-83F0-4189-B0CB-00156B0AC153}" destId="{E13D0391-DAD9-4B61-AB66-3FA48A4F7006}" srcOrd="2" destOrd="0" presId="urn:microsoft.com/office/officeart/2005/8/layout/hChevron3"/>
    <dgm:cxn modelId="{F176957B-DFE8-4FF4-82A7-74F9459C3384}" type="presParOf" srcId="{1F6A0B97-83F0-4189-B0CB-00156B0AC153}" destId="{F9271109-4339-4036-9126-150629D10456}" srcOrd="3" destOrd="0" presId="urn:microsoft.com/office/officeart/2005/8/layout/hChevron3"/>
    <dgm:cxn modelId="{067625E3-FCAA-49FB-A5E4-52DEDD2B7CC3}" type="presParOf" srcId="{1F6A0B97-83F0-4189-B0CB-00156B0AC153}" destId="{AD4E5296-B06F-4F82-9CB5-F741BF6BFCC1}" srcOrd="4" destOrd="0" presId="urn:microsoft.com/office/officeart/2005/8/layout/hChevron3"/>
    <dgm:cxn modelId="{67C6B0C2-8F3B-421C-88A6-AE110E9241A2}" type="presParOf" srcId="{1F6A0B97-83F0-4189-B0CB-00156B0AC153}" destId="{99F7A086-6C98-4385-8FFE-3337C1F24694}" srcOrd="5" destOrd="0" presId="urn:microsoft.com/office/officeart/2005/8/layout/hChevron3"/>
    <dgm:cxn modelId="{DCD19923-2956-4546-A05D-A5DAD4389A2E}" type="presParOf" srcId="{1F6A0B97-83F0-4189-B0CB-00156B0AC153}" destId="{6CE68A43-9C69-4212-AF24-9AFEE7CA1715}" srcOrd="6" destOrd="0" presId="urn:microsoft.com/office/officeart/2005/8/layout/hChevron3"/>
    <dgm:cxn modelId="{335F106D-DD0F-431F-A039-07E824961C5F}" type="presParOf" srcId="{1F6A0B97-83F0-4189-B0CB-00156B0AC153}" destId="{3220CDE8-D909-484A-AEEE-E1F8CCD6E591}" srcOrd="7" destOrd="0" presId="urn:microsoft.com/office/officeart/2005/8/layout/hChevron3"/>
    <dgm:cxn modelId="{90F688F5-AFFC-46CD-9614-752352CC7192}" type="presParOf" srcId="{1F6A0B97-83F0-4189-B0CB-00156B0AC153}" destId="{6AC59577-EC82-4A35-90CE-96CD0348AB0D}" srcOrd="8" destOrd="0" presId="urn:microsoft.com/office/officeart/2005/8/layout/hChevron3"/>
    <dgm:cxn modelId="{BE0F29A8-667E-417F-B102-085D06DC9792}" type="presParOf" srcId="{1F6A0B97-83F0-4189-B0CB-00156B0AC153}" destId="{EB1C56B5-4A0A-494F-92A8-3B4C157D15C5}" srcOrd="9" destOrd="0" presId="urn:microsoft.com/office/officeart/2005/8/layout/hChevron3"/>
    <dgm:cxn modelId="{CA89CD39-2E29-462F-A21D-C1FF6EEB04EE}" type="presParOf" srcId="{1F6A0B97-83F0-4189-B0CB-00156B0AC153}" destId="{33A1349C-0317-431F-9E60-7456885DCFD5}" srcOrd="10" destOrd="0" presId="urn:microsoft.com/office/officeart/2005/8/layout/hChevron3"/>
    <dgm:cxn modelId="{A9CE2DDE-8689-47EE-B905-5A23FA972C1A}" type="presParOf" srcId="{1F6A0B97-83F0-4189-B0CB-00156B0AC153}" destId="{A854A969-E3F4-46C7-AA9B-9B40E58C9671}" srcOrd="11" destOrd="0" presId="urn:microsoft.com/office/officeart/2005/8/layout/hChevron3"/>
    <dgm:cxn modelId="{821DC7E6-D257-4270-852B-2A28D0D52CF6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3 min från start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344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Bukkärl blödning (840207A)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2022-05-18T04:12:00.0000000Z</dcterms:created>
  <dcterms:modified xsi:type="dcterms:W3CDTF">2026-03-05T08:37:00.0000000Z</dcterms:modified>
</coreProperties>
</file>