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D8015" w14:textId="77777777" w:rsidR="00DB7BAD" w:rsidRDefault="00DB7BAD" w:rsidP="0092040B">
      <w:pPr>
        <w:pStyle w:val="Rubrik2"/>
        <w:ind w:left="0"/>
        <w:sectPr w:rsidR="00DB7BAD" w:rsidSect="00DB7BAD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50A1FCD" w14:textId="77777777" w:rsidR="00DB7BAD" w:rsidRPr="00DB7BAD" w:rsidRDefault="00DB7BAD" w:rsidP="00DB7BAD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6ECE5204" w14:textId="5F49318B" w:rsidR="00DB7BAD" w:rsidRPr="00DB7BAD" w:rsidRDefault="0092040B" w:rsidP="0092040B">
      <w:pPr>
        <w:pStyle w:val="Rubrik1"/>
        <w:ind w:left="0"/>
        <w:rPr>
          <w:sz w:val="18"/>
          <w:szCs w:val="18"/>
        </w:rPr>
      </w:pPr>
      <w:r w:rsidRPr="00DB7BAD">
        <w:t>DT Buk K+ med PO barn (840801P)</w:t>
      </w:r>
    </w:p>
    <w:p w14:paraId="7C2D4947" w14:textId="77777777" w:rsidR="00DB7BAD" w:rsidRPr="00DB7BAD" w:rsidRDefault="00DB7BAD" w:rsidP="00DB7BAD">
      <w:pPr>
        <w:spacing w:after="0" w:line="240" w:lineRule="auto"/>
        <w:ind w:left="0" w:right="0"/>
        <w:rPr>
          <w:rFonts w:ascii="Arial" w:hAnsi="Arial" w:cs="Arial"/>
          <w:b/>
          <w:bCs/>
          <w:kern w:val="32"/>
          <w:sz w:val="18"/>
          <w:szCs w:val="18"/>
        </w:rPr>
      </w:pPr>
    </w:p>
    <w:p w14:paraId="21BE7059" w14:textId="77777777" w:rsidR="00DB7BAD" w:rsidRPr="00DB7BAD" w:rsidRDefault="00DB7BAD" w:rsidP="00DB7BAD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21E8BAEF" w14:textId="77777777" w:rsidR="00DB7BAD" w:rsidRPr="00DB7BAD" w:rsidRDefault="00DB7BAD" w:rsidP="0092040B">
      <w:pPr>
        <w:pStyle w:val="Rubrik2"/>
        <w:ind w:left="0"/>
      </w:pPr>
      <w:r w:rsidRPr="00DB7BAD">
        <w:t>Syfte</w:t>
      </w:r>
    </w:p>
    <w:p w14:paraId="785829EE" w14:textId="77777777" w:rsidR="00DB7BAD" w:rsidRDefault="00DB7BAD" w:rsidP="00DB7BAD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DB7BAD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028129D4" w14:textId="77777777" w:rsidR="00DB6B42" w:rsidRPr="00DB7BAD" w:rsidRDefault="00DB6B42" w:rsidP="00DB6B42">
      <w:pPr>
        <w:pStyle w:val="Rubrik2"/>
        <w:ind w:left="0"/>
      </w:pPr>
      <w:r>
        <w:t>Förändringar sedan föregående version</w:t>
      </w:r>
    </w:p>
    <w:p w14:paraId="302E5B05" w14:textId="24505A52" w:rsidR="00DB6B42" w:rsidRPr="00DB7BAD" w:rsidRDefault="00DB6B42" w:rsidP="00DB6B42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DB7BAD">
        <w:rPr>
          <w:rFonts w:ascii="Arial" w:hAnsi="Arial" w:cs="Arial"/>
          <w:sz w:val="18"/>
          <w:szCs w:val="18"/>
        </w:rPr>
        <w:t>Inga förändringar</w:t>
      </w:r>
      <w:r>
        <w:rPr>
          <w:rFonts w:ascii="Arial" w:hAnsi="Arial" w:cs="Arial"/>
          <w:sz w:val="18"/>
          <w:szCs w:val="18"/>
        </w:rPr>
        <w:t>.</w:t>
      </w:r>
    </w:p>
    <w:p w14:paraId="5C4C9F1E" w14:textId="77777777" w:rsidR="00DB6B42" w:rsidRPr="00DB7BAD" w:rsidRDefault="00DB6B42" w:rsidP="00DB7BAD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694D77C2" w14:textId="77777777" w:rsidR="00DB7BAD" w:rsidRPr="00DB7BAD" w:rsidRDefault="00DB7BAD" w:rsidP="00DB7BAD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5BF847AF" w14:textId="77777777" w:rsidR="00DB7BAD" w:rsidRPr="00DB7BAD" w:rsidRDefault="00DB7BAD" w:rsidP="0092040B">
      <w:pPr>
        <w:pStyle w:val="Rubrik2"/>
        <w:ind w:left="0"/>
      </w:pPr>
      <w:r w:rsidRPr="00DB7BAD">
        <w:t>Inför undersökningen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DB7BAD" w:rsidRPr="00DB7BAD" w14:paraId="67C96E3B" w14:textId="77777777" w:rsidTr="00FF2CB2">
        <w:trPr>
          <w:trHeight w:val="227"/>
        </w:trPr>
        <w:tc>
          <w:tcPr>
            <w:tcW w:w="1951" w:type="dxa"/>
            <w:shd w:val="clear" w:color="auto" w:fill="auto"/>
            <w:tcMar>
              <w:top w:w="57" w:type="dxa"/>
            </w:tcMar>
          </w:tcPr>
          <w:p w14:paraId="5EE2E83A" w14:textId="77777777" w:rsidR="00DB7BAD" w:rsidRPr="00DB7BAD" w:rsidRDefault="00DB7BAD" w:rsidP="00DB7BA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BAD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shd w:val="clear" w:color="auto" w:fill="auto"/>
            <w:tcMar>
              <w:top w:w="57" w:type="dxa"/>
            </w:tcMar>
          </w:tcPr>
          <w:p w14:paraId="41F3E93D" w14:textId="77777777" w:rsidR="00DB7BAD" w:rsidRPr="00DB7BAD" w:rsidRDefault="00DB7BAD" w:rsidP="00DB7BAD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B7BAD">
              <w:rPr>
                <w:rFonts w:ascii="Arial" w:hAnsi="Arial" w:cs="Arial"/>
                <w:sz w:val="18"/>
                <w:szCs w:val="18"/>
              </w:rPr>
              <w:t>Barn (&lt; 16 år).</w:t>
            </w:r>
          </w:p>
          <w:p w14:paraId="45479FC7" w14:textId="77777777" w:rsidR="00DB7BAD" w:rsidRPr="00DB7BAD" w:rsidRDefault="00DB7BAD" w:rsidP="00DB7BAD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B7BAD">
              <w:rPr>
                <w:rFonts w:ascii="Arial" w:hAnsi="Arial" w:cs="Arial"/>
                <w:sz w:val="18"/>
                <w:szCs w:val="18"/>
              </w:rPr>
              <w:t>Utredningsfall, tumör, metastaser, abscess mm.</w:t>
            </w:r>
          </w:p>
        </w:tc>
      </w:tr>
      <w:tr w:rsidR="00DB7BAD" w:rsidRPr="00DB7BAD" w14:paraId="3D349F07" w14:textId="77777777" w:rsidTr="00FF2CB2">
        <w:trPr>
          <w:trHeight w:val="227"/>
        </w:trPr>
        <w:tc>
          <w:tcPr>
            <w:tcW w:w="1951" w:type="dxa"/>
            <w:shd w:val="clear" w:color="auto" w:fill="auto"/>
          </w:tcPr>
          <w:p w14:paraId="3596BE94" w14:textId="77777777" w:rsidR="00DB7BAD" w:rsidRPr="00DB7BAD" w:rsidRDefault="00DB7BAD" w:rsidP="00DB7BA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BAD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shd w:val="clear" w:color="auto" w:fill="auto"/>
          </w:tcPr>
          <w:p w14:paraId="7319F1E1" w14:textId="77777777" w:rsidR="00DB7BAD" w:rsidRPr="00DB7BAD" w:rsidRDefault="00DB7BAD" w:rsidP="00DB7BAD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B7BAD">
              <w:rPr>
                <w:rFonts w:ascii="Arial" w:hAnsi="Arial" w:cs="Arial"/>
                <w:sz w:val="18"/>
                <w:szCs w:val="18"/>
              </w:rPr>
              <w:t>Kreatinin kontrolleras enbart på barn &lt; 1 år, njur- eller hjärtsjuka samt barn med pågående cytostatikabehandling.</w:t>
            </w:r>
          </w:p>
          <w:p w14:paraId="456134D5" w14:textId="77777777" w:rsidR="00DB7BAD" w:rsidRPr="00DB7BAD" w:rsidRDefault="00DB7BAD" w:rsidP="00DB7BAD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B7BAD">
              <w:rPr>
                <w:rFonts w:ascii="Arial" w:hAnsi="Arial" w:cs="Arial"/>
                <w:sz w:val="18"/>
                <w:szCs w:val="18"/>
              </w:rPr>
              <w:t>PVK, blå räcker.</w:t>
            </w:r>
          </w:p>
        </w:tc>
      </w:tr>
      <w:tr w:rsidR="00DB7BAD" w:rsidRPr="00DB7BAD" w14:paraId="0505AE1F" w14:textId="77777777" w:rsidTr="00FF2CB2">
        <w:trPr>
          <w:trHeight w:val="227"/>
        </w:trPr>
        <w:tc>
          <w:tcPr>
            <w:tcW w:w="1951" w:type="dxa"/>
            <w:shd w:val="clear" w:color="auto" w:fill="auto"/>
          </w:tcPr>
          <w:p w14:paraId="26C5AC9B" w14:textId="77777777" w:rsidR="00DB7BAD" w:rsidRPr="00DB7BAD" w:rsidRDefault="00DB7BAD" w:rsidP="00DB7BA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BAD">
              <w:rPr>
                <w:rFonts w:ascii="Arial" w:hAnsi="Arial" w:cs="Arial"/>
                <w:b/>
                <w:sz w:val="18"/>
                <w:szCs w:val="18"/>
              </w:rPr>
              <w:t>PO kontrast</w:t>
            </w:r>
          </w:p>
        </w:tc>
        <w:tc>
          <w:tcPr>
            <w:tcW w:w="7087" w:type="dxa"/>
            <w:shd w:val="clear" w:color="auto" w:fill="auto"/>
          </w:tcPr>
          <w:p w14:paraId="087B80B7" w14:textId="4B5DF927" w:rsidR="00DB7BAD" w:rsidRPr="00DB7BAD" w:rsidRDefault="00DB7BAD" w:rsidP="00DB7BAD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DB7BAD">
              <w:rPr>
                <w:rFonts w:ascii="Arial" w:hAnsi="Arial" w:cs="Arial"/>
                <w:sz w:val="18"/>
                <w:szCs w:val="18"/>
              </w:rPr>
              <w:t>Enligt särskilt PM</w:t>
            </w:r>
            <w:r w:rsidRPr="002002AC">
              <w:rPr>
                <w:rFonts w:ascii="Arial" w:hAnsi="Arial" w:cs="Arial"/>
                <w:color w:val="0000FF"/>
                <w:sz w:val="18"/>
                <w:szCs w:val="18"/>
              </w:rPr>
              <w:t xml:space="preserve">: </w:t>
            </w:r>
            <w:hyperlink r:id="rId17" w:history="1">
              <w:r w:rsidRPr="002002AC">
                <w:rPr>
                  <w:rStyle w:val="Hyperlnk"/>
                  <w:rFonts w:ascii="Arial" w:hAnsi="Arial" w:cs="Arial"/>
                  <w:color w:val="0000FF"/>
                  <w:sz w:val="18"/>
                  <w:szCs w:val="18"/>
                </w:rPr>
                <w:t>Peroral kontrast till barn inför datortomografiundersökning.</w:t>
              </w:r>
            </w:hyperlink>
          </w:p>
        </w:tc>
      </w:tr>
      <w:tr w:rsidR="00DB7BAD" w:rsidRPr="00DB7BAD" w14:paraId="5E37FE41" w14:textId="77777777" w:rsidTr="00FF2CB2">
        <w:trPr>
          <w:trHeight w:val="227"/>
        </w:trPr>
        <w:tc>
          <w:tcPr>
            <w:tcW w:w="1951" w:type="dxa"/>
            <w:shd w:val="clear" w:color="auto" w:fill="auto"/>
          </w:tcPr>
          <w:p w14:paraId="45F5933C" w14:textId="77777777" w:rsidR="00DB7BAD" w:rsidRPr="00DB7BAD" w:rsidRDefault="00DB7BAD" w:rsidP="00DB7BA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BAD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shd w:val="clear" w:color="auto" w:fill="auto"/>
          </w:tcPr>
          <w:p w14:paraId="791E3292" w14:textId="77777777" w:rsidR="00DB7BAD" w:rsidRPr="00DB7BAD" w:rsidRDefault="00DB7BAD" w:rsidP="00DB7BAD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B7BAD">
              <w:rPr>
                <w:rFonts w:ascii="Arial" w:hAnsi="Arial" w:cs="Arial"/>
                <w:sz w:val="18"/>
                <w:szCs w:val="18"/>
              </w:rPr>
              <w:t xml:space="preserve">Visipaque 320 mg I/ml används för alla barn, 1,7 ml/kg kroppsvikt. </w:t>
            </w:r>
          </w:p>
          <w:p w14:paraId="1686F9B6" w14:textId="4B1A3BFF" w:rsidR="00DB7BAD" w:rsidRPr="00DB7BAD" w:rsidRDefault="0092040B" w:rsidP="00DB7BAD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B7BAD">
              <w:rPr>
                <w:rFonts w:ascii="Arial" w:hAnsi="Arial" w:cs="Arial"/>
                <w:sz w:val="18"/>
                <w:szCs w:val="18"/>
              </w:rPr>
              <w:t>0–70</w:t>
            </w:r>
            <w:r w:rsidR="00DB7BAD" w:rsidRPr="00DB7BAD">
              <w:rPr>
                <w:rFonts w:ascii="Arial" w:hAnsi="Arial" w:cs="Arial"/>
                <w:sz w:val="18"/>
                <w:szCs w:val="18"/>
              </w:rPr>
              <w:t xml:space="preserve"> kg: maxdos 100 ml.</w:t>
            </w:r>
          </w:p>
          <w:p w14:paraId="53267988" w14:textId="77777777" w:rsidR="00DB7BAD" w:rsidRPr="00DB7BAD" w:rsidRDefault="00DB7BAD" w:rsidP="00DB7BAD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B7BAD">
              <w:rPr>
                <w:rFonts w:ascii="Arial" w:hAnsi="Arial" w:cs="Arial"/>
                <w:sz w:val="18"/>
                <w:szCs w:val="18"/>
              </w:rPr>
              <w:t>Över 70 kg: maxdos 120 ml.</w:t>
            </w:r>
          </w:p>
          <w:p w14:paraId="06113C03" w14:textId="68E037C3" w:rsidR="00DB7BAD" w:rsidRPr="00DB7BAD" w:rsidRDefault="00DB7BAD" w:rsidP="00DB7BAD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B7BAD">
              <w:rPr>
                <w:rFonts w:ascii="Arial" w:hAnsi="Arial" w:cs="Arial"/>
                <w:sz w:val="18"/>
                <w:szCs w:val="18"/>
              </w:rPr>
              <w:t xml:space="preserve">Eftersträva en injektionstid på </w:t>
            </w:r>
            <w:r w:rsidR="0092040B" w:rsidRPr="00DB7BAD">
              <w:rPr>
                <w:rFonts w:ascii="Arial" w:hAnsi="Arial" w:cs="Arial"/>
                <w:sz w:val="18"/>
                <w:szCs w:val="18"/>
              </w:rPr>
              <w:t>20–40</w:t>
            </w:r>
            <w:r w:rsidRPr="00DB7BAD">
              <w:rPr>
                <w:rFonts w:ascii="Arial" w:hAnsi="Arial" w:cs="Arial"/>
                <w:sz w:val="18"/>
                <w:szCs w:val="18"/>
              </w:rPr>
              <w:t xml:space="preserve"> s.</w:t>
            </w:r>
          </w:p>
        </w:tc>
      </w:tr>
      <w:tr w:rsidR="00DB7BAD" w:rsidRPr="00DB7BAD" w14:paraId="7B28C6A5" w14:textId="77777777" w:rsidTr="00FF2CB2">
        <w:trPr>
          <w:trHeight w:val="227"/>
        </w:trPr>
        <w:tc>
          <w:tcPr>
            <w:tcW w:w="1951" w:type="dxa"/>
            <w:shd w:val="clear" w:color="auto" w:fill="auto"/>
          </w:tcPr>
          <w:p w14:paraId="2521E22D" w14:textId="77777777" w:rsidR="00DB7BAD" w:rsidRPr="00DB7BAD" w:rsidRDefault="00DB7BAD" w:rsidP="00DB7BA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BAD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shd w:val="clear" w:color="auto" w:fill="auto"/>
          </w:tcPr>
          <w:p w14:paraId="1FEE94AB" w14:textId="230C2F03" w:rsidR="00DB7BAD" w:rsidRPr="00DB7BAD" w:rsidRDefault="00DB7BAD" w:rsidP="00DB7BAD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BAD">
              <w:rPr>
                <w:rFonts w:ascii="Arial" w:hAnsi="Arial" w:cs="Arial"/>
                <w:color w:val="000000"/>
                <w:sz w:val="18"/>
                <w:szCs w:val="18"/>
              </w:rPr>
              <w:t xml:space="preserve">Kvinnor mellan </w:t>
            </w:r>
            <w:r w:rsidR="0092040B" w:rsidRPr="00DB7BAD">
              <w:rPr>
                <w:rFonts w:ascii="Arial" w:hAnsi="Arial" w:cs="Arial"/>
                <w:color w:val="000000"/>
                <w:sz w:val="18"/>
                <w:szCs w:val="18"/>
              </w:rPr>
              <w:t>15–50</w:t>
            </w:r>
            <w:r w:rsidRPr="00DB7BAD">
              <w:rPr>
                <w:rFonts w:ascii="Arial" w:hAnsi="Arial" w:cs="Arial"/>
                <w:color w:val="000000"/>
                <w:sz w:val="18"/>
                <w:szCs w:val="18"/>
              </w:rPr>
              <w:t xml:space="preserve"> år ska tillfrågas om eventuell graviditet. </w:t>
            </w:r>
          </w:p>
          <w:p w14:paraId="1ECA2011" w14:textId="77777777" w:rsidR="00DB7BAD" w:rsidRPr="00DB7BAD" w:rsidRDefault="00DB7BAD" w:rsidP="00DB7BAD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BAD">
              <w:rPr>
                <w:rFonts w:ascii="Arial" w:hAnsi="Arial" w:cs="Arial"/>
                <w:color w:val="000000"/>
                <w:sz w:val="18"/>
                <w:szCs w:val="18"/>
              </w:rPr>
              <w:t>För övriga strålskyddsregler se kapitel 4.2 och 5.2 i</w:t>
            </w:r>
          </w:p>
          <w:p w14:paraId="4B3CEBA4" w14:textId="4971C040" w:rsidR="00DB7BAD" w:rsidRPr="00DB7BAD" w:rsidRDefault="00DB7BAD" w:rsidP="00DB7BAD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8" w:history="1">
              <w:r w:rsidRPr="00DB7BAD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</w:t>
              </w:r>
              <w:r w:rsidRPr="002002AC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ing</w:t>
              </w:r>
            </w:hyperlink>
          </w:p>
        </w:tc>
      </w:tr>
    </w:tbl>
    <w:p w14:paraId="6659A080" w14:textId="77777777" w:rsidR="00DB7BAD" w:rsidRPr="00DB7BAD" w:rsidRDefault="00DB7BAD" w:rsidP="00DB7BAD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176F3262" w14:textId="77777777" w:rsidR="00DB7BAD" w:rsidRPr="00DB7BAD" w:rsidRDefault="00DB7BAD" w:rsidP="0092040B">
      <w:pPr>
        <w:pStyle w:val="Rubrik2"/>
        <w:ind w:left="0"/>
      </w:pPr>
      <w:r w:rsidRPr="00DB7BAD"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DB7BAD" w:rsidRPr="00DB7BAD" w14:paraId="188D3703" w14:textId="77777777" w:rsidTr="00FF2CB2">
        <w:trPr>
          <w:trHeight w:val="227"/>
        </w:trPr>
        <w:tc>
          <w:tcPr>
            <w:tcW w:w="1951" w:type="dxa"/>
            <w:shd w:val="clear" w:color="auto" w:fill="auto"/>
            <w:tcMar>
              <w:top w:w="57" w:type="dxa"/>
            </w:tcMar>
          </w:tcPr>
          <w:p w14:paraId="1FEC91F3" w14:textId="77777777" w:rsidR="00DB7BAD" w:rsidRPr="00DB7BAD" w:rsidRDefault="00DB7BAD" w:rsidP="00DB7BA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BAD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</w:tc>
        <w:tc>
          <w:tcPr>
            <w:tcW w:w="7087" w:type="dxa"/>
            <w:shd w:val="clear" w:color="auto" w:fill="auto"/>
            <w:tcMar>
              <w:top w:w="57" w:type="dxa"/>
            </w:tcMar>
          </w:tcPr>
          <w:p w14:paraId="51A7E188" w14:textId="77777777" w:rsidR="00DB7BAD" w:rsidRPr="00DB7BAD" w:rsidRDefault="00DB7BAD" w:rsidP="00DB7BAD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B7BAD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3083F879" w14:textId="77777777" w:rsidR="00DB7BAD" w:rsidRPr="00DB7BAD" w:rsidRDefault="00DB7BAD" w:rsidP="00DB7BAD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B7BAD">
              <w:rPr>
                <w:rFonts w:ascii="Arial" w:hAnsi="Arial" w:cs="Arial"/>
                <w:sz w:val="18"/>
                <w:szCs w:val="18"/>
              </w:rPr>
              <w:t>Fötterna mot gantryt.</w:t>
            </w:r>
          </w:p>
          <w:p w14:paraId="51DFFA2B" w14:textId="77777777" w:rsidR="00DB7BAD" w:rsidRPr="00DB7BAD" w:rsidRDefault="00DB7BAD" w:rsidP="00DB7BAD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B7BAD">
              <w:rPr>
                <w:rFonts w:ascii="Arial" w:hAnsi="Arial" w:cs="Arial"/>
                <w:sz w:val="18"/>
                <w:szCs w:val="18"/>
              </w:rPr>
              <w:t>Armarna ovanför huvudet.</w:t>
            </w:r>
          </w:p>
        </w:tc>
      </w:tr>
      <w:tr w:rsidR="00DB7BAD" w:rsidRPr="00DB7BAD" w14:paraId="44DBD433" w14:textId="77777777" w:rsidTr="00FF2CB2">
        <w:trPr>
          <w:trHeight w:val="227"/>
        </w:trPr>
        <w:tc>
          <w:tcPr>
            <w:tcW w:w="1951" w:type="dxa"/>
            <w:shd w:val="clear" w:color="auto" w:fill="auto"/>
            <w:tcMar>
              <w:top w:w="57" w:type="dxa"/>
            </w:tcMar>
          </w:tcPr>
          <w:p w14:paraId="7C843D6F" w14:textId="77777777" w:rsidR="00DB7BAD" w:rsidRPr="00DB7BAD" w:rsidRDefault="00DB7BAD" w:rsidP="00DB7BA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BAD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7087" w:type="dxa"/>
            <w:shd w:val="clear" w:color="auto" w:fill="auto"/>
            <w:tcMar>
              <w:top w:w="57" w:type="dxa"/>
            </w:tcMar>
          </w:tcPr>
          <w:p w14:paraId="7835D93C" w14:textId="77777777" w:rsidR="00DB7BAD" w:rsidRPr="00DB7BAD" w:rsidRDefault="00DB7BAD" w:rsidP="00DB7BAD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DB7BAD">
              <w:rPr>
                <w:rFonts w:ascii="Arial" w:hAnsi="Arial" w:cs="Arial"/>
                <w:sz w:val="18"/>
                <w:szCs w:val="18"/>
              </w:rPr>
              <w:t>Mamiller – trochanter minor.</w:t>
            </w:r>
          </w:p>
        </w:tc>
      </w:tr>
      <w:tr w:rsidR="00DB7BAD" w:rsidRPr="00DB7BAD" w14:paraId="170A57CF" w14:textId="77777777" w:rsidTr="00FF2CB2">
        <w:trPr>
          <w:trHeight w:val="227"/>
        </w:trPr>
        <w:tc>
          <w:tcPr>
            <w:tcW w:w="1951" w:type="dxa"/>
            <w:shd w:val="clear" w:color="auto" w:fill="auto"/>
          </w:tcPr>
          <w:p w14:paraId="406876AE" w14:textId="77777777" w:rsidR="00DB7BAD" w:rsidRPr="00DB7BAD" w:rsidRDefault="00DB7BAD" w:rsidP="00DB7BA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BAD">
              <w:rPr>
                <w:rFonts w:ascii="Arial" w:hAnsi="Arial" w:cs="Arial"/>
                <w:b/>
                <w:sz w:val="18"/>
                <w:szCs w:val="18"/>
              </w:rPr>
              <w:t>Scanområde</w:t>
            </w:r>
          </w:p>
        </w:tc>
        <w:tc>
          <w:tcPr>
            <w:tcW w:w="7087" w:type="dxa"/>
            <w:shd w:val="clear" w:color="auto" w:fill="auto"/>
          </w:tcPr>
          <w:p w14:paraId="029DB600" w14:textId="77777777" w:rsidR="00DB7BAD" w:rsidRPr="00DB7BAD" w:rsidRDefault="00DB7BAD" w:rsidP="00DB7BAD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DB7BAD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DB7BAD">
              <w:rPr>
                <w:rFonts w:ascii="Arial" w:hAnsi="Arial" w:cs="Arial"/>
                <w:sz w:val="18"/>
                <w:szCs w:val="18"/>
              </w:rPr>
              <w:t xml:space="preserve"> Diafragma – symfysen.</w:t>
            </w:r>
          </w:p>
          <w:p w14:paraId="775BC7BB" w14:textId="77777777" w:rsidR="00DB7BAD" w:rsidRPr="00DB7BAD" w:rsidRDefault="00DB7BAD" w:rsidP="00DB7BAD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DB7BAD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</w:tr>
      <w:tr w:rsidR="00DB7BAD" w:rsidRPr="00DB7BAD" w14:paraId="5A011691" w14:textId="77777777" w:rsidTr="00FF2CB2">
        <w:trPr>
          <w:trHeight w:val="227"/>
        </w:trPr>
        <w:tc>
          <w:tcPr>
            <w:tcW w:w="1951" w:type="dxa"/>
            <w:shd w:val="clear" w:color="auto" w:fill="auto"/>
          </w:tcPr>
          <w:p w14:paraId="02D768F5" w14:textId="77777777" w:rsidR="00DB7BAD" w:rsidRPr="00DB7BAD" w:rsidRDefault="00DB7BAD" w:rsidP="00DB7BA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BAD">
              <w:rPr>
                <w:rFonts w:ascii="Arial" w:hAnsi="Arial" w:cs="Arial"/>
                <w:b/>
                <w:sz w:val="18"/>
                <w:szCs w:val="18"/>
              </w:rPr>
              <w:t>Delay</w:t>
            </w:r>
          </w:p>
        </w:tc>
        <w:tc>
          <w:tcPr>
            <w:tcW w:w="7087" w:type="dxa"/>
            <w:shd w:val="clear" w:color="auto" w:fill="auto"/>
          </w:tcPr>
          <w:p w14:paraId="1CE240CB" w14:textId="77777777" w:rsidR="00DB7BAD" w:rsidRPr="00DB7BAD" w:rsidRDefault="00DB7BAD" w:rsidP="00DB7BAD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B7BAD">
              <w:rPr>
                <w:rFonts w:ascii="Arial" w:hAnsi="Arial" w:cs="Arial"/>
                <w:sz w:val="18"/>
                <w:szCs w:val="18"/>
              </w:rPr>
              <w:t xml:space="preserve">Beräknas som injektionstid (för kontrasten) + 40 s. </w:t>
            </w:r>
          </w:p>
          <w:p w14:paraId="2EDC71A8" w14:textId="77777777" w:rsidR="00DB7BAD" w:rsidRPr="00DB7BAD" w:rsidRDefault="00DB7BAD" w:rsidP="00DB7BAD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B7BAD">
              <w:rPr>
                <w:rFonts w:ascii="Arial" w:hAnsi="Arial" w:cs="Arial"/>
                <w:sz w:val="18"/>
                <w:szCs w:val="18"/>
              </w:rPr>
              <w:t>Vid abscessfrågeställning: injektionstid + 60 s.</w:t>
            </w:r>
          </w:p>
        </w:tc>
      </w:tr>
    </w:tbl>
    <w:p w14:paraId="76CB9F06" w14:textId="77777777" w:rsidR="00DB7BAD" w:rsidRPr="00DB7BAD" w:rsidRDefault="00DB7BAD" w:rsidP="00DB7BAD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3B411E55" w14:textId="66A99AE7" w:rsidR="00DB7BAD" w:rsidRPr="00DB7BAD" w:rsidRDefault="00DB7BAD" w:rsidP="0092040B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  <w:r w:rsidRPr="00DB7BAD">
        <w:rPr>
          <w:rFonts w:ascii="Arial" w:hAnsi="Arial" w:cs="Arial"/>
          <w:b/>
          <w:sz w:val="18"/>
          <w:szCs w:val="18"/>
        </w:rPr>
        <w:br w:type="page"/>
      </w:r>
    </w:p>
    <w:p w14:paraId="4C3569FC" w14:textId="77777777" w:rsidR="00DB7BAD" w:rsidRPr="00DB7BAD" w:rsidRDefault="00DB7BAD" w:rsidP="0092040B">
      <w:pPr>
        <w:pStyle w:val="Rubrik2"/>
        <w:ind w:left="0"/>
      </w:pPr>
      <w:r w:rsidRPr="00DB7BAD">
        <w:lastRenderedPageBreak/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="00DB7BAD" w:rsidRPr="00DB7BAD" w14:paraId="562BEA8E" w14:textId="77777777" w:rsidTr="00FF2CB2">
        <w:trPr>
          <w:trHeight w:val="227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382FD0D9" w14:textId="77777777" w:rsidR="00DB7BAD" w:rsidRPr="00DB7BAD" w:rsidRDefault="00DB7BAD" w:rsidP="00DB7BA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BAD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1D6BE8AE" w14:textId="77777777" w:rsidR="00DB7BAD" w:rsidRPr="00DB7BAD" w:rsidRDefault="00DB7BAD" w:rsidP="00DB7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B7BAD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FCA1880" w14:textId="77777777" w:rsidR="00DB7BAD" w:rsidRPr="00DB7BAD" w:rsidRDefault="00DB7BAD" w:rsidP="00DB7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B7BAD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171AD6AC" w14:textId="77777777" w:rsidR="00DB7BAD" w:rsidRPr="00DB7BAD" w:rsidRDefault="00DB7BAD" w:rsidP="00DB7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B7BAD">
              <w:rPr>
                <w:rFonts w:ascii="Arial" w:hAnsi="Arial" w:cs="Arial"/>
                <w:b/>
                <w:sz w:val="18"/>
                <w:szCs w:val="18"/>
              </w:rPr>
              <w:t>Kernel</w:t>
            </w:r>
          </w:p>
          <w:p w14:paraId="7BAA34BC" w14:textId="77777777" w:rsidR="00DB7BAD" w:rsidRPr="00DB7BAD" w:rsidRDefault="00DB7BAD" w:rsidP="00DB7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B7BAD">
              <w:rPr>
                <w:rFonts w:ascii="Arial" w:hAnsi="Arial" w:cs="Arial"/>
                <w:b/>
                <w:sz w:val="18"/>
                <w:szCs w:val="18"/>
              </w:rPr>
              <w:t>(Siemens/GE/Toshiba)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BB60F9A" w14:textId="77777777" w:rsidR="00DB7BAD" w:rsidRPr="00DB7BAD" w:rsidRDefault="00DB7BAD" w:rsidP="00DB7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DB7BAD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28151CD" w14:textId="77777777" w:rsidR="00DB7BAD" w:rsidRPr="00DB7BAD" w:rsidRDefault="00DB7BAD" w:rsidP="00DB7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DB7BAD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DB7BAD" w:rsidRPr="00DB7BAD" w14:paraId="42D22BA4" w14:textId="77777777" w:rsidTr="00FF2CB2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DD2358E" w14:textId="77777777" w:rsidR="00DB7BAD" w:rsidRPr="00DB7BAD" w:rsidRDefault="00DB7BAD" w:rsidP="00DB7BAD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DB7BAD">
              <w:rPr>
                <w:rFonts w:ascii="Arial" w:hAnsi="Arial" w:cs="Arial"/>
                <w:b/>
                <w:sz w:val="18"/>
                <w:szCs w:val="18"/>
              </w:rPr>
              <w:t>Buk K+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5D7EF9" w14:textId="77777777" w:rsidR="00DB7BAD" w:rsidRPr="00DB7BAD" w:rsidRDefault="00DB7BAD" w:rsidP="00DB7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B7BAD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DCF000" w14:textId="77777777" w:rsidR="00DB7BAD" w:rsidRPr="00DB7BAD" w:rsidRDefault="00DB7BAD" w:rsidP="00DB7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B7BAD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EFE5CD" w14:textId="77777777" w:rsidR="00DB7BAD" w:rsidRPr="00DB7BAD" w:rsidRDefault="00DB7BAD" w:rsidP="00DB7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B7BAD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4FACFC" w14:textId="77777777" w:rsidR="00DB7BAD" w:rsidRPr="00DB7BAD" w:rsidRDefault="00DB7BAD" w:rsidP="00DB7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DB7BAD">
              <w:rPr>
                <w:rFonts w:ascii="Arial" w:hAnsi="Arial" w:cs="Arial"/>
                <w:noProof/>
                <w:sz w:val="18"/>
                <w:szCs w:val="18"/>
              </w:rPr>
              <w:t xml:space="preserve">C50 </w:t>
            </w:r>
            <w:r w:rsidRPr="00DB7BA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W450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0CAC2348" w14:textId="77777777" w:rsidR="00DB7BAD" w:rsidRPr="00DB7BAD" w:rsidRDefault="00DB7BAD" w:rsidP="00DB7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DB7BA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DB7BAD" w:rsidRPr="00DB7BAD" w14:paraId="47136DEC" w14:textId="77777777" w:rsidTr="00FF2CB2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13E10C0C" w14:textId="77777777" w:rsidR="00DB7BAD" w:rsidRPr="00DB7BAD" w:rsidRDefault="00DB7BAD" w:rsidP="00DB7BAD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97D731" w14:textId="77777777" w:rsidR="00DB7BAD" w:rsidRPr="00DB7BAD" w:rsidRDefault="00DB7BAD" w:rsidP="00DB7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B7BAD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273A6F" w14:textId="77777777" w:rsidR="00DB7BAD" w:rsidRPr="00DB7BAD" w:rsidRDefault="00DB7BAD" w:rsidP="00DB7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B7BAD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F980AD" w14:textId="77777777" w:rsidR="00DB7BAD" w:rsidRPr="00DB7BAD" w:rsidRDefault="00DB7BAD" w:rsidP="00DB7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B7BAD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CA4A36" w14:textId="77777777" w:rsidR="00DB7BAD" w:rsidRPr="00DB7BAD" w:rsidRDefault="00DB7BAD" w:rsidP="00DB7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DB7BA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3B8DB988" w14:textId="77777777" w:rsidR="00DB7BAD" w:rsidRPr="00DB7BAD" w:rsidRDefault="00DB7BAD" w:rsidP="00DB7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DB7BA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DB7BAD" w:rsidRPr="00DB7BAD" w14:paraId="4DC5E31B" w14:textId="77777777" w:rsidTr="00FF2CB2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4F6CD691" w14:textId="77777777" w:rsidR="00DB7BAD" w:rsidRPr="00DB7BAD" w:rsidRDefault="00DB7BAD" w:rsidP="00DB7BAD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705EBB" w14:textId="77777777" w:rsidR="00DB7BAD" w:rsidRPr="00DB7BAD" w:rsidRDefault="00DB7BAD" w:rsidP="00DB7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B7BAD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EEEE8B" w14:textId="77777777" w:rsidR="00DB7BAD" w:rsidRPr="00DB7BAD" w:rsidRDefault="00DB7BAD" w:rsidP="00DB7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B7BAD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4236B1" w14:textId="77777777" w:rsidR="00DB7BAD" w:rsidRPr="00DB7BAD" w:rsidRDefault="00DB7BAD" w:rsidP="00DB7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B7BAD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39093A" w14:textId="77777777" w:rsidR="00DB7BAD" w:rsidRPr="00DB7BAD" w:rsidRDefault="00DB7BAD" w:rsidP="00DB7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DB7BA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0523E99D" w14:textId="77777777" w:rsidR="00DB7BAD" w:rsidRPr="00DB7BAD" w:rsidRDefault="00DB7BAD" w:rsidP="00DB7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DB7BA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DB7BAD" w:rsidRPr="00DB7BAD" w14:paraId="08DEA64D" w14:textId="77777777" w:rsidTr="00FF2CB2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3BA6700E" w14:textId="77777777" w:rsidR="00DB7BAD" w:rsidRPr="00DB7BAD" w:rsidRDefault="00DB7BAD" w:rsidP="00DB7BAD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259C7A" w14:textId="77777777" w:rsidR="00DB7BAD" w:rsidRPr="00DB7BAD" w:rsidRDefault="00DB7BAD" w:rsidP="00DB7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B7BAD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F0FAE4" w14:textId="77777777" w:rsidR="00DB7BAD" w:rsidRPr="00DB7BAD" w:rsidRDefault="00DB7BAD" w:rsidP="00DB7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B7BAD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D5DF5B" w14:textId="77777777" w:rsidR="00DB7BAD" w:rsidRPr="00DB7BAD" w:rsidRDefault="00DB7BAD" w:rsidP="00DB7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B7BAD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E6A0DD" w14:textId="77777777" w:rsidR="00DB7BAD" w:rsidRPr="00DB7BAD" w:rsidRDefault="00DB7BAD" w:rsidP="00DB7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DB7BA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0B63366" w14:textId="77777777" w:rsidR="00DB7BAD" w:rsidRPr="00DB7BAD" w:rsidRDefault="00DB7BAD" w:rsidP="00DB7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DB7BAD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DB7BAD" w:rsidRPr="00DB7BAD" w14:paraId="57315BE2" w14:textId="77777777" w:rsidTr="00FF2CB2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9E8E12" w14:textId="77777777" w:rsidR="00DB7BAD" w:rsidRPr="00DB7BAD" w:rsidRDefault="00DB7BAD" w:rsidP="00DB7BA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BAD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BD27EC" w14:textId="77777777" w:rsidR="00DB7BAD" w:rsidRPr="00DB7BAD" w:rsidRDefault="00DB7BAD" w:rsidP="00DB7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B7BA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B16B58" w14:textId="77777777" w:rsidR="00DB7BAD" w:rsidRPr="00DB7BAD" w:rsidRDefault="00DB7BAD" w:rsidP="00DB7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B7BA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6FC3F1" w14:textId="77777777" w:rsidR="00DB7BAD" w:rsidRPr="00DB7BAD" w:rsidRDefault="00DB7BAD" w:rsidP="00DB7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B7BA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BCDE80" w14:textId="77777777" w:rsidR="00DB7BAD" w:rsidRPr="00DB7BAD" w:rsidRDefault="00DB7BAD" w:rsidP="00DB7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B7BA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B0A832" w14:textId="77777777" w:rsidR="00DB7BAD" w:rsidRPr="00DB7BAD" w:rsidRDefault="00DB7BAD" w:rsidP="00DB7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B7BAD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  <w:tr w:rsidR="00DB7BAD" w:rsidRPr="00DB7BAD" w14:paraId="46BF35B8" w14:textId="77777777" w:rsidTr="00FF2CB2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9EBF27" w14:textId="77777777" w:rsidR="00DB7BAD" w:rsidRPr="00DB7BAD" w:rsidRDefault="00DB7BAD" w:rsidP="00DB7BA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BAD">
              <w:rPr>
                <w:rFonts w:ascii="Arial" w:hAnsi="Arial" w:cs="Arial"/>
                <w:b/>
                <w:sz w:val="18"/>
                <w:szCs w:val="18"/>
              </w:rPr>
              <w:t>Dosrapport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17EAAC" w14:textId="77777777" w:rsidR="00DB7BAD" w:rsidRPr="00DB7BAD" w:rsidRDefault="00DB7BAD" w:rsidP="00DB7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B7BA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92A878" w14:textId="77777777" w:rsidR="00DB7BAD" w:rsidRPr="00DB7BAD" w:rsidRDefault="00DB7BAD" w:rsidP="00DB7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B7BA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55D138" w14:textId="77777777" w:rsidR="00DB7BAD" w:rsidRPr="00DB7BAD" w:rsidRDefault="00DB7BAD" w:rsidP="00DB7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B7BA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483213" w14:textId="77777777" w:rsidR="00DB7BAD" w:rsidRPr="00DB7BAD" w:rsidRDefault="00DB7BAD" w:rsidP="00DB7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B7BA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B5EFDA" w14:textId="77777777" w:rsidR="00DB7BAD" w:rsidRPr="00DB7BAD" w:rsidRDefault="00DB7BAD" w:rsidP="00DB7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B7BAD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</w:tbl>
    <w:p w14:paraId="307C9E2D" w14:textId="77777777" w:rsidR="00DB7BAD" w:rsidRPr="00DB7BAD" w:rsidRDefault="00DB7BAD" w:rsidP="00DB7BAD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37CCDF04" w14:textId="77777777" w:rsidR="00DB7BAD" w:rsidRPr="00DB7BAD" w:rsidRDefault="00DB7BAD" w:rsidP="0092040B">
      <w:pPr>
        <w:pStyle w:val="Rubrik2"/>
        <w:ind w:left="0"/>
      </w:pPr>
      <w:r w:rsidRPr="00DB7BAD">
        <w:t>Hängning 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3119"/>
        <w:gridCol w:w="283"/>
        <w:gridCol w:w="1559"/>
        <w:gridCol w:w="1560"/>
        <w:gridCol w:w="566"/>
      </w:tblGrid>
      <w:tr w:rsidR="00DB7BAD" w:rsidRPr="00DB7BAD" w14:paraId="7A997A8C" w14:textId="77777777" w:rsidTr="00DB7BAD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49947EE9" w14:textId="77777777" w:rsidR="00DB7BAD" w:rsidRPr="00DB7BAD" w:rsidRDefault="00DB7BAD" w:rsidP="00DB7BA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60D57E0B" w14:textId="77777777" w:rsidR="00DB7BAD" w:rsidRPr="00DB7BAD" w:rsidRDefault="00DB7BAD" w:rsidP="00DB7BA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79515E2F" w14:textId="77777777" w:rsidR="00DB7BAD" w:rsidRPr="00DB7BAD" w:rsidRDefault="00DB7BAD" w:rsidP="00DB7BA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41972A62" w14:textId="77777777" w:rsidR="00DB7BAD" w:rsidRPr="00DB7BAD" w:rsidRDefault="00DB7BAD" w:rsidP="00DB7BA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5F41CE70" w14:textId="77777777" w:rsidR="00DB7BAD" w:rsidRPr="00DB7BAD" w:rsidRDefault="00DB7BAD" w:rsidP="00DB7BA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B7BAD" w:rsidRPr="00DB7BAD" w14:paraId="69FCD518" w14:textId="77777777" w:rsidTr="00DB7BAD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CFF4138" w14:textId="77777777" w:rsidR="00DB7BAD" w:rsidRPr="00DB7BAD" w:rsidRDefault="00DB7BAD" w:rsidP="00DB7BA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BAD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3119" w:type="dxa"/>
            <w:vMerge w:val="restart"/>
            <w:tcBorders>
              <w:top w:val="nil"/>
            </w:tcBorders>
            <w:shd w:val="clear" w:color="auto" w:fill="8496B0"/>
            <w:vAlign w:val="center"/>
          </w:tcPr>
          <w:p w14:paraId="177604FF" w14:textId="77777777" w:rsidR="00DB7BAD" w:rsidRPr="00DB7BAD" w:rsidRDefault="00DB7BAD" w:rsidP="00DB7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B7BAD">
              <w:rPr>
                <w:rFonts w:ascii="Arial" w:hAnsi="Arial" w:cs="Arial"/>
                <w:color w:val="FFFFFF"/>
                <w:sz w:val="18"/>
                <w:szCs w:val="18"/>
              </w:rPr>
              <w:t>Buk K+</w:t>
            </w:r>
          </w:p>
          <w:p w14:paraId="25AA63A9" w14:textId="77777777" w:rsidR="00DB7BAD" w:rsidRPr="00DB7BAD" w:rsidRDefault="00DB7BAD" w:rsidP="00DB7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B7BAD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14BE06A4" w14:textId="77777777" w:rsidR="00DB7BAD" w:rsidRPr="00DB7BAD" w:rsidRDefault="00DB7BAD" w:rsidP="00DB7BA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5911768D" w14:textId="77777777" w:rsidR="00DB7BAD" w:rsidRPr="00DB7BAD" w:rsidRDefault="00DB7BAD" w:rsidP="00DB7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B7BAD">
              <w:rPr>
                <w:rFonts w:ascii="Arial" w:hAnsi="Arial" w:cs="Arial"/>
                <w:color w:val="FFFFFF"/>
                <w:sz w:val="18"/>
                <w:szCs w:val="18"/>
              </w:rPr>
              <w:t>Buk K+</w:t>
            </w:r>
          </w:p>
          <w:p w14:paraId="0DFDE92D" w14:textId="77777777" w:rsidR="00DB7BAD" w:rsidRPr="00DB7BAD" w:rsidRDefault="00DB7BAD" w:rsidP="00DB7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B7BAD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60E710AD" w14:textId="77777777" w:rsidR="00DB7BAD" w:rsidRPr="00DB7BAD" w:rsidRDefault="00DB7BAD" w:rsidP="00DB7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B7BAD">
              <w:rPr>
                <w:rFonts w:ascii="Arial" w:hAnsi="Arial" w:cs="Arial"/>
                <w:color w:val="FFFFFF"/>
                <w:sz w:val="18"/>
                <w:szCs w:val="18"/>
              </w:rPr>
              <w:t>Buk K+</w:t>
            </w:r>
          </w:p>
          <w:p w14:paraId="1B77B8EE" w14:textId="77777777" w:rsidR="00DB7BAD" w:rsidRPr="00DB7BAD" w:rsidRDefault="00DB7BAD" w:rsidP="00DB7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B7BAD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AFE5482" w14:textId="77777777" w:rsidR="00DB7BAD" w:rsidRPr="00DB7BAD" w:rsidRDefault="00DB7BAD" w:rsidP="00DB7BA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B7BAD" w:rsidRPr="00DB7BAD" w14:paraId="267841A9" w14:textId="77777777" w:rsidTr="00DB7BAD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387D9B4" w14:textId="77777777" w:rsidR="00DB7BAD" w:rsidRPr="00DB7BAD" w:rsidRDefault="00DB7BAD" w:rsidP="00DB7BA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2DB79C05" w14:textId="77777777" w:rsidR="00DB7BAD" w:rsidRPr="00DB7BAD" w:rsidRDefault="00DB7BAD" w:rsidP="00DB7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7E9262F" w14:textId="77777777" w:rsidR="00DB7BAD" w:rsidRPr="00DB7BAD" w:rsidRDefault="00DB7BAD" w:rsidP="00DB7BA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466AC605" w14:textId="77777777" w:rsidR="00DB7BAD" w:rsidRPr="00DB7BAD" w:rsidRDefault="00DB7BAD" w:rsidP="00DB7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093B8BDB" w14:textId="77777777" w:rsidR="00DB7BAD" w:rsidRPr="00DB7BAD" w:rsidRDefault="00DB7BAD" w:rsidP="00DB7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C710276" w14:textId="77777777" w:rsidR="00DB7BAD" w:rsidRPr="00DB7BAD" w:rsidRDefault="00DB7BAD" w:rsidP="00DB7BA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B7BAD" w:rsidRPr="00DB7BAD" w14:paraId="61A8E3B3" w14:textId="77777777" w:rsidTr="00DB7BAD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E7BAD3C" w14:textId="77777777" w:rsidR="00DB7BAD" w:rsidRPr="00DB7BAD" w:rsidRDefault="00DB7BAD" w:rsidP="00DB7BA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19B1C385" w14:textId="77777777" w:rsidR="00DB7BAD" w:rsidRPr="00DB7BAD" w:rsidRDefault="00DB7BAD" w:rsidP="00DB7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3A68E5F" w14:textId="77777777" w:rsidR="00DB7BAD" w:rsidRPr="00DB7BAD" w:rsidRDefault="00DB7BAD" w:rsidP="00DB7BA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37B0B02C" w14:textId="77777777" w:rsidR="00DB7BAD" w:rsidRPr="00DB7BAD" w:rsidRDefault="00DB7BAD" w:rsidP="00DB7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106363C6" w14:textId="77777777" w:rsidR="00DB7BAD" w:rsidRPr="00DB7BAD" w:rsidRDefault="00DB7BAD" w:rsidP="00DB7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FF769F6" w14:textId="77777777" w:rsidR="00DB7BAD" w:rsidRPr="00DB7BAD" w:rsidRDefault="00DB7BAD" w:rsidP="00DB7BA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B7BAD" w:rsidRPr="00DB7BAD" w14:paraId="50A76ED3" w14:textId="77777777" w:rsidTr="00DB7BAD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73421FF" w14:textId="77777777" w:rsidR="00DB7BAD" w:rsidRPr="00DB7BAD" w:rsidRDefault="00DB7BAD" w:rsidP="00DB7BA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1608F08E" w14:textId="77777777" w:rsidR="00DB7BAD" w:rsidRPr="00DB7BAD" w:rsidRDefault="00DB7BAD" w:rsidP="00DB7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00144E9" w14:textId="77777777" w:rsidR="00DB7BAD" w:rsidRPr="00DB7BAD" w:rsidRDefault="00DB7BAD" w:rsidP="00DB7BA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7BBD89DD" w14:textId="77777777" w:rsidR="00DB7BAD" w:rsidRPr="00DB7BAD" w:rsidRDefault="00DB7BAD" w:rsidP="00DB7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315EE0CB" w14:textId="77777777" w:rsidR="00DB7BAD" w:rsidRPr="00DB7BAD" w:rsidRDefault="00DB7BAD" w:rsidP="00DB7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FE288D1" w14:textId="77777777" w:rsidR="00DB7BAD" w:rsidRPr="00DB7BAD" w:rsidRDefault="00DB7BAD" w:rsidP="00DB7BA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B7BAD" w:rsidRPr="00DB7BAD" w14:paraId="43A5992D" w14:textId="77777777" w:rsidTr="00DB7BAD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25377A2" w14:textId="77777777" w:rsidR="00DB7BAD" w:rsidRPr="00DB7BAD" w:rsidRDefault="00DB7BAD" w:rsidP="00DB7BA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  <w:vAlign w:val="center"/>
          </w:tcPr>
          <w:p w14:paraId="172159AC" w14:textId="77777777" w:rsidR="00DB7BAD" w:rsidRPr="00DB7BAD" w:rsidRDefault="00DB7BAD" w:rsidP="00DB7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579CA76" w14:textId="77777777" w:rsidR="00DB7BAD" w:rsidRPr="00DB7BAD" w:rsidRDefault="00DB7BAD" w:rsidP="00DB7BA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5C590CCC" w14:textId="77777777" w:rsidR="00DB7BAD" w:rsidRPr="00DB7BAD" w:rsidRDefault="00DB7BAD" w:rsidP="00DB7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5F4CD8BB" w14:textId="77777777" w:rsidR="00DB7BAD" w:rsidRPr="00DB7BAD" w:rsidRDefault="00DB7BAD" w:rsidP="00DB7BA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22369FB" w14:textId="77777777" w:rsidR="00DB7BAD" w:rsidRPr="00DB7BAD" w:rsidRDefault="00DB7BAD" w:rsidP="00DB7BA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B7BAD" w:rsidRPr="00DB7BAD" w14:paraId="449E92B6" w14:textId="77777777" w:rsidTr="00DB7BAD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2F228C4" w14:textId="77777777" w:rsidR="00DB7BAD" w:rsidRPr="00DB7BAD" w:rsidRDefault="00DB7BAD" w:rsidP="00DB7BA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5F12C3BD" w14:textId="77777777" w:rsidR="00DB7BAD" w:rsidRPr="00DB7BAD" w:rsidRDefault="00DB7BAD" w:rsidP="00DB7BA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DEC1002" w14:textId="77777777" w:rsidR="00DB7BAD" w:rsidRPr="00DB7BAD" w:rsidRDefault="00DB7BAD" w:rsidP="00DB7BA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142F2194" w14:textId="77777777" w:rsidR="00DB7BAD" w:rsidRPr="00DB7BAD" w:rsidRDefault="00DB7BAD" w:rsidP="00DB7BA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6F27E030" w14:textId="77777777" w:rsidR="00DB7BAD" w:rsidRPr="00DB7BAD" w:rsidRDefault="00DB7BAD" w:rsidP="00DB7BA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7D07ED5" w14:textId="77777777" w:rsidR="00DB7BAD" w:rsidRPr="00DB7BAD" w:rsidRDefault="00DB7BAD" w:rsidP="00DB7BA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B7BAD" w:rsidRPr="00DB7BAD" w14:paraId="4E076D62" w14:textId="77777777" w:rsidTr="00DB7BAD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26F2816" w14:textId="77777777" w:rsidR="00DB7BAD" w:rsidRPr="00DB7BAD" w:rsidRDefault="00DB7BAD" w:rsidP="00DB7BA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4D6190E9" w14:textId="77777777" w:rsidR="00DB7BAD" w:rsidRPr="00DB7BAD" w:rsidRDefault="00DB7BAD" w:rsidP="00DB7BA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30107F9" w14:textId="77777777" w:rsidR="00DB7BAD" w:rsidRPr="00DB7BAD" w:rsidRDefault="00DB7BAD" w:rsidP="00DB7BA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499BA051" w14:textId="77777777" w:rsidR="00DB7BAD" w:rsidRPr="00DB7BAD" w:rsidRDefault="00DB7BAD" w:rsidP="00DB7BA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72621A7D" w14:textId="77777777" w:rsidR="00DB7BAD" w:rsidRPr="00DB7BAD" w:rsidRDefault="00DB7BAD" w:rsidP="00DB7BA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89F3029" w14:textId="77777777" w:rsidR="00DB7BAD" w:rsidRPr="00DB7BAD" w:rsidRDefault="00DB7BAD" w:rsidP="00DB7BA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B7BAD" w:rsidRPr="00DB7BAD" w14:paraId="3E9E1E4A" w14:textId="77777777" w:rsidTr="00DB7BAD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DFC364D" w14:textId="77777777" w:rsidR="00DB7BAD" w:rsidRPr="00DB7BAD" w:rsidRDefault="00DB7BAD" w:rsidP="00DB7BA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bottom w:val="nil"/>
            </w:tcBorders>
            <w:shd w:val="clear" w:color="auto" w:fill="8496B0"/>
          </w:tcPr>
          <w:p w14:paraId="1FBBD874" w14:textId="77777777" w:rsidR="00DB7BAD" w:rsidRPr="00DB7BAD" w:rsidRDefault="00DB7BAD" w:rsidP="00DB7BA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46BA1A0" w14:textId="77777777" w:rsidR="00DB7BAD" w:rsidRPr="00DB7BAD" w:rsidRDefault="00DB7BAD" w:rsidP="00DB7BA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3024358B" w14:textId="77777777" w:rsidR="00DB7BAD" w:rsidRPr="00DB7BAD" w:rsidRDefault="00DB7BAD" w:rsidP="00DB7BA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7826D4BC" w14:textId="77777777" w:rsidR="00DB7BAD" w:rsidRPr="00DB7BAD" w:rsidRDefault="00DB7BAD" w:rsidP="00DB7BA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4BC15D4" w14:textId="77777777" w:rsidR="00DB7BAD" w:rsidRPr="00DB7BAD" w:rsidRDefault="00DB7BAD" w:rsidP="00DB7BA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B7BAD" w:rsidRPr="00DB7BAD" w14:paraId="299FEF70" w14:textId="77777777" w:rsidTr="00DB7BAD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52FCC02B" w14:textId="77777777" w:rsidR="00DB7BAD" w:rsidRPr="00DB7BAD" w:rsidRDefault="00DB7BAD" w:rsidP="00DB7BA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45650FCE" w14:textId="77777777" w:rsidR="00DB7BAD" w:rsidRPr="00DB7BAD" w:rsidRDefault="00DB7BAD" w:rsidP="00DB7BA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511C380A" w14:textId="77777777" w:rsidR="00DB7BAD" w:rsidRPr="00DB7BAD" w:rsidRDefault="00DB7BAD" w:rsidP="00DB7BA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429EA82E" w14:textId="77777777" w:rsidR="00DB7BAD" w:rsidRPr="00DB7BAD" w:rsidRDefault="00DB7BAD" w:rsidP="00DB7BA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BA6D0AA" w14:textId="77777777" w:rsidR="00DB7BAD" w:rsidRPr="00DB7BAD" w:rsidRDefault="00DB7BAD" w:rsidP="00DB7BA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77B161D1" w14:textId="77777777" w:rsidR="00DB7BAD" w:rsidRPr="00DB7BAD" w:rsidRDefault="00DB7BAD" w:rsidP="00DB7BAD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DB7BAD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88DE9" w14:textId="77777777" w:rsidR="00A44DF4" w:rsidRDefault="00A44DF4">
      <w:r>
        <w:separator/>
      </w:r>
    </w:p>
  </w:endnote>
  <w:endnote w:type="continuationSeparator" w:id="0">
    <w:p w14:paraId="453D6063" w14:textId="77777777" w:rsidR="00A44DF4" w:rsidRDefault="00A44DF4">
      <w:r>
        <w:continuationSeparator/>
      </w:r>
    </w:p>
  </w:endnote>
  <w:endnote w:type="continuationNotice" w:id="1">
    <w:p w14:paraId="5B61B93C" w14:textId="77777777" w:rsidR="00A44DF4" w:rsidRDefault="00A44DF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EB1DA" w14:textId="77777777" w:rsidR="00A44DF4" w:rsidRDefault="00A44DF4"/>
  </w:footnote>
  <w:footnote w:type="continuationSeparator" w:id="0">
    <w:p w14:paraId="38794136" w14:textId="77777777" w:rsidR="00A44DF4" w:rsidRDefault="00A44DF4">
      <w:r>
        <w:continuationSeparator/>
      </w:r>
    </w:p>
  </w:footnote>
  <w:footnote w:type="continuationNotice" w:id="1">
    <w:p w14:paraId="68CDAEE1" w14:textId="77777777" w:rsidR="00A44DF4" w:rsidRDefault="00A44DF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3BB018CA"/>
    <w:multiLevelType w:val="hybridMultilevel"/>
    <w:tmpl w:val="7FBA80B4"/>
    <w:lvl w:ilvl="0" w:tplc="D476631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E21E2BB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F7A7C2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6ACF21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264CE6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B7EA3F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2705AA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A046F1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8E233C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A634650"/>
    <w:multiLevelType w:val="hybridMultilevel"/>
    <w:tmpl w:val="4782C3CA"/>
    <w:lvl w:ilvl="0" w:tplc="BF4C3B4C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66AC4550" w:tentative="1">
      <w:start w:val="1"/>
      <w:numFmt w:val="lowerLetter"/>
      <w:lvlText w:val="%2."/>
      <w:lvlJc w:val="left"/>
      <w:pPr>
        <w:ind w:left="1080" w:hanging="360"/>
      </w:pPr>
    </w:lvl>
    <w:lvl w:ilvl="2" w:tplc="73CE3AA0" w:tentative="1">
      <w:start w:val="1"/>
      <w:numFmt w:val="lowerRoman"/>
      <w:lvlText w:val="%3."/>
      <w:lvlJc w:val="right"/>
      <w:pPr>
        <w:ind w:left="1800" w:hanging="180"/>
      </w:pPr>
    </w:lvl>
    <w:lvl w:ilvl="3" w:tplc="8E0CC606" w:tentative="1">
      <w:start w:val="1"/>
      <w:numFmt w:val="decimal"/>
      <w:lvlText w:val="%4."/>
      <w:lvlJc w:val="left"/>
      <w:pPr>
        <w:ind w:left="2520" w:hanging="360"/>
      </w:pPr>
    </w:lvl>
    <w:lvl w:ilvl="4" w:tplc="64ACA308" w:tentative="1">
      <w:start w:val="1"/>
      <w:numFmt w:val="lowerLetter"/>
      <w:lvlText w:val="%5."/>
      <w:lvlJc w:val="left"/>
      <w:pPr>
        <w:ind w:left="3240" w:hanging="360"/>
      </w:pPr>
    </w:lvl>
    <w:lvl w:ilvl="5" w:tplc="F5B83D7C" w:tentative="1">
      <w:start w:val="1"/>
      <w:numFmt w:val="lowerRoman"/>
      <w:lvlText w:val="%6."/>
      <w:lvlJc w:val="right"/>
      <w:pPr>
        <w:ind w:left="3960" w:hanging="180"/>
      </w:pPr>
    </w:lvl>
    <w:lvl w:ilvl="6" w:tplc="40686454" w:tentative="1">
      <w:start w:val="1"/>
      <w:numFmt w:val="decimal"/>
      <w:lvlText w:val="%7."/>
      <w:lvlJc w:val="left"/>
      <w:pPr>
        <w:ind w:left="4680" w:hanging="360"/>
      </w:pPr>
    </w:lvl>
    <w:lvl w:ilvl="7" w:tplc="55028F44" w:tentative="1">
      <w:start w:val="1"/>
      <w:numFmt w:val="lowerLetter"/>
      <w:lvlText w:val="%8."/>
      <w:lvlJc w:val="left"/>
      <w:pPr>
        <w:ind w:left="5400" w:hanging="360"/>
      </w:pPr>
    </w:lvl>
    <w:lvl w:ilvl="8" w:tplc="C23642D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AF0C71"/>
    <w:multiLevelType w:val="hybridMultilevel"/>
    <w:tmpl w:val="FB72D93C"/>
    <w:lvl w:ilvl="0" w:tplc="03505558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787C87B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38A426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9043EE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77EB8E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5F2EB9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10CEE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7FAC89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FAAEE5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375857503">
    <w:abstractNumId w:val="20"/>
  </w:num>
  <w:num w:numId="2" w16cid:durableId="108859855">
    <w:abstractNumId w:val="15"/>
  </w:num>
  <w:num w:numId="3" w16cid:durableId="1243181234">
    <w:abstractNumId w:val="0"/>
  </w:num>
  <w:num w:numId="4" w16cid:durableId="497581175">
    <w:abstractNumId w:val="6"/>
  </w:num>
  <w:num w:numId="5" w16cid:durableId="566694197">
    <w:abstractNumId w:val="18"/>
  </w:num>
  <w:num w:numId="6" w16cid:durableId="376439791">
    <w:abstractNumId w:val="2"/>
  </w:num>
  <w:num w:numId="7" w16cid:durableId="1728260495">
    <w:abstractNumId w:val="12"/>
  </w:num>
  <w:num w:numId="8" w16cid:durableId="674966094">
    <w:abstractNumId w:val="8"/>
  </w:num>
  <w:num w:numId="9" w16cid:durableId="888762684">
    <w:abstractNumId w:val="1"/>
  </w:num>
  <w:num w:numId="10" w16cid:durableId="1654945440">
    <w:abstractNumId w:val="1"/>
  </w:num>
  <w:num w:numId="11" w16cid:durableId="307393908">
    <w:abstractNumId w:val="3"/>
  </w:num>
  <w:num w:numId="12" w16cid:durableId="1523473866">
    <w:abstractNumId w:val="4"/>
  </w:num>
  <w:num w:numId="13" w16cid:durableId="1850171914">
    <w:abstractNumId w:val="14"/>
  </w:num>
  <w:num w:numId="14" w16cid:durableId="1257909128">
    <w:abstractNumId w:val="9"/>
  </w:num>
  <w:num w:numId="15" w16cid:durableId="833060857">
    <w:abstractNumId w:val="7"/>
  </w:num>
  <w:num w:numId="16" w16cid:durableId="1792437262">
    <w:abstractNumId w:val="13"/>
  </w:num>
  <w:num w:numId="17" w16cid:durableId="706561197">
    <w:abstractNumId w:val="5"/>
  </w:num>
  <w:num w:numId="18" w16cid:durableId="1279213617">
    <w:abstractNumId w:val="11"/>
  </w:num>
  <w:num w:numId="19" w16cid:durableId="257838321">
    <w:abstractNumId w:val="19"/>
  </w:num>
  <w:num w:numId="20" w16cid:durableId="1051534324">
    <w:abstractNumId w:val="16"/>
  </w:num>
  <w:num w:numId="21" w16cid:durableId="2098209214">
    <w:abstractNumId w:val="17"/>
  </w:num>
  <w:num w:numId="22" w16cid:durableId="6271301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0E73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002AC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869C7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040B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9251C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44DF4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B6B42"/>
    <w:rsid w:val="00DB7BAD"/>
    <w:rsid w:val="00DD2BE0"/>
    <w:rsid w:val="00DE4447"/>
    <w:rsid w:val="00DE5DA2"/>
    <w:rsid w:val="00DF0033"/>
    <w:rsid w:val="00DF4CFE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C20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9925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95-1819752655-397/SURROGATE/Peroral%20kontrast%20till%20barn%20inf%c3%b6r%20datortomografiunders%c3%b6kning.pdf" TargetMode="External" Id="rId17" /><Relationship Type="http://schemas.openxmlformats.org/officeDocument/2006/relationships/footer" Target="footer3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7</TotalTime>
  <Pages>2</Pages>
  <Words>220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2092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Buk K+ med PO barn (840801P)</dc:title>
  <dc:subject/>
  <dc:creator>patrik.jens.johansson@vgregion.se</dc:creator>
  <keywords/>
  <lastModifiedBy>Ulrica Sehlberg</lastModifiedBy>
  <revision>8</revision>
  <lastPrinted>2016-03-31T10:56:00.0000000Z</lastPrinted>
  <dcterms:created xsi:type="dcterms:W3CDTF">2022-05-18T04:12:00.0000000Z</dcterms:created>
  <dcterms:modified xsi:type="dcterms:W3CDTF">2026-03-05T08:30:00.0000000Z</dcterms:modified>
</coreProperties>
</file>