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C9A" w14:textId="77777777" w:rsidR="0030180F" w:rsidRDefault="0030180F" w:rsidP="00F35B05">
      <w:pPr>
        <w:pStyle w:val="Rubrik2"/>
        <w:sectPr w:rsidR="0030180F" w:rsidSect="003018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53FE53" w14:textId="77777777" w:rsidR="0030180F" w:rsidRPr="0030180F" w:rsidRDefault="0030180F" w:rsidP="0030180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C50A0B3" w14:textId="77777777" w:rsidR="0030180F" w:rsidRPr="0030180F" w:rsidRDefault="0030180F" w:rsidP="0030180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6A20C81" w14:textId="1DE163DD" w:rsidR="0030180F" w:rsidRPr="0030180F" w:rsidRDefault="00597163" w:rsidP="00597163">
      <w:pPr>
        <w:pStyle w:val="Rubrik1"/>
        <w:ind w:left="0"/>
        <w:rPr>
          <w:sz w:val="18"/>
          <w:szCs w:val="18"/>
        </w:rPr>
      </w:pPr>
      <w:r w:rsidRPr="0030180F">
        <w:t>DT Buk K+ barn (840800P)</w:t>
      </w:r>
    </w:p>
    <w:p w14:paraId="6DD3B2AE" w14:textId="77777777" w:rsidR="0030180F" w:rsidRPr="0030180F" w:rsidRDefault="0030180F" w:rsidP="0030180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D7AA549" w14:textId="77777777" w:rsidR="0030180F" w:rsidRPr="0030180F" w:rsidRDefault="0030180F" w:rsidP="00597163">
      <w:pPr>
        <w:pStyle w:val="Rubrik2"/>
        <w:ind w:left="0"/>
      </w:pPr>
      <w:r w:rsidRPr="0030180F">
        <w:t>Syfte</w:t>
      </w:r>
    </w:p>
    <w:p w14:paraId="1523C6E7" w14:textId="77777777" w:rsidR="0030180F" w:rsidRDefault="0030180F" w:rsidP="0030180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0180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49F811E" w14:textId="77777777" w:rsidR="004066E9" w:rsidRPr="0030180F" w:rsidRDefault="004066E9" w:rsidP="004066E9">
      <w:pPr>
        <w:pStyle w:val="Rubrik2"/>
        <w:ind w:left="0"/>
      </w:pPr>
      <w:r>
        <w:t>Förändringar sedan föregående version</w:t>
      </w:r>
    </w:p>
    <w:p w14:paraId="36293D15" w14:textId="05A7D559" w:rsidR="004066E9" w:rsidRPr="0030180F" w:rsidRDefault="004066E9" w:rsidP="004066E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0180F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5D13332F" w14:textId="77777777" w:rsidR="004066E9" w:rsidRPr="0030180F" w:rsidRDefault="004066E9" w:rsidP="0030180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923641" w14:textId="77777777" w:rsidR="0030180F" w:rsidRPr="0030180F" w:rsidRDefault="0030180F" w:rsidP="0030180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C382724" w14:textId="77777777" w:rsidR="0030180F" w:rsidRPr="0030180F" w:rsidRDefault="0030180F" w:rsidP="00597163">
      <w:pPr>
        <w:pStyle w:val="Rubrik2"/>
        <w:ind w:left="0"/>
      </w:pPr>
      <w:r w:rsidRPr="0030180F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0180F" w:rsidRPr="0030180F" w14:paraId="3E38EF00" w14:textId="77777777" w:rsidTr="00DA765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51426D83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C7027D5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75B51022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Kolit, appendicit mm, när ultraljud inte är tillräckligt.</w:t>
            </w:r>
          </w:p>
        </w:tc>
      </w:tr>
      <w:tr w:rsidR="0030180F" w:rsidRPr="0030180F" w14:paraId="386FF691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2935963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07D06CD6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 xml:space="preserve"> kontrolleras enbart på barn &lt; 1 år, njur- eller hjärtsjuka samt barn med pågående cytostatikabehandling.</w:t>
            </w:r>
          </w:p>
          <w:p w14:paraId="61EC11B3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30180F" w:rsidRPr="0030180F" w14:paraId="3BB7EA99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3A52D9CA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1779EE4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30180F" w:rsidRPr="0030180F" w14:paraId="7CF87027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19AFB54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04C9C8B3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Visipaque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 xml:space="preserve"> 320 mg I/ml används för alla barn, 1,7 ml/kg kroppsvikt. </w:t>
            </w:r>
          </w:p>
          <w:p w14:paraId="4C252A15" w14:textId="0CC73BB5" w:rsidR="0030180F" w:rsidRPr="0030180F" w:rsidRDefault="00597163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0–70</w:t>
            </w:r>
            <w:r w:rsidR="0030180F" w:rsidRPr="0030180F">
              <w:rPr>
                <w:rFonts w:ascii="Arial" w:hAnsi="Arial" w:cs="Arial"/>
                <w:sz w:val="18"/>
                <w:szCs w:val="18"/>
              </w:rPr>
              <w:t xml:space="preserve"> kg: </w:t>
            </w:r>
            <w:proofErr w:type="spellStart"/>
            <w:r w:rsidR="0030180F" w:rsidRPr="0030180F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="0030180F" w:rsidRPr="0030180F">
              <w:rPr>
                <w:rFonts w:ascii="Arial" w:hAnsi="Arial" w:cs="Arial"/>
                <w:sz w:val="18"/>
                <w:szCs w:val="18"/>
              </w:rPr>
              <w:t xml:space="preserve"> 100 ml.</w:t>
            </w:r>
          </w:p>
          <w:p w14:paraId="48CC442A" w14:textId="77777777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 xml:space="preserve">Över 70 kg: </w:t>
            </w: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 xml:space="preserve"> 120 ml.</w:t>
            </w:r>
          </w:p>
          <w:p w14:paraId="5F5FE59C" w14:textId="092E7CD4" w:rsidR="0030180F" w:rsidRPr="0030180F" w:rsidRDefault="0030180F" w:rsidP="003018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597163" w:rsidRPr="0030180F">
              <w:rPr>
                <w:rFonts w:ascii="Arial" w:hAnsi="Arial" w:cs="Arial"/>
                <w:sz w:val="18"/>
                <w:szCs w:val="18"/>
              </w:rPr>
              <w:t>20–40</w:t>
            </w:r>
            <w:r w:rsidRPr="0030180F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30180F" w:rsidRPr="0030180F" w14:paraId="5D19E57B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61F38A3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570B52F3" w14:textId="203C5AC6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97163" w:rsidRPr="0030180F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30180F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687A19BA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F39F287" w14:textId="1CCA47B5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291DED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</w:tbl>
    <w:p w14:paraId="4585819D" w14:textId="77777777" w:rsidR="0030180F" w:rsidRPr="0030180F" w:rsidRDefault="0030180F" w:rsidP="0030180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CA4D63" w14:textId="77777777" w:rsidR="0030180F" w:rsidRPr="0030180F" w:rsidRDefault="0030180F" w:rsidP="00291DED">
      <w:pPr>
        <w:pStyle w:val="Rubrik2"/>
        <w:ind w:left="0"/>
      </w:pPr>
      <w:r w:rsidRPr="0030180F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0180F" w:rsidRPr="0030180F" w14:paraId="3FF7D703" w14:textId="77777777" w:rsidTr="00DA765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5079147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4E5D211E" w14:textId="77777777" w:rsidR="0030180F" w:rsidRPr="0030180F" w:rsidRDefault="0030180F" w:rsidP="0030180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5CC4AF2" w14:textId="77777777" w:rsidR="0030180F" w:rsidRPr="0030180F" w:rsidRDefault="0030180F" w:rsidP="0030180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6417F4" w14:textId="77777777" w:rsidR="0030180F" w:rsidRPr="0030180F" w:rsidRDefault="0030180F" w:rsidP="0030180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  <w:tr w:rsidR="0030180F" w:rsidRPr="0030180F" w14:paraId="346E7E73" w14:textId="77777777" w:rsidTr="00DA765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2007318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064C33D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</w:tr>
      <w:tr w:rsidR="0030180F" w:rsidRPr="0030180F" w14:paraId="1C086581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0DF5E177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2CD743FC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0180F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30180F">
              <w:rPr>
                <w:rFonts w:ascii="Arial" w:hAnsi="Arial" w:cs="Arial"/>
                <w:sz w:val="18"/>
                <w:szCs w:val="18"/>
              </w:rPr>
              <w:t>symfysen</w:t>
            </w:r>
            <w:proofErr w:type="spellEnd"/>
            <w:r w:rsidRPr="0030180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57E56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30180F" w:rsidRPr="0030180F" w14:paraId="59A7A35E" w14:textId="77777777" w:rsidTr="00DA765D">
        <w:trPr>
          <w:trHeight w:val="227"/>
        </w:trPr>
        <w:tc>
          <w:tcPr>
            <w:tcW w:w="1951" w:type="dxa"/>
            <w:shd w:val="clear" w:color="auto" w:fill="auto"/>
          </w:tcPr>
          <w:p w14:paraId="092ACB7A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b/>
                <w:sz w:val="18"/>
                <w:szCs w:val="18"/>
              </w:rPr>
              <w:t>Delay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49CCB0FB" w14:textId="77777777" w:rsidR="0030180F" w:rsidRPr="0030180F" w:rsidRDefault="0030180F" w:rsidP="0030180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+ 40 s. </w:t>
            </w:r>
          </w:p>
          <w:p w14:paraId="4CAE66B9" w14:textId="77777777" w:rsidR="0030180F" w:rsidRPr="0030180F" w:rsidRDefault="0030180F" w:rsidP="0030180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Vid abscessfrågeställning: injektionstid + 60 s.</w:t>
            </w:r>
          </w:p>
        </w:tc>
      </w:tr>
    </w:tbl>
    <w:p w14:paraId="0F333707" w14:textId="77777777" w:rsidR="0030180F" w:rsidRPr="0030180F" w:rsidRDefault="0030180F" w:rsidP="0030180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F66771F" w14:textId="61B97848" w:rsidR="0030180F" w:rsidRPr="0030180F" w:rsidRDefault="0030180F" w:rsidP="00291DE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30180F">
        <w:rPr>
          <w:rFonts w:ascii="Arial" w:hAnsi="Arial" w:cs="Arial"/>
          <w:b/>
          <w:sz w:val="18"/>
          <w:szCs w:val="18"/>
        </w:rPr>
        <w:br w:type="page"/>
      </w:r>
    </w:p>
    <w:p w14:paraId="58F4B1EF" w14:textId="77777777" w:rsidR="0030180F" w:rsidRPr="0030180F" w:rsidRDefault="0030180F" w:rsidP="00291DED">
      <w:pPr>
        <w:pStyle w:val="Rubrik2"/>
        <w:ind w:left="0"/>
      </w:pPr>
      <w:r w:rsidRPr="0030180F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30180F" w:rsidRPr="0030180F" w14:paraId="5D0E8737" w14:textId="77777777" w:rsidTr="00DA765D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5AF737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CAC73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8490801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C500B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34B8DA6C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2A043B1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951AAB4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30180F" w:rsidRPr="0030180F" w14:paraId="383F2F7F" w14:textId="77777777" w:rsidTr="00DA765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6424B" w14:textId="77777777" w:rsidR="0030180F" w:rsidRPr="0030180F" w:rsidRDefault="0030180F" w:rsidP="0030180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9EDA6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EA7D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8EDC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A911F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EFE2E33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0180F" w:rsidRPr="0030180F" w14:paraId="264D931E" w14:textId="77777777" w:rsidTr="00DA765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0DF439" w14:textId="77777777" w:rsidR="0030180F" w:rsidRPr="0030180F" w:rsidRDefault="0030180F" w:rsidP="0030180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F2DCA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C5443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93274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17B1B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1CBB62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0180F" w:rsidRPr="0030180F" w14:paraId="19C26661" w14:textId="77777777" w:rsidTr="00DA765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11AAB0" w14:textId="77777777" w:rsidR="0030180F" w:rsidRPr="0030180F" w:rsidRDefault="0030180F" w:rsidP="0030180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DCBAD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B65FE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49951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A7C4F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CFD24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0180F" w:rsidRPr="0030180F" w14:paraId="2E512F66" w14:textId="77777777" w:rsidTr="00DA765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1DE4B63" w14:textId="77777777" w:rsidR="0030180F" w:rsidRPr="0030180F" w:rsidRDefault="0030180F" w:rsidP="0030180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EFEFD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90A92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77AFF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6817E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202BE74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0180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0180F" w:rsidRPr="0030180F" w14:paraId="3D34AEA3" w14:textId="77777777" w:rsidTr="00DA765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42BED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6150F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2EB4B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9660C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CD757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DFD8C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30180F" w:rsidRPr="0030180F" w14:paraId="3B02146B" w14:textId="77777777" w:rsidTr="00DA765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C87B2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180F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E816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6CF57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D19AA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E7F86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F1FC2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0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9D61686" w14:textId="77777777" w:rsidR="0030180F" w:rsidRPr="0030180F" w:rsidRDefault="0030180F" w:rsidP="0030180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2B01BA" w14:textId="77777777" w:rsidR="0030180F" w:rsidRPr="0030180F" w:rsidRDefault="0030180F" w:rsidP="00291DED">
      <w:pPr>
        <w:pStyle w:val="Rubrik2"/>
        <w:ind w:left="0"/>
      </w:pPr>
      <w:r w:rsidRPr="0030180F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30180F" w:rsidRPr="0030180F" w14:paraId="7A399CF1" w14:textId="77777777" w:rsidTr="0030180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DEDF763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D38815C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BC76B9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C76FFB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C3C8EA8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4A2BA888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46C88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180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988C4EE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EF7B407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FC25B03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E2A86A3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07C017F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052164A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82DF4B7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0180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11F689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6ACBFCE2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ED3D2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350C409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7D5B32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0206368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592693E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DC4EE8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185779C0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B16BC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781817E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51BFCC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137ED12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8E9E08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51989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74611DC3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E68A9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D60E7BB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A6AF0D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A964F73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72E4C9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BFF68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1D382585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BFACB0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050B6AC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7CE369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92D27F5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462C2A9" w14:textId="77777777" w:rsidR="0030180F" w:rsidRPr="0030180F" w:rsidRDefault="0030180F" w:rsidP="0030180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D2B35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1D45FC69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04294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0B0209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E0447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AF2E66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093B621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BED6DE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52ED2BD6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F10211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8E9094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17124F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3264F2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FB70E63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AFE4E7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769FA8A6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B79A3D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1A50CC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E7D01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26B2D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A7833A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62067D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0180F" w:rsidRPr="0030180F" w14:paraId="35B84DD1" w14:textId="77777777" w:rsidTr="0030180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615CDD5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D864303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2C5B3BD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58D3800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A9FF6A" w14:textId="77777777" w:rsidR="0030180F" w:rsidRPr="0030180F" w:rsidRDefault="0030180F" w:rsidP="0030180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A8E0943" w14:textId="77777777" w:rsidR="0030180F" w:rsidRPr="0030180F" w:rsidRDefault="0030180F" w:rsidP="0030180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0180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D439" w14:textId="77777777" w:rsidR="00C05A00" w:rsidRDefault="00C05A00">
      <w:r>
        <w:separator/>
      </w:r>
    </w:p>
  </w:endnote>
  <w:endnote w:type="continuationSeparator" w:id="0">
    <w:p w14:paraId="74CC45BB" w14:textId="77777777" w:rsidR="00C05A00" w:rsidRDefault="00C05A00">
      <w:r>
        <w:continuationSeparator/>
      </w:r>
    </w:p>
  </w:endnote>
  <w:endnote w:type="continuationNotice" w:id="1">
    <w:p w14:paraId="0A05FB5F" w14:textId="77777777" w:rsidR="00C05A00" w:rsidRDefault="00C05A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A5432" w14:textId="77777777" w:rsidR="00C05A00" w:rsidRDefault="00C05A00"/>
  </w:footnote>
  <w:footnote w:type="continuationSeparator" w:id="0">
    <w:p w14:paraId="607A4AE4" w14:textId="77777777" w:rsidR="00C05A00" w:rsidRDefault="00C05A00">
      <w:r>
        <w:continuationSeparator/>
      </w:r>
    </w:p>
  </w:footnote>
  <w:footnote w:type="continuationNotice" w:id="1">
    <w:p w14:paraId="38DCED3A" w14:textId="77777777" w:rsidR="00C05A00" w:rsidRDefault="00C05A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02DAC0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8A808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9A6E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3E13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D451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FAE7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54B9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BC67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74DC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972438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FAC11EC" w:tentative="1">
      <w:start w:val="1"/>
      <w:numFmt w:val="lowerLetter"/>
      <w:lvlText w:val="%2."/>
      <w:lvlJc w:val="left"/>
      <w:pPr>
        <w:ind w:left="1080" w:hanging="360"/>
      </w:pPr>
    </w:lvl>
    <w:lvl w:ilvl="2" w:tplc="0FD48ABC" w:tentative="1">
      <w:start w:val="1"/>
      <w:numFmt w:val="lowerRoman"/>
      <w:lvlText w:val="%3."/>
      <w:lvlJc w:val="right"/>
      <w:pPr>
        <w:ind w:left="1800" w:hanging="180"/>
      </w:pPr>
    </w:lvl>
    <w:lvl w:ilvl="3" w:tplc="B898217C" w:tentative="1">
      <w:start w:val="1"/>
      <w:numFmt w:val="decimal"/>
      <w:lvlText w:val="%4."/>
      <w:lvlJc w:val="left"/>
      <w:pPr>
        <w:ind w:left="2520" w:hanging="360"/>
      </w:pPr>
    </w:lvl>
    <w:lvl w:ilvl="4" w:tplc="F0662A36" w:tentative="1">
      <w:start w:val="1"/>
      <w:numFmt w:val="lowerLetter"/>
      <w:lvlText w:val="%5."/>
      <w:lvlJc w:val="left"/>
      <w:pPr>
        <w:ind w:left="3240" w:hanging="360"/>
      </w:pPr>
    </w:lvl>
    <w:lvl w:ilvl="5" w:tplc="A42E1852" w:tentative="1">
      <w:start w:val="1"/>
      <w:numFmt w:val="lowerRoman"/>
      <w:lvlText w:val="%6."/>
      <w:lvlJc w:val="right"/>
      <w:pPr>
        <w:ind w:left="3960" w:hanging="180"/>
      </w:pPr>
    </w:lvl>
    <w:lvl w:ilvl="6" w:tplc="53541E1C" w:tentative="1">
      <w:start w:val="1"/>
      <w:numFmt w:val="decimal"/>
      <w:lvlText w:val="%7."/>
      <w:lvlJc w:val="left"/>
      <w:pPr>
        <w:ind w:left="4680" w:hanging="360"/>
      </w:pPr>
    </w:lvl>
    <w:lvl w:ilvl="7" w:tplc="5E7E5F34" w:tentative="1">
      <w:start w:val="1"/>
      <w:numFmt w:val="lowerLetter"/>
      <w:lvlText w:val="%8."/>
      <w:lvlJc w:val="left"/>
      <w:pPr>
        <w:ind w:left="5400" w:hanging="360"/>
      </w:pPr>
    </w:lvl>
    <w:lvl w:ilvl="8" w:tplc="B972C8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EE1437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ED47B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5230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68E2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9A38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D4BC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D0E8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ACBD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2C5E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60768822">
    <w:abstractNumId w:val="20"/>
  </w:num>
  <w:num w:numId="2" w16cid:durableId="1806314106">
    <w:abstractNumId w:val="15"/>
  </w:num>
  <w:num w:numId="3" w16cid:durableId="94524677">
    <w:abstractNumId w:val="0"/>
  </w:num>
  <w:num w:numId="4" w16cid:durableId="370497395">
    <w:abstractNumId w:val="6"/>
  </w:num>
  <w:num w:numId="5" w16cid:durableId="1179083678">
    <w:abstractNumId w:val="18"/>
  </w:num>
  <w:num w:numId="6" w16cid:durableId="356781591">
    <w:abstractNumId w:val="2"/>
  </w:num>
  <w:num w:numId="7" w16cid:durableId="570434493">
    <w:abstractNumId w:val="12"/>
  </w:num>
  <w:num w:numId="8" w16cid:durableId="1305353225">
    <w:abstractNumId w:val="8"/>
  </w:num>
  <w:num w:numId="9" w16cid:durableId="631060207">
    <w:abstractNumId w:val="1"/>
  </w:num>
  <w:num w:numId="10" w16cid:durableId="1717927232">
    <w:abstractNumId w:val="1"/>
  </w:num>
  <w:num w:numId="11" w16cid:durableId="412162003">
    <w:abstractNumId w:val="3"/>
  </w:num>
  <w:num w:numId="12" w16cid:durableId="212741269">
    <w:abstractNumId w:val="4"/>
  </w:num>
  <w:num w:numId="13" w16cid:durableId="1594237219">
    <w:abstractNumId w:val="14"/>
  </w:num>
  <w:num w:numId="14" w16cid:durableId="1595170565">
    <w:abstractNumId w:val="9"/>
  </w:num>
  <w:num w:numId="15" w16cid:durableId="1837767052">
    <w:abstractNumId w:val="7"/>
  </w:num>
  <w:num w:numId="16" w16cid:durableId="672873358">
    <w:abstractNumId w:val="13"/>
  </w:num>
  <w:num w:numId="17" w16cid:durableId="2039426033">
    <w:abstractNumId w:val="5"/>
  </w:num>
  <w:num w:numId="18" w16cid:durableId="1068722397">
    <w:abstractNumId w:val="11"/>
  </w:num>
  <w:num w:numId="19" w16cid:durableId="1229421510">
    <w:abstractNumId w:val="19"/>
  </w:num>
  <w:num w:numId="20" w16cid:durableId="1652444085">
    <w:abstractNumId w:val="16"/>
  </w:num>
  <w:num w:numId="21" w16cid:durableId="490409587">
    <w:abstractNumId w:val="17"/>
  </w:num>
  <w:num w:numId="22" w16cid:durableId="2040155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DED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80F"/>
    <w:rsid w:val="003066D0"/>
    <w:rsid w:val="00311401"/>
    <w:rsid w:val="0031473F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6E9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163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8C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54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A0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91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213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 K+ barn (840800P)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2022-05-18T04:11:00.0000000Z</dcterms:created>
  <dcterms:modified xsi:type="dcterms:W3CDTF">2026-03-05T08:32:00.0000000Z</dcterms:modified>
</coreProperties>
</file>