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F0CDD" w14:textId="77777777" w:rsidR="000A4524" w:rsidRDefault="000A4524" w:rsidP="00F35B05">
      <w:pPr>
        <w:pStyle w:val="Rubrik2"/>
        <w:sectPr w:rsidR="000A4524" w:rsidSect="000A452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E751C3" w14:textId="77777777" w:rsidR="000A4524" w:rsidRPr="000A4524" w:rsidRDefault="000A4524" w:rsidP="000A452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738520C" w14:textId="77777777" w:rsidR="000A4524" w:rsidRPr="000A4524" w:rsidRDefault="000A4524" w:rsidP="000A452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9E6DE84" w14:textId="09FB95D4" w:rsidR="000A4524" w:rsidRPr="000A4524" w:rsidRDefault="00F61574" w:rsidP="00F61574">
      <w:pPr>
        <w:pStyle w:val="Rubrik1"/>
        <w:ind w:left="0"/>
        <w:rPr>
          <w:sz w:val="18"/>
          <w:szCs w:val="18"/>
        </w:rPr>
      </w:pPr>
      <w:r w:rsidRPr="000A4524">
        <w:t>DT Buk K-/K+ (840900A)</w:t>
      </w:r>
    </w:p>
    <w:p w14:paraId="78F3361B" w14:textId="77777777" w:rsidR="000A4524" w:rsidRPr="000A4524" w:rsidRDefault="000A4524" w:rsidP="000A452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56FA6F1" w14:textId="3090709D" w:rsidR="000A4524" w:rsidRPr="000A4524" w:rsidRDefault="00F61574" w:rsidP="00F61574">
      <w:pPr>
        <w:pStyle w:val="Rubrik2"/>
        <w:ind w:left="0"/>
      </w:pPr>
      <w:r>
        <w:t>Förändringar</w:t>
      </w:r>
      <w:r w:rsidR="000A4524" w:rsidRPr="000A4524">
        <w:t xml:space="preserve"> i denna version</w:t>
      </w:r>
    </w:p>
    <w:p w14:paraId="47642C37" w14:textId="02C3FCF0" w:rsidR="000A4524" w:rsidRPr="000A4524" w:rsidRDefault="00C50D1A" w:rsidP="000A45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69010A74" w14:textId="77777777" w:rsidR="000A4524" w:rsidRPr="000A4524" w:rsidRDefault="000A4524" w:rsidP="000A45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7FAE120" w14:textId="77777777" w:rsidR="000A4524" w:rsidRPr="000A4524" w:rsidRDefault="000A4524" w:rsidP="00F61574">
      <w:pPr>
        <w:pStyle w:val="Rubrik2"/>
        <w:ind w:left="0"/>
      </w:pPr>
      <w:r w:rsidRPr="000A4524">
        <w:t>Syfte</w:t>
      </w:r>
    </w:p>
    <w:p w14:paraId="1E9B726D" w14:textId="77777777" w:rsidR="000A4524" w:rsidRPr="000A4524" w:rsidRDefault="000A4524" w:rsidP="000A45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A452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C81855B" w14:textId="77777777" w:rsidR="000A4524" w:rsidRPr="000A4524" w:rsidRDefault="000A4524" w:rsidP="000A452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FE5D205" w14:textId="77777777" w:rsidR="000A4524" w:rsidRPr="000A4524" w:rsidRDefault="000A4524" w:rsidP="00F61574">
      <w:pPr>
        <w:pStyle w:val="Rubrik2"/>
        <w:ind w:left="0"/>
      </w:pPr>
      <w:r w:rsidRPr="000A452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A4524" w:rsidRPr="000A4524" w14:paraId="307D2C3F" w14:textId="77777777" w:rsidTr="00F01BA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EB6DB1D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800C47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Blandfrågeställningar där både K- och K+ krävs för jämförelse.</w:t>
            </w:r>
          </w:p>
        </w:tc>
      </w:tr>
      <w:tr w:rsidR="000A4524" w:rsidRPr="000A4524" w14:paraId="4BB2320B" w14:textId="77777777" w:rsidTr="00F01BA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D1736C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9CDACB" w14:textId="6FE24B35" w:rsidR="000A4524" w:rsidRPr="000A4524" w:rsidRDefault="00C50D1A" w:rsidP="000A452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0A4524" w:rsidRPr="000A452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0A4524" w:rsidRPr="000A452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32824C34" w14:textId="58E4A1BB" w:rsidR="000A4524" w:rsidRPr="000A4524" w:rsidRDefault="000A4524" w:rsidP="000A452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PVK</w:t>
            </w:r>
            <w:r w:rsidR="00C50D1A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0A4524" w:rsidRPr="000A4524" w14:paraId="2AEE2F83" w14:textId="77777777" w:rsidTr="00F01BA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E36B0F5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32F5C2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0A4524" w:rsidRPr="000A4524" w14:paraId="4E172C3C" w14:textId="77777777" w:rsidTr="00F01BA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EA1800C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4B9FC76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0A4524" w:rsidRPr="000A4524" w14:paraId="7168DD02" w14:textId="77777777" w:rsidTr="00F01BA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A08CCD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A651A7" w14:textId="69C8AA10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F33BC1" w:rsidRPr="000A4524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A4524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7D976ACD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34E9337C" w14:textId="5470FDFF" w:rsidR="000A4524" w:rsidRPr="000A4524" w:rsidRDefault="00C50D1A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0A4524" w:rsidRPr="000A452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A4524" w:rsidRPr="000A4524" w14:paraId="555E27A0" w14:textId="77777777" w:rsidTr="00F01BA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EF3821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ED1DF8E" w14:textId="77777777" w:rsidR="000A4524" w:rsidRPr="000A4524" w:rsidRDefault="000A4524" w:rsidP="000A452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47A1D76" w14:textId="77777777" w:rsidR="000A4524" w:rsidRPr="000A4524" w:rsidRDefault="000A4524" w:rsidP="000A452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2BC8E74C" w14:textId="77777777" w:rsidR="000A4524" w:rsidRPr="000A4524" w:rsidRDefault="000A4524" w:rsidP="000A452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065A95F" w14:textId="77777777" w:rsidR="000A4524" w:rsidRPr="000A4524" w:rsidRDefault="000A4524" w:rsidP="00F61574">
      <w:pPr>
        <w:pStyle w:val="Rubrik2"/>
        <w:ind w:left="0"/>
      </w:pPr>
      <w:r w:rsidRPr="000A4524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0A4524" w:rsidRPr="000A4524" w14:paraId="2000FB80" w14:textId="77777777" w:rsidTr="000A4524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71F6B9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092E8F0" wp14:editId="1EFEE2C8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705886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34ED0D9" wp14:editId="71AEF107">
                      <wp:simplePos x="0" y="0"/>
                      <wp:positionH relativeFrom="column">
                        <wp:posOffset>638810</wp:posOffset>
                      </wp:positionH>
                      <wp:positionV relativeFrom="paragraph">
                        <wp:posOffset>205105</wp:posOffset>
                      </wp:positionV>
                      <wp:extent cx="410210" cy="145605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560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6432D3" w14:textId="77777777" w:rsidR="000A4524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65FECDDF" w14:textId="77777777" w:rsidR="000A4524" w:rsidRPr="0066567D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34ED0D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0.3pt;margin-top:16.15pt;width:32.3pt;height:114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" adj="3043" fillcolor="red" stroked="f" strokeweight="1pt">
                      <v:textbox inset="1mm,1mm,1mm,1mm">
                        <w:txbxContent>
                          <w:p w14:paraId="736432D3" w14:textId="77777777" w:rsidR="000A4524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65FECDDF" w14:textId="77777777" w:rsidR="000A4524" w:rsidRPr="0066567D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F619A15" wp14:editId="3E60F584">
                      <wp:simplePos x="0" y="0"/>
                      <wp:positionH relativeFrom="column">
                        <wp:posOffset>143510</wp:posOffset>
                      </wp:positionH>
                      <wp:positionV relativeFrom="paragraph">
                        <wp:posOffset>205105</wp:posOffset>
                      </wp:positionV>
                      <wp:extent cx="1352550" cy="1462405"/>
                      <wp:effectExtent l="19050" t="19050" r="1905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2550" cy="146240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6866DF" id="Rektangel 3" o:spid="_x0000_s1026" style="position:absolute;margin-left:11.3pt;margin-top:16.15pt;width:106.5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w:drawing>
                <wp:inline distT="0" distB="0" distL="0" distR="0" wp14:anchorId="28B79349" wp14:editId="259A1231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408736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A4524" w:rsidRPr="000A4524" w14:paraId="6C27E3CD" w14:textId="77777777" w:rsidTr="000A452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0BD29DA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3FB6D8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A6C6DC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A4524" w:rsidRPr="000A4524" w14:paraId="6F4A6446" w14:textId="77777777" w:rsidTr="000A4524">
        <w:trPr>
          <w:trHeight w:val="227"/>
        </w:trPr>
        <w:tc>
          <w:tcPr>
            <w:tcW w:w="1950" w:type="dxa"/>
            <w:shd w:val="clear" w:color="auto" w:fill="FFFFFF"/>
          </w:tcPr>
          <w:p w14:paraId="515B0F4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D670977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E2E3CF" w14:textId="77777777" w:rsidR="000A4524" w:rsidRPr="000A4524" w:rsidRDefault="000A4524" w:rsidP="000A452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A4524" w:rsidRPr="000A4524" w14:paraId="3D0E9C7D" w14:textId="77777777" w:rsidTr="000A4524">
        <w:trPr>
          <w:trHeight w:val="227"/>
        </w:trPr>
        <w:tc>
          <w:tcPr>
            <w:tcW w:w="1950" w:type="dxa"/>
            <w:shd w:val="clear" w:color="auto" w:fill="FFFFFF"/>
          </w:tcPr>
          <w:p w14:paraId="13F5B6BC" w14:textId="77777777" w:rsidR="000A4524" w:rsidRPr="000A4524" w:rsidRDefault="000A4524" w:rsidP="000A452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47013F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A4524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6ABA405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426AFA" w14:textId="77777777" w:rsidR="000A4524" w:rsidRPr="000A4524" w:rsidRDefault="000A4524" w:rsidP="000A452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A4524" w:rsidRPr="000A4524" w14:paraId="4264F5E3" w14:textId="77777777" w:rsidTr="000A4524">
        <w:trPr>
          <w:trHeight w:val="227"/>
        </w:trPr>
        <w:tc>
          <w:tcPr>
            <w:tcW w:w="1950" w:type="dxa"/>
            <w:shd w:val="clear" w:color="auto" w:fill="FFFFFF"/>
          </w:tcPr>
          <w:p w14:paraId="74962C91" w14:textId="77777777" w:rsidR="000A4524" w:rsidRPr="000A4524" w:rsidRDefault="000A4524" w:rsidP="000A452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038A99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A4524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58CFDE7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995C9A1" w14:textId="77777777" w:rsidR="000A4524" w:rsidRPr="000A4524" w:rsidRDefault="000A4524" w:rsidP="000A452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8D98DC9" w14:textId="77777777" w:rsidR="000A4524" w:rsidRPr="000A4524" w:rsidRDefault="000A4524" w:rsidP="00F61574">
      <w:pPr>
        <w:pStyle w:val="Rubrik2"/>
        <w:ind w:left="0"/>
      </w:pPr>
      <w:r w:rsidRPr="000A4524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0A4524" w:rsidRPr="000A4524" w14:paraId="16763CCB" w14:textId="77777777" w:rsidTr="000A45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D21178F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991A3FD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34CEEFD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2B89DE5" wp14:editId="1F8E2798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02663E" w14:textId="77777777" w:rsidR="000A4524" w:rsidRPr="0066564D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2B89DE5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0402663E" w14:textId="77777777" w:rsidR="000A4524" w:rsidRPr="0066564D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A452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B91BE0C" wp14:editId="1134A54F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BBD245C" w14:textId="77777777" w:rsidR="000A4524" w:rsidRPr="0066567D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91BE0C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BBD245C" w14:textId="77777777" w:rsidR="000A4524" w:rsidRPr="0066567D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BB67E19" wp14:editId="131059FB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BD1268D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5589DF0" wp14:editId="63B00363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968A1E9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w:drawing>
                <wp:inline distT="0" distB="0" distL="0" distR="0" wp14:anchorId="727EC8E6" wp14:editId="04EE1AE4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9791DBA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3D8A4FB4" wp14:editId="7E20930A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086C5F1" w14:textId="77777777" w:rsidR="000A4524" w:rsidRPr="0066567D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8A4FB4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086C5F1" w14:textId="77777777" w:rsidR="000A4524" w:rsidRPr="0066567D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2B5E0FE" wp14:editId="56853B93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EFE603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04B654C" wp14:editId="7779E7DA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C1A251B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0A452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AC08ED5" wp14:editId="683445F0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B782AC" w14:textId="77777777" w:rsidR="000A4524" w:rsidRPr="0066567D" w:rsidRDefault="000A4524" w:rsidP="00F615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08ED5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3B782AC" w14:textId="77777777" w:rsidR="000A4524" w:rsidRPr="0066567D" w:rsidRDefault="000A4524" w:rsidP="00F615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A4524">
              <w:rPr>
                <w:noProof/>
                <w:szCs w:val="20"/>
              </w:rPr>
              <w:drawing>
                <wp:inline distT="0" distB="0" distL="0" distR="0" wp14:anchorId="386BE9BF" wp14:editId="1EF30AE6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A4524" w:rsidRPr="000A4524" w14:paraId="1804F23B" w14:textId="77777777" w:rsidTr="000A45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106F18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6C3085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B8E1071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19ACBE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A4524" w:rsidRPr="000A4524" w14:paraId="5C1BF6CF" w14:textId="77777777" w:rsidTr="000A45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0CD88F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0D3DA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6F03378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975827D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A4524" w:rsidRPr="000A4524" w14:paraId="7FB7DD77" w14:textId="77777777" w:rsidTr="000A452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7D857A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A6EC66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C7B2E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2774C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223B21B" w14:textId="77777777" w:rsidR="000A4524" w:rsidRPr="000A4524" w:rsidRDefault="000A4524" w:rsidP="00F61574">
      <w:pPr>
        <w:pStyle w:val="Rubrik2"/>
        <w:ind w:left="0"/>
      </w:pPr>
      <w:r w:rsidRPr="000A452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A4524" w:rsidRPr="000A4524" w14:paraId="53A5522F" w14:textId="77777777" w:rsidTr="00F01BAA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74A05B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B38A84A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79CE193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8866AD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47BD9AEA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ECD08F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B09D7B7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A4524" w:rsidRPr="000A4524" w14:paraId="502B04AA" w14:textId="77777777" w:rsidTr="00F01BA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84EB297" w14:textId="77777777" w:rsidR="000A4524" w:rsidRPr="000A4524" w:rsidRDefault="000A4524" w:rsidP="000A452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25F25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CEE93F" w14:textId="291224C4" w:rsidR="000A4524" w:rsidRPr="000A4524" w:rsidRDefault="00C656BF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D6D01B" w14:textId="0354AA63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</w:t>
            </w:r>
            <w:r w:rsidR="00F3281E">
              <w:rPr>
                <w:rFonts w:ascii="Arial" w:hAnsi="Arial" w:cs="Arial"/>
                <w:sz w:val="18"/>
                <w:szCs w:val="18"/>
              </w:rPr>
              <w:t>r40</w:t>
            </w:r>
            <w:r w:rsidRPr="000A452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FA7AD2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F468A0D" w14:textId="52E8E0F8" w:rsidR="000A4524" w:rsidRPr="000A4524" w:rsidRDefault="00C656BF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0A4524"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4524" w:rsidRPr="000A4524" w14:paraId="7A4DF3D7" w14:textId="77777777" w:rsidTr="00F01BA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D5ED5FC" w14:textId="77777777" w:rsidR="000A4524" w:rsidRPr="000A4524" w:rsidRDefault="000A4524" w:rsidP="000A45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3F16C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91A402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4DD086" w14:textId="63C8F37F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</w:t>
            </w:r>
            <w:r w:rsidR="00F3281E">
              <w:rPr>
                <w:rFonts w:ascii="Arial" w:hAnsi="Arial" w:cs="Arial"/>
                <w:sz w:val="18"/>
                <w:szCs w:val="18"/>
              </w:rPr>
              <w:t>r40</w:t>
            </w:r>
            <w:r w:rsidRPr="000A452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455874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85F47AF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4524" w:rsidRPr="000A4524" w14:paraId="48A42CFE" w14:textId="77777777" w:rsidTr="00F01BA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6C08C8C" w14:textId="77777777" w:rsidR="000A4524" w:rsidRPr="000A4524" w:rsidRDefault="000A4524" w:rsidP="000A452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DCB87E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9E8741" w14:textId="78C0B310" w:rsidR="000A4524" w:rsidRPr="000A4524" w:rsidRDefault="00FA08AD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B7750B" w14:textId="34ACFCE4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</w:t>
            </w:r>
            <w:r w:rsidR="00FA08AD">
              <w:rPr>
                <w:rFonts w:ascii="Arial" w:hAnsi="Arial" w:cs="Arial"/>
                <w:sz w:val="18"/>
                <w:szCs w:val="18"/>
              </w:rPr>
              <w:t>r40</w:t>
            </w:r>
            <w:r w:rsidRPr="000A452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121C30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BD01437" w14:textId="69B80C3B" w:rsidR="000A4524" w:rsidRPr="000A4524" w:rsidRDefault="000448C3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0A4524"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4524" w:rsidRPr="000A4524" w14:paraId="20D5D514" w14:textId="77777777" w:rsidTr="00F01BA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D5EE0C8" w14:textId="77777777" w:rsidR="000A4524" w:rsidRPr="000A4524" w:rsidRDefault="000A4524" w:rsidP="000A45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E24561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8C633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C73209" w14:textId="1FA8E75F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</w:t>
            </w:r>
            <w:r w:rsidR="00FA08AD">
              <w:rPr>
                <w:rFonts w:ascii="Arial" w:hAnsi="Arial" w:cs="Arial"/>
                <w:sz w:val="18"/>
                <w:szCs w:val="18"/>
              </w:rPr>
              <w:t>r40</w:t>
            </w:r>
            <w:r w:rsidRPr="000A452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D7632D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04A25E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4524" w:rsidRPr="000A4524" w14:paraId="6D5ECAC7" w14:textId="77777777" w:rsidTr="00F01BA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65C2D71" w14:textId="77777777" w:rsidR="000A4524" w:rsidRPr="000A4524" w:rsidRDefault="000A4524" w:rsidP="000A452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482556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CD338D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3F83DC" w14:textId="3166E73A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B</w:t>
            </w:r>
            <w:r w:rsidR="00FA08AD">
              <w:rPr>
                <w:rFonts w:ascii="Arial" w:hAnsi="Arial" w:cs="Arial"/>
                <w:sz w:val="18"/>
                <w:szCs w:val="18"/>
              </w:rPr>
              <w:t>r40</w:t>
            </w:r>
            <w:r w:rsidRPr="000A452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B26E62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94168D0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A452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A4524" w:rsidRPr="000A4524" w14:paraId="271A5482" w14:textId="77777777" w:rsidTr="00F01BA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292F6F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0D8041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FE09AB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C5A69C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957F12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38AB8E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A4524" w:rsidRPr="000A4524" w14:paraId="68E220BD" w14:textId="77777777" w:rsidTr="00F01BA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28C49C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0B762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C09C12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303995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1DB0D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160C4A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452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41B99EF2" w14:textId="77777777" w:rsidR="000A4524" w:rsidRPr="000A4524" w:rsidRDefault="000A4524" w:rsidP="00F61574">
      <w:pPr>
        <w:pStyle w:val="Rubrik2"/>
        <w:ind w:left="0"/>
      </w:pPr>
      <w:r w:rsidRPr="000A4524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A4524" w:rsidRPr="000A4524" w14:paraId="0C27CD90" w14:textId="77777777" w:rsidTr="000A452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91384A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D4D33C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BB87319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E2458C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36F9EB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1551A5D5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05B7F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A452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C6EA650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BEF3E60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438D7B1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3B79405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4B63AD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DFB23D6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69AC69F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AC2A199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7BE2A45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68820B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788C0DCD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539AF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A6C0317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CBF66CA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D740A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DD733E3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EE454F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E5CA3B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24532C5D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FA5F8B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302AE4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9EA4D09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C9A34C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E870D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A3DD62C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4E4FAB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5B59692F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D9AC1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AAB28E6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4CCAC9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0C4295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563257F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7A26209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97D88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17BBF288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25233E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BC5BBF7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BC8E6A4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4521C9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82DC768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F479AC7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9098E65" w14:textId="77777777" w:rsidR="000A4524" w:rsidRPr="000A4524" w:rsidRDefault="000A4524" w:rsidP="000A452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A452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EA8AB2F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1CC0697F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5417AF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51D6AF7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49D702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E3792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FAACA57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621664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A5CFF7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6253DF3F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9BDFA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2DF5A6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D9B709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3A3407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6EAEA26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D25AC8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580F69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548DADEC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A8654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54141A2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7FC794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186FE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C89C39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C205290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0C43B1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A4524" w:rsidRPr="000A4524" w14:paraId="4532D7C3" w14:textId="77777777" w:rsidTr="000A452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A5621A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5560B97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107665D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3EED4B3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C62CBD8" w14:textId="77777777" w:rsidR="000A4524" w:rsidRPr="000A4524" w:rsidRDefault="000A4524" w:rsidP="000A452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A8C39D1" w14:textId="77777777" w:rsidR="000A4524" w:rsidRPr="000A4524" w:rsidRDefault="000A4524" w:rsidP="000A452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A452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562FE3" w14:textId="77777777" w:rsidR="004A6B85" w:rsidRDefault="004A6B85">
      <w:r>
        <w:separator/>
      </w:r>
    </w:p>
  </w:endnote>
  <w:endnote w:type="continuationSeparator" w:id="0">
    <w:p w14:paraId="4D497EDC" w14:textId="77777777" w:rsidR="004A6B85" w:rsidRDefault="004A6B85">
      <w:r>
        <w:continuationSeparator/>
      </w:r>
    </w:p>
  </w:endnote>
  <w:endnote w:type="continuationNotice" w:id="1">
    <w:p w14:paraId="3907F71A" w14:textId="77777777" w:rsidR="004A6B85" w:rsidRDefault="004A6B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C9D16B" w14:textId="77777777" w:rsidR="004A6B85" w:rsidRDefault="004A6B85"/>
  </w:footnote>
  <w:footnote w:type="continuationSeparator" w:id="0">
    <w:p w14:paraId="2F4E975A" w14:textId="77777777" w:rsidR="004A6B85" w:rsidRDefault="004A6B85">
      <w:r>
        <w:continuationSeparator/>
      </w:r>
    </w:p>
  </w:footnote>
  <w:footnote w:type="continuationNotice" w:id="1">
    <w:p w14:paraId="2D3F021E" w14:textId="77777777" w:rsidR="004A6B85" w:rsidRDefault="004A6B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D0E0BA8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2A8F3DA" w:tentative="1">
      <w:start w:val="1"/>
      <w:numFmt w:val="lowerLetter"/>
      <w:lvlText w:val="%2."/>
      <w:lvlJc w:val="left"/>
      <w:pPr>
        <w:ind w:left="1080" w:hanging="360"/>
      </w:pPr>
    </w:lvl>
    <w:lvl w:ilvl="2" w:tplc="B16024DA" w:tentative="1">
      <w:start w:val="1"/>
      <w:numFmt w:val="lowerRoman"/>
      <w:lvlText w:val="%3."/>
      <w:lvlJc w:val="right"/>
      <w:pPr>
        <w:ind w:left="1800" w:hanging="180"/>
      </w:pPr>
    </w:lvl>
    <w:lvl w:ilvl="3" w:tplc="1C704B2A" w:tentative="1">
      <w:start w:val="1"/>
      <w:numFmt w:val="decimal"/>
      <w:lvlText w:val="%4."/>
      <w:lvlJc w:val="left"/>
      <w:pPr>
        <w:ind w:left="2520" w:hanging="360"/>
      </w:pPr>
    </w:lvl>
    <w:lvl w:ilvl="4" w:tplc="FBA8DF2C" w:tentative="1">
      <w:start w:val="1"/>
      <w:numFmt w:val="lowerLetter"/>
      <w:lvlText w:val="%5."/>
      <w:lvlJc w:val="left"/>
      <w:pPr>
        <w:ind w:left="3240" w:hanging="360"/>
      </w:pPr>
    </w:lvl>
    <w:lvl w:ilvl="5" w:tplc="4058F830" w:tentative="1">
      <w:start w:val="1"/>
      <w:numFmt w:val="lowerRoman"/>
      <w:lvlText w:val="%6."/>
      <w:lvlJc w:val="right"/>
      <w:pPr>
        <w:ind w:left="3960" w:hanging="180"/>
      </w:pPr>
    </w:lvl>
    <w:lvl w:ilvl="6" w:tplc="E85EF958" w:tentative="1">
      <w:start w:val="1"/>
      <w:numFmt w:val="decimal"/>
      <w:lvlText w:val="%7."/>
      <w:lvlJc w:val="left"/>
      <w:pPr>
        <w:ind w:left="4680" w:hanging="360"/>
      </w:pPr>
    </w:lvl>
    <w:lvl w:ilvl="7" w:tplc="52AC169E" w:tentative="1">
      <w:start w:val="1"/>
      <w:numFmt w:val="lowerLetter"/>
      <w:lvlText w:val="%8."/>
      <w:lvlJc w:val="left"/>
      <w:pPr>
        <w:ind w:left="5400" w:hanging="360"/>
      </w:pPr>
    </w:lvl>
    <w:lvl w:ilvl="8" w:tplc="0BBC668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038095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940176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D2EE1B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208B29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74FEE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614C49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03437D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FC4E6A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AF4EDF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EF10D71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A28112A" w:tentative="1">
      <w:start w:val="1"/>
      <w:numFmt w:val="lowerLetter"/>
      <w:lvlText w:val="%2."/>
      <w:lvlJc w:val="left"/>
      <w:pPr>
        <w:ind w:left="1080" w:hanging="360"/>
      </w:pPr>
    </w:lvl>
    <w:lvl w:ilvl="2" w:tplc="E09E9CC6" w:tentative="1">
      <w:start w:val="1"/>
      <w:numFmt w:val="lowerRoman"/>
      <w:lvlText w:val="%3."/>
      <w:lvlJc w:val="right"/>
      <w:pPr>
        <w:ind w:left="1800" w:hanging="180"/>
      </w:pPr>
    </w:lvl>
    <w:lvl w:ilvl="3" w:tplc="D334E9DA" w:tentative="1">
      <w:start w:val="1"/>
      <w:numFmt w:val="decimal"/>
      <w:lvlText w:val="%4."/>
      <w:lvlJc w:val="left"/>
      <w:pPr>
        <w:ind w:left="2520" w:hanging="360"/>
      </w:pPr>
    </w:lvl>
    <w:lvl w:ilvl="4" w:tplc="F320DA6A" w:tentative="1">
      <w:start w:val="1"/>
      <w:numFmt w:val="lowerLetter"/>
      <w:lvlText w:val="%5."/>
      <w:lvlJc w:val="left"/>
      <w:pPr>
        <w:ind w:left="3240" w:hanging="360"/>
      </w:pPr>
    </w:lvl>
    <w:lvl w:ilvl="5" w:tplc="A84639C2" w:tentative="1">
      <w:start w:val="1"/>
      <w:numFmt w:val="lowerRoman"/>
      <w:lvlText w:val="%6."/>
      <w:lvlJc w:val="right"/>
      <w:pPr>
        <w:ind w:left="3960" w:hanging="180"/>
      </w:pPr>
    </w:lvl>
    <w:lvl w:ilvl="6" w:tplc="3C283DE8" w:tentative="1">
      <w:start w:val="1"/>
      <w:numFmt w:val="decimal"/>
      <w:lvlText w:val="%7."/>
      <w:lvlJc w:val="left"/>
      <w:pPr>
        <w:ind w:left="4680" w:hanging="360"/>
      </w:pPr>
    </w:lvl>
    <w:lvl w:ilvl="7" w:tplc="7A9AE296" w:tentative="1">
      <w:start w:val="1"/>
      <w:numFmt w:val="lowerLetter"/>
      <w:lvlText w:val="%8."/>
      <w:lvlJc w:val="left"/>
      <w:pPr>
        <w:ind w:left="5400" w:hanging="360"/>
      </w:pPr>
    </w:lvl>
    <w:lvl w:ilvl="8" w:tplc="0ED2C97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608C304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7FCD9E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D52E6A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EC8B8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36E266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830A44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E34326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D765E0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7E62CD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2225482">
    <w:abstractNumId w:val="21"/>
  </w:num>
  <w:num w:numId="2" w16cid:durableId="568540165">
    <w:abstractNumId w:val="16"/>
  </w:num>
  <w:num w:numId="3" w16cid:durableId="475999673">
    <w:abstractNumId w:val="0"/>
  </w:num>
  <w:num w:numId="4" w16cid:durableId="1872955031">
    <w:abstractNumId w:val="6"/>
  </w:num>
  <w:num w:numId="5" w16cid:durableId="251938247">
    <w:abstractNumId w:val="19"/>
  </w:num>
  <w:num w:numId="6" w16cid:durableId="1797483501">
    <w:abstractNumId w:val="2"/>
  </w:num>
  <w:num w:numId="7" w16cid:durableId="649988714">
    <w:abstractNumId w:val="13"/>
  </w:num>
  <w:num w:numId="8" w16cid:durableId="139276267">
    <w:abstractNumId w:val="9"/>
  </w:num>
  <w:num w:numId="9" w16cid:durableId="1643390926">
    <w:abstractNumId w:val="1"/>
  </w:num>
  <w:num w:numId="10" w16cid:durableId="1414084285">
    <w:abstractNumId w:val="1"/>
  </w:num>
  <w:num w:numId="11" w16cid:durableId="535853159">
    <w:abstractNumId w:val="3"/>
  </w:num>
  <w:num w:numId="12" w16cid:durableId="185099932">
    <w:abstractNumId w:val="4"/>
  </w:num>
  <w:num w:numId="13" w16cid:durableId="2082867354">
    <w:abstractNumId w:val="15"/>
  </w:num>
  <w:num w:numId="14" w16cid:durableId="1727948023">
    <w:abstractNumId w:val="10"/>
  </w:num>
  <w:num w:numId="15" w16cid:durableId="460349396">
    <w:abstractNumId w:val="7"/>
  </w:num>
  <w:num w:numId="16" w16cid:durableId="1172838408">
    <w:abstractNumId w:val="14"/>
  </w:num>
  <w:num w:numId="17" w16cid:durableId="2114202251">
    <w:abstractNumId w:val="5"/>
  </w:num>
  <w:num w:numId="18" w16cid:durableId="1190726916">
    <w:abstractNumId w:val="12"/>
  </w:num>
  <w:num w:numId="19" w16cid:durableId="454906009">
    <w:abstractNumId w:val="20"/>
  </w:num>
  <w:num w:numId="20" w16cid:durableId="23094533">
    <w:abstractNumId w:val="17"/>
  </w:num>
  <w:num w:numId="21" w16cid:durableId="979193513">
    <w:abstractNumId w:val="8"/>
  </w:num>
  <w:num w:numId="22" w16cid:durableId="1964730918">
    <w:abstractNumId w:val="18"/>
  </w:num>
  <w:num w:numId="23" w16cid:durableId="8083238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48C3"/>
    <w:rsid w:val="00050500"/>
    <w:rsid w:val="000565B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52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B85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E9B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D1A"/>
    <w:rsid w:val="00C50EE5"/>
    <w:rsid w:val="00C5240A"/>
    <w:rsid w:val="00C5398F"/>
    <w:rsid w:val="00C556F5"/>
    <w:rsid w:val="00C656B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F66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281E"/>
    <w:rsid w:val="00F33BC1"/>
    <w:rsid w:val="00F35B05"/>
    <w:rsid w:val="00F413D9"/>
    <w:rsid w:val="00F5135F"/>
    <w:rsid w:val="00F51F78"/>
    <w:rsid w:val="00F61574"/>
    <w:rsid w:val="00F86F47"/>
    <w:rsid w:val="00F90B64"/>
    <w:rsid w:val="00FA08AD"/>
    <w:rsid w:val="00FB2F0F"/>
    <w:rsid w:val="00FB5086"/>
    <w:rsid w:val="00FB5411"/>
    <w:rsid w:val="00FB6392"/>
    <w:rsid w:val="00FD3C70"/>
    <w:rsid w:val="00FD6820"/>
    <w:rsid w:val="00FE12D8"/>
    <w:rsid w:val="00FE5209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886B406-71AB-4C07-AAF0-BF211FB8A324}" type="presOf" srcId="{548E9FD9-7371-42E5-8C31-C03B33C90BF7}" destId="{6CE68A43-9C69-4212-AF24-9AFEE7CA1715}" srcOrd="0" destOrd="0" presId="urn:microsoft.com/office/officeart/2005/8/layout/hChevron3"/>
    <dgm:cxn modelId="{C4F56464-81DB-4E50-B47B-4E9831A1659F}" type="presOf" srcId="{7D55B2F1-F7F7-4A6B-AFB0-F846FDB634B5}" destId="{E13D0391-DAD9-4B61-AB66-3FA48A4F7006}" srcOrd="0" destOrd="0" presId="urn:microsoft.com/office/officeart/2005/8/layout/hChevron3"/>
    <dgm:cxn modelId="{B96ED164-75F3-4BCB-A86B-F8C2B9493663}" type="presOf" srcId="{D813EA76-4FD3-4C15-BFBC-B1DF43B29666}" destId="{4784DBD1-3CBE-41A8-A2C7-CF088F838C79}" srcOrd="0" destOrd="0" presId="urn:microsoft.com/office/officeart/2005/8/layout/hChevron3"/>
    <dgm:cxn modelId="{05C1B77E-5492-4DC8-94D2-53F1DE9443F3}" type="presOf" srcId="{72C3C3E7-AFE7-48AF-A84A-F5F4B462ABCE}" destId="{AD4E5296-B06F-4F82-9CB5-F741BF6BFCC1}" srcOrd="0" destOrd="0" presId="urn:microsoft.com/office/officeart/2005/8/layout/hChevron3"/>
    <dgm:cxn modelId="{082D1CC0-3822-4074-A543-0ED491148F7C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94212EA-2593-49D0-8433-7FADDBCA9068}" type="presParOf" srcId="{1F6A0B97-83F0-4189-B0CB-00156B0AC153}" destId="{4784DBD1-3CBE-41A8-A2C7-CF088F838C79}" srcOrd="0" destOrd="0" presId="urn:microsoft.com/office/officeart/2005/8/layout/hChevron3"/>
    <dgm:cxn modelId="{D3C4DE3C-D91C-42EA-AC7A-69071E34522A}" type="presParOf" srcId="{1F6A0B97-83F0-4189-B0CB-00156B0AC153}" destId="{37D14BC8-3203-463C-9804-9B3B86B621FF}" srcOrd="1" destOrd="0" presId="urn:microsoft.com/office/officeart/2005/8/layout/hChevron3"/>
    <dgm:cxn modelId="{94348245-D576-4EED-B8A3-7DD9543663BF}" type="presParOf" srcId="{1F6A0B97-83F0-4189-B0CB-00156B0AC153}" destId="{E13D0391-DAD9-4B61-AB66-3FA48A4F7006}" srcOrd="2" destOrd="0" presId="urn:microsoft.com/office/officeart/2005/8/layout/hChevron3"/>
    <dgm:cxn modelId="{60F35D98-E57F-42DF-B9DC-36DBDFDB53DB}" type="presParOf" srcId="{1F6A0B97-83F0-4189-B0CB-00156B0AC153}" destId="{F9271109-4339-4036-9126-150629D10456}" srcOrd="3" destOrd="0" presId="urn:microsoft.com/office/officeart/2005/8/layout/hChevron3"/>
    <dgm:cxn modelId="{9E061CE7-E6AC-4A5A-93A5-CB49EFD32ADF}" type="presParOf" srcId="{1F6A0B97-83F0-4189-B0CB-00156B0AC153}" destId="{AD4E5296-B06F-4F82-9CB5-F741BF6BFCC1}" srcOrd="4" destOrd="0" presId="urn:microsoft.com/office/officeart/2005/8/layout/hChevron3"/>
    <dgm:cxn modelId="{F9B5F3ED-3CFF-426A-8DF0-B9861923AF7E}" type="presParOf" srcId="{1F6A0B97-83F0-4189-B0CB-00156B0AC153}" destId="{99F7A086-6C98-4385-8FFE-3337C1F24694}" srcOrd="5" destOrd="0" presId="urn:microsoft.com/office/officeart/2005/8/layout/hChevron3"/>
    <dgm:cxn modelId="{FBC634FC-F2B9-4E19-AA16-CA2EB0AD7463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242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 K- K+ (840900A)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2022-05-18T04:11:00.0000000Z</dcterms:created>
  <dcterms:modified xsi:type="dcterms:W3CDTF">2024-11-13T10:08:00.0000000Z</dcterms:modified>
</coreProperties>
</file>