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F0CDD" w14:textId="77777777" w:rsidR="000A4524" w:rsidRDefault="000A4524" w:rsidP="00F35B05">
      <w:pPr>
        <w:pStyle w:val="Rubrik2"/>
        <w:sectPr w:rsidR="000A4524" w:rsidSect="000A452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AE751C3" w14:textId="77777777" w:rsidR="000A4524" w:rsidRPr="000A4524" w:rsidRDefault="000A4524" w:rsidP="000A4524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738520C" w14:textId="77777777" w:rsidR="000A4524" w:rsidRPr="000A4524" w:rsidRDefault="000A4524" w:rsidP="000A4524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9E6DE84" w14:textId="09FB95D4" w:rsidR="000A4524" w:rsidRPr="000A4524" w:rsidRDefault="00F61574" w:rsidP="00F61574">
      <w:pPr>
        <w:pStyle w:val="Rubrik1"/>
        <w:ind w:left="0"/>
        <w:rPr>
          <w:sz w:val="18"/>
          <w:szCs w:val="18"/>
        </w:rPr>
      </w:pPr>
      <w:r w:rsidRPr="000A4524">
        <w:t>DT Buk K-/K+ (840900A)</w:t>
      </w:r>
    </w:p>
    <w:p w14:paraId="78F3361B" w14:textId="77777777" w:rsidR="000A4524" w:rsidRPr="000A4524" w:rsidRDefault="000A4524" w:rsidP="000A4524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</w:rPr>
      </w:pPr>
    </w:p>
    <w:p w14:paraId="256FA6F1" w14:textId="3090709D" w:rsidR="000A4524" w:rsidRPr="000A4524" w:rsidRDefault="00F61574" w:rsidP="00F61574">
      <w:pPr>
        <w:pStyle w:val="Rubrik2"/>
        <w:ind w:left="0"/>
      </w:pPr>
      <w:r>
        <w:t>Förändringar</w:t>
      </w:r>
      <w:r w:rsidR="000A4524" w:rsidRPr="000A4524">
        <w:t xml:space="preserve"> i denna version</w:t>
      </w:r>
    </w:p>
    <w:p w14:paraId="47642C37" w14:textId="02C3FCF0" w:rsidR="000A4524" w:rsidRPr="000A4524" w:rsidRDefault="00C50D1A" w:rsidP="000A452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Reviderad, justerat kernel Siemens X-cite.</w:t>
      </w:r>
    </w:p>
    <w:p w14:paraId="69010A74" w14:textId="77777777" w:rsidR="000A4524" w:rsidRPr="000A4524" w:rsidRDefault="000A4524" w:rsidP="000A452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7FAE120" w14:textId="77777777" w:rsidR="000A4524" w:rsidRPr="000A4524" w:rsidRDefault="000A4524" w:rsidP="00F61574">
      <w:pPr>
        <w:pStyle w:val="Rubrik2"/>
        <w:ind w:left="0"/>
      </w:pPr>
      <w:r w:rsidRPr="000A4524">
        <w:t>Syfte</w:t>
      </w:r>
    </w:p>
    <w:p w14:paraId="1E9B726D" w14:textId="77777777" w:rsidR="000A4524" w:rsidRPr="000A4524" w:rsidRDefault="000A4524" w:rsidP="000A452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0A4524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4C81855B" w14:textId="77777777" w:rsidR="000A4524" w:rsidRPr="000A4524" w:rsidRDefault="000A4524" w:rsidP="000A452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FE5D205" w14:textId="77777777" w:rsidR="000A4524" w:rsidRPr="000A4524" w:rsidRDefault="000A4524" w:rsidP="00F61574">
      <w:pPr>
        <w:pStyle w:val="Rubrik2"/>
        <w:ind w:left="0"/>
      </w:pPr>
      <w:r w:rsidRPr="000A4524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0A4524" w:rsidRPr="000A4524" w14:paraId="307D2C3F" w14:textId="77777777" w:rsidTr="00F01BAA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4EB6DB1D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A4524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5800C472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A4524">
              <w:rPr>
                <w:rFonts w:ascii="Arial" w:hAnsi="Arial" w:cs="Arial"/>
                <w:sz w:val="18"/>
                <w:szCs w:val="18"/>
              </w:rPr>
              <w:t>Blandfrågeställningar där både K- och K+ krävs för jämförelse.</w:t>
            </w:r>
          </w:p>
        </w:tc>
      </w:tr>
      <w:tr w:rsidR="000A4524" w:rsidRPr="000A4524" w14:paraId="4BB2320B" w14:textId="77777777" w:rsidTr="00F01BA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D1736C4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A4524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E9CDACB" w14:textId="6FE24B35" w:rsidR="000A4524" w:rsidRPr="000A4524" w:rsidRDefault="000A4524" w:rsidP="000A4524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Pr="000A4524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</w:hyperlink>
            <w:r w:rsidRPr="000A4524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14:paraId="32824C34" w14:textId="5CA1E3D7" w:rsidR="000A4524" w:rsidRPr="000A4524" w:rsidRDefault="000A4524" w:rsidP="000A4524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A4524">
              <w:rPr>
                <w:rFonts w:ascii="Arial" w:hAnsi="Arial" w:cs="Arial"/>
                <w:sz w:val="18"/>
                <w:szCs w:val="18"/>
              </w:rPr>
              <w:t>PVK</w:t>
            </w:r>
            <w:r w:rsidR="00B06D66">
              <w:rPr>
                <w:rFonts w:ascii="Arial" w:hAnsi="Arial" w:cs="Arial"/>
                <w:sz w:val="18"/>
                <w:szCs w:val="18"/>
              </w:rPr>
              <w:t>, helst rosa.</w:t>
            </w:r>
          </w:p>
        </w:tc>
      </w:tr>
      <w:tr w:rsidR="000A4524" w:rsidRPr="000A4524" w14:paraId="2AEE2F83" w14:textId="77777777" w:rsidTr="00F01BA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E36B0F5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A4524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32F5C20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A4524">
              <w:rPr>
                <w:rFonts w:ascii="Arial" w:hAnsi="Arial" w:cs="Arial"/>
                <w:sz w:val="18"/>
                <w:szCs w:val="18"/>
              </w:rPr>
              <w:t>2 glas vatten precis innan undersökningen.</w:t>
            </w:r>
          </w:p>
        </w:tc>
      </w:tr>
      <w:tr w:rsidR="000A4524" w:rsidRPr="000A4524" w14:paraId="4E172C3C" w14:textId="77777777" w:rsidTr="00F01BA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EA1800C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A4524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4B9FC76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A4524">
              <w:rPr>
                <w:rFonts w:ascii="Arial" w:hAnsi="Arial" w:cs="Arial"/>
                <w:sz w:val="18"/>
                <w:szCs w:val="18"/>
              </w:rPr>
              <w:t>Omnipaque 350 mg I/ml enligt OmniJect ”Buk venös”.</w:t>
            </w:r>
          </w:p>
        </w:tc>
      </w:tr>
      <w:tr w:rsidR="000A4524" w:rsidRPr="000A4524" w14:paraId="7168DD02" w14:textId="77777777" w:rsidTr="00F01BA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A08CCD1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A4524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EA651A7" w14:textId="69C8AA10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4524">
              <w:rPr>
                <w:rFonts w:ascii="Arial" w:hAnsi="Arial" w:cs="Arial"/>
                <w:color w:val="000000"/>
                <w:sz w:val="18"/>
                <w:szCs w:val="18"/>
              </w:rPr>
              <w:t xml:space="preserve">Kvinnor mellan </w:t>
            </w:r>
            <w:r w:rsidR="00F33BC1" w:rsidRPr="000A4524">
              <w:rPr>
                <w:rFonts w:ascii="Arial" w:hAnsi="Arial" w:cs="Arial"/>
                <w:color w:val="000000"/>
                <w:sz w:val="18"/>
                <w:szCs w:val="18"/>
              </w:rPr>
              <w:t>15–50</w:t>
            </w:r>
            <w:r w:rsidRPr="000A4524">
              <w:rPr>
                <w:rFonts w:ascii="Arial" w:hAnsi="Arial" w:cs="Arial"/>
                <w:color w:val="000000"/>
                <w:sz w:val="18"/>
                <w:szCs w:val="18"/>
              </w:rPr>
              <w:t xml:space="preserve"> år ska tillfrågas om eventuell graviditet. </w:t>
            </w:r>
          </w:p>
          <w:p w14:paraId="7D976ACD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4524"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14:paraId="34E9337C" w14:textId="5470FDFF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8" w:history="1">
              <w:r w:rsidRPr="000A4524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0A4524" w:rsidRPr="000A4524" w14:paraId="555E27A0" w14:textId="77777777" w:rsidTr="00F01BA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5EF38212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A4524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3ED1DF8E" w14:textId="77777777" w:rsidR="000A4524" w:rsidRPr="000A4524" w:rsidRDefault="000A4524" w:rsidP="000A452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A4524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147A1D76" w14:textId="77777777" w:rsidR="000A4524" w:rsidRPr="000A4524" w:rsidRDefault="000A4524" w:rsidP="000A452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A4524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2BC8E74C" w14:textId="77777777" w:rsidR="000A4524" w:rsidRPr="000A4524" w:rsidRDefault="000A4524" w:rsidP="000A452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A4524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1065A95F" w14:textId="77777777" w:rsidR="000A4524" w:rsidRPr="000A4524" w:rsidRDefault="000A4524" w:rsidP="00F61574">
      <w:pPr>
        <w:pStyle w:val="Rubrik2"/>
        <w:ind w:left="0"/>
      </w:pPr>
      <w:r w:rsidRPr="000A4524"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282"/>
        <w:gridCol w:w="2806"/>
      </w:tblGrid>
      <w:tr w:rsidR="000A4524" w:rsidRPr="000A4524" w14:paraId="2000FB80" w14:textId="77777777" w:rsidTr="000A4524">
        <w:trPr>
          <w:trHeight w:val="520"/>
        </w:trPr>
        <w:tc>
          <w:tcPr>
            <w:tcW w:w="6232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71F6B9E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0A4524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0092E8F0" wp14:editId="1EFEE2C8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</w:tc>
        <w:tc>
          <w:tcPr>
            <w:tcW w:w="2806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B705886" w14:textId="77777777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0A4524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334ED0D9" wp14:editId="71AEF107">
                      <wp:simplePos x="0" y="0"/>
                      <wp:positionH relativeFrom="column">
                        <wp:posOffset>638810</wp:posOffset>
                      </wp:positionH>
                      <wp:positionV relativeFrom="paragraph">
                        <wp:posOffset>205105</wp:posOffset>
                      </wp:positionV>
                      <wp:extent cx="410210" cy="1456055"/>
                      <wp:effectExtent l="0" t="0" r="8890" b="0"/>
                      <wp:wrapNone/>
                      <wp:docPr id="17" name="Pil: uppå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45605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36432D3" w14:textId="77777777" w:rsidR="000A4524" w:rsidRDefault="000A4524" w:rsidP="00F61574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  <w:p w14:paraId="65FECDDF" w14:textId="77777777" w:rsidR="000A4524" w:rsidRPr="0066567D" w:rsidRDefault="000A4524" w:rsidP="00F61574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4ED0D9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Pil: uppåt 17" o:spid="_x0000_s1026" type="#_x0000_t68" style="position:absolute;left:0;text-align:left;margin-left:50.3pt;margin-top:16.15pt;width:32.3pt;height:114.65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" adj="3043" fillcolor="red" stroked="f" strokeweight="1pt">
                      <v:textbox inset="1mm,1mm,1mm,1mm">
                        <w:txbxContent>
                          <w:p w14:paraId="736432D3" w14:textId="77777777" w:rsidR="000A4524" w:rsidRDefault="000A4524" w:rsidP="00F61574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  <w:p w14:paraId="65FECDDF" w14:textId="77777777" w:rsidR="000A4524" w:rsidRPr="0066567D" w:rsidRDefault="000A4524" w:rsidP="00F61574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A4524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F619A15" wp14:editId="3E60F584">
                      <wp:simplePos x="0" y="0"/>
                      <wp:positionH relativeFrom="column">
                        <wp:posOffset>143510</wp:posOffset>
                      </wp:positionH>
                      <wp:positionV relativeFrom="paragraph">
                        <wp:posOffset>205105</wp:posOffset>
                      </wp:positionV>
                      <wp:extent cx="1352550" cy="1462405"/>
                      <wp:effectExtent l="19050" t="19050" r="19050" b="23495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2550" cy="1462405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6866DF" id="Rektangel 3" o:spid="_x0000_s1026" style="position:absolute;margin-left:11.3pt;margin-top:16.15pt;width:106.5pt;height:11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" filled="f" strokecolor="red" strokeweight="3pt"/>
                  </w:pict>
                </mc:Fallback>
              </mc:AlternateContent>
            </w:r>
            <w:r w:rsidRPr="000A4524">
              <w:rPr>
                <w:noProof/>
                <w:szCs w:val="20"/>
              </w:rPr>
              <w:drawing>
                <wp:inline distT="0" distB="0" distL="0" distR="0" wp14:anchorId="28B79349" wp14:editId="259A1231">
                  <wp:extent cx="1393448" cy="1836751"/>
                  <wp:effectExtent l="0" t="0" r="0" b="0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408736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343" cy="1860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4524" w:rsidRPr="000A4524" w14:paraId="6C27E3CD" w14:textId="77777777" w:rsidTr="000A4524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60BD29DA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A4524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53FB6D8E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0A4524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FA6C6DC" w14:textId="77777777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0A4524" w:rsidRPr="000A4524" w14:paraId="6F4A6446" w14:textId="77777777" w:rsidTr="000A4524">
        <w:trPr>
          <w:trHeight w:val="227"/>
        </w:trPr>
        <w:tc>
          <w:tcPr>
            <w:tcW w:w="1950" w:type="dxa"/>
            <w:shd w:val="clear" w:color="auto" w:fill="FFFFFF"/>
          </w:tcPr>
          <w:p w14:paraId="515B0F4E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A4524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2D670977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A4524">
              <w:rPr>
                <w:rFonts w:ascii="Arial" w:hAnsi="Arial" w:cs="Arial"/>
                <w:sz w:val="18"/>
                <w:szCs w:val="18"/>
              </w:rPr>
              <w:t>Mamiller – trochanter minor.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4E2E3CF" w14:textId="77777777" w:rsidR="000A4524" w:rsidRPr="000A4524" w:rsidRDefault="000A4524" w:rsidP="000A4524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0A4524" w:rsidRPr="000A4524" w14:paraId="3D0E9C7D" w14:textId="77777777" w:rsidTr="000A4524">
        <w:trPr>
          <w:trHeight w:val="227"/>
        </w:trPr>
        <w:tc>
          <w:tcPr>
            <w:tcW w:w="1950" w:type="dxa"/>
            <w:shd w:val="clear" w:color="auto" w:fill="FFFFFF"/>
          </w:tcPr>
          <w:p w14:paraId="13F5B6BC" w14:textId="77777777" w:rsidR="000A4524" w:rsidRPr="000A4524" w:rsidRDefault="000A4524" w:rsidP="000A4524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A4524">
              <w:rPr>
                <w:rFonts w:ascii="Arial" w:hAnsi="Arial" w:cs="Arial"/>
                <w:b/>
                <w:sz w:val="18"/>
                <w:szCs w:val="18"/>
              </w:rPr>
              <w:t>Buk K-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547013F3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A4524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0A4524">
              <w:rPr>
                <w:rFonts w:ascii="Arial" w:hAnsi="Arial" w:cs="Arial"/>
                <w:sz w:val="18"/>
                <w:szCs w:val="18"/>
              </w:rPr>
              <w:t xml:space="preserve"> Diafragma – trochanter minor.</w:t>
            </w:r>
          </w:p>
          <w:p w14:paraId="6ABA4052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A4524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6426AFA" w14:textId="77777777" w:rsidR="000A4524" w:rsidRPr="000A4524" w:rsidRDefault="000A4524" w:rsidP="000A4524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0A4524" w:rsidRPr="000A4524" w14:paraId="4264F5E3" w14:textId="77777777" w:rsidTr="000A4524">
        <w:trPr>
          <w:trHeight w:val="227"/>
        </w:trPr>
        <w:tc>
          <w:tcPr>
            <w:tcW w:w="1950" w:type="dxa"/>
            <w:shd w:val="clear" w:color="auto" w:fill="FFFFFF"/>
          </w:tcPr>
          <w:p w14:paraId="74962C91" w14:textId="77777777" w:rsidR="000A4524" w:rsidRPr="000A4524" w:rsidRDefault="000A4524" w:rsidP="000A4524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A4524">
              <w:rPr>
                <w:rFonts w:ascii="Arial" w:hAnsi="Arial" w:cs="Arial"/>
                <w:b/>
                <w:sz w:val="18"/>
                <w:szCs w:val="18"/>
              </w:rPr>
              <w:t>Buk K+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4038A99E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A4524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0A4524">
              <w:rPr>
                <w:rFonts w:ascii="Arial" w:hAnsi="Arial" w:cs="Arial"/>
                <w:sz w:val="18"/>
                <w:szCs w:val="18"/>
              </w:rPr>
              <w:t xml:space="preserve"> Diafragma – trochanter minor.</w:t>
            </w:r>
          </w:p>
          <w:p w14:paraId="58CFDE73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A4524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3995C9A1" w14:textId="77777777" w:rsidR="000A4524" w:rsidRPr="000A4524" w:rsidRDefault="000A4524" w:rsidP="000A4524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28D98DC9" w14:textId="77777777" w:rsidR="000A4524" w:rsidRPr="000A4524" w:rsidRDefault="000A4524" w:rsidP="00F61574">
      <w:pPr>
        <w:pStyle w:val="Rubrik2"/>
        <w:ind w:left="0"/>
      </w:pPr>
      <w:r w:rsidRPr="000A4524">
        <w:lastRenderedPageBreak/>
        <w:t>Reformatering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694"/>
        <w:gridCol w:w="2409"/>
        <w:gridCol w:w="2806"/>
      </w:tblGrid>
      <w:tr w:rsidR="000A4524" w:rsidRPr="000A4524" w14:paraId="16763CCB" w14:textId="77777777" w:rsidTr="000A4524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D21178F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A4524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991A3FD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0A4524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34CEEFD" w14:textId="77777777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A4524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22B89DE5" wp14:editId="1F8E2798">
                      <wp:simplePos x="0" y="0"/>
                      <wp:positionH relativeFrom="margin">
                        <wp:posOffset>835660</wp:posOffset>
                      </wp:positionH>
                      <wp:positionV relativeFrom="paragraph">
                        <wp:posOffset>122555</wp:posOffset>
                      </wp:positionV>
                      <wp:extent cx="409575" cy="575945"/>
                      <wp:effectExtent l="0" t="0" r="9525" b="0"/>
                      <wp:wrapNone/>
                      <wp:docPr id="20" name="Pil: nedå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402663E" w14:textId="77777777" w:rsidR="000A4524" w:rsidRPr="0066564D" w:rsidRDefault="000A4524" w:rsidP="00F61574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B89DE5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Pil: nedåt 20" o:spid="_x0000_s1027" type="#_x0000_t67" style="position:absolute;left:0;text-align:left;margin-left:65.8pt;margin-top:9.65pt;width:32.25pt;height:45.3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" adj="13920" fillcolor="red" stroked="f" strokeweight="1pt">
                      <v:textbox style="layout-flow:vertical" inset="1mm,1mm,1mm,1mm">
                        <w:txbxContent>
                          <w:p w14:paraId="0402663E" w14:textId="77777777" w:rsidR="000A4524" w:rsidRPr="0066564D" w:rsidRDefault="000A4524" w:rsidP="00F61574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0A4524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2B91BE0C" wp14:editId="1134A54F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862330</wp:posOffset>
                      </wp:positionV>
                      <wp:extent cx="410210" cy="494665"/>
                      <wp:effectExtent l="0" t="4128" r="4763" b="4762"/>
                      <wp:wrapNone/>
                      <wp:docPr id="24" name="Pil: uppå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BBD245C" w14:textId="77777777" w:rsidR="000A4524" w:rsidRPr="0066567D" w:rsidRDefault="000A4524" w:rsidP="00F61574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91BE0C" id="Pil: uppåt 24" o:spid="_x0000_s1028" type="#_x0000_t68" style="position:absolute;left:0;text-align:left;margin-left:20.25pt;margin-top:67.9pt;width:32.3pt;height:38.95pt;rotation:90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" adj="8956" fillcolor="red" stroked="f" strokeweight="1pt">
                      <v:textbox style="layout-flow:vertical;mso-layout-flow-alt:bottom-to-top" inset="1mm,1mm,1mm,1mm">
                        <w:txbxContent>
                          <w:p w14:paraId="3BBD245C" w14:textId="77777777" w:rsidR="000A4524" w:rsidRPr="0066567D" w:rsidRDefault="000A4524" w:rsidP="00F61574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A4524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2BB67E19" wp14:editId="131059FB">
                      <wp:simplePos x="0" y="0"/>
                      <wp:positionH relativeFrom="column">
                        <wp:posOffset>718820</wp:posOffset>
                      </wp:positionH>
                      <wp:positionV relativeFrom="paragraph">
                        <wp:posOffset>-12065</wp:posOffset>
                      </wp:positionV>
                      <wp:extent cx="6350" cy="1494790"/>
                      <wp:effectExtent l="19050" t="19050" r="31750" b="29210"/>
                      <wp:wrapNone/>
                      <wp:docPr id="16" name="Rak koppling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0" cy="149479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D1268D" id="Rak 1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6pt,-.95pt" to="57.1pt,1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0A4524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75589DF0" wp14:editId="63B00363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718185</wp:posOffset>
                      </wp:positionV>
                      <wp:extent cx="1414145" cy="0"/>
                      <wp:effectExtent l="19050" t="19050" r="14605" b="19050"/>
                      <wp:wrapNone/>
                      <wp:docPr id="8" name="Rak koppling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1414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68A1E9" id="Rak 8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5pt,56.55pt" to="112.1pt,5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0A4524">
              <w:rPr>
                <w:noProof/>
                <w:szCs w:val="20"/>
              </w:rPr>
              <w:drawing>
                <wp:inline distT="0" distB="0" distL="0" distR="0" wp14:anchorId="727EC8E6" wp14:editId="04EE1AE4">
                  <wp:extent cx="1420495" cy="1476612"/>
                  <wp:effectExtent l="0" t="0" r="8255" b="9525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670957" name=""/>
                          <pic:cNvPicPr/>
                        </pic:nvPicPr>
                        <pic:blipFill>
                          <a:blip r:embed="rId25"/>
                          <a:srcRect l="19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1962" cy="15093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59791DBA" w14:textId="77777777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A4524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3D8A4FB4" wp14:editId="7E20930A">
                      <wp:simplePos x="0" y="0"/>
                      <wp:positionH relativeFrom="column">
                        <wp:posOffset>1095375</wp:posOffset>
                      </wp:positionH>
                      <wp:positionV relativeFrom="paragraph">
                        <wp:posOffset>701040</wp:posOffset>
                      </wp:positionV>
                      <wp:extent cx="410210" cy="552450"/>
                      <wp:effectExtent l="0" t="0" r="8890" b="0"/>
                      <wp:wrapNone/>
                      <wp:docPr id="19" name="Pil: uppå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524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086C5F1" w14:textId="77777777" w:rsidR="000A4524" w:rsidRPr="0066567D" w:rsidRDefault="000A4524" w:rsidP="00F61574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8A4FB4" id="Pil: uppåt 19" o:spid="_x0000_s1029" type="#_x0000_t68" style="position:absolute;left:0;text-align:left;margin-left:86.25pt;margin-top:55.2pt;width:32.3pt;height:43.5pt;rotation:180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" adj="8019" fillcolor="red" stroked="f" strokeweight="1pt">
                      <v:textbox style="layout-flow:vertical;mso-layout-flow-alt:bottom-to-top" inset="1mm,1mm,1mm,1mm">
                        <w:txbxContent>
                          <w:p w14:paraId="5086C5F1" w14:textId="77777777" w:rsidR="000A4524" w:rsidRPr="0066567D" w:rsidRDefault="000A4524" w:rsidP="00F61574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A4524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42B5E0FE" wp14:editId="56853B93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690245</wp:posOffset>
                      </wp:positionV>
                      <wp:extent cx="1707515" cy="0"/>
                      <wp:effectExtent l="19050" t="19050" r="6985" b="19050"/>
                      <wp:wrapNone/>
                      <wp:docPr id="23" name="Rak koppling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0751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EFE603" id="Rak 23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75pt,54.35pt" to="131.7pt,5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" strokecolor="red" strokeweight="3pt">
                      <v:stroke joinstyle="miter"/>
                    </v:line>
                  </w:pict>
                </mc:Fallback>
              </mc:AlternateContent>
            </w:r>
            <w:r w:rsidRPr="000A4524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504B654C" wp14:editId="7779E7DA">
                      <wp:simplePos x="0" y="0"/>
                      <wp:positionH relativeFrom="column">
                        <wp:posOffset>837565</wp:posOffset>
                      </wp:positionH>
                      <wp:positionV relativeFrom="paragraph">
                        <wp:posOffset>1270</wp:posOffset>
                      </wp:positionV>
                      <wp:extent cx="4445" cy="1390650"/>
                      <wp:effectExtent l="19050" t="19050" r="33655" b="19050"/>
                      <wp:wrapNone/>
                      <wp:docPr id="12" name="Rak koppling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45" cy="13906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1A251B" id="Rak 12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95pt,.1pt" to="66.3pt,10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" strokecolor="red" strokeweight="3pt">
                      <v:stroke joinstyle="miter"/>
                    </v:line>
                  </w:pict>
                </mc:Fallback>
              </mc:AlternateContent>
            </w:r>
            <w:r w:rsidRPr="000A4524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1AC08ED5" wp14:editId="683445F0">
                      <wp:simplePos x="0" y="0"/>
                      <wp:positionH relativeFrom="column">
                        <wp:posOffset>364490</wp:posOffset>
                      </wp:positionH>
                      <wp:positionV relativeFrom="paragraph">
                        <wp:posOffset>156210</wp:posOffset>
                      </wp:positionV>
                      <wp:extent cx="410210" cy="494665"/>
                      <wp:effectExtent l="0" t="4128" r="4763" b="4762"/>
                      <wp:wrapNone/>
                      <wp:docPr id="22" name="Pil: uppå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3B782AC" w14:textId="77777777" w:rsidR="000A4524" w:rsidRPr="0066567D" w:rsidRDefault="000A4524" w:rsidP="00F61574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C08ED5" id="Pil: uppåt 22" o:spid="_x0000_s1030" type="#_x0000_t68" style="position:absolute;left:0;text-align:left;margin-left:28.7pt;margin-top:12.3pt;width:32.3pt;height:38.95pt;rotation:90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" adj="8956" fillcolor="red" stroked="f" strokeweight="1pt">
                      <v:textbox style="layout-flow:vertical;mso-layout-flow-alt:bottom-to-top" inset="1mm,1mm,1mm,1mm">
                        <w:txbxContent>
                          <w:p w14:paraId="73B782AC" w14:textId="77777777" w:rsidR="000A4524" w:rsidRPr="0066567D" w:rsidRDefault="000A4524" w:rsidP="00F61574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A4524">
              <w:rPr>
                <w:noProof/>
                <w:szCs w:val="20"/>
              </w:rPr>
              <w:drawing>
                <wp:inline distT="0" distB="0" distL="0" distR="0" wp14:anchorId="386BE9BF" wp14:editId="1EF30AE6">
                  <wp:extent cx="1670034" cy="1383485"/>
                  <wp:effectExtent l="0" t="0" r="6985" b="7620"/>
                  <wp:docPr id="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1203026" name=""/>
                          <pic:cNvPicPr/>
                        </pic:nvPicPr>
                        <pic:blipFill>
                          <a:blip r:embed="rId26"/>
                          <a:srcRect l="2823" r="40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6250" cy="14217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4524" w:rsidRPr="000A4524" w14:paraId="1804F23B" w14:textId="77777777" w:rsidTr="000A4524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106F184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A4524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6C3085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0A4524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 (t.ex. efter bäckenet). DFOV ska omfatta hela buken med 5-10 cm marginal på vardera sidan om kroppen.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8E1071" w14:textId="77777777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419ACBE" w14:textId="77777777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0A4524" w:rsidRPr="000A4524" w14:paraId="5C1BF6CF" w14:textId="77777777" w:rsidTr="000A4524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0CD88FE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A4524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0D3DA8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0A4524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F033783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6975827D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0A4524" w:rsidRPr="000A4524" w14:paraId="7FB7DD77" w14:textId="77777777" w:rsidTr="000A4524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7D857A3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A4524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A6EC66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0A4524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BC7B2E8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72774C8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7223B21B" w14:textId="77777777" w:rsidR="000A4524" w:rsidRPr="000A4524" w:rsidRDefault="000A4524" w:rsidP="00F61574">
      <w:pPr>
        <w:pStyle w:val="Rubrik2"/>
        <w:ind w:left="0"/>
      </w:pPr>
      <w:r w:rsidRPr="000A4524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0A4524" w:rsidRPr="000A4524" w14:paraId="53A5522F" w14:textId="77777777" w:rsidTr="00F01BAA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E74A05B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A4524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B38A84A" w14:textId="77777777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A4524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79CE193" w14:textId="77777777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A4524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8866AD8" w14:textId="77777777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A4524">
              <w:rPr>
                <w:rFonts w:ascii="Arial" w:hAnsi="Arial" w:cs="Arial"/>
                <w:b/>
                <w:sz w:val="18"/>
                <w:szCs w:val="18"/>
              </w:rPr>
              <w:t>Kernel</w:t>
            </w:r>
          </w:p>
          <w:p w14:paraId="47BD9AEA" w14:textId="77777777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A4524">
              <w:rPr>
                <w:rFonts w:ascii="Arial" w:hAnsi="Arial" w:cs="Arial"/>
                <w:b/>
                <w:sz w:val="18"/>
                <w:szCs w:val="18"/>
              </w:rPr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FECD08F" w14:textId="77777777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0A4524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B09D7B7" w14:textId="77777777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0A4524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0A4524" w:rsidRPr="000A4524" w14:paraId="502B04AA" w14:textId="77777777" w:rsidTr="00F01BAA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84EB297" w14:textId="77777777" w:rsidR="000A4524" w:rsidRPr="000A4524" w:rsidRDefault="000A4524" w:rsidP="000A4524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A4524">
              <w:rPr>
                <w:rFonts w:ascii="Arial" w:hAnsi="Arial" w:cs="Arial"/>
                <w:b/>
                <w:sz w:val="18"/>
                <w:szCs w:val="18"/>
              </w:rPr>
              <w:t>Buk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25F258" w14:textId="77777777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4524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CEE93F" w14:textId="291224C4" w:rsidR="000A4524" w:rsidRPr="000A4524" w:rsidRDefault="00C656BF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D6D01B" w14:textId="0354AA63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A4524">
              <w:rPr>
                <w:rFonts w:ascii="Arial" w:hAnsi="Arial" w:cs="Arial"/>
                <w:sz w:val="18"/>
                <w:szCs w:val="18"/>
              </w:rPr>
              <w:t>B</w:t>
            </w:r>
            <w:r w:rsidR="00F3281E">
              <w:rPr>
                <w:rFonts w:ascii="Arial" w:hAnsi="Arial" w:cs="Arial"/>
                <w:sz w:val="18"/>
                <w:szCs w:val="18"/>
              </w:rPr>
              <w:t>r40</w:t>
            </w:r>
            <w:r w:rsidRPr="000A4524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FA7AD2" w14:textId="77777777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A452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7F468A0D" w14:textId="52E8E0F8" w:rsidR="000A4524" w:rsidRPr="000A4524" w:rsidRDefault="00C656BF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Syngo.via/</w:t>
            </w:r>
            <w:r w:rsidR="000A4524" w:rsidRPr="000A452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0A4524" w:rsidRPr="000A4524" w14:paraId="7A4DF3D7" w14:textId="77777777" w:rsidTr="00F01BAA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D5ED5FC" w14:textId="77777777" w:rsidR="000A4524" w:rsidRPr="000A4524" w:rsidRDefault="000A4524" w:rsidP="000A452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43F16C" w14:textId="77777777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A4524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91A402" w14:textId="77777777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A4524">
              <w:rPr>
                <w:rFonts w:ascii="Arial" w:hAnsi="Arial" w:cs="Arial"/>
                <w:sz w:val="18"/>
                <w:szCs w:val="18"/>
                <w:lang w:val="en-US"/>
              </w:rPr>
              <w:t>5/5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4DD086" w14:textId="63C8F37F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A4524">
              <w:rPr>
                <w:rFonts w:ascii="Arial" w:hAnsi="Arial" w:cs="Arial"/>
                <w:sz w:val="18"/>
                <w:szCs w:val="18"/>
              </w:rPr>
              <w:t>B</w:t>
            </w:r>
            <w:r w:rsidR="00F3281E">
              <w:rPr>
                <w:rFonts w:ascii="Arial" w:hAnsi="Arial" w:cs="Arial"/>
                <w:sz w:val="18"/>
                <w:szCs w:val="18"/>
              </w:rPr>
              <w:t>r40</w:t>
            </w:r>
            <w:r w:rsidRPr="000A4524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455874" w14:textId="77777777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A452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85F47AF" w14:textId="77777777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A452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0A4524" w:rsidRPr="000A4524" w14:paraId="48A42CFE" w14:textId="77777777" w:rsidTr="00F01BAA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6C08C8C" w14:textId="77777777" w:rsidR="000A4524" w:rsidRPr="000A4524" w:rsidRDefault="000A4524" w:rsidP="000A4524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A4524">
              <w:rPr>
                <w:rFonts w:ascii="Arial" w:hAnsi="Arial" w:cs="Arial"/>
                <w:b/>
                <w:sz w:val="18"/>
                <w:szCs w:val="18"/>
              </w:rPr>
              <w:t>Buk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DCB87E" w14:textId="77777777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4524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9E8741" w14:textId="78C0B310" w:rsidR="000A4524" w:rsidRPr="000A4524" w:rsidRDefault="00FA08AD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B7750B" w14:textId="34ACFCE4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A4524">
              <w:rPr>
                <w:rFonts w:ascii="Arial" w:hAnsi="Arial" w:cs="Arial"/>
                <w:sz w:val="18"/>
                <w:szCs w:val="18"/>
              </w:rPr>
              <w:t>B</w:t>
            </w:r>
            <w:r w:rsidR="00FA08AD">
              <w:rPr>
                <w:rFonts w:ascii="Arial" w:hAnsi="Arial" w:cs="Arial"/>
                <w:sz w:val="18"/>
                <w:szCs w:val="18"/>
              </w:rPr>
              <w:t>r40</w:t>
            </w:r>
            <w:r w:rsidRPr="000A4524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121C30" w14:textId="77777777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A452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0BD01437" w14:textId="69B80C3B" w:rsidR="000A4524" w:rsidRPr="000A4524" w:rsidRDefault="000448C3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Syngo.via/</w:t>
            </w:r>
            <w:r w:rsidR="000A4524" w:rsidRPr="000A452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0A4524" w:rsidRPr="000A4524" w14:paraId="20D5D514" w14:textId="77777777" w:rsidTr="00F01BAA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D5EE0C8" w14:textId="77777777" w:rsidR="000A4524" w:rsidRPr="000A4524" w:rsidRDefault="000A4524" w:rsidP="000A452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E24561" w14:textId="77777777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A4524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8C6338" w14:textId="77777777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A4524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C73209" w14:textId="1FA8E75F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A4524">
              <w:rPr>
                <w:rFonts w:ascii="Arial" w:hAnsi="Arial" w:cs="Arial"/>
                <w:sz w:val="18"/>
                <w:szCs w:val="18"/>
              </w:rPr>
              <w:t>B</w:t>
            </w:r>
            <w:r w:rsidR="00FA08AD">
              <w:rPr>
                <w:rFonts w:ascii="Arial" w:hAnsi="Arial" w:cs="Arial"/>
                <w:sz w:val="18"/>
                <w:szCs w:val="18"/>
              </w:rPr>
              <w:t>r40</w:t>
            </w:r>
            <w:r w:rsidRPr="000A4524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D7632D" w14:textId="77777777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A452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404A25E" w14:textId="77777777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A452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0A4524" w:rsidRPr="000A4524" w14:paraId="6D5ECAC7" w14:textId="77777777" w:rsidTr="00F01BAA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65C2D71" w14:textId="77777777" w:rsidR="000A4524" w:rsidRPr="000A4524" w:rsidRDefault="000A4524" w:rsidP="000A452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482556" w14:textId="77777777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A4524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CD338D" w14:textId="77777777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A4524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3F83DC" w14:textId="3166E73A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A4524">
              <w:rPr>
                <w:rFonts w:ascii="Arial" w:hAnsi="Arial" w:cs="Arial"/>
                <w:sz w:val="18"/>
                <w:szCs w:val="18"/>
              </w:rPr>
              <w:t>B</w:t>
            </w:r>
            <w:r w:rsidR="00FA08AD">
              <w:rPr>
                <w:rFonts w:ascii="Arial" w:hAnsi="Arial" w:cs="Arial"/>
                <w:sz w:val="18"/>
                <w:szCs w:val="18"/>
              </w:rPr>
              <w:t>r40</w:t>
            </w:r>
            <w:r w:rsidRPr="000A4524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B26E62" w14:textId="77777777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A452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94168D0" w14:textId="77777777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A452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0A4524" w:rsidRPr="000A4524" w14:paraId="271A5482" w14:textId="77777777" w:rsidTr="00F01BAA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292F6F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A4524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0D8041" w14:textId="77777777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452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FE09AB" w14:textId="77777777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452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C5A69C" w14:textId="77777777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452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957F12" w14:textId="77777777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452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38AB8E" w14:textId="77777777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4524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0A4524" w:rsidRPr="000A4524" w14:paraId="68E220BD" w14:textId="77777777" w:rsidTr="00F01BAA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28C49C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A4524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0B7628" w14:textId="77777777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452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C09C12" w14:textId="77777777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452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303995" w14:textId="77777777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452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1DB0D8" w14:textId="77777777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452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160C4A" w14:textId="77777777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4524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41B99EF2" w14:textId="77777777" w:rsidR="000A4524" w:rsidRPr="000A4524" w:rsidRDefault="000A4524" w:rsidP="00F61574">
      <w:pPr>
        <w:pStyle w:val="Rubrik2"/>
        <w:ind w:left="0"/>
      </w:pPr>
      <w:r w:rsidRPr="000A4524"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0A4524" w:rsidRPr="000A4524" w14:paraId="0C27CD90" w14:textId="77777777" w:rsidTr="000A4524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091384A8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4CD4D33C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1BB87319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0E2458CE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236F9EB2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A4524" w:rsidRPr="000A4524" w14:paraId="1551A5D5" w14:textId="77777777" w:rsidTr="000A452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E05B7F2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A4524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6C6EA650" w14:textId="77777777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A4524">
              <w:rPr>
                <w:rFonts w:ascii="Arial" w:hAnsi="Arial" w:cs="Arial"/>
                <w:color w:val="FFFFFF"/>
                <w:sz w:val="18"/>
                <w:szCs w:val="18"/>
              </w:rPr>
              <w:t>Buk K-</w:t>
            </w:r>
          </w:p>
          <w:p w14:paraId="6BEF3E60" w14:textId="77777777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A4524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5438D7B1" w14:textId="77777777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A4524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23B79405" w14:textId="77777777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A4524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54B63AD0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6DFB23D6" w14:textId="77777777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A4524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569AC69F" w14:textId="77777777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A4524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0AC2A199" w14:textId="77777777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A4524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67BE2A45" w14:textId="77777777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A4524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568820B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A4524" w:rsidRPr="000A4524" w14:paraId="788C0DCD" w14:textId="77777777" w:rsidTr="000A452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8539AF1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3A6C0317" w14:textId="77777777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5CBF66CA" w14:textId="77777777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5D740A1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DD733E3" w14:textId="77777777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3EE454F" w14:textId="77777777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6E5CA3B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A4524" w:rsidRPr="000A4524" w14:paraId="24532C5D" w14:textId="77777777" w:rsidTr="000A452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FFA5F8B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33302AE4" w14:textId="77777777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59EA4D09" w14:textId="77777777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C9A34CE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2E870D8" w14:textId="77777777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7A3DD62C" w14:textId="77777777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14E4FAB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A4524" w:rsidRPr="000A4524" w14:paraId="5B59692F" w14:textId="77777777" w:rsidTr="000A452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5D9AC13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2AAB28E6" w14:textId="77777777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34CCAC9" w14:textId="77777777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40C4295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563257F" w14:textId="77777777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7A26209" w14:textId="77777777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B97D880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A4524" w:rsidRPr="000A4524" w14:paraId="17BBF288" w14:textId="77777777" w:rsidTr="000A452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025233E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7BC5BBF7" w14:textId="77777777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6BC8E6A4" w14:textId="77777777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54521C9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182DC768" w14:textId="77777777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2F479AC7" w14:textId="77777777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A4524">
              <w:rPr>
                <w:rFonts w:ascii="Arial" w:hAnsi="Arial" w:cs="Arial"/>
                <w:color w:val="FFFFFF"/>
                <w:sz w:val="18"/>
                <w:szCs w:val="18"/>
              </w:rPr>
              <w:t>Buk K-</w:t>
            </w:r>
          </w:p>
          <w:p w14:paraId="69098E65" w14:textId="77777777" w:rsidR="000A4524" w:rsidRPr="000A4524" w:rsidRDefault="000A4524" w:rsidP="000A452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A4524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EA8AB2F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A4524" w:rsidRPr="000A4524" w14:paraId="1CC0697F" w14:textId="77777777" w:rsidTr="000A452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05417AF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551D6AF7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649D7020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6E37922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FAACA57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6216644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A5CFF71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A4524" w:rsidRPr="000A4524" w14:paraId="6253DF3F" w14:textId="77777777" w:rsidTr="000A452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C9BDFA4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22DF5A64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6D9B7090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F3A3407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76EAEA26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2D25AC84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9580F69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A4524" w:rsidRPr="000A4524" w14:paraId="548DADEC" w14:textId="77777777" w:rsidTr="000A452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6A86541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454141A2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737FC794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8186FE8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C89C391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C205290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F0C43B1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A4524" w:rsidRPr="000A4524" w14:paraId="4532D7C3" w14:textId="77777777" w:rsidTr="000A4524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A5621A8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35560B97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4107665D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53EED4B3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C62CBD8" w14:textId="77777777" w:rsidR="000A4524" w:rsidRPr="000A4524" w:rsidRDefault="000A4524" w:rsidP="000A452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4A8C39D1" w14:textId="77777777" w:rsidR="000A4524" w:rsidRPr="000A4524" w:rsidRDefault="000A4524" w:rsidP="000A4524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0A4524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37DF6" w14:textId="77777777" w:rsidR="004A6B85" w:rsidRDefault="004A6B85">
      <w:r>
        <w:separator/>
      </w:r>
    </w:p>
  </w:endnote>
  <w:endnote w:type="continuationSeparator" w:id="0">
    <w:p w14:paraId="7369300F" w14:textId="77777777" w:rsidR="004A6B85" w:rsidRDefault="004A6B85">
      <w:r>
        <w:continuationSeparator/>
      </w:r>
    </w:p>
  </w:endnote>
  <w:endnote w:type="continuationNotice" w:id="1">
    <w:p w14:paraId="4610EDDF" w14:textId="77777777" w:rsidR="004A6B85" w:rsidRDefault="004A6B8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08C2B" w14:textId="77777777" w:rsidR="004A6B85" w:rsidRDefault="004A6B85"/>
  </w:footnote>
  <w:footnote w:type="continuationSeparator" w:id="0">
    <w:p w14:paraId="57D6B1A2" w14:textId="77777777" w:rsidR="004A6B85" w:rsidRDefault="004A6B85">
      <w:r>
        <w:continuationSeparator/>
      </w:r>
    </w:p>
  </w:footnote>
  <w:footnote w:type="continuationNotice" w:id="1">
    <w:p w14:paraId="02D86302" w14:textId="77777777" w:rsidR="004A6B85" w:rsidRDefault="004A6B8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1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2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D0E0BA84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D2A8F3DA" w:tentative="1">
      <w:start w:val="1"/>
      <w:numFmt w:val="lowerLetter"/>
      <w:lvlText w:val="%2."/>
      <w:lvlJc w:val="left"/>
      <w:pPr>
        <w:ind w:left="1080" w:hanging="360"/>
      </w:pPr>
    </w:lvl>
    <w:lvl w:ilvl="2" w:tplc="B16024DA" w:tentative="1">
      <w:start w:val="1"/>
      <w:numFmt w:val="lowerRoman"/>
      <w:lvlText w:val="%3."/>
      <w:lvlJc w:val="right"/>
      <w:pPr>
        <w:ind w:left="1800" w:hanging="180"/>
      </w:pPr>
    </w:lvl>
    <w:lvl w:ilvl="3" w:tplc="1C704B2A" w:tentative="1">
      <w:start w:val="1"/>
      <w:numFmt w:val="decimal"/>
      <w:lvlText w:val="%4."/>
      <w:lvlJc w:val="left"/>
      <w:pPr>
        <w:ind w:left="2520" w:hanging="360"/>
      </w:pPr>
    </w:lvl>
    <w:lvl w:ilvl="4" w:tplc="FBA8DF2C" w:tentative="1">
      <w:start w:val="1"/>
      <w:numFmt w:val="lowerLetter"/>
      <w:lvlText w:val="%5."/>
      <w:lvlJc w:val="left"/>
      <w:pPr>
        <w:ind w:left="3240" w:hanging="360"/>
      </w:pPr>
    </w:lvl>
    <w:lvl w:ilvl="5" w:tplc="4058F830" w:tentative="1">
      <w:start w:val="1"/>
      <w:numFmt w:val="lowerRoman"/>
      <w:lvlText w:val="%6."/>
      <w:lvlJc w:val="right"/>
      <w:pPr>
        <w:ind w:left="3960" w:hanging="180"/>
      </w:pPr>
    </w:lvl>
    <w:lvl w:ilvl="6" w:tplc="E85EF958" w:tentative="1">
      <w:start w:val="1"/>
      <w:numFmt w:val="decimal"/>
      <w:lvlText w:val="%7."/>
      <w:lvlJc w:val="left"/>
      <w:pPr>
        <w:ind w:left="4680" w:hanging="360"/>
      </w:pPr>
    </w:lvl>
    <w:lvl w:ilvl="7" w:tplc="52AC169E" w:tentative="1">
      <w:start w:val="1"/>
      <w:numFmt w:val="lowerLetter"/>
      <w:lvlText w:val="%8."/>
      <w:lvlJc w:val="left"/>
      <w:pPr>
        <w:ind w:left="5400" w:hanging="360"/>
      </w:pPr>
    </w:lvl>
    <w:lvl w:ilvl="8" w:tplc="0BBC668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4038095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C940176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D2EE1B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208B29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74FEE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614C49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03437D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FC4E6A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AF4EDF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EF10D71E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5A28112A" w:tentative="1">
      <w:start w:val="1"/>
      <w:numFmt w:val="lowerLetter"/>
      <w:lvlText w:val="%2."/>
      <w:lvlJc w:val="left"/>
      <w:pPr>
        <w:ind w:left="1080" w:hanging="360"/>
      </w:pPr>
    </w:lvl>
    <w:lvl w:ilvl="2" w:tplc="E09E9CC6" w:tentative="1">
      <w:start w:val="1"/>
      <w:numFmt w:val="lowerRoman"/>
      <w:lvlText w:val="%3."/>
      <w:lvlJc w:val="right"/>
      <w:pPr>
        <w:ind w:left="1800" w:hanging="180"/>
      </w:pPr>
    </w:lvl>
    <w:lvl w:ilvl="3" w:tplc="D334E9DA" w:tentative="1">
      <w:start w:val="1"/>
      <w:numFmt w:val="decimal"/>
      <w:lvlText w:val="%4."/>
      <w:lvlJc w:val="left"/>
      <w:pPr>
        <w:ind w:left="2520" w:hanging="360"/>
      </w:pPr>
    </w:lvl>
    <w:lvl w:ilvl="4" w:tplc="F320DA6A" w:tentative="1">
      <w:start w:val="1"/>
      <w:numFmt w:val="lowerLetter"/>
      <w:lvlText w:val="%5."/>
      <w:lvlJc w:val="left"/>
      <w:pPr>
        <w:ind w:left="3240" w:hanging="360"/>
      </w:pPr>
    </w:lvl>
    <w:lvl w:ilvl="5" w:tplc="A84639C2" w:tentative="1">
      <w:start w:val="1"/>
      <w:numFmt w:val="lowerRoman"/>
      <w:lvlText w:val="%6."/>
      <w:lvlJc w:val="right"/>
      <w:pPr>
        <w:ind w:left="3960" w:hanging="180"/>
      </w:pPr>
    </w:lvl>
    <w:lvl w:ilvl="6" w:tplc="3C283DE8" w:tentative="1">
      <w:start w:val="1"/>
      <w:numFmt w:val="decimal"/>
      <w:lvlText w:val="%7."/>
      <w:lvlJc w:val="left"/>
      <w:pPr>
        <w:ind w:left="4680" w:hanging="360"/>
      </w:pPr>
    </w:lvl>
    <w:lvl w:ilvl="7" w:tplc="7A9AE296" w:tentative="1">
      <w:start w:val="1"/>
      <w:numFmt w:val="lowerLetter"/>
      <w:lvlText w:val="%8."/>
      <w:lvlJc w:val="left"/>
      <w:pPr>
        <w:ind w:left="5400" w:hanging="360"/>
      </w:pPr>
    </w:lvl>
    <w:lvl w:ilvl="8" w:tplc="0ED2C97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608C304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57FCD9E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D52E6A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EC8B8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36E266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830A44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E34326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D765E0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7E62CD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22225482">
    <w:abstractNumId w:val="21"/>
  </w:num>
  <w:num w:numId="2" w16cid:durableId="568540165">
    <w:abstractNumId w:val="16"/>
  </w:num>
  <w:num w:numId="3" w16cid:durableId="475999673">
    <w:abstractNumId w:val="0"/>
  </w:num>
  <w:num w:numId="4" w16cid:durableId="1872955031">
    <w:abstractNumId w:val="6"/>
  </w:num>
  <w:num w:numId="5" w16cid:durableId="251938247">
    <w:abstractNumId w:val="19"/>
  </w:num>
  <w:num w:numId="6" w16cid:durableId="1797483501">
    <w:abstractNumId w:val="2"/>
  </w:num>
  <w:num w:numId="7" w16cid:durableId="649988714">
    <w:abstractNumId w:val="13"/>
  </w:num>
  <w:num w:numId="8" w16cid:durableId="139276267">
    <w:abstractNumId w:val="9"/>
  </w:num>
  <w:num w:numId="9" w16cid:durableId="1643390926">
    <w:abstractNumId w:val="1"/>
  </w:num>
  <w:num w:numId="10" w16cid:durableId="1414084285">
    <w:abstractNumId w:val="1"/>
  </w:num>
  <w:num w:numId="11" w16cid:durableId="535853159">
    <w:abstractNumId w:val="3"/>
  </w:num>
  <w:num w:numId="12" w16cid:durableId="185099932">
    <w:abstractNumId w:val="4"/>
  </w:num>
  <w:num w:numId="13" w16cid:durableId="2082867354">
    <w:abstractNumId w:val="15"/>
  </w:num>
  <w:num w:numId="14" w16cid:durableId="1727948023">
    <w:abstractNumId w:val="10"/>
  </w:num>
  <w:num w:numId="15" w16cid:durableId="460349396">
    <w:abstractNumId w:val="7"/>
  </w:num>
  <w:num w:numId="16" w16cid:durableId="1172838408">
    <w:abstractNumId w:val="14"/>
  </w:num>
  <w:num w:numId="17" w16cid:durableId="2114202251">
    <w:abstractNumId w:val="5"/>
  </w:num>
  <w:num w:numId="18" w16cid:durableId="1190726916">
    <w:abstractNumId w:val="12"/>
  </w:num>
  <w:num w:numId="19" w16cid:durableId="454906009">
    <w:abstractNumId w:val="20"/>
  </w:num>
  <w:num w:numId="20" w16cid:durableId="23094533">
    <w:abstractNumId w:val="17"/>
  </w:num>
  <w:num w:numId="21" w16cid:durableId="979193513">
    <w:abstractNumId w:val="8"/>
  </w:num>
  <w:num w:numId="22" w16cid:durableId="1964730918">
    <w:abstractNumId w:val="18"/>
  </w:num>
  <w:num w:numId="23" w16cid:durableId="808323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448C3"/>
    <w:rsid w:val="00050500"/>
    <w:rsid w:val="000565BA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52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066F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27B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A6B85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2C34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611E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77E9B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06D66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D1A"/>
    <w:rsid w:val="00C50EE5"/>
    <w:rsid w:val="00C5240A"/>
    <w:rsid w:val="00C5398F"/>
    <w:rsid w:val="00C556F5"/>
    <w:rsid w:val="00C656BF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D7F66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04DD"/>
    <w:rsid w:val="00F3281E"/>
    <w:rsid w:val="00F33BC1"/>
    <w:rsid w:val="00F35B05"/>
    <w:rsid w:val="00F413D9"/>
    <w:rsid w:val="00F5135F"/>
    <w:rsid w:val="00F51F78"/>
    <w:rsid w:val="00F61574"/>
    <w:rsid w:val="00F86F47"/>
    <w:rsid w:val="00F90B64"/>
    <w:rsid w:val="00FA08AD"/>
    <w:rsid w:val="00FB2F0F"/>
    <w:rsid w:val="00FB5086"/>
    <w:rsid w:val="00FB5411"/>
    <w:rsid w:val="00FB6392"/>
    <w:rsid w:val="00FD3C70"/>
    <w:rsid w:val="00FD6820"/>
    <w:rsid w:val="00FE12D8"/>
    <w:rsid w:val="00FE5209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image" Target="media/image5.png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7" /><Relationship Type="http://schemas.openxmlformats.org/officeDocument/2006/relationships/image" Target="media/image4.png" Id="rId25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3.png" Id="rId24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80 s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8886B406-71AB-4C07-AAF0-BF211FB8A324}" type="presOf" srcId="{548E9FD9-7371-42E5-8C31-C03B33C90BF7}" destId="{6CE68A43-9C69-4212-AF24-9AFEE7CA1715}" srcOrd="0" destOrd="0" presId="urn:microsoft.com/office/officeart/2005/8/layout/hChevron3"/>
    <dgm:cxn modelId="{C4F56464-81DB-4E50-B47B-4E9831A1659F}" type="presOf" srcId="{7D55B2F1-F7F7-4A6B-AFB0-F846FDB634B5}" destId="{E13D0391-DAD9-4B61-AB66-3FA48A4F7006}" srcOrd="0" destOrd="0" presId="urn:microsoft.com/office/officeart/2005/8/layout/hChevron3"/>
    <dgm:cxn modelId="{B96ED164-75F3-4BCB-A86B-F8C2B9493663}" type="presOf" srcId="{D813EA76-4FD3-4C15-BFBC-B1DF43B29666}" destId="{4784DBD1-3CBE-41A8-A2C7-CF088F838C79}" srcOrd="0" destOrd="0" presId="urn:microsoft.com/office/officeart/2005/8/layout/hChevron3"/>
    <dgm:cxn modelId="{05C1B77E-5492-4DC8-94D2-53F1DE9443F3}" type="presOf" srcId="{72C3C3E7-AFE7-48AF-A84A-F5F4B462ABCE}" destId="{AD4E5296-B06F-4F82-9CB5-F741BF6BFCC1}" srcOrd="0" destOrd="0" presId="urn:microsoft.com/office/officeart/2005/8/layout/hChevron3"/>
    <dgm:cxn modelId="{082D1CC0-3822-4074-A543-0ED491148F7C}" type="presOf" srcId="{B73EA016-5B5E-4372-8AFF-E16F061CFA05}" destId="{1F6A0B97-83F0-4189-B0CB-00156B0AC153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F94212EA-2593-49D0-8433-7FADDBCA9068}" type="presParOf" srcId="{1F6A0B97-83F0-4189-B0CB-00156B0AC153}" destId="{4784DBD1-3CBE-41A8-A2C7-CF088F838C79}" srcOrd="0" destOrd="0" presId="urn:microsoft.com/office/officeart/2005/8/layout/hChevron3"/>
    <dgm:cxn modelId="{D3C4DE3C-D91C-42EA-AC7A-69071E34522A}" type="presParOf" srcId="{1F6A0B97-83F0-4189-B0CB-00156B0AC153}" destId="{37D14BC8-3203-463C-9804-9B3B86B621FF}" srcOrd="1" destOrd="0" presId="urn:microsoft.com/office/officeart/2005/8/layout/hChevron3"/>
    <dgm:cxn modelId="{94348245-D576-4EED-B8A3-7DD9543663BF}" type="presParOf" srcId="{1F6A0B97-83F0-4189-B0CB-00156B0AC153}" destId="{E13D0391-DAD9-4B61-AB66-3FA48A4F7006}" srcOrd="2" destOrd="0" presId="urn:microsoft.com/office/officeart/2005/8/layout/hChevron3"/>
    <dgm:cxn modelId="{60F35D98-E57F-42DF-B9DC-36DBDFDB53DB}" type="presParOf" srcId="{1F6A0B97-83F0-4189-B0CB-00156B0AC153}" destId="{F9271109-4339-4036-9126-150629D10456}" srcOrd="3" destOrd="0" presId="urn:microsoft.com/office/officeart/2005/8/layout/hChevron3"/>
    <dgm:cxn modelId="{9E061CE7-E6AC-4A5A-93A5-CB49EFD32ADF}" type="presParOf" srcId="{1F6A0B97-83F0-4189-B0CB-00156B0AC153}" destId="{AD4E5296-B06F-4F82-9CB5-F741BF6BFCC1}" srcOrd="4" destOrd="0" presId="urn:microsoft.com/office/officeart/2005/8/layout/hChevron3"/>
    <dgm:cxn modelId="{F9B5F3ED-3CFF-426A-8DF0-B9861923AF7E}" type="presParOf" srcId="{1F6A0B97-83F0-4189-B0CB-00156B0AC153}" destId="{99F7A086-6C98-4385-8FFE-3337C1F24694}" srcOrd="5" destOrd="0" presId="urn:microsoft.com/office/officeart/2005/8/layout/hChevron3"/>
    <dgm:cxn modelId="{FBC634FC-F2B9-4E19-AA16-CA2EB0AD7463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80 s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</TotalTime>
  <Pages>2</Pages>
  <Words>362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2282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Buk K- K+ (840900A)</dc:title>
  <dc:subject/>
  <dc:creator>patrik.jens.johansson@vgregion.se</dc:creator>
  <keywords/>
  <lastModifiedBy>Ulrica Sehlberg</lastModifiedBy>
  <revision>14</revision>
  <lastPrinted>2016-03-31T10:56:00.0000000Z</lastPrinted>
  <dcterms:created xsi:type="dcterms:W3CDTF">2022-05-18T04:11:00.0000000Z</dcterms:created>
  <dcterms:modified xsi:type="dcterms:W3CDTF">2026-01-21T08:39:00.0000000Z</dcterms:modified>
</coreProperties>
</file>