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5735F" w14:textId="77777777" w:rsidR="00080711" w:rsidRDefault="00080711" w:rsidP="00F35B05">
      <w:pPr>
        <w:pStyle w:val="Rubrik2"/>
        <w:sectPr w:rsidR="00080711" w:rsidSect="00080711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3AACB95C" w14:textId="77777777" w:rsidR="00080711" w:rsidRPr="00080711" w:rsidRDefault="00080711" w:rsidP="00080711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6CDFF788" w14:textId="1ECD47D4" w:rsidR="00080711" w:rsidRPr="00080711" w:rsidRDefault="00572087" w:rsidP="00572087">
      <w:pPr>
        <w:pStyle w:val="Rubrik1"/>
        <w:ind w:left="0"/>
        <w:rPr>
          <w:sz w:val="18"/>
          <w:szCs w:val="18"/>
        </w:rPr>
      </w:pPr>
      <w:r w:rsidRPr="00080711">
        <w:t>DT Buk K- (840000)</w:t>
      </w:r>
    </w:p>
    <w:p w14:paraId="6728018F" w14:textId="6FA608C8" w:rsidR="00080711" w:rsidRPr="00080711" w:rsidRDefault="00572087" w:rsidP="00572087">
      <w:pPr>
        <w:pStyle w:val="Rubrik2"/>
        <w:ind w:left="0"/>
      </w:pPr>
      <w:r>
        <w:t>Förändringar</w:t>
      </w:r>
      <w:r w:rsidR="00080711" w:rsidRPr="00080711">
        <w:t xml:space="preserve"> i denna version</w:t>
      </w:r>
    </w:p>
    <w:p w14:paraId="04D0AD2F" w14:textId="2A9B6727" w:rsidR="00080711" w:rsidRPr="00080711" w:rsidRDefault="007D36F9" w:rsidP="00080711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Reviderat, justerat kernel Siemens X-cite.</w:t>
      </w:r>
    </w:p>
    <w:p w14:paraId="54909C92" w14:textId="77777777" w:rsidR="00080711" w:rsidRPr="00080711" w:rsidRDefault="00080711" w:rsidP="00080711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4AD3653B" w14:textId="77777777" w:rsidR="00080711" w:rsidRPr="00080711" w:rsidRDefault="00080711" w:rsidP="00572087">
      <w:pPr>
        <w:pStyle w:val="Rubrik2"/>
        <w:ind w:left="0"/>
      </w:pPr>
      <w:r w:rsidRPr="00080711">
        <w:t>Syfte</w:t>
      </w:r>
    </w:p>
    <w:p w14:paraId="2ADF5A42" w14:textId="77777777" w:rsidR="00080711" w:rsidRPr="00080711" w:rsidRDefault="00080711" w:rsidP="00080711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080711">
        <w:rPr>
          <w:rFonts w:ascii="Arial" w:hAnsi="Arial" w:cs="Arial"/>
          <w:sz w:val="18"/>
          <w:szCs w:val="18"/>
        </w:rPr>
        <w:t>Metodbeskrivning för DT-undersökning i NU-sjukvården.</w:t>
      </w:r>
    </w:p>
    <w:p w14:paraId="559656F0" w14:textId="77777777" w:rsidR="00080711" w:rsidRPr="00080711" w:rsidRDefault="00080711" w:rsidP="00080711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0392218A" w14:textId="77777777" w:rsidR="00080711" w:rsidRPr="00080711" w:rsidRDefault="00080711" w:rsidP="00572087">
      <w:pPr>
        <w:pStyle w:val="Rubrik2"/>
        <w:ind w:left="0"/>
      </w:pPr>
      <w:r w:rsidRPr="00080711">
        <w:t>Inför undersökningen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  <w:insideV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="00080711" w:rsidRPr="00080711" w14:paraId="692B60D1" w14:textId="77777777" w:rsidTr="0099055F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7" w:type="dxa"/>
            </w:tcMar>
          </w:tcPr>
          <w:p w14:paraId="181D5146" w14:textId="77777777" w:rsidR="00080711" w:rsidRPr="00080711" w:rsidRDefault="00080711" w:rsidP="0008071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80711">
              <w:rPr>
                <w:rFonts w:ascii="Arial" w:hAnsi="Arial" w:cs="Arial"/>
                <w:b/>
                <w:sz w:val="18"/>
                <w:szCs w:val="18"/>
              </w:rPr>
              <w:t>Indikationer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7" w:type="dxa"/>
            </w:tcMar>
          </w:tcPr>
          <w:p w14:paraId="37C3AF5D" w14:textId="77777777" w:rsidR="00080711" w:rsidRPr="00080711" w:rsidRDefault="00080711" w:rsidP="00080711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080711">
              <w:rPr>
                <w:rFonts w:ascii="Arial" w:hAnsi="Arial" w:cs="Arial"/>
                <w:sz w:val="18"/>
                <w:szCs w:val="18"/>
              </w:rPr>
              <w:t>Fri gas, ileus, konkrement, hydronefros mm. I första hand för patienter ≥ 60 år.</w:t>
            </w:r>
          </w:p>
        </w:tc>
      </w:tr>
      <w:tr w:rsidR="00080711" w:rsidRPr="00080711" w14:paraId="54F49614" w14:textId="77777777" w:rsidTr="0099055F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02E308E" w14:textId="77777777" w:rsidR="00080711" w:rsidRPr="00080711" w:rsidRDefault="00080711" w:rsidP="0008071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80711">
              <w:rPr>
                <w:rFonts w:ascii="Arial" w:hAnsi="Arial" w:cs="Arial"/>
                <w:b/>
                <w:sz w:val="18"/>
                <w:szCs w:val="18"/>
              </w:rPr>
              <w:t>Förberedelser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7099060" w14:textId="77777777" w:rsidR="00080711" w:rsidRPr="00080711" w:rsidRDefault="00080711" w:rsidP="00080711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080711">
              <w:rPr>
                <w:rFonts w:ascii="Arial" w:hAnsi="Arial" w:cs="Arial"/>
                <w:sz w:val="18"/>
                <w:szCs w:val="18"/>
              </w:rPr>
              <w:t>Inga.</w:t>
            </w:r>
          </w:p>
        </w:tc>
      </w:tr>
      <w:tr w:rsidR="00080711" w:rsidRPr="00080711" w14:paraId="37FB1C85" w14:textId="77777777" w:rsidTr="0099055F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62E69FD" w14:textId="77777777" w:rsidR="00080711" w:rsidRPr="00080711" w:rsidRDefault="00080711" w:rsidP="0008071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80711">
              <w:rPr>
                <w:rFonts w:ascii="Arial" w:hAnsi="Arial" w:cs="Arial"/>
                <w:b/>
                <w:sz w:val="18"/>
                <w:szCs w:val="18"/>
              </w:rPr>
              <w:t>PO kontrast/dryck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DA4D7E3" w14:textId="77777777" w:rsidR="00080711" w:rsidRPr="00080711" w:rsidRDefault="00080711" w:rsidP="00080711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080711">
              <w:rPr>
                <w:rFonts w:ascii="Arial" w:hAnsi="Arial" w:cs="Arial"/>
                <w:sz w:val="18"/>
                <w:szCs w:val="18"/>
              </w:rPr>
              <w:t>Ingen.</w:t>
            </w:r>
          </w:p>
        </w:tc>
      </w:tr>
      <w:tr w:rsidR="00080711" w:rsidRPr="00080711" w14:paraId="2084B351" w14:textId="77777777" w:rsidTr="0099055F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781FA4D" w14:textId="77777777" w:rsidR="00080711" w:rsidRPr="00080711" w:rsidRDefault="00080711" w:rsidP="0008071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80711">
              <w:rPr>
                <w:rFonts w:ascii="Arial" w:hAnsi="Arial" w:cs="Arial"/>
                <w:b/>
                <w:sz w:val="18"/>
                <w:szCs w:val="18"/>
              </w:rPr>
              <w:t>IV kontrast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06C299A" w14:textId="77777777" w:rsidR="00080711" w:rsidRPr="00080711" w:rsidRDefault="00080711" w:rsidP="00080711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080711">
              <w:rPr>
                <w:rFonts w:ascii="Arial" w:hAnsi="Arial" w:cs="Arial"/>
                <w:sz w:val="18"/>
                <w:szCs w:val="18"/>
              </w:rPr>
              <w:t>Ingen.</w:t>
            </w:r>
          </w:p>
        </w:tc>
      </w:tr>
      <w:tr w:rsidR="00080711" w:rsidRPr="00080711" w14:paraId="08F6F076" w14:textId="77777777" w:rsidTr="0099055F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DDFF103" w14:textId="77777777" w:rsidR="00080711" w:rsidRPr="00080711" w:rsidRDefault="00080711" w:rsidP="0008071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80711">
              <w:rPr>
                <w:rFonts w:ascii="Arial" w:hAnsi="Arial" w:cs="Arial"/>
                <w:b/>
                <w:sz w:val="18"/>
                <w:szCs w:val="18"/>
              </w:rPr>
              <w:t>Strålskydd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32DB79D" w14:textId="65EF1960" w:rsidR="00080711" w:rsidRPr="00080711" w:rsidRDefault="00080711" w:rsidP="00080711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80711">
              <w:rPr>
                <w:rFonts w:ascii="Arial" w:hAnsi="Arial" w:cs="Arial"/>
                <w:color w:val="000000"/>
                <w:sz w:val="18"/>
                <w:szCs w:val="18"/>
              </w:rPr>
              <w:t xml:space="preserve">Kvinnor mellan </w:t>
            </w:r>
            <w:r w:rsidR="00572087" w:rsidRPr="00080711">
              <w:rPr>
                <w:rFonts w:ascii="Arial" w:hAnsi="Arial" w:cs="Arial"/>
                <w:color w:val="000000"/>
                <w:sz w:val="18"/>
                <w:szCs w:val="18"/>
              </w:rPr>
              <w:t>15–50</w:t>
            </w:r>
            <w:r w:rsidRPr="00080711">
              <w:rPr>
                <w:rFonts w:ascii="Arial" w:hAnsi="Arial" w:cs="Arial"/>
                <w:color w:val="000000"/>
                <w:sz w:val="18"/>
                <w:szCs w:val="18"/>
              </w:rPr>
              <w:t xml:space="preserve"> år ska tillfrågas om eventuell graviditet. </w:t>
            </w:r>
          </w:p>
          <w:p w14:paraId="7BE9CC5C" w14:textId="77777777" w:rsidR="00080711" w:rsidRPr="00080711" w:rsidRDefault="00080711" w:rsidP="00080711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80711">
              <w:rPr>
                <w:rFonts w:ascii="Arial" w:hAnsi="Arial" w:cs="Arial"/>
                <w:color w:val="000000"/>
                <w:sz w:val="18"/>
                <w:szCs w:val="18"/>
              </w:rPr>
              <w:t>För övriga strålskyddsregler se kapitel 4.2 och 5.2 i</w:t>
            </w:r>
          </w:p>
          <w:p w14:paraId="5351ECD1" w14:textId="7A99ED2E" w:rsidR="00080711" w:rsidRPr="00080711" w:rsidRDefault="00000000" w:rsidP="00080711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7" w:history="1">
              <w:r w:rsidR="00080711" w:rsidRPr="00080711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080711" w:rsidRPr="00080711" w14:paraId="15B2C69C" w14:textId="77777777" w:rsidTr="0099055F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14:paraId="04738CE1" w14:textId="77777777" w:rsidR="00080711" w:rsidRPr="00080711" w:rsidRDefault="00080711" w:rsidP="0008071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80711"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57" w:type="dxa"/>
            </w:tcMar>
          </w:tcPr>
          <w:p w14:paraId="5FF03514" w14:textId="77777777" w:rsidR="00080711" w:rsidRPr="00080711" w:rsidRDefault="00080711" w:rsidP="00080711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80711">
              <w:rPr>
                <w:rFonts w:ascii="Arial" w:hAnsi="Arial" w:cs="Arial"/>
                <w:sz w:val="18"/>
                <w:szCs w:val="18"/>
              </w:rPr>
              <w:t>Ryggläge.</w:t>
            </w:r>
          </w:p>
          <w:p w14:paraId="1D3139F4" w14:textId="77777777" w:rsidR="00080711" w:rsidRPr="00080711" w:rsidRDefault="00080711" w:rsidP="00080711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80711">
              <w:rPr>
                <w:rFonts w:ascii="Arial" w:hAnsi="Arial" w:cs="Arial"/>
                <w:sz w:val="18"/>
                <w:szCs w:val="18"/>
              </w:rPr>
              <w:t>Fötterna mot gantryt.</w:t>
            </w:r>
          </w:p>
          <w:p w14:paraId="0488F885" w14:textId="77777777" w:rsidR="00080711" w:rsidRPr="00080711" w:rsidRDefault="00080711" w:rsidP="00080711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80711">
              <w:rPr>
                <w:rFonts w:ascii="Arial" w:hAnsi="Arial" w:cs="Arial"/>
                <w:sz w:val="18"/>
                <w:szCs w:val="18"/>
              </w:rPr>
              <w:t>Armarna ovanför huvudet.</w:t>
            </w:r>
          </w:p>
        </w:tc>
      </w:tr>
    </w:tbl>
    <w:p w14:paraId="0679FC4F" w14:textId="77777777" w:rsidR="00080711" w:rsidRPr="00080711" w:rsidRDefault="00080711" w:rsidP="00080711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10D10791" w14:textId="77777777" w:rsidR="00080711" w:rsidRPr="00080711" w:rsidRDefault="00080711" w:rsidP="00572087">
      <w:pPr>
        <w:pStyle w:val="Rubrik2"/>
        <w:ind w:left="0"/>
      </w:pPr>
      <w:r w:rsidRPr="00080711">
        <w:t>Bildtagning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0"/>
        <w:gridCol w:w="3999"/>
        <w:gridCol w:w="3089"/>
      </w:tblGrid>
      <w:tr w:rsidR="00080711" w:rsidRPr="00080711" w14:paraId="638BBAF0" w14:textId="77777777" w:rsidTr="00080711">
        <w:trPr>
          <w:trHeight w:val="520"/>
        </w:trPr>
        <w:tc>
          <w:tcPr>
            <w:tcW w:w="5949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3E1C073D" w14:textId="77777777" w:rsidR="00080711" w:rsidRPr="00080711" w:rsidRDefault="00080711" w:rsidP="00080711">
            <w:pPr>
              <w:spacing w:after="0" w:line="240" w:lineRule="auto"/>
              <w:ind w:left="0" w:right="0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080711">
              <w:rPr>
                <w:rFonts w:ascii="Arial" w:hAnsi="Arial" w:cs="Arial"/>
                <w:b/>
                <w:noProof/>
                <w:color w:val="FFFFFF"/>
                <w:sz w:val="18"/>
                <w:szCs w:val="18"/>
              </w:rPr>
              <w:drawing>
                <wp:inline distT="0" distB="0" distL="0" distR="0" wp14:anchorId="3B0E7CAE" wp14:editId="35D1ED4A">
                  <wp:extent cx="3267986" cy="809625"/>
                  <wp:effectExtent l="0" t="0" r="46990" b="0"/>
                  <wp:docPr id="18" name="Diagram 18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8" r:lo="rId19" r:qs="rId20" r:cs="rId21"/>
                    </a:graphicData>
                  </a:graphic>
                </wp:inline>
              </w:drawing>
            </w:r>
          </w:p>
        </w:tc>
        <w:tc>
          <w:tcPr>
            <w:tcW w:w="3089" w:type="dxa"/>
            <w:vMerge w:val="restart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44E8687" w14:textId="77777777" w:rsidR="00080711" w:rsidRPr="00080711" w:rsidRDefault="00080711" w:rsidP="0008071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080711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5188EDB3" wp14:editId="0D13C040">
                      <wp:simplePos x="0" y="0"/>
                      <wp:positionH relativeFrom="column">
                        <wp:posOffset>714375</wp:posOffset>
                      </wp:positionH>
                      <wp:positionV relativeFrom="paragraph">
                        <wp:posOffset>223520</wp:posOffset>
                      </wp:positionV>
                      <wp:extent cx="410210" cy="1437640"/>
                      <wp:effectExtent l="0" t="0" r="8890" b="0"/>
                      <wp:wrapNone/>
                      <wp:docPr id="17" name="Pil: uppåt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143764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4A03B1F" w14:textId="77777777" w:rsidR="00080711" w:rsidRPr="0066567D" w:rsidRDefault="00080711" w:rsidP="00572087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upright="1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type w14:anchorId="5188EDB3"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Pil: uppåt 17" o:spid="_x0000_s1026" type="#_x0000_t68" style="position:absolute;left:0;text-align:left;margin-left:56.25pt;margin-top:17.6pt;width:32.3pt;height:113.2pt;rotation:180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" adj="3082" fillcolor="red" stroked="f" strokeweight="1pt">
                      <v:textbox inset="1mm,1mm,1mm,1mm">
                        <w:txbxContent>
                          <w:p w14:paraId="24A03B1F" w14:textId="77777777" w:rsidR="00080711" w:rsidRPr="0066567D" w:rsidRDefault="00080711" w:rsidP="00572087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80711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9C31105" wp14:editId="5B70C861">
                      <wp:simplePos x="0" y="0"/>
                      <wp:positionH relativeFrom="column">
                        <wp:posOffset>237490</wp:posOffset>
                      </wp:positionH>
                      <wp:positionV relativeFrom="paragraph">
                        <wp:posOffset>215900</wp:posOffset>
                      </wp:positionV>
                      <wp:extent cx="1351280" cy="1462405"/>
                      <wp:effectExtent l="19050" t="19050" r="20320" b="23495"/>
                      <wp:wrapNone/>
                      <wp:docPr id="3" name="Rektange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51280" cy="1462681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arto="http://schemas.microsoft.com/office/word/2006/arto">
                  <w:pict>
                    <v:rect w14:anchorId="45E1105D" id="Rektangel 3" o:spid="_x0000_s1026" style="position:absolute;margin-left:18.7pt;margin-top:17pt;width:106.4pt;height:115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" filled="f" strokecolor="red" strokeweight="3pt"/>
                  </w:pict>
                </mc:Fallback>
              </mc:AlternateContent>
            </w:r>
            <w:r w:rsidRPr="00080711">
              <w:rPr>
                <w:noProof/>
                <w:szCs w:val="20"/>
              </w:rPr>
              <w:drawing>
                <wp:inline distT="0" distB="0" distL="0" distR="0" wp14:anchorId="10C409BB" wp14:editId="4BB61244">
                  <wp:extent cx="1393448" cy="1836751"/>
                  <wp:effectExtent l="0" t="0" r="0" b="0"/>
                  <wp:docPr id="11" name="Bildobjekt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1918438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1343" cy="18603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0711" w:rsidRPr="00080711" w14:paraId="5F7E4118" w14:textId="77777777" w:rsidTr="00080711">
        <w:trPr>
          <w:trHeight w:val="227"/>
        </w:trPr>
        <w:tc>
          <w:tcPr>
            <w:tcW w:w="1950" w:type="dxa"/>
            <w:shd w:val="clear" w:color="auto" w:fill="F2F2F2"/>
            <w:vAlign w:val="center"/>
          </w:tcPr>
          <w:p w14:paraId="028F777C" w14:textId="77777777" w:rsidR="00080711" w:rsidRPr="00080711" w:rsidRDefault="00080711" w:rsidP="0008071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80711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3999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54E791E8" w14:textId="77777777" w:rsidR="00080711" w:rsidRPr="00080711" w:rsidRDefault="00080711" w:rsidP="00080711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080711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2D56486" w14:textId="77777777" w:rsidR="00080711" w:rsidRPr="00080711" w:rsidRDefault="00080711" w:rsidP="0008071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080711" w:rsidRPr="00080711" w14:paraId="705C2444" w14:textId="77777777" w:rsidTr="00080711">
        <w:trPr>
          <w:trHeight w:val="227"/>
        </w:trPr>
        <w:tc>
          <w:tcPr>
            <w:tcW w:w="1950" w:type="dxa"/>
            <w:shd w:val="clear" w:color="auto" w:fill="FFFFFF"/>
          </w:tcPr>
          <w:p w14:paraId="09941C73" w14:textId="77777777" w:rsidR="00080711" w:rsidRPr="00080711" w:rsidRDefault="00080711" w:rsidP="0008071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80711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3999" w:type="dxa"/>
            <w:tcBorders>
              <w:right w:val="single" w:sz="4" w:space="0" w:color="auto"/>
            </w:tcBorders>
            <w:shd w:val="clear" w:color="auto" w:fill="FFFFFF"/>
          </w:tcPr>
          <w:p w14:paraId="12141C61" w14:textId="77777777" w:rsidR="00080711" w:rsidRPr="00080711" w:rsidRDefault="00080711" w:rsidP="00080711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080711">
              <w:rPr>
                <w:rFonts w:ascii="Arial" w:hAnsi="Arial" w:cs="Arial"/>
                <w:sz w:val="18"/>
                <w:szCs w:val="18"/>
              </w:rPr>
              <w:t>Mamiller – trochanter minor.</w:t>
            </w: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8917C59" w14:textId="77777777" w:rsidR="00080711" w:rsidRPr="00080711" w:rsidRDefault="00080711" w:rsidP="00080711">
            <w:pPr>
              <w:spacing w:after="0" w:line="240" w:lineRule="auto"/>
              <w:ind w:left="0" w:right="0"/>
              <w:jc w:val="both"/>
              <w:rPr>
                <w:noProof/>
                <w:szCs w:val="20"/>
              </w:rPr>
            </w:pPr>
          </w:p>
        </w:tc>
      </w:tr>
      <w:tr w:rsidR="00080711" w:rsidRPr="00080711" w14:paraId="7CBCAA86" w14:textId="77777777" w:rsidTr="00080711">
        <w:trPr>
          <w:trHeight w:val="227"/>
        </w:trPr>
        <w:tc>
          <w:tcPr>
            <w:tcW w:w="1950" w:type="dxa"/>
            <w:shd w:val="clear" w:color="auto" w:fill="FFFFFF"/>
          </w:tcPr>
          <w:p w14:paraId="19E83EEA" w14:textId="77777777" w:rsidR="00080711" w:rsidRPr="00080711" w:rsidRDefault="00080711" w:rsidP="00080711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080711">
              <w:rPr>
                <w:rFonts w:ascii="Arial" w:hAnsi="Arial" w:cs="Arial"/>
                <w:b/>
                <w:sz w:val="18"/>
                <w:szCs w:val="18"/>
              </w:rPr>
              <w:t>Buk K- (normaldos)</w:t>
            </w:r>
          </w:p>
        </w:tc>
        <w:tc>
          <w:tcPr>
            <w:tcW w:w="3999" w:type="dxa"/>
            <w:tcBorders>
              <w:right w:val="single" w:sz="4" w:space="0" w:color="auto"/>
            </w:tcBorders>
            <w:shd w:val="clear" w:color="auto" w:fill="FFFFFF"/>
          </w:tcPr>
          <w:p w14:paraId="7DC2545F" w14:textId="77777777" w:rsidR="00080711" w:rsidRPr="00080711" w:rsidRDefault="00080711" w:rsidP="00080711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080711">
              <w:rPr>
                <w:rFonts w:ascii="Wingdings" w:hAnsi="Wingdings" w:cs="Arial"/>
                <w:sz w:val="18"/>
                <w:szCs w:val="18"/>
              </w:rPr>
              <w:sym w:font="Wingdings" w:char="F0E2"/>
            </w:r>
            <w:r w:rsidRPr="00080711">
              <w:rPr>
                <w:rFonts w:ascii="Arial" w:hAnsi="Arial" w:cs="Arial"/>
                <w:sz w:val="18"/>
                <w:szCs w:val="18"/>
              </w:rPr>
              <w:t xml:space="preserve"> Diafragma – trochanter minor.</w:t>
            </w:r>
          </w:p>
          <w:p w14:paraId="232BB7A6" w14:textId="77777777" w:rsidR="00080711" w:rsidRPr="00080711" w:rsidRDefault="00080711" w:rsidP="00080711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080711">
              <w:rPr>
                <w:rFonts w:ascii="Arial" w:hAnsi="Arial" w:cs="Arial"/>
                <w:i/>
                <w:sz w:val="18"/>
                <w:szCs w:val="18"/>
              </w:rPr>
              <w:t>Patienten ska andas in och hålla andan.</w:t>
            </w: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5F312DF3" w14:textId="77777777" w:rsidR="00080711" w:rsidRPr="00080711" w:rsidRDefault="00080711" w:rsidP="00080711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6CE6E26B" w14:textId="77777777" w:rsidR="00080711" w:rsidRPr="00080711" w:rsidRDefault="00080711" w:rsidP="00080711">
      <w:pPr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708919EE" w14:textId="77777777" w:rsidR="00080711" w:rsidRPr="00080711" w:rsidRDefault="00080711" w:rsidP="00080711">
      <w:pPr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  <w:r w:rsidRPr="00080711">
        <w:rPr>
          <w:rFonts w:ascii="Arial" w:hAnsi="Arial" w:cs="Arial"/>
          <w:b/>
          <w:sz w:val="18"/>
          <w:szCs w:val="18"/>
        </w:rPr>
        <w:br w:type="page"/>
      </w:r>
    </w:p>
    <w:p w14:paraId="6D078713" w14:textId="77777777" w:rsidR="00080711" w:rsidRPr="00080711" w:rsidRDefault="00080711" w:rsidP="00572087">
      <w:pPr>
        <w:pStyle w:val="Rubrik2"/>
        <w:ind w:left="0"/>
      </w:pPr>
      <w:r w:rsidRPr="00080711">
        <w:lastRenderedPageBreak/>
        <w:t>Reformatering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129"/>
        <w:gridCol w:w="2694"/>
        <w:gridCol w:w="2409"/>
        <w:gridCol w:w="2806"/>
      </w:tblGrid>
      <w:tr w:rsidR="00080711" w:rsidRPr="00080711" w14:paraId="7985857A" w14:textId="77777777" w:rsidTr="00080711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54D5D3FE" w14:textId="77777777" w:rsidR="00080711" w:rsidRPr="00080711" w:rsidRDefault="00080711" w:rsidP="0008071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80711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A32AD4A" w14:textId="77777777" w:rsidR="00080711" w:rsidRPr="00080711" w:rsidRDefault="00080711" w:rsidP="00080711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080711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52EA694" w14:textId="77777777" w:rsidR="00080711" w:rsidRPr="00080711" w:rsidRDefault="00080711" w:rsidP="0008071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080711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4" behindDoc="0" locked="0" layoutInCell="1" allowOverlap="1" wp14:anchorId="22E7918C" wp14:editId="28C76F58">
                      <wp:simplePos x="0" y="0"/>
                      <wp:positionH relativeFrom="margin">
                        <wp:posOffset>835660</wp:posOffset>
                      </wp:positionH>
                      <wp:positionV relativeFrom="paragraph">
                        <wp:posOffset>122555</wp:posOffset>
                      </wp:positionV>
                      <wp:extent cx="409575" cy="575945"/>
                      <wp:effectExtent l="0" t="0" r="9525" b="0"/>
                      <wp:wrapNone/>
                      <wp:docPr id="20" name="Pil: nedåt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9575" cy="57594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67BC87B" w14:textId="77777777" w:rsidR="00080711" w:rsidRPr="0066564D" w:rsidRDefault="00080711" w:rsidP="00572087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AX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type w14:anchorId="22E7918C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Pil: nedåt 20" o:spid="_x0000_s1027" type="#_x0000_t67" style="position:absolute;left:0;text-align:left;margin-left:65.8pt;margin-top:9.65pt;width:32.25pt;height:45.35pt;z-index:2516582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" adj="13920" fillcolor="red" stroked="f" strokeweight="1pt">
                      <v:textbox style="layout-flow:vertical" inset="1mm,1mm,1mm,1mm">
                        <w:txbxContent>
                          <w:p w14:paraId="167BC87B" w14:textId="77777777" w:rsidR="00080711" w:rsidRPr="0066564D" w:rsidRDefault="00080711" w:rsidP="00572087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AX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080711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5" behindDoc="0" locked="0" layoutInCell="1" allowOverlap="1" wp14:anchorId="06074163" wp14:editId="5F643234">
                      <wp:simplePos x="0" y="0"/>
                      <wp:positionH relativeFrom="column">
                        <wp:posOffset>257175</wp:posOffset>
                      </wp:positionH>
                      <wp:positionV relativeFrom="paragraph">
                        <wp:posOffset>862330</wp:posOffset>
                      </wp:positionV>
                      <wp:extent cx="410210" cy="494665"/>
                      <wp:effectExtent l="0" t="4128" r="4763" b="4762"/>
                      <wp:wrapNone/>
                      <wp:docPr id="24" name="Pil: uppåt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410210" cy="49466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7F86509" w14:textId="77777777" w:rsidR="00080711" w:rsidRPr="0066567D" w:rsidRDefault="00080711" w:rsidP="00572087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SAG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06074163" id="Pil: uppåt 24" o:spid="_x0000_s1028" type="#_x0000_t68" style="position:absolute;left:0;text-align:left;margin-left:20.25pt;margin-top:67.9pt;width:32.3pt;height:38.95pt;rotation:90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" adj="8956" fillcolor="red" stroked="f" strokeweight="1pt">
                      <v:textbox style="layout-flow:vertical;mso-layout-flow-alt:bottom-to-top" inset="1mm,1mm,1mm,1mm">
                        <w:txbxContent>
                          <w:p w14:paraId="57F86509" w14:textId="77777777" w:rsidR="00080711" w:rsidRPr="0066567D" w:rsidRDefault="00080711" w:rsidP="00572087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SAG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80711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21E6DA6C" wp14:editId="3056196F">
                      <wp:simplePos x="0" y="0"/>
                      <wp:positionH relativeFrom="column">
                        <wp:posOffset>718820</wp:posOffset>
                      </wp:positionH>
                      <wp:positionV relativeFrom="paragraph">
                        <wp:posOffset>-12065</wp:posOffset>
                      </wp:positionV>
                      <wp:extent cx="6350" cy="1494790"/>
                      <wp:effectExtent l="19050" t="19050" r="31750" b="29210"/>
                      <wp:wrapNone/>
                      <wp:docPr id="16" name="Rak koppling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50" cy="149479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arto="http://schemas.microsoft.com/office/word/2006/arto">
                  <w:pict>
                    <v:line w14:anchorId="1EDFF2A2" id="Rak 1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6.6pt,-.95pt" to="57.1pt,1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" strokecolor="red" strokeweight="3pt">
                      <v:stroke joinstyle="miter"/>
                    </v:line>
                  </w:pict>
                </mc:Fallback>
              </mc:AlternateContent>
            </w:r>
            <w:r w:rsidRPr="00080711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721A73A4" wp14:editId="7BD33CE1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718185</wp:posOffset>
                      </wp:positionV>
                      <wp:extent cx="1414145" cy="0"/>
                      <wp:effectExtent l="19050" t="19050" r="14605" b="19050"/>
                      <wp:wrapNone/>
                      <wp:docPr id="8" name="Rak koppling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41414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arto="http://schemas.microsoft.com/office/word/2006/arto">
                  <w:pict>
                    <v:line w14:anchorId="27EA30D5" id="Rak 8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75pt,56.55pt" to="112.1pt,5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" strokecolor="red" strokeweight="3pt">
                      <v:stroke joinstyle="miter"/>
                    </v:line>
                  </w:pict>
                </mc:Fallback>
              </mc:AlternateContent>
            </w:r>
            <w:r w:rsidRPr="00080711">
              <w:rPr>
                <w:noProof/>
                <w:szCs w:val="20"/>
              </w:rPr>
              <w:drawing>
                <wp:inline distT="0" distB="0" distL="0" distR="0" wp14:anchorId="71D38FED" wp14:editId="5C45719B">
                  <wp:extent cx="1420495" cy="1476612"/>
                  <wp:effectExtent l="0" t="0" r="8255" b="9525"/>
                  <wp:docPr id="7" name="Bildobjekt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670957" name=""/>
                          <pic:cNvPicPr/>
                        </pic:nvPicPr>
                        <pic:blipFill>
                          <a:blip r:embed="rId24"/>
                          <a:srcRect l="19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1962" cy="15093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19B96C89" w14:textId="77777777" w:rsidR="00080711" w:rsidRPr="00080711" w:rsidRDefault="00080711" w:rsidP="0008071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080711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8" behindDoc="0" locked="0" layoutInCell="1" allowOverlap="1" wp14:anchorId="6F24208C" wp14:editId="58018183">
                      <wp:simplePos x="0" y="0"/>
                      <wp:positionH relativeFrom="column">
                        <wp:posOffset>1095375</wp:posOffset>
                      </wp:positionH>
                      <wp:positionV relativeFrom="paragraph">
                        <wp:posOffset>701040</wp:posOffset>
                      </wp:positionV>
                      <wp:extent cx="410210" cy="552450"/>
                      <wp:effectExtent l="0" t="0" r="8890" b="0"/>
                      <wp:wrapNone/>
                      <wp:docPr id="19" name="Pil: uppåt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55245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ECD8504" w14:textId="77777777" w:rsidR="00080711" w:rsidRPr="0066567D" w:rsidRDefault="00080711" w:rsidP="00572087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COR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6F24208C" id="Pil: uppåt 19" o:spid="_x0000_s1029" type="#_x0000_t68" style="position:absolute;left:0;text-align:left;margin-left:86.25pt;margin-top:55.2pt;width:32.3pt;height:43.5pt;rotation:180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" adj="8019" fillcolor="red" stroked="f" strokeweight="1pt">
                      <v:textbox style="layout-flow:vertical;mso-layout-flow-alt:bottom-to-top" inset="1mm,1mm,1mm,1mm">
                        <w:txbxContent>
                          <w:p w14:paraId="5ECD8504" w14:textId="77777777" w:rsidR="00080711" w:rsidRPr="0066567D" w:rsidRDefault="00080711" w:rsidP="00572087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COR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80711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9" behindDoc="0" locked="0" layoutInCell="1" allowOverlap="1" wp14:anchorId="4CD252BC" wp14:editId="3BBCCF76">
                      <wp:simplePos x="0" y="0"/>
                      <wp:positionH relativeFrom="column">
                        <wp:posOffset>-34925</wp:posOffset>
                      </wp:positionH>
                      <wp:positionV relativeFrom="paragraph">
                        <wp:posOffset>690245</wp:posOffset>
                      </wp:positionV>
                      <wp:extent cx="1707515" cy="0"/>
                      <wp:effectExtent l="19050" t="19050" r="6985" b="19050"/>
                      <wp:wrapNone/>
                      <wp:docPr id="23" name="Rak koppling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70751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arto="http://schemas.microsoft.com/office/word/2006/arto">
                  <w:pict>
                    <v:line w14:anchorId="72CD30D0" id="Rak 23" o:spid="_x0000_s1026" style="position:absolute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75pt,54.35pt" to="131.7pt,5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" strokecolor="red" strokeweight="3pt">
                      <v:stroke joinstyle="miter"/>
                    </v:line>
                  </w:pict>
                </mc:Fallback>
              </mc:AlternateContent>
            </w:r>
            <w:r w:rsidRPr="00080711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6" behindDoc="0" locked="0" layoutInCell="1" allowOverlap="1" wp14:anchorId="556FC18D" wp14:editId="3B611657">
                      <wp:simplePos x="0" y="0"/>
                      <wp:positionH relativeFrom="column">
                        <wp:posOffset>837565</wp:posOffset>
                      </wp:positionH>
                      <wp:positionV relativeFrom="paragraph">
                        <wp:posOffset>1270</wp:posOffset>
                      </wp:positionV>
                      <wp:extent cx="4445" cy="1390650"/>
                      <wp:effectExtent l="19050" t="19050" r="33655" b="19050"/>
                      <wp:wrapNone/>
                      <wp:docPr id="12" name="Rak koppling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445" cy="139065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arto="http://schemas.microsoft.com/office/word/2006/arto">
                  <w:pict>
                    <v:line w14:anchorId="4AF2A719" id="Rak 12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5.95pt,.1pt" to="66.3pt,10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" strokecolor="red" strokeweight="3pt">
                      <v:stroke joinstyle="miter"/>
                    </v:line>
                  </w:pict>
                </mc:Fallback>
              </mc:AlternateContent>
            </w:r>
            <w:r w:rsidRPr="00080711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7" behindDoc="0" locked="0" layoutInCell="1" allowOverlap="1" wp14:anchorId="16A2D276" wp14:editId="7F70BDF3">
                      <wp:simplePos x="0" y="0"/>
                      <wp:positionH relativeFrom="column">
                        <wp:posOffset>364490</wp:posOffset>
                      </wp:positionH>
                      <wp:positionV relativeFrom="paragraph">
                        <wp:posOffset>156210</wp:posOffset>
                      </wp:positionV>
                      <wp:extent cx="410210" cy="494665"/>
                      <wp:effectExtent l="0" t="4128" r="4763" b="4762"/>
                      <wp:wrapNone/>
                      <wp:docPr id="22" name="Pil: uppåt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410210" cy="49466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80D8FB4" w14:textId="77777777" w:rsidR="00080711" w:rsidRPr="0066567D" w:rsidRDefault="00080711" w:rsidP="00572087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SAG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16A2D276" id="Pil: uppåt 22" o:spid="_x0000_s1030" type="#_x0000_t68" style="position:absolute;left:0;text-align:left;margin-left:28.7pt;margin-top:12.3pt;width:32.3pt;height:38.95pt;rotation:90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" adj="8956" fillcolor="red" stroked="f" strokeweight="1pt">
                      <v:textbox style="layout-flow:vertical;mso-layout-flow-alt:bottom-to-top" inset="1mm,1mm,1mm,1mm">
                        <w:txbxContent>
                          <w:p w14:paraId="580D8FB4" w14:textId="77777777" w:rsidR="00080711" w:rsidRPr="0066567D" w:rsidRDefault="00080711" w:rsidP="00572087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SAG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80711">
              <w:rPr>
                <w:noProof/>
                <w:szCs w:val="20"/>
              </w:rPr>
              <w:drawing>
                <wp:inline distT="0" distB="0" distL="0" distR="0" wp14:anchorId="2333FF40" wp14:editId="1CD40A5A">
                  <wp:extent cx="1670034" cy="1383485"/>
                  <wp:effectExtent l="0" t="0" r="6985" b="7620"/>
                  <wp:docPr id="1" name="Bildobjek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1203026" name=""/>
                          <pic:cNvPicPr/>
                        </pic:nvPicPr>
                        <pic:blipFill>
                          <a:blip r:embed="rId25"/>
                          <a:srcRect l="2823" r="40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6250" cy="14217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0711" w:rsidRPr="00080711" w14:paraId="2935468E" w14:textId="77777777" w:rsidTr="00080711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25EA4FD" w14:textId="77777777" w:rsidR="00080711" w:rsidRPr="00080711" w:rsidRDefault="00080711" w:rsidP="0008071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80711">
              <w:rPr>
                <w:rFonts w:ascii="Arial" w:hAnsi="Arial" w:cs="Arial"/>
                <w:b/>
                <w:sz w:val="18"/>
                <w:szCs w:val="18"/>
              </w:rPr>
              <w:t xml:space="preserve">AX 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EC4790" w14:textId="77777777" w:rsidR="00080711" w:rsidRPr="00080711" w:rsidRDefault="00080711" w:rsidP="00080711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080711">
              <w:rPr>
                <w:rFonts w:ascii="Arial" w:hAnsi="Arial" w:cs="Arial"/>
                <w:noProof/>
                <w:sz w:val="18"/>
                <w:szCs w:val="18"/>
              </w:rPr>
              <w:t>Justeras så att anatomin blir symmetrisk (t.ex. efter bäckenet). DFOV ska omfatta hela buken med 5-10 cm marginal på vardera sidan om kroppen.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A824E5C" w14:textId="77777777" w:rsidR="00080711" w:rsidRPr="00080711" w:rsidRDefault="00080711" w:rsidP="0008071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404DA3D" w14:textId="77777777" w:rsidR="00080711" w:rsidRPr="00080711" w:rsidRDefault="00080711" w:rsidP="0008071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080711" w:rsidRPr="00080711" w14:paraId="2FA5C37F" w14:textId="77777777" w:rsidTr="00080711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BE07ABE" w14:textId="77777777" w:rsidR="00080711" w:rsidRPr="00080711" w:rsidRDefault="00080711" w:rsidP="0008071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80711">
              <w:rPr>
                <w:rFonts w:ascii="Arial" w:hAnsi="Arial" w:cs="Arial"/>
                <w:b/>
                <w:sz w:val="18"/>
                <w:szCs w:val="18"/>
              </w:rPr>
              <w:t>COR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D1BDF6" w14:textId="77777777" w:rsidR="00080711" w:rsidRPr="00080711" w:rsidRDefault="00080711" w:rsidP="00080711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080711">
              <w:rPr>
                <w:rFonts w:ascii="Arial" w:hAnsi="Arial" w:cs="Arial"/>
                <w:noProof/>
                <w:sz w:val="18"/>
                <w:szCs w:val="18"/>
              </w:rPr>
              <w:t>Justeras så att anatomin blir symmetrisk.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227178C9" w14:textId="77777777" w:rsidR="00080711" w:rsidRPr="00080711" w:rsidRDefault="00080711" w:rsidP="00080711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76337894" w14:textId="77777777" w:rsidR="00080711" w:rsidRPr="00080711" w:rsidRDefault="00080711" w:rsidP="00080711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080711" w:rsidRPr="00080711" w14:paraId="75DC4A4B" w14:textId="77777777" w:rsidTr="00080711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549B130" w14:textId="77777777" w:rsidR="00080711" w:rsidRPr="00080711" w:rsidRDefault="00080711" w:rsidP="0008071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80711">
              <w:rPr>
                <w:rFonts w:ascii="Arial" w:hAnsi="Arial" w:cs="Arial"/>
                <w:b/>
                <w:sz w:val="18"/>
                <w:szCs w:val="18"/>
              </w:rPr>
              <w:t>SAG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1F2DF0" w14:textId="77777777" w:rsidR="00080711" w:rsidRPr="00080711" w:rsidRDefault="00080711" w:rsidP="00080711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080711">
              <w:rPr>
                <w:rFonts w:ascii="Arial" w:hAnsi="Arial" w:cs="Arial"/>
                <w:noProof/>
                <w:sz w:val="18"/>
                <w:szCs w:val="18"/>
              </w:rPr>
              <w:t>Justeras så att anatomin blir symmetrisk.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232568A" w14:textId="77777777" w:rsidR="00080711" w:rsidRPr="00080711" w:rsidRDefault="00080711" w:rsidP="00080711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80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02E9378" w14:textId="77777777" w:rsidR="00080711" w:rsidRPr="00080711" w:rsidRDefault="00080711" w:rsidP="00080711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1F1B1F13" w14:textId="77777777" w:rsidR="00080711" w:rsidRPr="00080711" w:rsidRDefault="00080711" w:rsidP="00080711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6E83F13E" w14:textId="77777777" w:rsidR="00080711" w:rsidRPr="00080711" w:rsidRDefault="00080711" w:rsidP="00572087">
      <w:pPr>
        <w:pStyle w:val="Rubrik2"/>
        <w:ind w:left="0"/>
      </w:pPr>
      <w:r w:rsidRPr="00080711">
        <w:t>Arkivering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80"/>
        <w:gridCol w:w="1134"/>
        <w:gridCol w:w="992"/>
        <w:gridCol w:w="2410"/>
        <w:gridCol w:w="1417"/>
        <w:gridCol w:w="1105"/>
      </w:tblGrid>
      <w:tr w:rsidR="00080711" w:rsidRPr="00080711" w14:paraId="69B8F66B" w14:textId="77777777" w:rsidTr="0099055F">
        <w:trPr>
          <w:trHeight w:val="227"/>
        </w:trPr>
        <w:tc>
          <w:tcPr>
            <w:tcW w:w="198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56CAD374" w14:textId="77777777" w:rsidR="00080711" w:rsidRPr="00080711" w:rsidRDefault="00080711" w:rsidP="0008071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80711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3E1EF3C4" w14:textId="77777777" w:rsidR="00080711" w:rsidRPr="00080711" w:rsidRDefault="00080711" w:rsidP="0008071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80711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447A6BE3" w14:textId="77777777" w:rsidR="00080711" w:rsidRPr="00080711" w:rsidRDefault="00080711" w:rsidP="0008071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80711">
              <w:rPr>
                <w:rFonts w:ascii="Arial" w:hAnsi="Arial" w:cs="Arial"/>
                <w:b/>
                <w:sz w:val="18"/>
                <w:szCs w:val="18"/>
              </w:rPr>
              <w:t>Snitt/ink.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2789BA75" w14:textId="77777777" w:rsidR="00080711" w:rsidRPr="00080711" w:rsidRDefault="00080711" w:rsidP="0008071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80711">
              <w:rPr>
                <w:rFonts w:ascii="Arial" w:hAnsi="Arial" w:cs="Arial"/>
                <w:b/>
                <w:sz w:val="18"/>
                <w:szCs w:val="18"/>
              </w:rPr>
              <w:t>Kernel</w:t>
            </w:r>
            <w:r w:rsidRPr="00080711">
              <w:rPr>
                <w:rFonts w:ascii="Arial" w:hAnsi="Arial" w:cs="Arial"/>
                <w:b/>
                <w:sz w:val="18"/>
                <w:szCs w:val="18"/>
              </w:rPr>
              <w:br/>
              <w:t>(Siemens/GE/Toshiba)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69C2EFEC" w14:textId="77777777" w:rsidR="00080711" w:rsidRPr="00080711" w:rsidRDefault="00080711" w:rsidP="0008071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080711">
              <w:rPr>
                <w:rFonts w:ascii="Arial" w:hAnsi="Arial" w:cs="Arial"/>
                <w:b/>
                <w:noProof/>
                <w:sz w:val="18"/>
                <w:szCs w:val="18"/>
              </w:rPr>
              <w:t>Fönster</w:t>
            </w:r>
          </w:p>
        </w:tc>
        <w:tc>
          <w:tcPr>
            <w:tcW w:w="1105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767B0D45" w14:textId="77777777" w:rsidR="00080711" w:rsidRPr="00080711" w:rsidRDefault="00080711" w:rsidP="0008071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080711">
              <w:rPr>
                <w:rFonts w:ascii="Arial" w:hAnsi="Arial" w:cs="Arial"/>
                <w:b/>
                <w:noProof/>
                <w:sz w:val="18"/>
                <w:szCs w:val="18"/>
              </w:rPr>
              <w:t>Arkiv</w:t>
            </w:r>
          </w:p>
        </w:tc>
      </w:tr>
      <w:tr w:rsidR="00080711" w:rsidRPr="00080711" w14:paraId="2CEEF2A5" w14:textId="77777777" w:rsidTr="0099055F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D24581" w14:textId="77777777" w:rsidR="00080711" w:rsidRPr="00080711" w:rsidRDefault="00080711" w:rsidP="00080711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080711">
              <w:rPr>
                <w:rFonts w:ascii="Arial" w:hAnsi="Arial" w:cs="Arial"/>
                <w:b/>
                <w:sz w:val="18"/>
                <w:szCs w:val="18"/>
              </w:rPr>
              <w:t>Buk K-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C14F83" w14:textId="77777777" w:rsidR="00080711" w:rsidRPr="00080711" w:rsidRDefault="00080711" w:rsidP="0008071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0711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1432EE" w14:textId="370E3950" w:rsidR="00080711" w:rsidRPr="00080711" w:rsidRDefault="00E550C1" w:rsidP="0008071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0,6/0,6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F27BE0" w14:textId="7518A7F3" w:rsidR="00080711" w:rsidRPr="00080711" w:rsidRDefault="00080711" w:rsidP="0008071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0711">
              <w:rPr>
                <w:rFonts w:ascii="Arial" w:hAnsi="Arial" w:cs="Arial"/>
                <w:sz w:val="18"/>
                <w:szCs w:val="18"/>
              </w:rPr>
              <w:t>B</w:t>
            </w:r>
            <w:r w:rsidR="0099055F">
              <w:rPr>
                <w:rFonts w:ascii="Arial" w:hAnsi="Arial" w:cs="Arial"/>
                <w:sz w:val="18"/>
                <w:szCs w:val="18"/>
              </w:rPr>
              <w:t>r40</w:t>
            </w:r>
            <w:r w:rsidRPr="00080711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8708AF" w14:textId="77777777" w:rsidR="00080711" w:rsidRPr="00080711" w:rsidRDefault="00080711" w:rsidP="0008071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080711">
              <w:rPr>
                <w:rFonts w:ascii="Arial" w:hAnsi="Arial" w:cs="Arial"/>
                <w:noProof/>
                <w:sz w:val="18"/>
                <w:szCs w:val="18"/>
              </w:rPr>
              <w:t>C50 W450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0464DFEB" w14:textId="72408DCB" w:rsidR="00080711" w:rsidRPr="00080711" w:rsidRDefault="00E550C1" w:rsidP="0008071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Syngo</w:t>
            </w:r>
            <w:r w:rsidR="0099055F">
              <w:rPr>
                <w:rFonts w:ascii="Arial" w:hAnsi="Arial" w:cs="Arial"/>
                <w:noProof/>
                <w:sz w:val="18"/>
                <w:szCs w:val="18"/>
              </w:rPr>
              <w:t>.via/</w:t>
            </w:r>
            <w:r w:rsidR="00080711" w:rsidRPr="00080711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080711" w:rsidRPr="00080711" w14:paraId="365AE249" w14:textId="77777777" w:rsidTr="0099055F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65DF673A" w14:textId="77777777" w:rsidR="00080711" w:rsidRPr="00080711" w:rsidRDefault="00080711" w:rsidP="00080711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080711">
              <w:rPr>
                <w:rFonts w:ascii="Arial" w:hAnsi="Arial" w:cs="Arial"/>
                <w:b/>
                <w:sz w:val="18"/>
                <w:szCs w:val="18"/>
              </w:rPr>
              <w:t>(normaldos)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87FA41" w14:textId="77777777" w:rsidR="00080711" w:rsidRPr="00080711" w:rsidRDefault="00080711" w:rsidP="0008071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0711">
              <w:rPr>
                <w:rFonts w:ascii="Arial" w:hAnsi="Arial" w:cs="Arial"/>
                <w:sz w:val="18"/>
                <w:szCs w:val="18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9875D0" w14:textId="77777777" w:rsidR="00080711" w:rsidRPr="00080711" w:rsidRDefault="00080711" w:rsidP="0008071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0711">
              <w:rPr>
                <w:rFonts w:ascii="Arial" w:hAnsi="Arial" w:cs="Arial"/>
                <w:sz w:val="18"/>
                <w:szCs w:val="18"/>
              </w:rPr>
              <w:t>5/5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ECA37A" w14:textId="4741D0F4" w:rsidR="00080711" w:rsidRPr="00080711" w:rsidRDefault="00080711" w:rsidP="0008071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0711">
              <w:rPr>
                <w:rFonts w:ascii="Arial" w:hAnsi="Arial" w:cs="Arial"/>
                <w:sz w:val="18"/>
                <w:szCs w:val="18"/>
              </w:rPr>
              <w:t>B</w:t>
            </w:r>
            <w:r w:rsidR="0099055F">
              <w:rPr>
                <w:rFonts w:ascii="Arial" w:hAnsi="Arial" w:cs="Arial"/>
                <w:sz w:val="18"/>
                <w:szCs w:val="18"/>
              </w:rPr>
              <w:t>r40</w:t>
            </w:r>
            <w:r w:rsidRPr="00080711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483CE9" w14:textId="77777777" w:rsidR="00080711" w:rsidRPr="00080711" w:rsidRDefault="00080711" w:rsidP="0008071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080711">
              <w:rPr>
                <w:rFonts w:ascii="Arial" w:hAnsi="Arial" w:cs="Arial"/>
                <w:noProof/>
                <w:sz w:val="18"/>
                <w:szCs w:val="18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73559C52" w14:textId="77777777" w:rsidR="00080711" w:rsidRPr="00080711" w:rsidRDefault="00080711" w:rsidP="0008071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080711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080711" w:rsidRPr="00080711" w14:paraId="71351677" w14:textId="77777777" w:rsidTr="0099055F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57A7E4F5" w14:textId="77777777" w:rsidR="00080711" w:rsidRPr="00080711" w:rsidRDefault="00080711" w:rsidP="00080711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076E0F" w14:textId="77777777" w:rsidR="00080711" w:rsidRPr="00080711" w:rsidRDefault="00080711" w:rsidP="0008071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0711">
              <w:rPr>
                <w:rFonts w:ascii="Arial" w:hAnsi="Arial" w:cs="Arial"/>
                <w:sz w:val="18"/>
                <w:szCs w:val="18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16143C" w14:textId="77777777" w:rsidR="00080711" w:rsidRPr="00080711" w:rsidRDefault="00080711" w:rsidP="0008071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0711">
              <w:rPr>
                <w:rFonts w:ascii="Arial" w:hAnsi="Arial" w:cs="Arial"/>
                <w:sz w:val="18"/>
                <w:szCs w:val="18"/>
              </w:rPr>
              <w:t>5/5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131305" w14:textId="33767E39" w:rsidR="00080711" w:rsidRPr="00080711" w:rsidRDefault="00080711" w:rsidP="0008071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80711">
              <w:rPr>
                <w:rFonts w:ascii="Arial" w:hAnsi="Arial" w:cs="Arial"/>
                <w:sz w:val="18"/>
                <w:szCs w:val="18"/>
              </w:rPr>
              <w:t>B</w:t>
            </w:r>
            <w:r w:rsidR="0099055F">
              <w:rPr>
                <w:rFonts w:ascii="Arial" w:hAnsi="Arial" w:cs="Arial"/>
                <w:sz w:val="18"/>
                <w:szCs w:val="18"/>
              </w:rPr>
              <w:t>r40</w:t>
            </w:r>
            <w:r w:rsidRPr="00080711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CD7CC2" w14:textId="77777777" w:rsidR="00080711" w:rsidRPr="00080711" w:rsidRDefault="00080711" w:rsidP="0008071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080711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2538056E" w14:textId="77777777" w:rsidR="00080711" w:rsidRPr="00080711" w:rsidRDefault="00080711" w:rsidP="0008071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080711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080711" w:rsidRPr="00080711" w14:paraId="3D1B79F5" w14:textId="77777777" w:rsidTr="0099055F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E86169" w14:textId="77777777" w:rsidR="00080711" w:rsidRPr="00080711" w:rsidRDefault="00080711" w:rsidP="0008071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80711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EDF933" w14:textId="77777777" w:rsidR="00080711" w:rsidRPr="00080711" w:rsidRDefault="00080711" w:rsidP="0008071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0711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7DDD56" w14:textId="77777777" w:rsidR="00080711" w:rsidRPr="00080711" w:rsidRDefault="00080711" w:rsidP="0008071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0711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A114D8" w14:textId="77777777" w:rsidR="00080711" w:rsidRPr="00080711" w:rsidRDefault="00080711" w:rsidP="0008071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0711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A96BD2" w14:textId="77777777" w:rsidR="00080711" w:rsidRPr="00080711" w:rsidRDefault="00080711" w:rsidP="0008071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0711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9A50D2" w14:textId="77777777" w:rsidR="00080711" w:rsidRPr="00080711" w:rsidRDefault="00080711" w:rsidP="0008071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0711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  <w:tr w:rsidR="00080711" w:rsidRPr="00080711" w14:paraId="55B6A08D" w14:textId="77777777" w:rsidTr="0099055F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227488" w14:textId="77777777" w:rsidR="00080711" w:rsidRPr="00080711" w:rsidRDefault="00080711" w:rsidP="0008071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80711">
              <w:rPr>
                <w:rFonts w:ascii="Arial" w:hAnsi="Arial" w:cs="Arial"/>
                <w:b/>
                <w:sz w:val="18"/>
                <w:szCs w:val="18"/>
              </w:rPr>
              <w:t>Dosrapport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DD7F03" w14:textId="77777777" w:rsidR="00080711" w:rsidRPr="00080711" w:rsidRDefault="00080711" w:rsidP="0008071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0711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5E8EB9" w14:textId="77777777" w:rsidR="00080711" w:rsidRPr="00080711" w:rsidRDefault="00080711" w:rsidP="0008071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0711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9639FB" w14:textId="77777777" w:rsidR="00080711" w:rsidRPr="00080711" w:rsidRDefault="00080711" w:rsidP="0008071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0711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3B25E2" w14:textId="77777777" w:rsidR="00080711" w:rsidRPr="00080711" w:rsidRDefault="00080711" w:rsidP="0008071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0711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28FE76" w14:textId="77777777" w:rsidR="00080711" w:rsidRPr="00080711" w:rsidRDefault="00080711" w:rsidP="0008071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0711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</w:tbl>
    <w:p w14:paraId="5A3A1717" w14:textId="77777777" w:rsidR="00080711" w:rsidRPr="00080711" w:rsidRDefault="00080711" w:rsidP="00080711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0194AD58" w14:textId="77777777" w:rsidR="00080711" w:rsidRPr="00080711" w:rsidRDefault="00080711" w:rsidP="00572087">
      <w:pPr>
        <w:pStyle w:val="Rubrik2"/>
        <w:ind w:left="0"/>
      </w:pPr>
      <w:r w:rsidRPr="00080711">
        <w:t>Hängning PACS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3119"/>
        <w:gridCol w:w="283"/>
        <w:gridCol w:w="1559"/>
        <w:gridCol w:w="1560"/>
        <w:gridCol w:w="566"/>
      </w:tblGrid>
      <w:tr w:rsidR="00080711" w:rsidRPr="00080711" w14:paraId="356B77D1" w14:textId="77777777" w:rsidTr="00080711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3FCAB03B" w14:textId="77777777" w:rsidR="00080711" w:rsidRPr="00080711" w:rsidRDefault="00080711" w:rsidP="0008071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5DD7A82A" w14:textId="77777777" w:rsidR="00080711" w:rsidRPr="00080711" w:rsidRDefault="00080711" w:rsidP="0008071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2F2F2"/>
          </w:tcPr>
          <w:p w14:paraId="355B4BAB" w14:textId="77777777" w:rsidR="00080711" w:rsidRPr="00080711" w:rsidRDefault="00080711" w:rsidP="0008071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0A72B4FE" w14:textId="77777777" w:rsidR="00080711" w:rsidRPr="00080711" w:rsidRDefault="00080711" w:rsidP="0008071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14:paraId="6D962DE4" w14:textId="77777777" w:rsidR="00080711" w:rsidRPr="00080711" w:rsidRDefault="00080711" w:rsidP="0008071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080711" w:rsidRPr="00080711" w14:paraId="220A3DC7" w14:textId="77777777" w:rsidTr="00080711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6E06DA8" w14:textId="77777777" w:rsidR="00080711" w:rsidRPr="00080711" w:rsidRDefault="00080711" w:rsidP="0008071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80711"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3119" w:type="dxa"/>
            <w:vMerge w:val="restart"/>
            <w:tcBorders>
              <w:top w:val="nil"/>
            </w:tcBorders>
            <w:shd w:val="clear" w:color="auto" w:fill="8496B0"/>
            <w:vAlign w:val="center"/>
          </w:tcPr>
          <w:p w14:paraId="1ADBB2FB" w14:textId="77777777" w:rsidR="00080711" w:rsidRPr="00080711" w:rsidRDefault="00080711" w:rsidP="0008071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80711">
              <w:rPr>
                <w:rFonts w:ascii="Arial" w:hAnsi="Arial" w:cs="Arial"/>
                <w:color w:val="FFFFFF"/>
                <w:sz w:val="18"/>
                <w:szCs w:val="18"/>
              </w:rPr>
              <w:t>Buk K-</w:t>
            </w:r>
          </w:p>
          <w:p w14:paraId="796DFEDA" w14:textId="77777777" w:rsidR="00080711" w:rsidRPr="00080711" w:rsidRDefault="00080711" w:rsidP="0008071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80711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283" w:type="dxa"/>
            <w:shd w:val="clear" w:color="auto" w:fill="F2F2F2"/>
          </w:tcPr>
          <w:p w14:paraId="0BD6EFD4" w14:textId="77777777" w:rsidR="00080711" w:rsidRPr="00080711" w:rsidRDefault="00080711" w:rsidP="0008071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right w:val="single" w:sz="24" w:space="0" w:color="F2F2F2"/>
            </w:tcBorders>
            <w:shd w:val="clear" w:color="auto" w:fill="8496B0"/>
            <w:vAlign w:val="center"/>
          </w:tcPr>
          <w:p w14:paraId="4FBB4A97" w14:textId="77777777" w:rsidR="00080711" w:rsidRPr="00080711" w:rsidRDefault="00080711" w:rsidP="0008071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80711">
              <w:rPr>
                <w:rFonts w:ascii="Arial" w:hAnsi="Arial" w:cs="Arial"/>
                <w:color w:val="FFFFFF"/>
                <w:sz w:val="18"/>
                <w:szCs w:val="18"/>
              </w:rPr>
              <w:t>Buk K-</w:t>
            </w:r>
          </w:p>
          <w:p w14:paraId="5F2973FF" w14:textId="77777777" w:rsidR="00080711" w:rsidRPr="00080711" w:rsidRDefault="00080711" w:rsidP="0008071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80711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</w:tcBorders>
            <w:shd w:val="clear" w:color="auto" w:fill="8496B0"/>
            <w:vAlign w:val="center"/>
          </w:tcPr>
          <w:p w14:paraId="5453E21D" w14:textId="77777777" w:rsidR="00080711" w:rsidRPr="00080711" w:rsidRDefault="00080711" w:rsidP="0008071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80711">
              <w:rPr>
                <w:rFonts w:ascii="Arial" w:hAnsi="Arial" w:cs="Arial"/>
                <w:color w:val="FFFFFF"/>
                <w:sz w:val="18"/>
                <w:szCs w:val="18"/>
              </w:rPr>
              <w:t>Buk K-</w:t>
            </w:r>
          </w:p>
          <w:p w14:paraId="311662A1" w14:textId="77777777" w:rsidR="00080711" w:rsidRPr="00080711" w:rsidRDefault="00080711" w:rsidP="0008071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80711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42D28A23" w14:textId="77777777" w:rsidR="00080711" w:rsidRPr="00080711" w:rsidRDefault="00080711" w:rsidP="0008071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080711" w:rsidRPr="00080711" w14:paraId="4A07AC87" w14:textId="77777777" w:rsidTr="00080711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DF0C5B1" w14:textId="77777777" w:rsidR="00080711" w:rsidRPr="00080711" w:rsidRDefault="00080711" w:rsidP="0008071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18DD25AB" w14:textId="77777777" w:rsidR="00080711" w:rsidRPr="00080711" w:rsidRDefault="00080711" w:rsidP="0008071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76FAC917" w14:textId="77777777" w:rsidR="00080711" w:rsidRPr="00080711" w:rsidRDefault="00080711" w:rsidP="0008071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0E016B7F" w14:textId="77777777" w:rsidR="00080711" w:rsidRPr="00080711" w:rsidRDefault="00080711" w:rsidP="0008071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6785AF97" w14:textId="77777777" w:rsidR="00080711" w:rsidRPr="00080711" w:rsidRDefault="00080711" w:rsidP="0008071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0EAE2680" w14:textId="77777777" w:rsidR="00080711" w:rsidRPr="00080711" w:rsidRDefault="00080711" w:rsidP="0008071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080711" w:rsidRPr="00080711" w14:paraId="4AEDBABF" w14:textId="77777777" w:rsidTr="00080711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372A171" w14:textId="77777777" w:rsidR="00080711" w:rsidRPr="00080711" w:rsidRDefault="00080711" w:rsidP="0008071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7FA84330" w14:textId="77777777" w:rsidR="00080711" w:rsidRPr="00080711" w:rsidRDefault="00080711" w:rsidP="0008071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75269227" w14:textId="77777777" w:rsidR="00080711" w:rsidRPr="00080711" w:rsidRDefault="00080711" w:rsidP="0008071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63C1DCF9" w14:textId="77777777" w:rsidR="00080711" w:rsidRPr="00080711" w:rsidRDefault="00080711" w:rsidP="0008071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1F473193" w14:textId="77777777" w:rsidR="00080711" w:rsidRPr="00080711" w:rsidRDefault="00080711" w:rsidP="0008071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09458436" w14:textId="77777777" w:rsidR="00080711" w:rsidRPr="00080711" w:rsidRDefault="00080711" w:rsidP="0008071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080711" w:rsidRPr="00080711" w14:paraId="2E227EBA" w14:textId="77777777" w:rsidTr="00080711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D2214E5" w14:textId="77777777" w:rsidR="00080711" w:rsidRPr="00080711" w:rsidRDefault="00080711" w:rsidP="0008071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3F88510F" w14:textId="77777777" w:rsidR="00080711" w:rsidRPr="00080711" w:rsidRDefault="00080711" w:rsidP="0008071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6B9A8B4E" w14:textId="77777777" w:rsidR="00080711" w:rsidRPr="00080711" w:rsidRDefault="00080711" w:rsidP="0008071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22DF2DE4" w14:textId="77777777" w:rsidR="00080711" w:rsidRPr="00080711" w:rsidRDefault="00080711" w:rsidP="0008071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66F055B9" w14:textId="77777777" w:rsidR="00080711" w:rsidRPr="00080711" w:rsidRDefault="00080711" w:rsidP="0008071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2D158881" w14:textId="77777777" w:rsidR="00080711" w:rsidRPr="00080711" w:rsidRDefault="00080711" w:rsidP="0008071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080711" w:rsidRPr="00080711" w14:paraId="3053A605" w14:textId="77777777" w:rsidTr="00080711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C647272" w14:textId="77777777" w:rsidR="00080711" w:rsidRPr="00080711" w:rsidRDefault="00080711" w:rsidP="0008071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  <w:vAlign w:val="center"/>
          </w:tcPr>
          <w:p w14:paraId="34876731" w14:textId="77777777" w:rsidR="00080711" w:rsidRPr="00080711" w:rsidRDefault="00080711" w:rsidP="0008071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498E8C4E" w14:textId="77777777" w:rsidR="00080711" w:rsidRPr="00080711" w:rsidRDefault="00080711" w:rsidP="0008071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  <w:vAlign w:val="center"/>
          </w:tcPr>
          <w:p w14:paraId="7CA96D71" w14:textId="77777777" w:rsidR="00080711" w:rsidRPr="00080711" w:rsidRDefault="00080711" w:rsidP="0008071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  <w:vAlign w:val="center"/>
          </w:tcPr>
          <w:p w14:paraId="0AD8717A" w14:textId="77777777" w:rsidR="00080711" w:rsidRPr="00080711" w:rsidRDefault="00080711" w:rsidP="0008071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2C861EAD" w14:textId="77777777" w:rsidR="00080711" w:rsidRPr="00080711" w:rsidRDefault="00080711" w:rsidP="0008071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080711" w:rsidRPr="00080711" w14:paraId="15F0D9F8" w14:textId="77777777" w:rsidTr="00080711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414D91F" w14:textId="77777777" w:rsidR="00080711" w:rsidRPr="00080711" w:rsidRDefault="00080711" w:rsidP="0008071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7EDA42CA" w14:textId="77777777" w:rsidR="00080711" w:rsidRPr="00080711" w:rsidRDefault="00080711" w:rsidP="0008071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164138FF" w14:textId="77777777" w:rsidR="00080711" w:rsidRPr="00080711" w:rsidRDefault="00080711" w:rsidP="0008071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5F343A9E" w14:textId="77777777" w:rsidR="00080711" w:rsidRPr="00080711" w:rsidRDefault="00080711" w:rsidP="0008071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71B9B123" w14:textId="77777777" w:rsidR="00080711" w:rsidRPr="00080711" w:rsidRDefault="00080711" w:rsidP="0008071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7BCD8193" w14:textId="77777777" w:rsidR="00080711" w:rsidRPr="00080711" w:rsidRDefault="00080711" w:rsidP="0008071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080711" w:rsidRPr="00080711" w14:paraId="76219831" w14:textId="77777777" w:rsidTr="00080711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3E6B26B" w14:textId="77777777" w:rsidR="00080711" w:rsidRPr="00080711" w:rsidRDefault="00080711" w:rsidP="0008071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54579CF8" w14:textId="77777777" w:rsidR="00080711" w:rsidRPr="00080711" w:rsidRDefault="00080711" w:rsidP="0008071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402DB7BA" w14:textId="77777777" w:rsidR="00080711" w:rsidRPr="00080711" w:rsidRDefault="00080711" w:rsidP="0008071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34EE280C" w14:textId="77777777" w:rsidR="00080711" w:rsidRPr="00080711" w:rsidRDefault="00080711" w:rsidP="0008071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2F832728" w14:textId="77777777" w:rsidR="00080711" w:rsidRPr="00080711" w:rsidRDefault="00080711" w:rsidP="0008071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5581F85B" w14:textId="77777777" w:rsidR="00080711" w:rsidRPr="00080711" w:rsidRDefault="00080711" w:rsidP="0008071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080711" w:rsidRPr="00080711" w14:paraId="0E39850C" w14:textId="77777777" w:rsidTr="00080711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1D8878A" w14:textId="77777777" w:rsidR="00080711" w:rsidRPr="00080711" w:rsidRDefault="00080711" w:rsidP="0008071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bottom w:val="nil"/>
            </w:tcBorders>
            <w:shd w:val="clear" w:color="auto" w:fill="8496B0"/>
          </w:tcPr>
          <w:p w14:paraId="6AD476CC" w14:textId="77777777" w:rsidR="00080711" w:rsidRPr="00080711" w:rsidRDefault="00080711" w:rsidP="0008071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73DE5CC1" w14:textId="77777777" w:rsidR="00080711" w:rsidRPr="00080711" w:rsidRDefault="00080711" w:rsidP="0008071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34995791" w14:textId="77777777" w:rsidR="00080711" w:rsidRPr="00080711" w:rsidRDefault="00080711" w:rsidP="0008071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79C12E76" w14:textId="77777777" w:rsidR="00080711" w:rsidRPr="00080711" w:rsidRDefault="00080711" w:rsidP="0008071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03206E71" w14:textId="77777777" w:rsidR="00080711" w:rsidRPr="00080711" w:rsidRDefault="00080711" w:rsidP="0008071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080711" w:rsidRPr="00080711" w14:paraId="0D992572" w14:textId="77777777" w:rsidTr="00080711">
        <w:trPr>
          <w:trHeight w:val="227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4FB1E657" w14:textId="77777777" w:rsidR="00080711" w:rsidRPr="00080711" w:rsidRDefault="00080711" w:rsidP="0008071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nil"/>
              <w:bottom w:val="single" w:sz="4" w:space="0" w:color="auto"/>
            </w:tcBorders>
            <w:shd w:val="clear" w:color="auto" w:fill="F2F2F2"/>
          </w:tcPr>
          <w:p w14:paraId="76DE854C" w14:textId="77777777" w:rsidR="00080711" w:rsidRPr="00080711" w:rsidRDefault="00080711" w:rsidP="0008071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2F2F2"/>
          </w:tcPr>
          <w:p w14:paraId="51ACB1D0" w14:textId="77777777" w:rsidR="00080711" w:rsidRPr="00080711" w:rsidRDefault="00080711" w:rsidP="0008071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24" w:space="0" w:color="F2F2F2"/>
              <w:bottom w:val="single" w:sz="4" w:space="0" w:color="auto"/>
            </w:tcBorders>
            <w:shd w:val="clear" w:color="auto" w:fill="F2F2F2"/>
          </w:tcPr>
          <w:p w14:paraId="692E667B" w14:textId="77777777" w:rsidR="00080711" w:rsidRPr="00080711" w:rsidRDefault="00080711" w:rsidP="0008071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41E686E" w14:textId="77777777" w:rsidR="00080711" w:rsidRPr="00080711" w:rsidRDefault="00080711" w:rsidP="0008071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</w:tbl>
    <w:p w14:paraId="473E45F4" w14:textId="77777777" w:rsidR="00080711" w:rsidRPr="00080711" w:rsidRDefault="00080711" w:rsidP="00080711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080711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B5C87F" w14:textId="77777777" w:rsidR="00CC59CA" w:rsidRDefault="00CC59CA">
      <w:r>
        <w:separator/>
      </w:r>
    </w:p>
  </w:endnote>
  <w:endnote w:type="continuationSeparator" w:id="0">
    <w:p w14:paraId="68E5751F" w14:textId="77777777" w:rsidR="00CC59CA" w:rsidRDefault="00CC59CA">
      <w:r>
        <w:continuationSeparator/>
      </w:r>
    </w:p>
  </w:endnote>
  <w:endnote w:type="continuationNotice" w:id="1">
    <w:p w14:paraId="19AFC186" w14:textId="77777777" w:rsidR="00CC59CA" w:rsidRDefault="00CC59C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B02588" w14:textId="77777777" w:rsidR="00CC59CA" w:rsidRDefault="00CC59CA"/>
  </w:footnote>
  <w:footnote w:type="continuationSeparator" w:id="0">
    <w:p w14:paraId="2FD5AD07" w14:textId="77777777" w:rsidR="00CC59CA" w:rsidRDefault="00CC59CA">
      <w:r>
        <w:continuationSeparator/>
      </w:r>
    </w:p>
  </w:footnote>
  <w:footnote w:type="continuationNotice" w:id="1">
    <w:p w14:paraId="60E6CE7D" w14:textId="77777777" w:rsidR="00CC59CA" w:rsidRDefault="00CC59C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du="http://schemas.microsoft.com/office/word/2023/wordml/word16du"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31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du="http://schemas.microsoft.com/office/word/2023/wordml/word16du"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2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4F31E80"/>
    <w:multiLevelType w:val="hybridMultilevel"/>
    <w:tmpl w:val="4FB42964"/>
    <w:lvl w:ilvl="0" w:tplc="92AEBAEA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5290C10A" w:tentative="1">
      <w:start w:val="1"/>
      <w:numFmt w:val="lowerLetter"/>
      <w:lvlText w:val="%2."/>
      <w:lvlJc w:val="left"/>
      <w:pPr>
        <w:ind w:left="1080" w:hanging="360"/>
      </w:pPr>
    </w:lvl>
    <w:lvl w:ilvl="2" w:tplc="488CA204" w:tentative="1">
      <w:start w:val="1"/>
      <w:numFmt w:val="lowerRoman"/>
      <w:lvlText w:val="%3."/>
      <w:lvlJc w:val="right"/>
      <w:pPr>
        <w:ind w:left="1800" w:hanging="180"/>
      </w:pPr>
    </w:lvl>
    <w:lvl w:ilvl="3" w:tplc="F3328546" w:tentative="1">
      <w:start w:val="1"/>
      <w:numFmt w:val="decimal"/>
      <w:lvlText w:val="%4."/>
      <w:lvlJc w:val="left"/>
      <w:pPr>
        <w:ind w:left="2520" w:hanging="360"/>
      </w:pPr>
    </w:lvl>
    <w:lvl w:ilvl="4" w:tplc="53460198" w:tentative="1">
      <w:start w:val="1"/>
      <w:numFmt w:val="lowerLetter"/>
      <w:lvlText w:val="%5."/>
      <w:lvlJc w:val="left"/>
      <w:pPr>
        <w:ind w:left="3240" w:hanging="360"/>
      </w:pPr>
    </w:lvl>
    <w:lvl w:ilvl="5" w:tplc="A1746E50" w:tentative="1">
      <w:start w:val="1"/>
      <w:numFmt w:val="lowerRoman"/>
      <w:lvlText w:val="%6."/>
      <w:lvlJc w:val="right"/>
      <w:pPr>
        <w:ind w:left="3960" w:hanging="180"/>
      </w:pPr>
    </w:lvl>
    <w:lvl w:ilvl="6" w:tplc="5CB2B28C" w:tentative="1">
      <w:start w:val="1"/>
      <w:numFmt w:val="decimal"/>
      <w:lvlText w:val="%7."/>
      <w:lvlJc w:val="left"/>
      <w:pPr>
        <w:ind w:left="4680" w:hanging="360"/>
      </w:pPr>
    </w:lvl>
    <w:lvl w:ilvl="7" w:tplc="5406C4E4" w:tentative="1">
      <w:start w:val="1"/>
      <w:numFmt w:val="lowerLetter"/>
      <w:lvlText w:val="%8."/>
      <w:lvlJc w:val="left"/>
      <w:pPr>
        <w:ind w:left="5400" w:hanging="360"/>
      </w:pPr>
    </w:lvl>
    <w:lvl w:ilvl="8" w:tplc="FF9E1C0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A634650"/>
    <w:multiLevelType w:val="hybridMultilevel"/>
    <w:tmpl w:val="4782C3CA"/>
    <w:lvl w:ilvl="0" w:tplc="2E82B6DC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C0087566" w:tentative="1">
      <w:start w:val="1"/>
      <w:numFmt w:val="lowerLetter"/>
      <w:lvlText w:val="%2."/>
      <w:lvlJc w:val="left"/>
      <w:pPr>
        <w:ind w:left="1080" w:hanging="360"/>
      </w:pPr>
    </w:lvl>
    <w:lvl w:ilvl="2" w:tplc="66F2CC8A" w:tentative="1">
      <w:start w:val="1"/>
      <w:numFmt w:val="lowerRoman"/>
      <w:lvlText w:val="%3."/>
      <w:lvlJc w:val="right"/>
      <w:pPr>
        <w:ind w:left="1800" w:hanging="180"/>
      </w:pPr>
    </w:lvl>
    <w:lvl w:ilvl="3" w:tplc="7EE23506" w:tentative="1">
      <w:start w:val="1"/>
      <w:numFmt w:val="decimal"/>
      <w:lvlText w:val="%4."/>
      <w:lvlJc w:val="left"/>
      <w:pPr>
        <w:ind w:left="2520" w:hanging="360"/>
      </w:pPr>
    </w:lvl>
    <w:lvl w:ilvl="4" w:tplc="93B8A834" w:tentative="1">
      <w:start w:val="1"/>
      <w:numFmt w:val="lowerLetter"/>
      <w:lvlText w:val="%5."/>
      <w:lvlJc w:val="left"/>
      <w:pPr>
        <w:ind w:left="3240" w:hanging="360"/>
      </w:pPr>
    </w:lvl>
    <w:lvl w:ilvl="5" w:tplc="62EA2B74" w:tentative="1">
      <w:start w:val="1"/>
      <w:numFmt w:val="lowerRoman"/>
      <w:lvlText w:val="%6."/>
      <w:lvlJc w:val="right"/>
      <w:pPr>
        <w:ind w:left="3960" w:hanging="180"/>
      </w:pPr>
    </w:lvl>
    <w:lvl w:ilvl="6" w:tplc="5C6617B2" w:tentative="1">
      <w:start w:val="1"/>
      <w:numFmt w:val="decimal"/>
      <w:lvlText w:val="%7."/>
      <w:lvlJc w:val="left"/>
      <w:pPr>
        <w:ind w:left="4680" w:hanging="360"/>
      </w:pPr>
    </w:lvl>
    <w:lvl w:ilvl="7" w:tplc="5308ABA2" w:tentative="1">
      <w:start w:val="1"/>
      <w:numFmt w:val="lowerLetter"/>
      <w:lvlText w:val="%8."/>
      <w:lvlJc w:val="left"/>
      <w:pPr>
        <w:ind w:left="5400" w:hanging="360"/>
      </w:pPr>
    </w:lvl>
    <w:lvl w:ilvl="8" w:tplc="EEF6FC9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3AF0C71"/>
    <w:multiLevelType w:val="hybridMultilevel"/>
    <w:tmpl w:val="FB72D93C"/>
    <w:lvl w:ilvl="0" w:tplc="9DC03EC8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E2CEBAA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45A979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888672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FC6A44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894EDC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834DF8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7BA134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9BC1EC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415472507">
    <w:abstractNumId w:val="20"/>
  </w:num>
  <w:num w:numId="2" w16cid:durableId="193229658">
    <w:abstractNumId w:val="15"/>
  </w:num>
  <w:num w:numId="3" w16cid:durableId="1177698815">
    <w:abstractNumId w:val="0"/>
  </w:num>
  <w:num w:numId="4" w16cid:durableId="1160805668">
    <w:abstractNumId w:val="6"/>
  </w:num>
  <w:num w:numId="5" w16cid:durableId="955327299">
    <w:abstractNumId w:val="18"/>
  </w:num>
  <w:num w:numId="6" w16cid:durableId="1678650771">
    <w:abstractNumId w:val="2"/>
  </w:num>
  <w:num w:numId="7" w16cid:durableId="646789375">
    <w:abstractNumId w:val="12"/>
  </w:num>
  <w:num w:numId="8" w16cid:durableId="645858767">
    <w:abstractNumId w:val="9"/>
  </w:num>
  <w:num w:numId="9" w16cid:durableId="1106585377">
    <w:abstractNumId w:val="1"/>
  </w:num>
  <w:num w:numId="10" w16cid:durableId="526916531">
    <w:abstractNumId w:val="1"/>
  </w:num>
  <w:num w:numId="11" w16cid:durableId="629092954">
    <w:abstractNumId w:val="3"/>
  </w:num>
  <w:num w:numId="12" w16cid:durableId="909584193">
    <w:abstractNumId w:val="4"/>
  </w:num>
  <w:num w:numId="13" w16cid:durableId="227689234">
    <w:abstractNumId w:val="14"/>
  </w:num>
  <w:num w:numId="14" w16cid:durableId="1571963611">
    <w:abstractNumId w:val="10"/>
  </w:num>
  <w:num w:numId="15" w16cid:durableId="1201043615">
    <w:abstractNumId w:val="7"/>
  </w:num>
  <w:num w:numId="16" w16cid:durableId="342245632">
    <w:abstractNumId w:val="13"/>
  </w:num>
  <w:num w:numId="17" w16cid:durableId="906767339">
    <w:abstractNumId w:val="5"/>
  </w:num>
  <w:num w:numId="18" w16cid:durableId="382752638">
    <w:abstractNumId w:val="11"/>
  </w:num>
  <w:num w:numId="19" w16cid:durableId="1707216689">
    <w:abstractNumId w:val="19"/>
  </w:num>
  <w:num w:numId="20" w16cid:durableId="885333250">
    <w:abstractNumId w:val="16"/>
  </w:num>
  <w:num w:numId="21" w16cid:durableId="399599927">
    <w:abstractNumId w:val="8"/>
  </w:num>
  <w:num w:numId="22" w16cid:durableId="110611827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1C7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0711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A7EAF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C641B"/>
    <w:rsid w:val="002C6B39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6724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2087"/>
    <w:rsid w:val="005770AD"/>
    <w:rsid w:val="00581414"/>
    <w:rsid w:val="00582437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18CB"/>
    <w:rsid w:val="00614E64"/>
    <w:rsid w:val="00617710"/>
    <w:rsid w:val="00617EE6"/>
    <w:rsid w:val="0062184C"/>
    <w:rsid w:val="00623724"/>
    <w:rsid w:val="00626857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36F9"/>
    <w:rsid w:val="007D4241"/>
    <w:rsid w:val="007D4317"/>
    <w:rsid w:val="007D4EA3"/>
    <w:rsid w:val="007E662A"/>
    <w:rsid w:val="007F1CFF"/>
    <w:rsid w:val="007F5DD5"/>
    <w:rsid w:val="00821A1B"/>
    <w:rsid w:val="008262E9"/>
    <w:rsid w:val="00827E69"/>
    <w:rsid w:val="00835C4D"/>
    <w:rsid w:val="0084164B"/>
    <w:rsid w:val="008424AF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9055F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9F6AE4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C59CA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C6964"/>
    <w:rsid w:val="00DD2BE0"/>
    <w:rsid w:val="00DE4447"/>
    <w:rsid w:val="00DE5DA2"/>
    <w:rsid w:val="00DF0033"/>
    <w:rsid w:val="00E026BF"/>
    <w:rsid w:val="00E04ECF"/>
    <w:rsid w:val="00E07B1B"/>
    <w:rsid w:val="00E11853"/>
    <w:rsid w:val="00E52A86"/>
    <w:rsid w:val="00E54B47"/>
    <w:rsid w:val="00E550C1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0EF5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D43EBEF4-2284-49F5-A58A-8265391E9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diagramData" Target="diagrams/data1.xml" Id="rId18" /><Relationship Type="http://schemas.openxmlformats.org/officeDocument/2006/relationships/fontTable" Target="fontTable.xml" Id="rId26" /><Relationship Type="http://schemas.openxmlformats.org/officeDocument/2006/relationships/diagramColors" Target="diagrams/colors1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7" /><Relationship Type="http://schemas.openxmlformats.org/officeDocument/2006/relationships/image" Target="media/image5.png" Id="rId25" /><Relationship Type="http://schemas.openxmlformats.org/officeDocument/2006/relationships/footer" Target="footer3.xml" Id="rId16" /><Relationship Type="http://schemas.openxmlformats.org/officeDocument/2006/relationships/diagramQuickStyle" Target="diagrams/quickStyl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4.png" Id="rId24" /><Relationship Type="http://schemas.openxmlformats.org/officeDocument/2006/relationships/header" Target="header2.xml" Id="rId15" /><Relationship Type="http://schemas.openxmlformats.org/officeDocument/2006/relationships/image" Target="media/image3.png" Id="rId23" /><Relationship Type="http://schemas.openxmlformats.org/officeDocument/2006/relationships/footnotes" Target="footnotes.xml" Id="rId10" /><Relationship Type="http://schemas.openxmlformats.org/officeDocument/2006/relationships/diagramLayout" Target="diagrams/layout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microsoft.com/office/2007/relationships/diagramDrawing" Target="diagrams/drawing1.xml" Id="rId22" /><Relationship Type="http://schemas.openxmlformats.org/officeDocument/2006/relationships/theme" Target="theme/theme1.xml" Id="rId27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73EA016-5B5E-4372-8AFF-E16F061CFA05}" type="doc">
      <dgm:prSet loTypeId="urn:microsoft.com/office/officeart/2005/8/layout/hChevron3" loCatId="process" qsTypeId="urn:microsoft.com/office/officeart/2005/8/quickstyle/simple1" qsCatId="simple" csTypeId="urn:microsoft.com/office/officeart/2005/8/colors/accent1_2" csCatId="accent1" phldr="1"/>
      <dgm:spPr/>
    </dgm:pt>
    <dgm:pt modelId="{D813EA76-4FD3-4C15-BFBC-B1DF43B29666}">
      <dgm:prSet phldrT="[Text]" custT="1"/>
      <dgm:spPr>
        <a:xfrm>
          <a:off x="549" y="188857"/>
          <a:ext cx="961002" cy="431910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gm:t>
    </dgm:pt>
    <dgm:pt modelId="{51B2D3F0-E323-4904-8A74-161FD19938DC}" type="parTrans" cxnId="{68C07CC1-8FC8-49EB-A243-EFC3F467C067}">
      <dgm:prSet/>
      <dgm:spPr/>
      <dgm:t>
        <a:bodyPr/>
        <a:lstStyle/>
        <a:p>
          <a:endParaRPr lang="sv-SE"/>
        </a:p>
      </dgm:t>
    </dgm:pt>
    <dgm:pt modelId="{29E71655-919D-4579-956E-BE243FD1AEF8}" type="sibTrans" cxnId="{68C07CC1-8FC8-49EB-A243-EFC3F467C067}">
      <dgm:prSet/>
      <dgm:spPr/>
      <dgm:t>
        <a:bodyPr/>
        <a:lstStyle/>
        <a:p>
          <a:endParaRPr lang="sv-SE"/>
        </a:p>
      </dgm:t>
    </dgm:pt>
    <dgm:pt modelId="{7D55B2F1-F7F7-4A6B-AFB0-F846FDB634B5}">
      <dgm:prSet phldrT="[Text]" custT="1"/>
      <dgm:spPr>
        <a:xfrm>
          <a:off x="769110" y="188857"/>
          <a:ext cx="961002" cy="431910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gm:t>
    </dgm:pt>
    <dgm:pt modelId="{A91F18A5-EA0C-4F30-AD15-BF040ECBB0A9}" type="parTrans" cxnId="{B303F0E1-33EF-4DC3-8007-41A2DE1420A4}">
      <dgm:prSet/>
      <dgm:spPr/>
      <dgm:t>
        <a:bodyPr/>
        <a:lstStyle/>
        <a:p>
          <a:endParaRPr lang="sv-SE"/>
        </a:p>
      </dgm:t>
    </dgm:pt>
    <dgm:pt modelId="{3D6E5AB3-C33B-43E1-8C1D-34916F35F614}" type="sibTrans" cxnId="{B303F0E1-33EF-4DC3-8007-41A2DE1420A4}">
      <dgm:prSet/>
      <dgm:spPr/>
      <dgm:t>
        <a:bodyPr/>
        <a:lstStyle/>
        <a:p>
          <a:endParaRPr lang="sv-SE"/>
        </a:p>
      </dgm:t>
    </dgm:pt>
    <dgm:pt modelId="{72C3C3E7-AFE7-48AF-A84A-F5F4B462ABCE}">
      <dgm:prSet phldrT="[Text]" custT="1"/>
      <dgm:spPr>
        <a:xfrm>
          <a:off x="1537671" y="188857"/>
          <a:ext cx="961002" cy="431910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80 s (barn 60)</a:t>
          </a:r>
        </a:p>
      </dgm:t>
    </dgm:pt>
    <dgm:pt modelId="{288A407B-ED2E-42B1-85A4-3E3B41EADB23}" type="parTrans" cxnId="{6CA469CD-608D-494A-82C4-5137374B010E}">
      <dgm:prSet/>
      <dgm:spPr/>
      <dgm:t>
        <a:bodyPr/>
        <a:lstStyle/>
        <a:p>
          <a:endParaRPr lang="sv-SE"/>
        </a:p>
      </dgm:t>
    </dgm:pt>
    <dgm:pt modelId="{BECE7A1A-22AA-4C93-A4A2-E459752FA85C}" type="sibTrans" cxnId="{6CA469CD-608D-494A-82C4-5137374B010E}">
      <dgm:prSet/>
      <dgm:spPr/>
      <dgm:t>
        <a:bodyPr/>
        <a:lstStyle/>
        <a:p>
          <a:endParaRPr lang="sv-SE"/>
        </a:p>
      </dgm:t>
    </dgm:pt>
    <dgm:pt modelId="{548E9FD9-7371-42E5-8C31-C03B33C90BF7}">
      <dgm:prSet phldrT="[Text]" custT="1"/>
      <dgm:spPr>
        <a:xfrm>
          <a:off x="2306232" y="188812"/>
          <a:ext cx="961204" cy="431999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 2 min från start</a:t>
          </a:r>
        </a:p>
      </dgm:t>
    </dgm:pt>
    <dgm:pt modelId="{BE3BE368-04F2-4F58-8E1F-CDE9377C80AE}" type="sibTrans" cxnId="{2A0E0FD2-D5CA-4295-84E5-8A016E6AB23B}">
      <dgm:prSet/>
      <dgm:spPr/>
      <dgm:t>
        <a:bodyPr/>
        <a:lstStyle/>
        <a:p>
          <a:endParaRPr lang="sv-SE"/>
        </a:p>
      </dgm:t>
    </dgm:pt>
    <dgm:pt modelId="{598823B6-00E9-4A80-96D3-08CBD4BA6DBA}" type="parTrans" cxnId="{2A0E0FD2-D5CA-4295-84E5-8A016E6AB23B}">
      <dgm:prSet/>
      <dgm:spPr/>
      <dgm:t>
        <a:bodyPr/>
        <a:lstStyle/>
        <a:p>
          <a:endParaRPr lang="sv-SE"/>
        </a:p>
      </dgm:t>
    </dgm:pt>
    <dgm:pt modelId="{1F6A0B97-83F0-4189-B0CB-00156B0AC153}" type="pres">
      <dgm:prSet presAssocID="{B73EA016-5B5E-4372-8AFF-E16F061CFA05}" presName="Name0" presStyleCnt="0">
        <dgm:presLayoutVars>
          <dgm:dir/>
          <dgm:resizeHandles val="exact"/>
        </dgm:presLayoutVars>
      </dgm:prSet>
      <dgm:spPr/>
    </dgm:pt>
    <dgm:pt modelId="{4784DBD1-3CBE-41A8-A2C7-CF088F838C79}" type="pres">
      <dgm:prSet presAssocID="{D813EA76-4FD3-4C15-BFBC-B1DF43B29666}" presName="parTxOnly" presStyleLbl="node1" presStyleIdx="0" presStyleCnt="4" custScaleX="99875" custScaleY="112219">
        <dgm:presLayoutVars>
          <dgm:bulletEnabled val="1"/>
        </dgm:presLayoutVars>
      </dgm:prSet>
      <dgm:spPr/>
    </dgm:pt>
    <dgm:pt modelId="{37D14BC8-3203-463C-9804-9B3B86B621FF}" type="pres">
      <dgm:prSet presAssocID="{29E71655-919D-4579-956E-BE243FD1AEF8}" presName="parSpace" presStyleCnt="0"/>
      <dgm:spPr/>
    </dgm:pt>
    <dgm:pt modelId="{E13D0391-DAD9-4B61-AB66-3FA48A4F7006}" type="pres">
      <dgm:prSet presAssocID="{7D55B2F1-F7F7-4A6B-AFB0-F846FDB634B5}" presName="parTxOnly" presStyleLbl="node1" presStyleIdx="1" presStyleCnt="4" custScaleX="99875" custScaleY="112219">
        <dgm:presLayoutVars>
          <dgm:bulletEnabled val="1"/>
        </dgm:presLayoutVars>
      </dgm:prSet>
      <dgm:spPr/>
    </dgm:pt>
    <dgm:pt modelId="{F9271109-4339-4036-9126-150629D10456}" type="pres">
      <dgm:prSet presAssocID="{3D6E5AB3-C33B-43E1-8C1D-34916F35F614}" presName="parSpace" presStyleCnt="0"/>
      <dgm:spPr/>
    </dgm:pt>
    <dgm:pt modelId="{AD4E5296-B06F-4F82-9CB5-F741BF6BFCC1}" type="pres">
      <dgm:prSet presAssocID="{72C3C3E7-AFE7-48AF-A84A-F5F4B462ABCE}" presName="parTxOnly" presStyleLbl="node1" presStyleIdx="2" presStyleCnt="4" custScaleX="99875" custScaleY="112219">
        <dgm:presLayoutVars>
          <dgm:bulletEnabled val="1"/>
        </dgm:presLayoutVars>
      </dgm:prSet>
      <dgm:spPr/>
    </dgm:pt>
    <dgm:pt modelId="{99F7A086-6C98-4385-8FFE-3337C1F24694}" type="pres">
      <dgm:prSet presAssocID="{BECE7A1A-22AA-4C93-A4A2-E459752FA85C}" presName="parSpace" presStyleCnt="0"/>
      <dgm:spPr/>
    </dgm:pt>
    <dgm:pt modelId="{6CE68A43-9C69-4212-AF24-9AFEE7CA1715}" type="pres">
      <dgm:prSet presAssocID="{548E9FD9-7371-42E5-8C31-C03B33C90BF7}" presName="parTxOnly" presStyleLbl="node1" presStyleIdx="3" presStyleCnt="4" custScaleX="99896" custScaleY="112242">
        <dgm:presLayoutVars>
          <dgm:bulletEnabled val="1"/>
        </dgm:presLayoutVars>
      </dgm:prSet>
      <dgm:spPr/>
    </dgm:pt>
  </dgm:ptLst>
  <dgm:cxnLst>
    <dgm:cxn modelId="{2B886B0C-87C1-4A0F-B440-275CDFF833FB}" type="presOf" srcId="{B73EA016-5B5E-4372-8AFF-E16F061CFA05}" destId="{1F6A0B97-83F0-4189-B0CB-00156B0AC153}" srcOrd="0" destOrd="0" presId="urn:microsoft.com/office/officeart/2005/8/layout/hChevron3"/>
    <dgm:cxn modelId="{2662F40C-BCBC-4236-B2AC-1C68EC72D286}" type="presOf" srcId="{D813EA76-4FD3-4C15-BFBC-B1DF43B29666}" destId="{4784DBD1-3CBE-41A8-A2C7-CF088F838C79}" srcOrd="0" destOrd="0" presId="urn:microsoft.com/office/officeart/2005/8/layout/hChevron3"/>
    <dgm:cxn modelId="{8BEC829A-8F1D-42A7-8771-5CC5A6C7E685}" type="presOf" srcId="{7D55B2F1-F7F7-4A6B-AFB0-F846FDB634B5}" destId="{E13D0391-DAD9-4B61-AB66-3FA48A4F7006}" srcOrd="0" destOrd="0" presId="urn:microsoft.com/office/officeart/2005/8/layout/hChevron3"/>
    <dgm:cxn modelId="{E44583AC-6EE7-4669-BB7C-5B6498CE66F1}" type="presOf" srcId="{548E9FD9-7371-42E5-8C31-C03B33C90BF7}" destId="{6CE68A43-9C69-4212-AF24-9AFEE7CA1715}" srcOrd="0" destOrd="0" presId="urn:microsoft.com/office/officeart/2005/8/layout/hChevron3"/>
    <dgm:cxn modelId="{68C07CC1-8FC8-49EB-A243-EFC3F467C067}" srcId="{B73EA016-5B5E-4372-8AFF-E16F061CFA05}" destId="{D813EA76-4FD3-4C15-BFBC-B1DF43B29666}" srcOrd="0" destOrd="0" parTransId="{51B2D3F0-E323-4904-8A74-161FD19938DC}" sibTransId="{29E71655-919D-4579-956E-BE243FD1AEF8}"/>
    <dgm:cxn modelId="{6CA469CD-608D-494A-82C4-5137374B010E}" srcId="{B73EA016-5B5E-4372-8AFF-E16F061CFA05}" destId="{72C3C3E7-AFE7-48AF-A84A-F5F4B462ABCE}" srcOrd="2" destOrd="0" parTransId="{288A407B-ED2E-42B1-85A4-3E3B41EADB23}" sibTransId="{BECE7A1A-22AA-4C93-A4A2-E459752FA85C}"/>
    <dgm:cxn modelId="{2A0E0FD2-D5CA-4295-84E5-8A016E6AB23B}" srcId="{B73EA016-5B5E-4372-8AFF-E16F061CFA05}" destId="{548E9FD9-7371-42E5-8C31-C03B33C90BF7}" srcOrd="3" destOrd="0" parTransId="{598823B6-00E9-4A80-96D3-08CBD4BA6DBA}" sibTransId="{BE3BE368-04F2-4F58-8E1F-CDE9377C80AE}"/>
    <dgm:cxn modelId="{4B7840D4-7ADD-4CFE-8827-10F7602F1676}" type="presOf" srcId="{72C3C3E7-AFE7-48AF-A84A-F5F4B462ABCE}" destId="{AD4E5296-B06F-4F82-9CB5-F741BF6BFCC1}" srcOrd="0" destOrd="0" presId="urn:microsoft.com/office/officeart/2005/8/layout/hChevron3"/>
    <dgm:cxn modelId="{B303F0E1-33EF-4DC3-8007-41A2DE1420A4}" srcId="{B73EA016-5B5E-4372-8AFF-E16F061CFA05}" destId="{7D55B2F1-F7F7-4A6B-AFB0-F846FDB634B5}" srcOrd="1" destOrd="0" parTransId="{A91F18A5-EA0C-4F30-AD15-BF040ECBB0A9}" sibTransId="{3D6E5AB3-C33B-43E1-8C1D-34916F35F614}"/>
    <dgm:cxn modelId="{0C72E3F9-AAA4-486D-BD6E-3D2D3F7E7244}" type="presParOf" srcId="{1F6A0B97-83F0-4189-B0CB-00156B0AC153}" destId="{4784DBD1-3CBE-41A8-A2C7-CF088F838C79}" srcOrd="0" destOrd="0" presId="urn:microsoft.com/office/officeart/2005/8/layout/hChevron3"/>
    <dgm:cxn modelId="{E69386B7-8025-408D-9579-45C1370A5CE3}" type="presParOf" srcId="{1F6A0B97-83F0-4189-B0CB-00156B0AC153}" destId="{37D14BC8-3203-463C-9804-9B3B86B621FF}" srcOrd="1" destOrd="0" presId="urn:microsoft.com/office/officeart/2005/8/layout/hChevron3"/>
    <dgm:cxn modelId="{28B8A227-6B5E-40F7-9BE5-EB53C7160453}" type="presParOf" srcId="{1F6A0B97-83F0-4189-B0CB-00156B0AC153}" destId="{E13D0391-DAD9-4B61-AB66-3FA48A4F7006}" srcOrd="2" destOrd="0" presId="urn:microsoft.com/office/officeart/2005/8/layout/hChevron3"/>
    <dgm:cxn modelId="{B4B60B4F-B5A6-48AF-94F2-8490A590459C}" type="presParOf" srcId="{1F6A0B97-83F0-4189-B0CB-00156B0AC153}" destId="{F9271109-4339-4036-9126-150629D10456}" srcOrd="3" destOrd="0" presId="urn:microsoft.com/office/officeart/2005/8/layout/hChevron3"/>
    <dgm:cxn modelId="{BA1F8C7D-8EF0-4FDD-8D05-D0427E10AAA1}" type="presParOf" srcId="{1F6A0B97-83F0-4189-B0CB-00156B0AC153}" destId="{AD4E5296-B06F-4F82-9CB5-F741BF6BFCC1}" srcOrd="4" destOrd="0" presId="urn:microsoft.com/office/officeart/2005/8/layout/hChevron3"/>
    <dgm:cxn modelId="{23F751E1-AA32-47B9-8427-CFF5857BA9C2}" type="presParOf" srcId="{1F6A0B97-83F0-4189-B0CB-00156B0AC153}" destId="{99F7A086-6C98-4385-8FFE-3337C1F24694}" srcOrd="5" destOrd="0" presId="urn:microsoft.com/office/officeart/2005/8/layout/hChevron3"/>
    <dgm:cxn modelId="{731AEF2E-03BD-45DA-B2E7-8B10EFA7E852}" type="presParOf" srcId="{1F6A0B97-83F0-4189-B0CB-00156B0AC153}" destId="{6CE68A43-9C69-4212-AF24-9AFEE7CA1715}" srcOrd="6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2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784DBD1-3CBE-41A8-A2C7-CF088F838C79}">
      <dsp:nvSpPr>
        <dsp:cNvPr id="0" name=""/>
        <dsp:cNvSpPr/>
      </dsp:nvSpPr>
      <dsp:spPr>
        <a:xfrm>
          <a:off x="549" y="188857"/>
          <a:ext cx="961002" cy="431910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sp:txBody>
      <dsp:txXfrm>
        <a:off x="549" y="188857"/>
        <a:ext cx="853025" cy="431910"/>
      </dsp:txXfrm>
    </dsp:sp>
    <dsp:sp modelId="{E13D0391-DAD9-4B61-AB66-3FA48A4F7006}">
      <dsp:nvSpPr>
        <dsp:cNvPr id="0" name=""/>
        <dsp:cNvSpPr/>
      </dsp:nvSpPr>
      <dsp:spPr>
        <a:xfrm>
          <a:off x="769110" y="188857"/>
          <a:ext cx="961002" cy="431910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sp:txBody>
      <dsp:txXfrm>
        <a:off x="985065" y="188857"/>
        <a:ext cx="529092" cy="431910"/>
      </dsp:txXfrm>
    </dsp:sp>
    <dsp:sp modelId="{AD4E5296-B06F-4F82-9CB5-F741BF6BFCC1}">
      <dsp:nvSpPr>
        <dsp:cNvPr id="0" name=""/>
        <dsp:cNvSpPr/>
      </dsp:nvSpPr>
      <dsp:spPr>
        <a:xfrm>
          <a:off x="1537671" y="188857"/>
          <a:ext cx="961002" cy="431910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80 s (barn 60)</a:t>
          </a:r>
        </a:p>
      </dsp:txBody>
      <dsp:txXfrm>
        <a:off x="1753626" y="188857"/>
        <a:ext cx="529092" cy="431910"/>
      </dsp:txXfrm>
    </dsp:sp>
    <dsp:sp modelId="{6CE68A43-9C69-4212-AF24-9AFEE7CA1715}">
      <dsp:nvSpPr>
        <dsp:cNvPr id="0" name=""/>
        <dsp:cNvSpPr/>
      </dsp:nvSpPr>
      <dsp:spPr>
        <a:xfrm>
          <a:off x="2306232" y="188812"/>
          <a:ext cx="961204" cy="431999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 2 min från start</a:t>
          </a:r>
        </a:p>
      </dsp:txBody>
      <dsp:txXfrm>
        <a:off x="2522232" y="188812"/>
        <a:ext cx="529205" cy="43199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6</TotalTime>
  <Pages>2</Pages>
  <Words>278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1749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DT Buk K- (840000)</dc:title>
  <dc:subject/>
  <dc:creator>patrik.jens.johansson@vgregion.se</dc:creator>
  <keywords/>
  <lastModifiedBy>Ulrica Sehlberg</lastModifiedBy>
  <revision>11</revision>
  <lastPrinted>2016-03-31T19:56:00.0000000Z</lastPrinted>
  <dcterms:created xsi:type="dcterms:W3CDTF">2022-05-18T13:11:00.0000000Z</dcterms:created>
  <dcterms:modified xsi:type="dcterms:W3CDTF">2024-11-13T10:06:00.0000000Z</dcterms:modified>
</coreProperties>
</file>