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7D0CD" w14:textId="77777777" w:rsidR="001B13F9" w:rsidRDefault="001B13F9" w:rsidP="00F35B05">
      <w:pPr>
        <w:pStyle w:val="Rubrik2"/>
        <w:sectPr w:rsidR="001B13F9" w:rsidSect="001B13F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C70F2F4" w14:textId="6C9CF5B6" w:rsidR="001B13F9" w:rsidRPr="007D0C0E" w:rsidRDefault="005C1448" w:rsidP="007D0C0E">
      <w:pPr>
        <w:pStyle w:val="Rubrik1"/>
        <w:ind w:left="0"/>
      </w:pPr>
      <w:r w:rsidRPr="005C1448">
        <w:t>DT Bröstrygg (</w:t>
      </w:r>
      <w:proofErr w:type="gramStart"/>
      <w:r w:rsidRPr="005C1448">
        <w:t>822000</w:t>
      </w:r>
      <w:proofErr w:type="gramEnd"/>
      <w:r w:rsidRPr="005C1448">
        <w:t>)</w:t>
      </w:r>
    </w:p>
    <w:p w14:paraId="66C8832A" w14:textId="77777777" w:rsidR="001B13F9" w:rsidRPr="001B13F9" w:rsidRDefault="001B13F9" w:rsidP="005C1448">
      <w:pPr>
        <w:pStyle w:val="Rubrik2"/>
        <w:ind w:left="0"/>
      </w:pPr>
      <w:r w:rsidRPr="001B13F9">
        <w:t>Syfte</w:t>
      </w:r>
    </w:p>
    <w:p w14:paraId="355CD712" w14:textId="77777777" w:rsidR="001B13F9" w:rsidRDefault="001B13F9" w:rsidP="001B13F9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1B13F9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62F76C18" w14:textId="77777777" w:rsidR="007D0C0E" w:rsidRPr="001B13F9" w:rsidRDefault="007D0C0E" w:rsidP="001B13F9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8FAB813" w14:textId="77777777" w:rsidR="007D0C0E" w:rsidRPr="001B13F9" w:rsidRDefault="007D0C0E" w:rsidP="007D0C0E">
      <w:pPr>
        <w:pStyle w:val="Rubrik2"/>
        <w:ind w:left="0"/>
      </w:pPr>
      <w:r>
        <w:t>Förändringar</w:t>
      </w:r>
      <w:r w:rsidRPr="001B13F9">
        <w:t xml:space="preserve"> i denna version</w:t>
      </w:r>
    </w:p>
    <w:p w14:paraId="55748532" w14:textId="77777777" w:rsidR="007D0C0E" w:rsidRPr="001B13F9" w:rsidRDefault="007D0C0E" w:rsidP="007D0C0E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1B13F9">
        <w:rPr>
          <w:rFonts w:ascii="Arial" w:hAnsi="Arial" w:cs="Arial"/>
          <w:sz w:val="18"/>
          <w:szCs w:val="18"/>
        </w:rPr>
        <w:t>Inga förändringar</w:t>
      </w:r>
      <w:r>
        <w:rPr>
          <w:rFonts w:ascii="Arial" w:hAnsi="Arial" w:cs="Arial"/>
          <w:sz w:val="18"/>
          <w:szCs w:val="18"/>
        </w:rPr>
        <w:t>.</w:t>
      </w:r>
    </w:p>
    <w:p w14:paraId="45B3AE32" w14:textId="77777777" w:rsidR="001B13F9" w:rsidRPr="001B13F9" w:rsidRDefault="001B13F9" w:rsidP="001B13F9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92E9A25" w14:textId="77777777" w:rsidR="001B13F9" w:rsidRPr="001B13F9" w:rsidRDefault="001B13F9" w:rsidP="005C1448">
      <w:pPr>
        <w:pStyle w:val="Rubrik2"/>
        <w:ind w:left="0"/>
      </w:pPr>
      <w:r w:rsidRPr="001B13F9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1B13F9" w:rsidRPr="001B13F9" w14:paraId="60248A77" w14:textId="77777777" w:rsidTr="00EE1883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2BDC3916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B13F9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3A86CAF2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B13F9">
              <w:rPr>
                <w:rFonts w:ascii="Arial" w:hAnsi="Arial" w:cs="Arial"/>
                <w:sz w:val="18"/>
                <w:szCs w:val="18"/>
              </w:rPr>
              <w:t>Skelettskada, felställning, destruktioner mm.</w:t>
            </w:r>
          </w:p>
        </w:tc>
      </w:tr>
      <w:tr w:rsidR="001B13F9" w:rsidRPr="001B13F9" w14:paraId="6A664F5D" w14:textId="77777777" w:rsidTr="00EE1883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4E0EE4A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B13F9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4227EC5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B13F9">
              <w:rPr>
                <w:rFonts w:ascii="Arial" w:hAnsi="Arial" w:cs="Arial"/>
                <w:sz w:val="18"/>
                <w:szCs w:val="18"/>
              </w:rPr>
              <w:t>Inga.</w:t>
            </w:r>
          </w:p>
        </w:tc>
      </w:tr>
      <w:tr w:rsidR="001B13F9" w:rsidRPr="001B13F9" w14:paraId="11531239" w14:textId="77777777" w:rsidTr="00EE1883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1FF901A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B13F9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448362B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B13F9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1B13F9" w:rsidRPr="001B13F9" w14:paraId="57E2D319" w14:textId="77777777" w:rsidTr="00EE1883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AEEDF43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B13F9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8F7DCE9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B13F9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1B13F9" w:rsidRPr="001B13F9" w14:paraId="5349FDF2" w14:textId="77777777" w:rsidTr="00EE1883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3C95B0C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B13F9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EB6A397" w14:textId="72333D8F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13F9"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r w:rsidR="005C1448" w:rsidRPr="001B13F9">
              <w:rPr>
                <w:rFonts w:ascii="Arial" w:hAnsi="Arial" w:cs="Arial"/>
                <w:color w:val="000000"/>
                <w:sz w:val="18"/>
                <w:szCs w:val="18"/>
              </w:rPr>
              <w:t>15–50</w:t>
            </w:r>
            <w:r w:rsidRPr="001B13F9"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</w:t>
            </w:r>
          </w:p>
          <w:p w14:paraId="4FAEB597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13F9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7C79449C" w14:textId="0B5316A6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7" w:history="1">
              <w:r w:rsidRPr="001B13F9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1B13F9" w:rsidRPr="001B13F9" w14:paraId="6CEAA660" w14:textId="77777777" w:rsidTr="00EE1883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58A00EB2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1B13F9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0F609E14" w14:textId="77777777" w:rsidR="001B13F9" w:rsidRPr="001B13F9" w:rsidRDefault="001B13F9" w:rsidP="001B13F9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B13F9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089D2FD3" w14:textId="77777777" w:rsidR="001B13F9" w:rsidRPr="001B13F9" w:rsidRDefault="001B13F9" w:rsidP="001B13F9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B13F9">
              <w:rPr>
                <w:rFonts w:ascii="Arial" w:hAnsi="Arial" w:cs="Arial"/>
                <w:sz w:val="18"/>
                <w:szCs w:val="18"/>
              </w:rPr>
              <w:t xml:space="preserve">Fötterna mot </w:t>
            </w:r>
            <w:proofErr w:type="spellStart"/>
            <w:r w:rsidRPr="001B13F9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 w:rsidRPr="001B13F9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1405ADE" w14:textId="77777777" w:rsidR="001B13F9" w:rsidRPr="001B13F9" w:rsidRDefault="001B13F9" w:rsidP="001B13F9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B13F9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00FDA5C4" w14:textId="77777777" w:rsidR="001B13F9" w:rsidRPr="001B13F9" w:rsidRDefault="001B13F9" w:rsidP="001B13F9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1DCD1178" w14:textId="0D98A3B1" w:rsidR="001B13F9" w:rsidRPr="001B13F9" w:rsidRDefault="001B13F9" w:rsidP="00F90000">
      <w:pPr>
        <w:pStyle w:val="Rubrik2"/>
        <w:ind w:left="0"/>
      </w:pPr>
      <w:r w:rsidRPr="001B13F9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999"/>
        <w:gridCol w:w="3089"/>
      </w:tblGrid>
      <w:tr w:rsidR="001B13F9" w:rsidRPr="001B13F9" w14:paraId="270B1F7F" w14:textId="77777777" w:rsidTr="001B13F9">
        <w:trPr>
          <w:trHeight w:val="520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F23E416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1B13F9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52AC366F" wp14:editId="33B131B1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EF20DDF" w14:textId="31164DAF" w:rsidR="001B13F9" w:rsidRPr="001B13F9" w:rsidRDefault="004323B7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1B13F9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94BEE17" wp14:editId="687BD61F">
                      <wp:simplePos x="0" y="0"/>
                      <wp:positionH relativeFrom="column">
                        <wp:posOffset>748665</wp:posOffset>
                      </wp:positionH>
                      <wp:positionV relativeFrom="paragraph">
                        <wp:posOffset>83185</wp:posOffset>
                      </wp:positionV>
                      <wp:extent cx="735330" cy="1720850"/>
                      <wp:effectExtent l="19050" t="19050" r="26670" b="1270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5330" cy="172085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5872E4" id="Rektangel 3" o:spid="_x0000_s1026" style="position:absolute;margin-left:58.95pt;margin-top:6.55pt;width:57.9pt;height:13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" filled="f" strokecolor="red" strokeweight="3pt"/>
                  </w:pict>
                </mc:Fallback>
              </mc:AlternateContent>
            </w:r>
            <w:r w:rsidR="001B13F9" w:rsidRPr="001B13F9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2FCC2653" wp14:editId="3662DCDA">
                      <wp:simplePos x="0" y="0"/>
                      <wp:positionH relativeFrom="column">
                        <wp:posOffset>1160780</wp:posOffset>
                      </wp:positionH>
                      <wp:positionV relativeFrom="paragraph">
                        <wp:posOffset>100330</wp:posOffset>
                      </wp:positionV>
                      <wp:extent cx="320040" cy="1701800"/>
                      <wp:effectExtent l="0" t="0" r="3810" b="0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320040" cy="170180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DE5CA6A" w14:textId="77777777" w:rsidR="001B13F9" w:rsidRPr="0066567D" w:rsidRDefault="001B13F9" w:rsidP="00F9000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CC2653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left:0;text-align:left;margin-left:91.4pt;margin-top:7.9pt;width:25.2pt;height:134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" adj="2031" fillcolor="red" stroked="f" strokeweight="1pt">
                      <v:textbox inset="1mm,1mm,1mm,1mm">
                        <w:txbxContent>
                          <w:p w14:paraId="5DE5CA6A" w14:textId="77777777" w:rsidR="001B13F9" w:rsidRPr="0066567D" w:rsidRDefault="001B13F9" w:rsidP="00F9000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B13F9" w:rsidRPr="001B13F9">
              <w:rPr>
                <w:noProof/>
                <w:szCs w:val="20"/>
              </w:rPr>
              <w:drawing>
                <wp:inline distT="0" distB="0" distL="0" distR="0" wp14:anchorId="07821683" wp14:editId="24A666DA">
                  <wp:extent cx="1409700" cy="2274263"/>
                  <wp:effectExtent l="0" t="0" r="0" b="0"/>
                  <wp:docPr id="1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7428599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416" cy="2293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3F9" w:rsidRPr="001B13F9" w14:paraId="24CFC019" w14:textId="77777777" w:rsidTr="001B13F9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70C40BCC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B13F9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2C0587F2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B13F9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B3D2C0C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1B13F9" w:rsidRPr="001B13F9" w14:paraId="3B428BF8" w14:textId="77777777" w:rsidTr="001B13F9">
        <w:trPr>
          <w:trHeight w:val="227"/>
        </w:trPr>
        <w:tc>
          <w:tcPr>
            <w:tcW w:w="1950" w:type="dxa"/>
            <w:shd w:val="clear" w:color="auto" w:fill="FFFFFF"/>
          </w:tcPr>
          <w:p w14:paraId="51093CBF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B13F9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6A6C5808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B13F9">
              <w:rPr>
                <w:rFonts w:ascii="Arial" w:hAnsi="Arial" w:cs="Arial"/>
                <w:sz w:val="18"/>
                <w:szCs w:val="18"/>
              </w:rPr>
              <w:t>Jugulum</w:t>
            </w:r>
            <w:proofErr w:type="spellEnd"/>
            <w:r w:rsidRPr="001B13F9">
              <w:rPr>
                <w:rFonts w:ascii="Arial" w:hAnsi="Arial" w:cs="Arial"/>
                <w:sz w:val="18"/>
                <w:szCs w:val="18"/>
              </w:rPr>
              <w:t xml:space="preserve"> – </w:t>
            </w:r>
            <w:proofErr w:type="spellStart"/>
            <w:r w:rsidRPr="001B13F9">
              <w:rPr>
                <w:rFonts w:ascii="Arial" w:hAnsi="Arial" w:cs="Arial"/>
                <w:sz w:val="18"/>
                <w:szCs w:val="18"/>
              </w:rPr>
              <w:t>crista</w:t>
            </w:r>
            <w:proofErr w:type="spellEnd"/>
            <w:r w:rsidRPr="001B13F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B13F9">
              <w:rPr>
                <w:rFonts w:ascii="Arial" w:hAnsi="Arial" w:cs="Arial"/>
                <w:sz w:val="18"/>
                <w:szCs w:val="18"/>
              </w:rPr>
              <w:t>iliaca</w:t>
            </w:r>
            <w:proofErr w:type="spellEnd"/>
            <w:r w:rsidRPr="001B13F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97A1348" w14:textId="77777777" w:rsidR="001B13F9" w:rsidRPr="001B13F9" w:rsidRDefault="001B13F9" w:rsidP="001B13F9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1B13F9" w:rsidRPr="001B13F9" w14:paraId="00FFC52A" w14:textId="77777777" w:rsidTr="001B13F9">
        <w:trPr>
          <w:trHeight w:val="227"/>
        </w:trPr>
        <w:tc>
          <w:tcPr>
            <w:tcW w:w="1950" w:type="dxa"/>
            <w:shd w:val="clear" w:color="auto" w:fill="FFFFFF"/>
          </w:tcPr>
          <w:p w14:paraId="030088A2" w14:textId="77777777" w:rsidR="001B13F9" w:rsidRPr="001B13F9" w:rsidRDefault="001B13F9" w:rsidP="001B13F9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B13F9">
              <w:rPr>
                <w:rFonts w:ascii="Arial" w:hAnsi="Arial" w:cs="Arial"/>
                <w:b/>
                <w:sz w:val="18"/>
                <w:szCs w:val="18"/>
              </w:rPr>
              <w:t>Bröstrygg K-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468652AB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B13F9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1B13F9">
              <w:rPr>
                <w:rFonts w:ascii="Arial" w:hAnsi="Arial" w:cs="Arial"/>
                <w:sz w:val="18"/>
                <w:szCs w:val="18"/>
              </w:rPr>
              <w:t xml:space="preserve"> C7 – L1.</w:t>
            </w:r>
          </w:p>
          <w:p w14:paraId="2A1E3D38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B13F9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651F68AE" w14:textId="77777777" w:rsidR="001B13F9" w:rsidRPr="001B13F9" w:rsidRDefault="001B13F9" w:rsidP="001B13F9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45DEE5BB" w14:textId="77777777" w:rsidR="001B13F9" w:rsidRPr="001B13F9" w:rsidRDefault="001B13F9" w:rsidP="00F90000">
      <w:pPr>
        <w:pStyle w:val="Rubrik2"/>
        <w:ind w:left="0"/>
      </w:pPr>
      <w:proofErr w:type="spellStart"/>
      <w:r w:rsidRPr="001B13F9">
        <w:lastRenderedPageBreak/>
        <w:t>Reformatering</w:t>
      </w:r>
      <w:proofErr w:type="spellEnd"/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694"/>
        <w:gridCol w:w="2409"/>
        <w:gridCol w:w="2806"/>
      </w:tblGrid>
      <w:tr w:rsidR="001B13F9" w:rsidRPr="001B13F9" w14:paraId="1CDCC607" w14:textId="77777777" w:rsidTr="001B13F9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3200217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B13F9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FCE6F3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1B13F9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34D3C3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B13F9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1EC46E36" wp14:editId="70C4C181">
                      <wp:simplePos x="0" y="0"/>
                      <wp:positionH relativeFrom="column">
                        <wp:posOffset>238443</wp:posOffset>
                      </wp:positionH>
                      <wp:positionV relativeFrom="paragraph">
                        <wp:posOffset>1230947</wp:posOffset>
                      </wp:positionV>
                      <wp:extent cx="410210" cy="494665"/>
                      <wp:effectExtent l="0" t="4128" r="4763" b="4762"/>
                      <wp:wrapNone/>
                      <wp:docPr id="24" name="Upp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0365487" w14:textId="77777777" w:rsidR="001B13F9" w:rsidRPr="0066567D" w:rsidRDefault="001B13F9" w:rsidP="00F9000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C46E36" id="Upp 24" o:spid="_x0000_s1027" type="#_x0000_t68" style="position:absolute;left:0;text-align:left;margin-left:18.8pt;margin-top:96.9pt;width:32.3pt;height:38.95pt;rotation:90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/zbVQ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" adj="8956" fillcolor="red" stroked="f" strokeweight="1pt">
                      <v:textbox style="layout-flow:vertical;mso-layout-flow-alt:bottom-to-top" inset="1mm,1mm,1mm,1mm">
                        <w:txbxContent>
                          <w:p w14:paraId="50365487" w14:textId="77777777" w:rsidR="001B13F9" w:rsidRPr="0066567D" w:rsidRDefault="001B13F9" w:rsidP="00F9000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B13F9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474056AE" wp14:editId="0A4A2728">
                      <wp:simplePos x="0" y="0"/>
                      <wp:positionH relativeFrom="margin">
                        <wp:posOffset>822325</wp:posOffset>
                      </wp:positionH>
                      <wp:positionV relativeFrom="paragraph">
                        <wp:posOffset>440055</wp:posOffset>
                      </wp:positionV>
                      <wp:extent cx="409575" cy="575945"/>
                      <wp:effectExtent l="0" t="0" r="9525" b="0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0D71349" w14:textId="77777777" w:rsidR="001B13F9" w:rsidRPr="0066564D" w:rsidRDefault="001B13F9" w:rsidP="00F9000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4056AE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8" type="#_x0000_t67" style="position:absolute;left:0;text-align:left;margin-left:64.75pt;margin-top:34.65pt;width:32.25pt;height:45.3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" adj="13920" fillcolor="red" stroked="f" strokeweight="1pt">
                      <v:textbox style="layout-flow:vertical" inset="1mm,1mm,1mm,1mm">
                        <w:txbxContent>
                          <w:p w14:paraId="20D71349" w14:textId="77777777" w:rsidR="001B13F9" w:rsidRPr="0066564D" w:rsidRDefault="001B13F9" w:rsidP="00F9000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1B13F9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59CCEA1E" wp14:editId="253E70C5">
                      <wp:simplePos x="0" y="0"/>
                      <wp:positionH relativeFrom="column">
                        <wp:posOffset>695960</wp:posOffset>
                      </wp:positionH>
                      <wp:positionV relativeFrom="paragraph">
                        <wp:posOffset>-28575</wp:posOffset>
                      </wp:positionV>
                      <wp:extent cx="6350" cy="2184400"/>
                      <wp:effectExtent l="19050" t="19050" r="31750" b="25400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" cy="218440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EB2D5E" id="Rak 1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8pt,-2.25pt" to="55.3pt,1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1B13F9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6778F04F" wp14:editId="25A7F020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1028065</wp:posOffset>
                      </wp:positionV>
                      <wp:extent cx="1187450" cy="6350"/>
                      <wp:effectExtent l="19050" t="19050" r="12700" b="31750"/>
                      <wp:wrapNone/>
                      <wp:docPr id="8" name="Ra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87450" cy="63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7FF0D8" id="Rak 8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9pt,80.95pt" to="102.4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1B13F9">
              <w:rPr>
                <w:noProof/>
                <w:szCs w:val="20"/>
              </w:rPr>
              <w:t xml:space="preserve"> </w:t>
            </w:r>
            <w:r w:rsidRPr="001B13F9">
              <w:rPr>
                <w:noProof/>
                <w:szCs w:val="20"/>
              </w:rPr>
              <w:drawing>
                <wp:inline distT="0" distB="0" distL="0" distR="0" wp14:anchorId="36B3C4E8" wp14:editId="2995C47C">
                  <wp:extent cx="1167928" cy="2152650"/>
                  <wp:effectExtent l="0" t="0" r="0" b="0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783390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3959" cy="21637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57ACD7B9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B13F9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719F9878" wp14:editId="12A9221E">
                      <wp:simplePos x="0" y="0"/>
                      <wp:positionH relativeFrom="column">
                        <wp:posOffset>400050</wp:posOffset>
                      </wp:positionH>
                      <wp:positionV relativeFrom="paragraph">
                        <wp:posOffset>565785</wp:posOffset>
                      </wp:positionV>
                      <wp:extent cx="299720" cy="694690"/>
                      <wp:effectExtent l="0" t="0" r="0" b="0"/>
                      <wp:wrapNone/>
                      <wp:docPr id="14" name="Textruta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0" y="0"/>
                                <a:ext cx="299720" cy="6946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707E5F8" w14:textId="77777777" w:rsidR="001B13F9" w:rsidRPr="001B13F9" w:rsidRDefault="001B13F9" w:rsidP="00F9000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1B13F9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9F987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14" o:spid="_x0000_s1029" type="#_x0000_t202" style="position:absolute;left:0;text-align:left;margin-left:31.5pt;margin-top:44.55pt;width:23.6pt;height:54.7pt;rotation:90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" filled="f" stroked="f" strokeweight=".5pt">
                      <v:textbox style="layout-flow:vertical;mso-layout-flow-alt:bottom-to-top">
                        <w:txbxContent>
                          <w:p w14:paraId="3707E5F8" w14:textId="77777777" w:rsidR="001B13F9" w:rsidRPr="001B13F9" w:rsidRDefault="001B13F9" w:rsidP="00F9000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1B13F9"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B13F9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7D8E8960" wp14:editId="603915B8">
                      <wp:simplePos x="0" y="0"/>
                      <wp:positionH relativeFrom="column">
                        <wp:posOffset>403860</wp:posOffset>
                      </wp:positionH>
                      <wp:positionV relativeFrom="paragraph">
                        <wp:posOffset>663575</wp:posOffset>
                      </wp:positionV>
                      <wp:extent cx="410210" cy="534670"/>
                      <wp:effectExtent l="0" t="5080" r="0" b="3810"/>
                      <wp:wrapNone/>
                      <wp:docPr id="22" name="Upp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53467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BF2136E" w14:textId="77777777" w:rsidR="001B13F9" w:rsidRPr="0066567D" w:rsidRDefault="001B13F9" w:rsidP="001B13F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8E8960" id="Upp 22" o:spid="_x0000_s1030" type="#_x0000_t68" style="position:absolute;left:0;text-align:left;margin-left:31.8pt;margin-top:52.25pt;width:32.3pt;height:42.1pt;rotation:9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" adj="8286" fillcolor="red" stroked="f" strokeweight="1pt">
                      <v:textbox style="layout-flow:vertical;mso-layout-flow-alt:bottom-to-top" inset="1mm,1mm,1mm,1mm">
                        <w:txbxContent>
                          <w:p w14:paraId="4BF2136E" w14:textId="77777777" w:rsidR="001B13F9" w:rsidRPr="0066567D" w:rsidRDefault="001B13F9" w:rsidP="001B13F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B13F9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090318C7" wp14:editId="56DA311B">
                      <wp:simplePos x="0" y="0"/>
                      <wp:positionH relativeFrom="column">
                        <wp:posOffset>861060</wp:posOffset>
                      </wp:positionH>
                      <wp:positionV relativeFrom="paragraph">
                        <wp:posOffset>-9525</wp:posOffset>
                      </wp:positionV>
                      <wp:extent cx="50800" cy="2146300"/>
                      <wp:effectExtent l="19050" t="19050" r="25400" b="25400"/>
                      <wp:wrapNone/>
                      <wp:docPr id="12" name="Ra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800" cy="214630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AFC167" id="Rak 1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8pt,-.75pt" to="71.8pt,1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" strokecolor="red" strokeweight="3pt">
                      <v:stroke joinstyle="miter"/>
                    </v:line>
                  </w:pict>
                </mc:Fallback>
              </mc:AlternateContent>
            </w:r>
            <w:r w:rsidRPr="001B13F9">
              <w:rPr>
                <w:noProof/>
                <w:szCs w:val="20"/>
              </w:rPr>
              <w:t xml:space="preserve"> </w:t>
            </w:r>
            <w:r w:rsidRPr="001B13F9">
              <w:rPr>
                <w:noProof/>
                <w:szCs w:val="20"/>
              </w:rPr>
              <w:drawing>
                <wp:inline distT="0" distB="0" distL="0" distR="0" wp14:anchorId="0B9AB619" wp14:editId="49489607">
                  <wp:extent cx="1026384" cy="2139950"/>
                  <wp:effectExtent l="0" t="0" r="2540" b="0"/>
                  <wp:docPr id="19" name="Bildobjekt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8836817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731" cy="2196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3F9" w:rsidRPr="001B13F9" w14:paraId="7D75883F" w14:textId="77777777" w:rsidTr="001B13F9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CA5AAA5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B13F9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906D4E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1B13F9">
              <w:rPr>
                <w:rFonts w:ascii="Arial" w:hAnsi="Arial" w:cs="Arial"/>
                <w:noProof/>
                <w:sz w:val="18"/>
                <w:szCs w:val="18"/>
              </w:rPr>
              <w:t>Vinkelrätt mot bordet. DFOV ska omfatta hela kotorna och kotutskotten (ca 180 mm).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BE42B8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B127093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1B13F9" w:rsidRPr="001B13F9" w14:paraId="66AA3709" w14:textId="77777777" w:rsidTr="001B13F9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0F8D8B7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B13F9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9EB9D4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1B13F9">
              <w:rPr>
                <w:rFonts w:ascii="Arial" w:hAnsi="Arial" w:cs="Arial"/>
                <w:noProof/>
                <w:sz w:val="18"/>
                <w:szCs w:val="18"/>
              </w:rPr>
              <w:t>Parallellt med bordet.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54BA939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32A7B3D1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1B13F9" w:rsidRPr="001B13F9" w14:paraId="4A31CA20" w14:textId="77777777" w:rsidTr="001B13F9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B0E3381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B13F9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DAB088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1B13F9">
              <w:rPr>
                <w:rFonts w:ascii="Arial" w:hAnsi="Arial" w:cs="Arial"/>
                <w:noProof/>
                <w:sz w:val="18"/>
                <w:szCs w:val="18"/>
              </w:rPr>
              <w:t>Parallellt med kotpelarens längsaxel.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2B334FD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00490C0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73240630" w14:textId="77777777" w:rsidR="001B13F9" w:rsidRPr="001B13F9" w:rsidRDefault="001B13F9" w:rsidP="001B13F9">
      <w:pPr>
        <w:spacing w:after="0" w:line="240" w:lineRule="auto"/>
        <w:ind w:left="0" w:right="0"/>
        <w:rPr>
          <w:rFonts w:ascii="Arial" w:hAnsi="Arial" w:cs="Arial"/>
          <w:b/>
          <w:sz w:val="18"/>
        </w:rPr>
      </w:pPr>
    </w:p>
    <w:p w14:paraId="480E61F6" w14:textId="77777777" w:rsidR="001B13F9" w:rsidRPr="001B13F9" w:rsidRDefault="001B13F9" w:rsidP="00F90000">
      <w:pPr>
        <w:pStyle w:val="Rubrik2"/>
        <w:ind w:left="0"/>
      </w:pPr>
      <w:r w:rsidRPr="001B13F9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1B13F9" w:rsidRPr="001B13F9" w14:paraId="663F11CC" w14:textId="77777777" w:rsidTr="00EE1883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AD10463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B13F9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FA24AFD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13F9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023C405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13F9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723D440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1B13F9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  <w:r w:rsidRPr="001B13F9">
              <w:rPr>
                <w:rFonts w:ascii="Arial" w:hAnsi="Arial" w:cs="Arial"/>
                <w:b/>
                <w:sz w:val="18"/>
                <w:szCs w:val="18"/>
              </w:rPr>
              <w:t xml:space="preserve"> 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4926C52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B13F9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0527429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B13F9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1B13F9" w:rsidRPr="001B13F9" w14:paraId="759DC25A" w14:textId="77777777" w:rsidTr="00EE1883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9AB533" w14:textId="77777777" w:rsidR="001B13F9" w:rsidRPr="001B13F9" w:rsidRDefault="001B13F9" w:rsidP="001B13F9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B13F9">
              <w:rPr>
                <w:rFonts w:ascii="Arial" w:hAnsi="Arial" w:cs="Arial"/>
                <w:b/>
                <w:sz w:val="18"/>
                <w:szCs w:val="18"/>
              </w:rPr>
              <w:t>Bröstrygg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262331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13F9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20FB73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13F9">
              <w:rPr>
                <w:rFonts w:ascii="Arial" w:hAnsi="Arial" w:cs="Arial"/>
                <w:sz w:val="18"/>
                <w:szCs w:val="18"/>
              </w:rPr>
              <w:t>3/3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5B2CF0" w14:textId="6490A461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B13F9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007D0C0E"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 w:rsidRPr="001B13F9">
              <w:rPr>
                <w:rFonts w:ascii="Arial" w:hAnsi="Arial" w:cs="Arial"/>
                <w:sz w:val="18"/>
                <w:szCs w:val="18"/>
                <w:lang w:val="en-US"/>
              </w:rPr>
              <w:t>60/Bone/FC30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D7DBF0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B13F9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041D5DA2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B13F9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1B13F9" w:rsidRPr="001B13F9" w14:paraId="45C29A34" w14:textId="77777777" w:rsidTr="00EE1883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035E0DE" w14:textId="77777777" w:rsidR="001B13F9" w:rsidRPr="001B13F9" w:rsidRDefault="001B13F9" w:rsidP="001B13F9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008D52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B13F9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3A797A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B13F9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530C5F" w14:textId="1BFF01B8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B13F9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007D0C0E"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 w:rsidRPr="001B13F9">
              <w:rPr>
                <w:rFonts w:ascii="Arial" w:hAnsi="Arial" w:cs="Arial"/>
                <w:sz w:val="18"/>
                <w:szCs w:val="18"/>
                <w:lang w:val="en-US"/>
              </w:rPr>
              <w:t>60/Bone/FC30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0E6431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B13F9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82670D0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B13F9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1B13F9" w:rsidRPr="001B13F9" w14:paraId="6C29A4C4" w14:textId="77777777" w:rsidTr="00EE1883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5A29109" w14:textId="77777777" w:rsidR="001B13F9" w:rsidRPr="001B13F9" w:rsidRDefault="001B13F9" w:rsidP="001B13F9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A2DF6F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B13F9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628501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B13F9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9575D8" w14:textId="20F1B993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B13F9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007D0C0E"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 w:rsidRPr="001B13F9">
              <w:rPr>
                <w:rFonts w:ascii="Arial" w:hAnsi="Arial" w:cs="Arial"/>
                <w:sz w:val="18"/>
                <w:szCs w:val="18"/>
                <w:lang w:val="en-US"/>
              </w:rPr>
              <w:t>60/Bone/FC30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D6AA53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B13F9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B50F73C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B13F9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1B13F9" w:rsidRPr="001B13F9" w14:paraId="20AC661F" w14:textId="77777777" w:rsidTr="00EE1883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4A2E9AB" w14:textId="77777777" w:rsidR="001B13F9" w:rsidRPr="001B13F9" w:rsidRDefault="001B13F9" w:rsidP="001B13F9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EAFF57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B13F9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528B9C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B13F9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C2EC29" w14:textId="74690C0C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B13F9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007D0C0E"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 w:rsidRPr="001B13F9">
              <w:rPr>
                <w:rFonts w:ascii="Arial" w:hAnsi="Arial" w:cs="Arial"/>
                <w:sz w:val="18"/>
                <w:szCs w:val="18"/>
                <w:lang w:val="en-US"/>
              </w:rPr>
              <w:t>60/Bone/FC30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EAD0EA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B13F9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E5D69B0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B13F9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1B13F9" w:rsidRPr="001B13F9" w14:paraId="37D38F32" w14:textId="77777777" w:rsidTr="00EE1883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0D67D4B" w14:textId="77777777" w:rsidR="001B13F9" w:rsidRPr="001B13F9" w:rsidRDefault="001B13F9" w:rsidP="001B13F9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916B68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B13F9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D2415B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B13F9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223254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B13F9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F17411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B13F9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8FE88D1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B13F9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1B13F9" w:rsidRPr="001B13F9" w14:paraId="1C2B740C" w14:textId="77777777" w:rsidTr="00EE1883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293FC3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1B13F9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800A70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B13F9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1D220F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B13F9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B07C34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B13F9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99C02A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B13F9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6DED0A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B13F9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1B13F9" w:rsidRPr="001B13F9" w14:paraId="579D17B7" w14:textId="77777777" w:rsidTr="00EE1883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0FBAEA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proofErr w:type="spellStart"/>
            <w:r w:rsidRPr="001B13F9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827295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B13F9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729439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B13F9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AD1D3C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B13F9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47480F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B13F9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A4494E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B13F9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40A3B447" w14:textId="77777777" w:rsidR="001B13F9" w:rsidRPr="001B13F9" w:rsidRDefault="001B13F9" w:rsidP="001B13F9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  <w:lang w:val="en-US"/>
        </w:rPr>
      </w:pPr>
    </w:p>
    <w:p w14:paraId="6347D7BD" w14:textId="77777777" w:rsidR="001B13F9" w:rsidRPr="001B13F9" w:rsidRDefault="001B13F9" w:rsidP="00F90000">
      <w:pPr>
        <w:pStyle w:val="Rubrik2"/>
        <w:ind w:left="0"/>
      </w:pPr>
      <w:proofErr w:type="spellStart"/>
      <w:r w:rsidRPr="001B13F9">
        <w:rPr>
          <w:lang w:val="en-US"/>
        </w:rPr>
        <w:t>Hängning</w:t>
      </w:r>
      <w:proofErr w:type="spellEnd"/>
      <w:r w:rsidRPr="001B13F9">
        <w:rPr>
          <w:lang w:val="en-US"/>
        </w:rPr>
        <w:t xml:space="preserve"> </w:t>
      </w:r>
      <w:r w:rsidRPr="001B13F9">
        <w:t>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1B13F9" w:rsidRPr="001B13F9" w14:paraId="21CA83D9" w14:textId="77777777" w:rsidTr="001B13F9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562C6698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0068B581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4C07D900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641CA53F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39FC5EB8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B13F9" w:rsidRPr="001B13F9" w14:paraId="18E0C171" w14:textId="77777777" w:rsidTr="001B13F9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/>
            <w:vAlign w:val="center"/>
          </w:tcPr>
          <w:p w14:paraId="7130EEDA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B13F9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7D4804EC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B13F9">
              <w:rPr>
                <w:rFonts w:ascii="Arial" w:hAnsi="Arial" w:cs="Arial"/>
                <w:color w:val="FFFFFF"/>
                <w:sz w:val="18"/>
                <w:szCs w:val="18"/>
              </w:rPr>
              <w:t>Bröstrygg K-</w:t>
            </w:r>
          </w:p>
          <w:p w14:paraId="4EF1C8F2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B13F9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/>
          </w:tcPr>
          <w:p w14:paraId="2CB6C574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7AC1CF4D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B13F9">
              <w:rPr>
                <w:rFonts w:ascii="Arial" w:hAnsi="Arial" w:cs="Arial"/>
                <w:color w:val="FFFFFF"/>
                <w:sz w:val="18"/>
                <w:szCs w:val="18"/>
              </w:rPr>
              <w:t>Bröstrygg K-</w:t>
            </w:r>
          </w:p>
          <w:p w14:paraId="783AA6D8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B13F9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7D1F9FA1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B13F9">
              <w:rPr>
                <w:rFonts w:ascii="Arial" w:hAnsi="Arial" w:cs="Arial"/>
                <w:color w:val="FFFFFF"/>
                <w:sz w:val="18"/>
                <w:szCs w:val="18"/>
              </w:rPr>
              <w:t>Bröstrygg K-</w:t>
            </w:r>
          </w:p>
          <w:p w14:paraId="413BEABC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B13F9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/>
          </w:tcPr>
          <w:p w14:paraId="32A902E4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B13F9" w:rsidRPr="001B13F9" w14:paraId="499683B0" w14:textId="77777777" w:rsidTr="001B13F9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169D303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53D0CE17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C7F2472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04A5F16D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6D2B8510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99CA5EF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B13F9" w:rsidRPr="001B13F9" w14:paraId="18BC40F6" w14:textId="77777777" w:rsidTr="001B13F9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E46C3D1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6BD2EA56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574D50A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E1D9469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FD34754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7642A6C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B13F9" w:rsidRPr="001B13F9" w14:paraId="30986D5B" w14:textId="77777777" w:rsidTr="001B13F9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914DB09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0023AE8E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3EC3F98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950AB65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36CC2F9D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24B5F6B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B13F9" w:rsidRPr="001B13F9" w14:paraId="47129591" w14:textId="77777777" w:rsidTr="001B13F9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2A7FB99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616BF79E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6075CD7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638161EB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75966EF3" w14:textId="77777777" w:rsidR="001B13F9" w:rsidRPr="001B13F9" w:rsidRDefault="001B13F9" w:rsidP="001B13F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72B66C7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B13F9" w:rsidRPr="001B13F9" w14:paraId="63084DB8" w14:textId="77777777" w:rsidTr="001B13F9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F00BB23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4A17F0ED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3828B51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12276664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C8FB424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FFE8A30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B13F9" w:rsidRPr="001B13F9" w14:paraId="779B28CD" w14:textId="77777777" w:rsidTr="001B13F9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09A7677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50BF9F47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24E3DC8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EA51D6F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4F672E39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4652722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B13F9" w:rsidRPr="001B13F9" w14:paraId="34156728" w14:textId="77777777" w:rsidTr="001B13F9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6793E6E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shd w:val="clear" w:color="auto" w:fill="8496B0"/>
          </w:tcPr>
          <w:p w14:paraId="445CC279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59D84DC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6FEAAC9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22EACA12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456E17E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B13F9" w:rsidRPr="001B13F9" w14:paraId="73997B96" w14:textId="77777777" w:rsidTr="001B13F9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4232ED7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4C8C89E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65C53F6C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5B1EECE5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C730527" w14:textId="77777777" w:rsidR="001B13F9" w:rsidRPr="001B13F9" w:rsidRDefault="001B13F9" w:rsidP="001B13F9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62272233" w14:textId="77777777" w:rsidR="001B13F9" w:rsidRPr="001B13F9" w:rsidRDefault="001B13F9" w:rsidP="001B13F9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1257F059" w14:textId="77777777" w:rsidR="001B13F9" w:rsidRPr="001B13F9" w:rsidRDefault="001B13F9" w:rsidP="001B13F9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1B13F9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14820" w14:textId="77777777" w:rsidR="00363B23" w:rsidRDefault="00363B23">
      <w:r>
        <w:separator/>
      </w:r>
    </w:p>
  </w:endnote>
  <w:endnote w:type="continuationSeparator" w:id="0">
    <w:p w14:paraId="349ACAE5" w14:textId="77777777" w:rsidR="00363B23" w:rsidRDefault="00363B23">
      <w:r>
        <w:continuationSeparator/>
      </w:r>
    </w:p>
  </w:endnote>
  <w:endnote w:type="continuationNotice" w:id="1">
    <w:p w14:paraId="46EC95B0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AEA1B" w14:textId="77777777" w:rsidR="00363B23" w:rsidRDefault="00363B23"/>
  </w:footnote>
  <w:footnote w:type="continuationSeparator" w:id="0">
    <w:p w14:paraId="728F325F" w14:textId="77777777" w:rsidR="00363B23" w:rsidRDefault="00363B23">
      <w:r>
        <w:continuationSeparator/>
      </w:r>
    </w:p>
  </w:footnote>
  <w:footnote w:type="continuationNotice" w:id="1">
    <w:p w14:paraId="75B23EA5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1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2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1B981ABA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CF0A7250" w:tentative="1">
      <w:start w:val="1"/>
      <w:numFmt w:val="lowerLetter"/>
      <w:lvlText w:val="%2."/>
      <w:lvlJc w:val="left"/>
      <w:pPr>
        <w:ind w:left="1080" w:hanging="360"/>
      </w:pPr>
    </w:lvl>
    <w:lvl w:ilvl="2" w:tplc="C7688AB8" w:tentative="1">
      <w:start w:val="1"/>
      <w:numFmt w:val="lowerRoman"/>
      <w:lvlText w:val="%3."/>
      <w:lvlJc w:val="right"/>
      <w:pPr>
        <w:ind w:left="1800" w:hanging="180"/>
      </w:pPr>
    </w:lvl>
    <w:lvl w:ilvl="3" w:tplc="4EB4A508" w:tentative="1">
      <w:start w:val="1"/>
      <w:numFmt w:val="decimal"/>
      <w:lvlText w:val="%4."/>
      <w:lvlJc w:val="left"/>
      <w:pPr>
        <w:ind w:left="2520" w:hanging="360"/>
      </w:pPr>
    </w:lvl>
    <w:lvl w:ilvl="4" w:tplc="B3B22D0E" w:tentative="1">
      <w:start w:val="1"/>
      <w:numFmt w:val="lowerLetter"/>
      <w:lvlText w:val="%5."/>
      <w:lvlJc w:val="left"/>
      <w:pPr>
        <w:ind w:left="3240" w:hanging="360"/>
      </w:pPr>
    </w:lvl>
    <w:lvl w:ilvl="5" w:tplc="EEFAB480" w:tentative="1">
      <w:start w:val="1"/>
      <w:numFmt w:val="lowerRoman"/>
      <w:lvlText w:val="%6."/>
      <w:lvlJc w:val="right"/>
      <w:pPr>
        <w:ind w:left="3960" w:hanging="180"/>
      </w:pPr>
    </w:lvl>
    <w:lvl w:ilvl="6" w:tplc="1C900226" w:tentative="1">
      <w:start w:val="1"/>
      <w:numFmt w:val="decimal"/>
      <w:lvlText w:val="%7."/>
      <w:lvlJc w:val="left"/>
      <w:pPr>
        <w:ind w:left="4680" w:hanging="360"/>
      </w:pPr>
    </w:lvl>
    <w:lvl w:ilvl="7" w:tplc="CE2E544E" w:tentative="1">
      <w:start w:val="1"/>
      <w:numFmt w:val="lowerLetter"/>
      <w:lvlText w:val="%8."/>
      <w:lvlJc w:val="left"/>
      <w:pPr>
        <w:ind w:left="5400" w:hanging="360"/>
      </w:pPr>
    </w:lvl>
    <w:lvl w:ilvl="8" w:tplc="89D4220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EA72B6EE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5DCCF06E" w:tentative="1">
      <w:start w:val="1"/>
      <w:numFmt w:val="lowerLetter"/>
      <w:lvlText w:val="%2."/>
      <w:lvlJc w:val="left"/>
      <w:pPr>
        <w:ind w:left="1080" w:hanging="360"/>
      </w:pPr>
    </w:lvl>
    <w:lvl w:ilvl="2" w:tplc="3586ACB8" w:tentative="1">
      <w:start w:val="1"/>
      <w:numFmt w:val="lowerRoman"/>
      <w:lvlText w:val="%3."/>
      <w:lvlJc w:val="right"/>
      <w:pPr>
        <w:ind w:left="1800" w:hanging="180"/>
      </w:pPr>
    </w:lvl>
    <w:lvl w:ilvl="3" w:tplc="A9C21136" w:tentative="1">
      <w:start w:val="1"/>
      <w:numFmt w:val="decimal"/>
      <w:lvlText w:val="%4."/>
      <w:lvlJc w:val="left"/>
      <w:pPr>
        <w:ind w:left="2520" w:hanging="360"/>
      </w:pPr>
    </w:lvl>
    <w:lvl w:ilvl="4" w:tplc="A14C9380" w:tentative="1">
      <w:start w:val="1"/>
      <w:numFmt w:val="lowerLetter"/>
      <w:lvlText w:val="%5."/>
      <w:lvlJc w:val="left"/>
      <w:pPr>
        <w:ind w:left="3240" w:hanging="360"/>
      </w:pPr>
    </w:lvl>
    <w:lvl w:ilvl="5" w:tplc="15B07A02" w:tentative="1">
      <w:start w:val="1"/>
      <w:numFmt w:val="lowerRoman"/>
      <w:lvlText w:val="%6."/>
      <w:lvlJc w:val="right"/>
      <w:pPr>
        <w:ind w:left="3960" w:hanging="180"/>
      </w:pPr>
    </w:lvl>
    <w:lvl w:ilvl="6" w:tplc="3DC07326" w:tentative="1">
      <w:start w:val="1"/>
      <w:numFmt w:val="decimal"/>
      <w:lvlText w:val="%7."/>
      <w:lvlJc w:val="left"/>
      <w:pPr>
        <w:ind w:left="4680" w:hanging="360"/>
      </w:pPr>
    </w:lvl>
    <w:lvl w:ilvl="7" w:tplc="1732164E" w:tentative="1">
      <w:start w:val="1"/>
      <w:numFmt w:val="lowerLetter"/>
      <w:lvlText w:val="%8."/>
      <w:lvlJc w:val="left"/>
      <w:pPr>
        <w:ind w:left="5400" w:hanging="360"/>
      </w:pPr>
    </w:lvl>
    <w:lvl w:ilvl="8" w:tplc="0C2E7E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6E74D22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A448E5D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72D17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530429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E305F0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9BA425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3F85B1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AF24A4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6A8B05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14058724">
    <w:abstractNumId w:val="20"/>
  </w:num>
  <w:num w:numId="2" w16cid:durableId="794562907">
    <w:abstractNumId w:val="15"/>
  </w:num>
  <w:num w:numId="3" w16cid:durableId="496388838">
    <w:abstractNumId w:val="0"/>
  </w:num>
  <w:num w:numId="4" w16cid:durableId="575819957">
    <w:abstractNumId w:val="6"/>
  </w:num>
  <w:num w:numId="5" w16cid:durableId="1660495033">
    <w:abstractNumId w:val="18"/>
  </w:num>
  <w:num w:numId="6" w16cid:durableId="1972324342">
    <w:abstractNumId w:val="2"/>
  </w:num>
  <w:num w:numId="7" w16cid:durableId="1151563201">
    <w:abstractNumId w:val="12"/>
  </w:num>
  <w:num w:numId="8" w16cid:durableId="739250692">
    <w:abstractNumId w:val="9"/>
  </w:num>
  <w:num w:numId="9" w16cid:durableId="884486226">
    <w:abstractNumId w:val="1"/>
  </w:num>
  <w:num w:numId="10" w16cid:durableId="921522597">
    <w:abstractNumId w:val="1"/>
  </w:num>
  <w:num w:numId="11" w16cid:durableId="542014706">
    <w:abstractNumId w:val="3"/>
  </w:num>
  <w:num w:numId="12" w16cid:durableId="414134612">
    <w:abstractNumId w:val="4"/>
  </w:num>
  <w:num w:numId="13" w16cid:durableId="1550532044">
    <w:abstractNumId w:val="14"/>
  </w:num>
  <w:num w:numId="14" w16cid:durableId="94323491">
    <w:abstractNumId w:val="10"/>
  </w:num>
  <w:num w:numId="15" w16cid:durableId="533463477">
    <w:abstractNumId w:val="7"/>
  </w:num>
  <w:num w:numId="16" w16cid:durableId="1035813659">
    <w:abstractNumId w:val="13"/>
  </w:num>
  <w:num w:numId="17" w16cid:durableId="501432164">
    <w:abstractNumId w:val="5"/>
  </w:num>
  <w:num w:numId="18" w16cid:durableId="1818456876">
    <w:abstractNumId w:val="11"/>
  </w:num>
  <w:num w:numId="19" w16cid:durableId="813374306">
    <w:abstractNumId w:val="19"/>
  </w:num>
  <w:num w:numId="20" w16cid:durableId="1116102560">
    <w:abstractNumId w:val="16"/>
  </w:num>
  <w:num w:numId="21" w16cid:durableId="905264354">
    <w:abstractNumId w:val="8"/>
  </w:num>
  <w:num w:numId="22" w16cid:durableId="19597991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0E73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13F9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23B7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1448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86A95"/>
    <w:rsid w:val="00697F91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0C0E"/>
    <w:rsid w:val="007D1620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000"/>
    <w:rsid w:val="00F90B64"/>
    <w:rsid w:val="00FB2F0F"/>
    <w:rsid w:val="00FB5086"/>
    <w:rsid w:val="00FB5411"/>
    <w:rsid w:val="00FB6392"/>
    <w:rsid w:val="00FD3510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Data" Target="diagrams/data1.xml" Id="rId18" /><Relationship Type="http://schemas.openxmlformats.org/officeDocument/2006/relationships/fontTable" Target="fontTable.xml" Id="rId26" /><Relationship Type="http://schemas.openxmlformats.org/officeDocument/2006/relationships/diagramColors" Target="diagrams/colors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media/image5.png" Id="rId25" /><Relationship Type="http://schemas.openxmlformats.org/officeDocument/2006/relationships/footer" Target="footer3.xml" Id="rId16" /><Relationship Type="http://schemas.openxmlformats.org/officeDocument/2006/relationships/diagramQuickStyle" Target="diagrams/quickStyl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4.png" Id="rId24" /><Relationship Type="http://schemas.openxmlformats.org/officeDocument/2006/relationships/header" Target="header2.xml" Id="rId15" /><Relationship Type="http://schemas.openxmlformats.org/officeDocument/2006/relationships/image" Target="media/image3.png" Id="rId23" /><Relationship Type="http://schemas.openxmlformats.org/officeDocument/2006/relationships/footnotes" Target="footnotes.xml" Id="rId10" /><Relationship Type="http://schemas.openxmlformats.org/officeDocument/2006/relationships/diagramLayout" Target="diagrams/layout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07/relationships/diagramDrawing" Target="diagrams/drawing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A4EDE267-4084-4858-A5DB-BC4F103E5328}" type="presOf" srcId="{7D55B2F1-F7F7-4A6B-AFB0-F846FDB634B5}" destId="{E13D0391-DAD9-4B61-AB66-3FA48A4F7006}" srcOrd="0" destOrd="0" presId="urn:microsoft.com/office/officeart/2005/8/layout/hChevron3"/>
    <dgm:cxn modelId="{11BB3281-9925-463D-8470-FA91EE5C9C8E}" type="presOf" srcId="{548E9FD9-7371-42E5-8C31-C03B33C90BF7}" destId="{6CE68A43-9C69-4212-AF24-9AFEE7CA1715}" srcOrd="0" destOrd="0" presId="urn:microsoft.com/office/officeart/2005/8/layout/hChevron3"/>
    <dgm:cxn modelId="{C01D3CAE-D2B3-4574-BB6F-E55450784750}" type="presOf" srcId="{72C3C3E7-AFE7-48AF-A84A-F5F4B462ABCE}" destId="{AD4E5296-B06F-4F82-9CB5-F741BF6BFCC1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B8DE5EF1-0AF5-4FC1-B311-4CC173D147BB}" type="presOf" srcId="{B73EA016-5B5E-4372-8AFF-E16F061CFA05}" destId="{1F6A0B97-83F0-4189-B0CB-00156B0AC153}" srcOrd="0" destOrd="0" presId="urn:microsoft.com/office/officeart/2005/8/layout/hChevron3"/>
    <dgm:cxn modelId="{C2BBFEF4-399F-4617-92D7-233A9128E88A}" type="presOf" srcId="{D813EA76-4FD3-4C15-BFBC-B1DF43B29666}" destId="{4784DBD1-3CBE-41A8-A2C7-CF088F838C79}" srcOrd="0" destOrd="0" presId="urn:microsoft.com/office/officeart/2005/8/layout/hChevron3"/>
    <dgm:cxn modelId="{4F22BE45-26A1-4D53-A867-5045D13602E1}" type="presParOf" srcId="{1F6A0B97-83F0-4189-B0CB-00156B0AC153}" destId="{4784DBD1-3CBE-41A8-A2C7-CF088F838C79}" srcOrd="0" destOrd="0" presId="urn:microsoft.com/office/officeart/2005/8/layout/hChevron3"/>
    <dgm:cxn modelId="{C6B28967-E759-4383-8FEC-A8A84F6D7C0F}" type="presParOf" srcId="{1F6A0B97-83F0-4189-B0CB-00156B0AC153}" destId="{37D14BC8-3203-463C-9804-9B3B86B621FF}" srcOrd="1" destOrd="0" presId="urn:microsoft.com/office/officeart/2005/8/layout/hChevron3"/>
    <dgm:cxn modelId="{A5E45718-A776-4CCC-BD10-75C550849954}" type="presParOf" srcId="{1F6A0B97-83F0-4189-B0CB-00156B0AC153}" destId="{E13D0391-DAD9-4B61-AB66-3FA48A4F7006}" srcOrd="2" destOrd="0" presId="urn:microsoft.com/office/officeart/2005/8/layout/hChevron3"/>
    <dgm:cxn modelId="{84414BCD-62C0-4673-9419-AB21D8BD5458}" type="presParOf" srcId="{1F6A0B97-83F0-4189-B0CB-00156B0AC153}" destId="{F9271109-4339-4036-9126-150629D10456}" srcOrd="3" destOrd="0" presId="urn:microsoft.com/office/officeart/2005/8/layout/hChevron3"/>
    <dgm:cxn modelId="{7D4F7D11-F220-4DFC-B4CE-C6B335A79210}" type="presParOf" srcId="{1F6A0B97-83F0-4189-B0CB-00156B0AC153}" destId="{AD4E5296-B06F-4F82-9CB5-F741BF6BFCC1}" srcOrd="4" destOrd="0" presId="urn:microsoft.com/office/officeart/2005/8/layout/hChevron3"/>
    <dgm:cxn modelId="{5667ED45-97F1-4993-BDE7-36A284B18AF5}" type="presParOf" srcId="{1F6A0B97-83F0-4189-B0CB-00156B0AC153}" destId="{99F7A086-6C98-4385-8FFE-3337C1F24694}" srcOrd="5" destOrd="0" presId="urn:microsoft.com/office/officeart/2005/8/layout/hChevron3"/>
    <dgm:cxn modelId="{6EFC4189-5D81-4880-BEC6-703901E40917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</TotalTime>
  <Pages>2</Pages>
  <Words>177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1671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Bröstrygg (822000)</dc:title>
  <dc:subject/>
  <dc:creator>patrik.jens.johansson@vgregion.se</dc:creator>
  <keywords/>
  <lastModifiedBy>Ulrica Sehlberg</lastModifiedBy>
  <revision>7</revision>
  <lastPrinted>2016-03-31T10:56:00.0000000Z</lastPrinted>
  <dcterms:created xsi:type="dcterms:W3CDTF">2022-05-18T04:11:00.0000000Z</dcterms:created>
  <dcterms:modified xsi:type="dcterms:W3CDTF">2026-03-04T10:44:00.0000000Z</dcterms:modified>
</coreProperties>
</file>