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7D0CD" w14:textId="77777777" w:rsidR="001B13F9" w:rsidRDefault="001B13F9" w:rsidP="00F35B05">
      <w:pPr>
        <w:pStyle w:val="Rubrik2"/>
        <w:sectPr w:rsidR="001B13F9" w:rsidSect="001B13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D0B9B3" w14:textId="314C11E3" w:rsidR="001B13F9" w:rsidRPr="005C1448" w:rsidRDefault="005C1448" w:rsidP="005C1448">
      <w:pPr>
        <w:pStyle w:val="Rubrik1"/>
        <w:ind w:left="0"/>
      </w:pPr>
      <w:r w:rsidRPr="005C1448">
        <w:t>DT Bröstrygg (</w:t>
      </w:r>
      <w:proofErr w:type="gramStart"/>
      <w:r w:rsidRPr="005C1448">
        <w:t>822000</w:t>
      </w:r>
      <w:proofErr w:type="gramEnd"/>
      <w:r w:rsidRPr="005C1448">
        <w:t>)</w:t>
      </w:r>
    </w:p>
    <w:p w14:paraId="2C70F2F4" w14:textId="77777777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42535D7" w14:textId="571CAF11" w:rsidR="001B13F9" w:rsidRPr="001B13F9" w:rsidRDefault="005C1448" w:rsidP="005C1448">
      <w:pPr>
        <w:pStyle w:val="Rubrik2"/>
        <w:ind w:left="0"/>
      </w:pPr>
      <w:r>
        <w:t>Förändringar</w:t>
      </w:r>
      <w:r w:rsidR="001B13F9" w:rsidRPr="001B13F9">
        <w:t xml:space="preserve"> i denna version</w:t>
      </w:r>
    </w:p>
    <w:p w14:paraId="228F1940" w14:textId="78C44449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B13F9">
        <w:rPr>
          <w:rFonts w:ascii="Arial" w:hAnsi="Arial" w:cs="Arial"/>
          <w:sz w:val="18"/>
          <w:szCs w:val="18"/>
        </w:rPr>
        <w:t>Inga förändringar</w:t>
      </w:r>
      <w:r w:rsidR="005C1448">
        <w:rPr>
          <w:rFonts w:ascii="Arial" w:hAnsi="Arial" w:cs="Arial"/>
          <w:sz w:val="18"/>
          <w:szCs w:val="18"/>
        </w:rPr>
        <w:t>.</w:t>
      </w:r>
    </w:p>
    <w:p w14:paraId="66C8832A" w14:textId="77777777" w:rsidR="001B13F9" w:rsidRPr="001B13F9" w:rsidRDefault="001B13F9" w:rsidP="005C1448">
      <w:pPr>
        <w:pStyle w:val="Rubrik2"/>
        <w:ind w:left="0"/>
      </w:pPr>
      <w:r w:rsidRPr="001B13F9">
        <w:t>Syfte</w:t>
      </w:r>
    </w:p>
    <w:p w14:paraId="355CD712" w14:textId="77777777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B13F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5B3AE32" w14:textId="77777777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2E9A25" w14:textId="77777777" w:rsidR="001B13F9" w:rsidRPr="001B13F9" w:rsidRDefault="001B13F9" w:rsidP="005C1448">
      <w:pPr>
        <w:pStyle w:val="Rubrik2"/>
        <w:ind w:left="0"/>
      </w:pPr>
      <w:r w:rsidRPr="001B13F9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B13F9" w:rsidRPr="001B13F9" w14:paraId="60248A77" w14:textId="77777777" w:rsidTr="00EE188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BDC3916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A86CAF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Skelettskada, felställning, destruktioner mm.</w:t>
            </w:r>
          </w:p>
        </w:tc>
      </w:tr>
      <w:tr w:rsidR="001B13F9" w:rsidRPr="001B13F9" w14:paraId="6A664F5D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E0EE4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227EC5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B13F9" w:rsidRPr="001B13F9" w14:paraId="11531239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FF901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48362B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B13F9" w:rsidRPr="001B13F9" w14:paraId="57E2D319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EEDF4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F7DCE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B13F9" w:rsidRPr="001B13F9" w14:paraId="5349FDF2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C95B0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EB6A397" w14:textId="72333D8F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C1448" w:rsidRPr="001B13F9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B13F9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FAEB59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C79449C" w14:textId="0B5316A6" w:rsidR="001B13F9" w:rsidRPr="001B13F9" w:rsidRDefault="00F90000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1B13F9" w:rsidRPr="001B13F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B13F9" w:rsidRPr="001B13F9" w14:paraId="6CEAA660" w14:textId="77777777" w:rsidTr="00EE188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8A00EB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B13F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F609E14" w14:textId="77777777" w:rsidR="001B13F9" w:rsidRPr="001B13F9" w:rsidRDefault="001B13F9" w:rsidP="001B13F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89D2FD3" w14:textId="77777777" w:rsidR="001B13F9" w:rsidRPr="001B13F9" w:rsidRDefault="001B13F9" w:rsidP="001B13F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1405ADE" w14:textId="77777777" w:rsidR="001B13F9" w:rsidRPr="001B13F9" w:rsidRDefault="001B13F9" w:rsidP="001B13F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0FDA5C4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DCD1178" w14:textId="0D98A3B1" w:rsidR="001B13F9" w:rsidRPr="001B13F9" w:rsidRDefault="001B13F9" w:rsidP="00F90000">
      <w:pPr>
        <w:pStyle w:val="Rubrik2"/>
        <w:ind w:left="0"/>
      </w:pPr>
      <w:r w:rsidRPr="001B13F9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1B13F9" w:rsidRPr="001B13F9" w14:paraId="270B1F7F" w14:textId="77777777" w:rsidTr="001B13F9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F23E416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2AC366F" wp14:editId="33B131B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F20DD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CC2653" wp14:editId="45E6FB85">
                      <wp:simplePos x="0" y="0"/>
                      <wp:positionH relativeFrom="column">
                        <wp:posOffset>448310</wp:posOffset>
                      </wp:positionH>
                      <wp:positionV relativeFrom="paragraph">
                        <wp:posOffset>97790</wp:posOffset>
                      </wp:positionV>
                      <wp:extent cx="410210" cy="17018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7018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E5CA6A" w14:textId="77777777" w:rsidR="001B13F9" w:rsidRPr="0066567D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CC265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35.3pt;margin-top:7.7pt;width:32.3pt;height:134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" adj="2603" fillcolor="red" stroked="f" strokeweight="1pt">
                      <v:textbox inset="1mm,1mm,1mm,1mm">
                        <w:txbxContent>
                          <w:p w14:paraId="5DE5CA6A" w14:textId="77777777" w:rsidR="001B13F9" w:rsidRPr="0066567D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94BEE17" wp14:editId="00F9BADB">
                      <wp:simplePos x="0" y="0"/>
                      <wp:positionH relativeFrom="column">
                        <wp:posOffset>232410</wp:posOffset>
                      </wp:positionH>
                      <wp:positionV relativeFrom="paragraph">
                        <wp:posOffset>85090</wp:posOffset>
                      </wp:positionV>
                      <wp:extent cx="1371600" cy="1720850"/>
                      <wp:effectExtent l="19050" t="19050" r="1905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0" cy="17208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92756C" id="Rektangel 3" o:spid="_x0000_s1026" style="position:absolute;margin-left:18.3pt;margin-top:6.7pt;width:108pt;height:13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w:drawing>
                <wp:inline distT="0" distB="0" distL="0" distR="0" wp14:anchorId="07821683" wp14:editId="24A666DA">
                  <wp:extent cx="1409700" cy="227426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7428599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416" cy="22931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13F9" w:rsidRPr="001B13F9" w14:paraId="24CFC019" w14:textId="77777777" w:rsidTr="001B13F9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0C40BC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C0587F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3D2C0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13F9" w:rsidRPr="001B13F9" w14:paraId="3B428BF8" w14:textId="77777777" w:rsidTr="001B13F9">
        <w:trPr>
          <w:trHeight w:val="227"/>
        </w:trPr>
        <w:tc>
          <w:tcPr>
            <w:tcW w:w="1950" w:type="dxa"/>
            <w:shd w:val="clear" w:color="auto" w:fill="FFFFFF"/>
          </w:tcPr>
          <w:p w14:paraId="51093CB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A6C580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B13F9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1B13F9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7A1348" w14:textId="77777777" w:rsidR="001B13F9" w:rsidRPr="001B13F9" w:rsidRDefault="001B13F9" w:rsidP="001B13F9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B13F9" w:rsidRPr="001B13F9" w14:paraId="00FFC52A" w14:textId="77777777" w:rsidTr="001B13F9">
        <w:trPr>
          <w:trHeight w:val="227"/>
        </w:trPr>
        <w:tc>
          <w:tcPr>
            <w:tcW w:w="1950" w:type="dxa"/>
            <w:shd w:val="clear" w:color="auto" w:fill="FFFFFF"/>
          </w:tcPr>
          <w:p w14:paraId="030088A2" w14:textId="77777777" w:rsidR="001B13F9" w:rsidRPr="001B13F9" w:rsidRDefault="001B13F9" w:rsidP="001B13F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Bröstrygg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68652AB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B13F9">
              <w:rPr>
                <w:rFonts w:ascii="Arial" w:hAnsi="Arial" w:cs="Arial"/>
                <w:sz w:val="18"/>
                <w:szCs w:val="18"/>
              </w:rPr>
              <w:t xml:space="preserve"> C7 – L1.</w:t>
            </w:r>
          </w:p>
          <w:p w14:paraId="2A1E3D3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51F68AE" w14:textId="77777777" w:rsidR="001B13F9" w:rsidRPr="001B13F9" w:rsidRDefault="001B13F9" w:rsidP="001B13F9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5DEE5BB" w14:textId="77777777" w:rsidR="001B13F9" w:rsidRPr="001B13F9" w:rsidRDefault="001B13F9" w:rsidP="00F90000">
      <w:pPr>
        <w:pStyle w:val="Rubrik2"/>
        <w:ind w:left="0"/>
      </w:pPr>
      <w:proofErr w:type="spellStart"/>
      <w:r w:rsidRPr="001B13F9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1B13F9" w:rsidRPr="001B13F9" w14:paraId="1CDCC607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320021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DFCE6F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34D3C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EC46E36" wp14:editId="70C4C181">
                      <wp:simplePos x="0" y="0"/>
                      <wp:positionH relativeFrom="column">
                        <wp:posOffset>238443</wp:posOffset>
                      </wp:positionH>
                      <wp:positionV relativeFrom="paragraph">
                        <wp:posOffset>1230947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365487" w14:textId="77777777" w:rsidR="001B13F9" w:rsidRPr="0066567D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46E36" id="Upp 24" o:spid="_x0000_s1027" type="#_x0000_t68" style="position:absolute;left:0;text-align:left;margin-left:18.8pt;margin-top:96.9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0365487" w14:textId="77777777" w:rsidR="001B13F9" w:rsidRPr="0066567D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74056AE" wp14:editId="0A4A2728">
                      <wp:simplePos x="0" y="0"/>
                      <wp:positionH relativeFrom="margin">
                        <wp:posOffset>822325</wp:posOffset>
                      </wp:positionH>
                      <wp:positionV relativeFrom="paragraph">
                        <wp:posOffset>440055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D71349" w14:textId="77777777" w:rsidR="001B13F9" w:rsidRPr="0066564D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74056A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4.75pt;margin-top:34.65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20D71349" w14:textId="77777777" w:rsidR="001B13F9" w:rsidRPr="0066564D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9CCEA1E" wp14:editId="253E70C5">
                      <wp:simplePos x="0" y="0"/>
                      <wp:positionH relativeFrom="column">
                        <wp:posOffset>695960</wp:posOffset>
                      </wp:positionH>
                      <wp:positionV relativeFrom="paragraph">
                        <wp:posOffset>-28575</wp:posOffset>
                      </wp:positionV>
                      <wp:extent cx="6350" cy="2184400"/>
                      <wp:effectExtent l="19050" t="19050" r="31750" b="2540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21844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EB2D5E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8pt,-2.25pt" to="55.3pt,16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778F04F" wp14:editId="25A7F020">
                      <wp:simplePos x="0" y="0"/>
                      <wp:positionH relativeFrom="column">
                        <wp:posOffset>113030</wp:posOffset>
                      </wp:positionH>
                      <wp:positionV relativeFrom="paragraph">
                        <wp:posOffset>1028065</wp:posOffset>
                      </wp:positionV>
                      <wp:extent cx="1187450" cy="6350"/>
                      <wp:effectExtent l="19050" t="19050" r="12700" b="317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187450" cy="6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7FF0D8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9pt,80.95pt" to="102.4pt,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w:t xml:space="preserve"> </w:t>
            </w:r>
            <w:r w:rsidRPr="001B13F9">
              <w:rPr>
                <w:noProof/>
                <w:szCs w:val="20"/>
              </w:rPr>
              <w:drawing>
                <wp:inline distT="0" distB="0" distL="0" distR="0" wp14:anchorId="36B3C4E8" wp14:editId="2995C47C">
                  <wp:extent cx="1167928" cy="2152650"/>
                  <wp:effectExtent l="0" t="0" r="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783390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959" cy="21637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7ACD7B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19F9878" wp14:editId="12A9221E">
                      <wp:simplePos x="0" y="0"/>
                      <wp:positionH relativeFrom="column">
                        <wp:posOffset>400050</wp:posOffset>
                      </wp:positionH>
                      <wp:positionV relativeFrom="paragraph">
                        <wp:posOffset>565785</wp:posOffset>
                      </wp:positionV>
                      <wp:extent cx="299720" cy="694690"/>
                      <wp:effectExtent l="0" t="0" r="0" b="0"/>
                      <wp:wrapNone/>
                      <wp:docPr id="14" name="Textruta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707E5F8" w14:textId="77777777" w:rsidR="001B13F9" w:rsidRPr="001B13F9" w:rsidRDefault="001B13F9" w:rsidP="00F9000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1B13F9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9F987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4" o:spid="_x0000_s1029" type="#_x0000_t202" style="position:absolute;left:0;text-align:left;margin-left:31.5pt;margin-top:44.55pt;width:23.6pt;height:54.7pt;rotation:9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" filled="f" stroked="f" strokeweight=".5pt">
                      <v:textbox style="layout-flow:vertical;mso-layout-flow-alt:bottom-to-top">
                        <w:txbxContent>
                          <w:p w14:paraId="3707E5F8" w14:textId="77777777" w:rsidR="001B13F9" w:rsidRPr="001B13F9" w:rsidRDefault="001B13F9" w:rsidP="00F9000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1B13F9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D8E8960" wp14:editId="603915B8">
                      <wp:simplePos x="0" y="0"/>
                      <wp:positionH relativeFrom="column">
                        <wp:posOffset>403860</wp:posOffset>
                      </wp:positionH>
                      <wp:positionV relativeFrom="paragraph">
                        <wp:posOffset>663575</wp:posOffset>
                      </wp:positionV>
                      <wp:extent cx="410210" cy="534670"/>
                      <wp:effectExtent l="0" t="5080" r="0" b="381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F2136E" w14:textId="77777777" w:rsidR="001B13F9" w:rsidRPr="0066567D" w:rsidRDefault="001B13F9" w:rsidP="001B13F9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8E8960" id="Upp 22" o:spid="_x0000_s1030" type="#_x0000_t68" style="position:absolute;left:0;text-align:left;margin-left:31.8pt;margin-top:52.25pt;width:32.3pt;height:42.1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" adj="8286" fillcolor="red" stroked="f" strokeweight="1pt">
                      <v:textbox style="layout-flow:vertical;mso-layout-flow-alt:bottom-to-top" inset="1mm,1mm,1mm,1mm">
                        <w:txbxContent>
                          <w:p w14:paraId="4BF2136E" w14:textId="77777777" w:rsidR="001B13F9" w:rsidRPr="0066567D" w:rsidRDefault="001B13F9" w:rsidP="001B13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90318C7" wp14:editId="56DA311B">
                      <wp:simplePos x="0" y="0"/>
                      <wp:positionH relativeFrom="column">
                        <wp:posOffset>861060</wp:posOffset>
                      </wp:positionH>
                      <wp:positionV relativeFrom="paragraph">
                        <wp:posOffset>-9525</wp:posOffset>
                      </wp:positionV>
                      <wp:extent cx="50800" cy="2146300"/>
                      <wp:effectExtent l="19050" t="19050" r="25400" b="2540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800" cy="2146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AFC167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8pt,-.75pt" to="71.8pt,16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" strokecolor="red" strokeweight="3pt">
                      <v:stroke joinstyle="miter"/>
                    </v:line>
                  </w:pict>
                </mc:Fallback>
              </mc:AlternateContent>
            </w:r>
            <w:r w:rsidRPr="001B13F9">
              <w:rPr>
                <w:noProof/>
                <w:szCs w:val="20"/>
              </w:rPr>
              <w:t xml:space="preserve"> </w:t>
            </w:r>
            <w:r w:rsidRPr="001B13F9">
              <w:rPr>
                <w:noProof/>
                <w:szCs w:val="20"/>
              </w:rPr>
              <w:drawing>
                <wp:inline distT="0" distB="0" distL="0" distR="0" wp14:anchorId="0B9AB619" wp14:editId="49489607">
                  <wp:extent cx="1026384" cy="2139950"/>
                  <wp:effectExtent l="0" t="0" r="2540" b="0"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883681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3731" cy="21969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13F9" w:rsidRPr="001B13F9" w14:paraId="7D75883F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CA5AAA5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906D4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w:t>Vinkelrätt mot bordet. DFOV ska omfatta hela kotorna och kotutskotten (ca 180 mm).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1BE42B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12709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13F9" w:rsidRPr="001B13F9" w14:paraId="66AA3709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0F8D8B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9EB9D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54BA93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A7B3D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13F9" w:rsidRPr="001B13F9" w14:paraId="4A31CA20" w14:textId="77777777" w:rsidTr="001B13F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0E338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DAB08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B334FD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00490C0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240630" w14:textId="77777777" w:rsidR="001B13F9" w:rsidRPr="001B13F9" w:rsidRDefault="001B13F9" w:rsidP="001B13F9">
      <w:pPr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480E61F6" w14:textId="77777777" w:rsidR="001B13F9" w:rsidRPr="001B13F9" w:rsidRDefault="001B13F9" w:rsidP="00F90000">
      <w:pPr>
        <w:pStyle w:val="Rubrik2"/>
        <w:ind w:left="0"/>
      </w:pPr>
      <w:r w:rsidRPr="001B13F9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1B13F9" w:rsidRPr="001B13F9" w14:paraId="663F11CC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D1046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A24AF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23C405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23D44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B13F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1B13F9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926C5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52742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B13F9" w:rsidRPr="001B13F9" w14:paraId="759DC25A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9AB533" w14:textId="77777777" w:rsidR="001B13F9" w:rsidRPr="001B13F9" w:rsidRDefault="001B13F9" w:rsidP="001B13F9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Bröstrygg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26233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20FB7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5B2CF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D7DBF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1D5DA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45C29A34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35E0DE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008D5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3A797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530C5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0E643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82670D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6C29A4C4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5A29109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A2DF6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62850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9575D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D6AA5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B50F73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20AC661F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A2E9AB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EAFF57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528B9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C2EC2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EAD0E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E5D69B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B13F9" w:rsidRPr="001B13F9" w14:paraId="37D38F32" w14:textId="77777777" w:rsidTr="00EE188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D67D4B" w14:textId="77777777" w:rsidR="001B13F9" w:rsidRPr="001B13F9" w:rsidRDefault="001B13F9" w:rsidP="001B13F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916B6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D2415B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223254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F1741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FE88D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B13F9" w:rsidRPr="001B13F9" w14:paraId="1C2B740C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293FC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800A7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1D220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B07C34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99C02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6DED0A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B13F9" w:rsidRPr="001B13F9" w14:paraId="579D17B7" w14:textId="77777777" w:rsidTr="00EE188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0FBAE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1B13F9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827295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72943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AD1D3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47480F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4494E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13F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0A3B447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347D7BD" w14:textId="77777777" w:rsidR="001B13F9" w:rsidRPr="001B13F9" w:rsidRDefault="001B13F9" w:rsidP="00F90000">
      <w:pPr>
        <w:pStyle w:val="Rubrik2"/>
        <w:ind w:left="0"/>
      </w:pPr>
      <w:proofErr w:type="spellStart"/>
      <w:r w:rsidRPr="001B13F9">
        <w:rPr>
          <w:lang w:val="en-US"/>
        </w:rPr>
        <w:t>Hängning</w:t>
      </w:r>
      <w:proofErr w:type="spellEnd"/>
      <w:r w:rsidRPr="001B13F9">
        <w:rPr>
          <w:lang w:val="en-US"/>
        </w:rPr>
        <w:t xml:space="preserve"> </w:t>
      </w:r>
      <w:r w:rsidRPr="001B13F9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B13F9" w:rsidRPr="001B13F9" w14:paraId="21CA83D9" w14:textId="77777777" w:rsidTr="001B13F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62C669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68B58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C07D900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41CA53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9FC5EB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18E0C171" w14:textId="77777777" w:rsidTr="001B13F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130EED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13F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D4804E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Bröstrygg K-</w:t>
            </w:r>
          </w:p>
          <w:p w14:paraId="4EF1C8F2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CB6C57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AC1CF4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Bröstrygg K-</w:t>
            </w:r>
          </w:p>
          <w:p w14:paraId="783AA6D8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1F9FA1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Bröstrygg K-</w:t>
            </w:r>
          </w:p>
          <w:p w14:paraId="413BEABC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13F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32A902E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499683B0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69D30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3D0CE17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7F247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A5F16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2B8510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9CA5E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18BC40F6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46C3D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D2EA56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74D50A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1D9469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D34754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642A6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30986D5B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14DB0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023AE8E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EC3F9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950AB65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CC2F9D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4B5F6B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47129591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A7FB9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16BF79E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075CD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38161EB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966EF3" w14:textId="77777777" w:rsidR="001B13F9" w:rsidRPr="001B13F9" w:rsidRDefault="001B13F9" w:rsidP="001B13F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2B66C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63084DB8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00BB23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A17F0ED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828B51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27666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8FB424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FE8A30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779B28CD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9A767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0BF9F4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4E3DC8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EA51D6F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F672E3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65272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34156728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793E6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445CC27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9D84D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6FEAAC9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EACA12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456E17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13F9" w:rsidRPr="001B13F9" w14:paraId="73997B96" w14:textId="77777777" w:rsidTr="001B13F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232ED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4C8C89E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5C53F6C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B1EECE5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730527" w14:textId="77777777" w:rsidR="001B13F9" w:rsidRPr="001B13F9" w:rsidRDefault="001B13F9" w:rsidP="001B13F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2272233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257F059" w14:textId="77777777" w:rsidR="001B13F9" w:rsidRPr="001B13F9" w:rsidRDefault="001B13F9" w:rsidP="001B13F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B13F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B981AB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F0A7250" w:tentative="1">
      <w:start w:val="1"/>
      <w:numFmt w:val="lowerLetter"/>
      <w:lvlText w:val="%2."/>
      <w:lvlJc w:val="left"/>
      <w:pPr>
        <w:ind w:left="1080" w:hanging="360"/>
      </w:pPr>
    </w:lvl>
    <w:lvl w:ilvl="2" w:tplc="C7688AB8" w:tentative="1">
      <w:start w:val="1"/>
      <w:numFmt w:val="lowerRoman"/>
      <w:lvlText w:val="%3."/>
      <w:lvlJc w:val="right"/>
      <w:pPr>
        <w:ind w:left="1800" w:hanging="180"/>
      </w:pPr>
    </w:lvl>
    <w:lvl w:ilvl="3" w:tplc="4EB4A508" w:tentative="1">
      <w:start w:val="1"/>
      <w:numFmt w:val="decimal"/>
      <w:lvlText w:val="%4."/>
      <w:lvlJc w:val="left"/>
      <w:pPr>
        <w:ind w:left="2520" w:hanging="360"/>
      </w:pPr>
    </w:lvl>
    <w:lvl w:ilvl="4" w:tplc="B3B22D0E" w:tentative="1">
      <w:start w:val="1"/>
      <w:numFmt w:val="lowerLetter"/>
      <w:lvlText w:val="%5."/>
      <w:lvlJc w:val="left"/>
      <w:pPr>
        <w:ind w:left="3240" w:hanging="360"/>
      </w:pPr>
    </w:lvl>
    <w:lvl w:ilvl="5" w:tplc="EEFAB480" w:tentative="1">
      <w:start w:val="1"/>
      <w:numFmt w:val="lowerRoman"/>
      <w:lvlText w:val="%6."/>
      <w:lvlJc w:val="right"/>
      <w:pPr>
        <w:ind w:left="3960" w:hanging="180"/>
      </w:pPr>
    </w:lvl>
    <w:lvl w:ilvl="6" w:tplc="1C900226" w:tentative="1">
      <w:start w:val="1"/>
      <w:numFmt w:val="decimal"/>
      <w:lvlText w:val="%7."/>
      <w:lvlJc w:val="left"/>
      <w:pPr>
        <w:ind w:left="4680" w:hanging="360"/>
      </w:pPr>
    </w:lvl>
    <w:lvl w:ilvl="7" w:tplc="CE2E544E" w:tentative="1">
      <w:start w:val="1"/>
      <w:numFmt w:val="lowerLetter"/>
      <w:lvlText w:val="%8."/>
      <w:lvlJc w:val="left"/>
      <w:pPr>
        <w:ind w:left="5400" w:hanging="360"/>
      </w:pPr>
    </w:lvl>
    <w:lvl w:ilvl="8" w:tplc="89D4220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EA72B6E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DCCF06E" w:tentative="1">
      <w:start w:val="1"/>
      <w:numFmt w:val="lowerLetter"/>
      <w:lvlText w:val="%2."/>
      <w:lvlJc w:val="left"/>
      <w:pPr>
        <w:ind w:left="1080" w:hanging="360"/>
      </w:pPr>
    </w:lvl>
    <w:lvl w:ilvl="2" w:tplc="3586ACB8" w:tentative="1">
      <w:start w:val="1"/>
      <w:numFmt w:val="lowerRoman"/>
      <w:lvlText w:val="%3."/>
      <w:lvlJc w:val="right"/>
      <w:pPr>
        <w:ind w:left="1800" w:hanging="180"/>
      </w:pPr>
    </w:lvl>
    <w:lvl w:ilvl="3" w:tplc="A9C21136" w:tentative="1">
      <w:start w:val="1"/>
      <w:numFmt w:val="decimal"/>
      <w:lvlText w:val="%4."/>
      <w:lvlJc w:val="left"/>
      <w:pPr>
        <w:ind w:left="2520" w:hanging="360"/>
      </w:pPr>
    </w:lvl>
    <w:lvl w:ilvl="4" w:tplc="A14C9380" w:tentative="1">
      <w:start w:val="1"/>
      <w:numFmt w:val="lowerLetter"/>
      <w:lvlText w:val="%5."/>
      <w:lvlJc w:val="left"/>
      <w:pPr>
        <w:ind w:left="3240" w:hanging="360"/>
      </w:pPr>
    </w:lvl>
    <w:lvl w:ilvl="5" w:tplc="15B07A02" w:tentative="1">
      <w:start w:val="1"/>
      <w:numFmt w:val="lowerRoman"/>
      <w:lvlText w:val="%6."/>
      <w:lvlJc w:val="right"/>
      <w:pPr>
        <w:ind w:left="3960" w:hanging="180"/>
      </w:pPr>
    </w:lvl>
    <w:lvl w:ilvl="6" w:tplc="3DC07326" w:tentative="1">
      <w:start w:val="1"/>
      <w:numFmt w:val="decimal"/>
      <w:lvlText w:val="%7."/>
      <w:lvlJc w:val="left"/>
      <w:pPr>
        <w:ind w:left="4680" w:hanging="360"/>
      </w:pPr>
    </w:lvl>
    <w:lvl w:ilvl="7" w:tplc="1732164E" w:tentative="1">
      <w:start w:val="1"/>
      <w:numFmt w:val="lowerLetter"/>
      <w:lvlText w:val="%8."/>
      <w:lvlJc w:val="left"/>
      <w:pPr>
        <w:ind w:left="5400" w:hanging="360"/>
      </w:pPr>
    </w:lvl>
    <w:lvl w:ilvl="8" w:tplc="0C2E7E4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6E74D22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448E5D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872D17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530429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E305F0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9BA425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F85B1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AF24A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6A8B05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4058724">
    <w:abstractNumId w:val="20"/>
  </w:num>
  <w:num w:numId="2" w16cid:durableId="794562907">
    <w:abstractNumId w:val="15"/>
  </w:num>
  <w:num w:numId="3" w16cid:durableId="496388838">
    <w:abstractNumId w:val="0"/>
  </w:num>
  <w:num w:numId="4" w16cid:durableId="575819957">
    <w:abstractNumId w:val="6"/>
  </w:num>
  <w:num w:numId="5" w16cid:durableId="1660495033">
    <w:abstractNumId w:val="18"/>
  </w:num>
  <w:num w:numId="6" w16cid:durableId="1972324342">
    <w:abstractNumId w:val="2"/>
  </w:num>
  <w:num w:numId="7" w16cid:durableId="1151563201">
    <w:abstractNumId w:val="12"/>
  </w:num>
  <w:num w:numId="8" w16cid:durableId="739250692">
    <w:abstractNumId w:val="9"/>
  </w:num>
  <w:num w:numId="9" w16cid:durableId="884486226">
    <w:abstractNumId w:val="1"/>
  </w:num>
  <w:num w:numId="10" w16cid:durableId="921522597">
    <w:abstractNumId w:val="1"/>
  </w:num>
  <w:num w:numId="11" w16cid:durableId="542014706">
    <w:abstractNumId w:val="3"/>
  </w:num>
  <w:num w:numId="12" w16cid:durableId="414134612">
    <w:abstractNumId w:val="4"/>
  </w:num>
  <w:num w:numId="13" w16cid:durableId="1550532044">
    <w:abstractNumId w:val="14"/>
  </w:num>
  <w:num w:numId="14" w16cid:durableId="94323491">
    <w:abstractNumId w:val="10"/>
  </w:num>
  <w:num w:numId="15" w16cid:durableId="533463477">
    <w:abstractNumId w:val="7"/>
  </w:num>
  <w:num w:numId="16" w16cid:durableId="1035813659">
    <w:abstractNumId w:val="13"/>
  </w:num>
  <w:num w:numId="17" w16cid:durableId="501432164">
    <w:abstractNumId w:val="5"/>
  </w:num>
  <w:num w:numId="18" w16cid:durableId="1818456876">
    <w:abstractNumId w:val="11"/>
  </w:num>
  <w:num w:numId="19" w16cid:durableId="813374306">
    <w:abstractNumId w:val="19"/>
  </w:num>
  <w:num w:numId="20" w16cid:durableId="1116102560">
    <w:abstractNumId w:val="16"/>
  </w:num>
  <w:num w:numId="21" w16cid:durableId="905264354">
    <w:abstractNumId w:val="8"/>
  </w:num>
  <w:num w:numId="22" w16cid:durableId="195979913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3F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448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000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4EDE267-4084-4858-A5DB-BC4F103E5328}" type="presOf" srcId="{7D55B2F1-F7F7-4A6B-AFB0-F846FDB634B5}" destId="{E13D0391-DAD9-4B61-AB66-3FA48A4F7006}" srcOrd="0" destOrd="0" presId="urn:microsoft.com/office/officeart/2005/8/layout/hChevron3"/>
    <dgm:cxn modelId="{11BB3281-9925-463D-8470-FA91EE5C9C8E}" type="presOf" srcId="{548E9FD9-7371-42E5-8C31-C03B33C90BF7}" destId="{6CE68A43-9C69-4212-AF24-9AFEE7CA1715}" srcOrd="0" destOrd="0" presId="urn:microsoft.com/office/officeart/2005/8/layout/hChevron3"/>
    <dgm:cxn modelId="{C01D3CAE-D2B3-4574-BB6F-E55450784750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8DE5EF1-0AF5-4FC1-B311-4CC173D147BB}" type="presOf" srcId="{B73EA016-5B5E-4372-8AFF-E16F061CFA05}" destId="{1F6A0B97-83F0-4189-B0CB-00156B0AC153}" srcOrd="0" destOrd="0" presId="urn:microsoft.com/office/officeart/2005/8/layout/hChevron3"/>
    <dgm:cxn modelId="{C2BBFEF4-399F-4617-92D7-233A9128E88A}" type="presOf" srcId="{D813EA76-4FD3-4C15-BFBC-B1DF43B29666}" destId="{4784DBD1-3CBE-41A8-A2C7-CF088F838C79}" srcOrd="0" destOrd="0" presId="urn:microsoft.com/office/officeart/2005/8/layout/hChevron3"/>
    <dgm:cxn modelId="{4F22BE45-26A1-4D53-A867-5045D13602E1}" type="presParOf" srcId="{1F6A0B97-83F0-4189-B0CB-00156B0AC153}" destId="{4784DBD1-3CBE-41A8-A2C7-CF088F838C79}" srcOrd="0" destOrd="0" presId="urn:microsoft.com/office/officeart/2005/8/layout/hChevron3"/>
    <dgm:cxn modelId="{C6B28967-E759-4383-8FEC-A8A84F6D7C0F}" type="presParOf" srcId="{1F6A0B97-83F0-4189-B0CB-00156B0AC153}" destId="{37D14BC8-3203-463C-9804-9B3B86B621FF}" srcOrd="1" destOrd="0" presId="urn:microsoft.com/office/officeart/2005/8/layout/hChevron3"/>
    <dgm:cxn modelId="{A5E45718-A776-4CCC-BD10-75C550849954}" type="presParOf" srcId="{1F6A0B97-83F0-4189-B0CB-00156B0AC153}" destId="{E13D0391-DAD9-4B61-AB66-3FA48A4F7006}" srcOrd="2" destOrd="0" presId="urn:microsoft.com/office/officeart/2005/8/layout/hChevron3"/>
    <dgm:cxn modelId="{84414BCD-62C0-4673-9419-AB21D8BD5458}" type="presParOf" srcId="{1F6A0B97-83F0-4189-B0CB-00156B0AC153}" destId="{F9271109-4339-4036-9126-150629D10456}" srcOrd="3" destOrd="0" presId="urn:microsoft.com/office/officeart/2005/8/layout/hChevron3"/>
    <dgm:cxn modelId="{7D4F7D11-F220-4DFC-B4CE-C6B335A79210}" type="presParOf" srcId="{1F6A0B97-83F0-4189-B0CB-00156B0AC153}" destId="{AD4E5296-B06F-4F82-9CB5-F741BF6BFCC1}" srcOrd="4" destOrd="0" presId="urn:microsoft.com/office/officeart/2005/8/layout/hChevron3"/>
    <dgm:cxn modelId="{5667ED45-97F1-4993-BDE7-36A284B18AF5}" type="presParOf" srcId="{1F6A0B97-83F0-4189-B0CB-00156B0AC153}" destId="{99F7A086-6C98-4385-8FFE-3337C1F24694}" srcOrd="5" destOrd="0" presId="urn:microsoft.com/office/officeart/2005/8/layout/hChevron3"/>
    <dgm:cxn modelId="{6EFC4189-5D81-4880-BEC6-703901E40917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177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Bröstrygg (822000)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2022-05-18T04:11:00.0000000Z</dcterms:created>
  <dcterms:modified xsi:type="dcterms:W3CDTF">2024-01-25T08:41:00.0000000Z</dcterms:modified>
</coreProperties>
</file>