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C3A3D2" w14:textId="77777777" w:rsidR="00DD134D" w:rsidRDefault="00DD134D" w:rsidP="00F35B05">
      <w:pPr>
        <w:pStyle w:val="Rubrik2"/>
        <w:sectPr w:rsidR="00DD134D" w:rsidSect="00DD134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C97294C" w14:textId="2F0A7134" w:rsidR="00DD134D" w:rsidRPr="00A539CC" w:rsidRDefault="00A539CC" w:rsidP="00A539CC">
      <w:pPr>
        <w:pStyle w:val="Rubrik1"/>
        <w:ind w:left="0"/>
      </w:pPr>
      <w:r w:rsidRPr="00A539CC">
        <w:t>DT Bråck ljumske (840706C)</w:t>
      </w:r>
    </w:p>
    <w:p w14:paraId="6E17F8DC" w14:textId="77777777" w:rsidR="00DD134D" w:rsidRPr="00DD134D" w:rsidRDefault="00DD134D" w:rsidP="00DD134D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28B30F3A" w14:textId="1ADD1C7B" w:rsidR="00DD134D" w:rsidRPr="00DD134D" w:rsidRDefault="00243239" w:rsidP="00A539CC">
      <w:pPr>
        <w:pStyle w:val="Rubrik2"/>
        <w:ind w:left="0"/>
      </w:pPr>
      <w:r>
        <w:t>Förändringar sedan föregående version</w:t>
      </w:r>
    </w:p>
    <w:p w14:paraId="785BEEEC" w14:textId="72ACFA32" w:rsidR="00DD134D" w:rsidRPr="00DD134D" w:rsidRDefault="00CE0E44" w:rsidP="00DD134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Reviderad, justerat </w:t>
      </w:r>
      <w:proofErr w:type="spellStart"/>
      <w:r>
        <w:rPr>
          <w:rFonts w:ascii="Arial" w:hAnsi="Arial" w:cs="Arial"/>
          <w:sz w:val="18"/>
          <w:szCs w:val="18"/>
        </w:rPr>
        <w:t>kernel</w:t>
      </w:r>
      <w:proofErr w:type="spellEnd"/>
      <w:r>
        <w:rPr>
          <w:rFonts w:ascii="Arial" w:hAnsi="Arial" w:cs="Arial"/>
          <w:sz w:val="18"/>
          <w:szCs w:val="18"/>
        </w:rPr>
        <w:t xml:space="preserve"> Siemens X-</w:t>
      </w:r>
      <w:proofErr w:type="spellStart"/>
      <w:r>
        <w:rPr>
          <w:rFonts w:ascii="Arial" w:hAnsi="Arial" w:cs="Arial"/>
          <w:sz w:val="18"/>
          <w:szCs w:val="18"/>
        </w:rPr>
        <w:t>cite</w:t>
      </w:r>
      <w:proofErr w:type="spellEnd"/>
      <w:r w:rsidR="008F707C">
        <w:rPr>
          <w:rFonts w:ascii="Arial" w:hAnsi="Arial" w:cs="Arial"/>
          <w:sz w:val="18"/>
          <w:szCs w:val="18"/>
        </w:rPr>
        <w:t>.</w:t>
      </w:r>
    </w:p>
    <w:p w14:paraId="79E9BF2E" w14:textId="77777777" w:rsidR="00DD134D" w:rsidRPr="00DD134D" w:rsidRDefault="00DD134D" w:rsidP="00DD134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75833D6" w14:textId="77777777" w:rsidR="00DD134D" w:rsidRPr="00DD134D" w:rsidRDefault="00DD134D" w:rsidP="00A539CC">
      <w:pPr>
        <w:pStyle w:val="Rubrik2"/>
        <w:ind w:left="0"/>
      </w:pPr>
      <w:r w:rsidRPr="00DD134D">
        <w:t>Syfte</w:t>
      </w:r>
    </w:p>
    <w:p w14:paraId="2DC9506A" w14:textId="77777777" w:rsidR="00DD134D" w:rsidRPr="00DD134D" w:rsidRDefault="00DD134D" w:rsidP="00DD134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D134D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1F1ECAC7" w14:textId="77777777" w:rsidR="00DD134D" w:rsidRPr="00DD134D" w:rsidRDefault="00DD134D" w:rsidP="00DD134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B55E6B7" w14:textId="77777777" w:rsidR="00DD134D" w:rsidRPr="00DD134D" w:rsidRDefault="00DD134D" w:rsidP="00A539CC">
      <w:pPr>
        <w:pStyle w:val="Rubrik2"/>
        <w:ind w:left="0"/>
      </w:pPr>
      <w:r w:rsidRPr="00DD134D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D134D" w:rsidRPr="00DD134D" w14:paraId="711F479B" w14:textId="77777777" w:rsidTr="008F707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2981040D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55852D14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D134D">
              <w:rPr>
                <w:rFonts w:ascii="Arial" w:hAnsi="Arial" w:cs="Arial"/>
                <w:sz w:val="18"/>
                <w:szCs w:val="18"/>
              </w:rPr>
              <w:t>Elektiv</w:t>
            </w:r>
            <w:proofErr w:type="spellEnd"/>
            <w:r w:rsidRPr="00DD134D">
              <w:rPr>
                <w:rFonts w:ascii="Arial" w:hAnsi="Arial" w:cs="Arial"/>
                <w:sz w:val="18"/>
                <w:szCs w:val="18"/>
              </w:rPr>
              <w:t xml:space="preserve"> kartläggning av ljumskbråck. För </w:t>
            </w:r>
            <w:proofErr w:type="spellStart"/>
            <w:r w:rsidRPr="00DD134D">
              <w:rPr>
                <w:rFonts w:ascii="Arial" w:hAnsi="Arial" w:cs="Arial"/>
                <w:sz w:val="18"/>
                <w:szCs w:val="18"/>
              </w:rPr>
              <w:t>obesa</w:t>
            </w:r>
            <w:proofErr w:type="spellEnd"/>
            <w:r w:rsidRPr="00DD134D">
              <w:rPr>
                <w:rFonts w:ascii="Arial" w:hAnsi="Arial" w:cs="Arial"/>
                <w:sz w:val="18"/>
                <w:szCs w:val="18"/>
              </w:rPr>
              <w:t xml:space="preserve"> patienter (</w:t>
            </w:r>
            <w:proofErr w:type="gramStart"/>
            <w:r w:rsidRPr="00DD134D">
              <w:rPr>
                <w:rFonts w:ascii="Arial" w:hAnsi="Arial" w:cs="Arial"/>
                <w:sz w:val="18"/>
                <w:szCs w:val="18"/>
              </w:rPr>
              <w:t>BMI &gt;</w:t>
            </w:r>
            <w:proofErr w:type="gramEnd"/>
            <w:r w:rsidRPr="00DD134D">
              <w:rPr>
                <w:rFonts w:ascii="Arial" w:hAnsi="Arial" w:cs="Arial"/>
                <w:sz w:val="18"/>
                <w:szCs w:val="18"/>
              </w:rPr>
              <w:t xml:space="preserve"> 30) används full stråldos, annars lågdos.</w:t>
            </w:r>
          </w:p>
        </w:tc>
      </w:tr>
      <w:tr w:rsidR="00DD134D" w:rsidRPr="00DD134D" w14:paraId="2DC01832" w14:textId="77777777" w:rsidTr="008F707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80B025D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96689C5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DD134D" w:rsidRPr="00DD134D" w14:paraId="1F802095" w14:textId="77777777" w:rsidTr="008F707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D6CF089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7547E5B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DD134D" w:rsidRPr="00DD134D" w14:paraId="2CFCBD3A" w14:textId="77777777" w:rsidTr="008F707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16EBE76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08D6F89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DD134D" w:rsidRPr="00DD134D" w14:paraId="7BE9C7AA" w14:textId="77777777" w:rsidTr="008F707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6F42778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F9B18CA" w14:textId="6DABB20A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D134D">
              <w:rPr>
                <w:rFonts w:ascii="Arial" w:hAnsi="Arial" w:cs="Arial"/>
                <w:color w:val="000000"/>
                <w:sz w:val="20"/>
                <w:szCs w:val="20"/>
              </w:rPr>
              <w:t xml:space="preserve">Kvinnor mellan </w:t>
            </w:r>
            <w:r w:rsidR="00A539CC" w:rsidRPr="00DD134D">
              <w:rPr>
                <w:rFonts w:ascii="Arial" w:hAnsi="Arial" w:cs="Arial"/>
                <w:color w:val="000000"/>
                <w:sz w:val="20"/>
                <w:szCs w:val="20"/>
              </w:rPr>
              <w:t>15–50</w:t>
            </w:r>
            <w:r w:rsidRPr="00DD134D">
              <w:rPr>
                <w:rFonts w:ascii="Arial" w:hAnsi="Arial" w:cs="Arial"/>
                <w:color w:val="000000"/>
                <w:sz w:val="20"/>
                <w:szCs w:val="20"/>
              </w:rPr>
              <w:t xml:space="preserve"> år ska tillfrågas om eventuell graviditet. </w:t>
            </w:r>
          </w:p>
          <w:p w14:paraId="4C12A9F7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D134D">
              <w:rPr>
                <w:rFonts w:ascii="Arial" w:hAnsi="Arial" w:cs="Arial"/>
                <w:color w:val="000000"/>
                <w:sz w:val="20"/>
                <w:szCs w:val="20"/>
              </w:rPr>
              <w:t>För övriga strålskyddsregler se kapitel 4.2 och 5.2 i</w:t>
            </w:r>
          </w:p>
          <w:p w14:paraId="030F457F" w14:textId="2C7630E5" w:rsidR="00DD134D" w:rsidRPr="00DD134D" w:rsidRDefault="00C3082C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="00DD134D" w:rsidRPr="00DD134D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DD134D" w:rsidRPr="00DD134D" w14:paraId="043AECFC" w14:textId="77777777" w:rsidTr="008F707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29DBD3E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D134D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871E771" w14:textId="77777777" w:rsidR="00DD134D" w:rsidRPr="00DD134D" w:rsidRDefault="00DD134D" w:rsidP="00DD134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D134D">
              <w:rPr>
                <w:rFonts w:ascii="Arial" w:hAnsi="Arial" w:cs="Arial"/>
                <w:sz w:val="18"/>
                <w:szCs w:val="18"/>
              </w:rPr>
              <w:t>Bukläge</w:t>
            </w:r>
            <w:proofErr w:type="spellEnd"/>
            <w:r w:rsidRPr="00DD134D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14C88D74" w14:textId="77777777" w:rsidR="00DD134D" w:rsidRPr="00DD134D" w:rsidRDefault="00DD134D" w:rsidP="00DD134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DD134D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DD134D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6CE765D7" w14:textId="77777777" w:rsidR="00DD134D" w:rsidRPr="00DD134D" w:rsidRDefault="00DD134D" w:rsidP="00DD134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5EC0538B" w14:textId="77777777" w:rsidR="00DD134D" w:rsidRPr="00DD134D" w:rsidRDefault="00DD134D" w:rsidP="00A539CC">
      <w:pPr>
        <w:pStyle w:val="Rubrik2"/>
        <w:ind w:left="0"/>
      </w:pPr>
      <w:r w:rsidRPr="00DD134D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DD134D" w:rsidRPr="00DD134D" w14:paraId="0980C590" w14:textId="77777777" w:rsidTr="00DD134D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1351DC15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9C96AF2" wp14:editId="5F1881EE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74CA46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DD134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A3D7442" wp14:editId="32A1D7ED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237490</wp:posOffset>
                      </wp:positionV>
                      <wp:extent cx="1773555" cy="802640"/>
                      <wp:effectExtent l="19050" t="19050" r="17145" b="1651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3707" cy="80264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w16du="http://schemas.microsoft.com/office/word/2023/wordml/word16du">
                  <w:pict>
                    <v:rect w14:anchorId="74B39180" id="Rektangel 3" o:spid="_x0000_s1026" style="position:absolute;margin-left:1.7pt;margin-top:18.7pt;width:139.65pt;height:63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" filled="f" strokecolor="red" strokeweight="3pt"/>
                  </w:pict>
                </mc:Fallback>
              </mc:AlternateContent>
            </w:r>
            <w:r w:rsidRPr="00DD134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05E571AC" wp14:editId="4E468D67">
                      <wp:simplePos x="0" y="0"/>
                      <wp:positionH relativeFrom="column">
                        <wp:posOffset>754380</wp:posOffset>
                      </wp:positionH>
                      <wp:positionV relativeFrom="paragraph">
                        <wp:posOffset>254635</wp:posOffset>
                      </wp:positionV>
                      <wp:extent cx="410210" cy="794385"/>
                      <wp:effectExtent l="0" t="0" r="8890" b="5715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79438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AE46AA8" w14:textId="77777777" w:rsidR="00DD134D" w:rsidRPr="0066567D" w:rsidRDefault="00DD134D" w:rsidP="00A539CC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5E571AC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9.4pt;margin-top:20.05pt;width:32.3pt;height:62.5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" adj="5577" fillcolor="red" stroked="f" strokeweight="1pt">
                      <v:textbox inset="1mm,1mm,1mm,1mm">
                        <w:txbxContent>
                          <w:p w14:paraId="3AE46AA8" w14:textId="77777777" w:rsidR="00DD134D" w:rsidRPr="0066567D" w:rsidRDefault="00DD134D" w:rsidP="00A539CC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134D">
              <w:rPr>
                <w:noProof/>
                <w:szCs w:val="20"/>
              </w:rPr>
              <w:drawing>
                <wp:inline distT="0" distB="0" distL="0" distR="0" wp14:anchorId="03AB91EC" wp14:editId="6809B49E">
                  <wp:extent cx="1806552" cy="1257436"/>
                  <wp:effectExtent l="0" t="0" r="381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52591" name=""/>
                          <pic:cNvPicPr/>
                        </pic:nvPicPr>
                        <pic:blipFill>
                          <a:blip r:embed="rId23"/>
                          <a:srcRect t="4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0532" cy="129500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134D" w:rsidRPr="00DD134D" w14:paraId="2F204B8C" w14:textId="77777777" w:rsidTr="00DD134D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2C27C888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0D44CB1F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3312334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D134D" w:rsidRPr="00DD134D" w14:paraId="63D1B7A9" w14:textId="77777777" w:rsidTr="00DD134D">
        <w:trPr>
          <w:trHeight w:val="227"/>
        </w:trPr>
        <w:tc>
          <w:tcPr>
            <w:tcW w:w="1950" w:type="dxa"/>
            <w:shd w:val="clear" w:color="auto" w:fill="FFFFFF"/>
          </w:tcPr>
          <w:p w14:paraId="04FF028B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46114951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D134D">
              <w:rPr>
                <w:rFonts w:ascii="Arial" w:hAnsi="Arial" w:cs="Arial"/>
                <w:sz w:val="18"/>
                <w:szCs w:val="18"/>
              </w:rPr>
              <w:t>Crista</w:t>
            </w:r>
            <w:proofErr w:type="spellEnd"/>
            <w:r w:rsidRPr="00DD134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D134D">
              <w:rPr>
                <w:rFonts w:ascii="Arial" w:hAnsi="Arial" w:cs="Arial"/>
                <w:sz w:val="18"/>
                <w:szCs w:val="18"/>
              </w:rPr>
              <w:t>iliaca</w:t>
            </w:r>
            <w:proofErr w:type="spellEnd"/>
            <w:r w:rsidRPr="00DD134D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DD134D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DD134D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0367275" w14:textId="77777777" w:rsidR="00DD134D" w:rsidRPr="00DD134D" w:rsidRDefault="00DD134D" w:rsidP="00DD134D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DD134D" w:rsidRPr="00DD134D" w14:paraId="7BFCA269" w14:textId="77777777" w:rsidTr="00DD134D">
        <w:trPr>
          <w:trHeight w:val="227"/>
        </w:trPr>
        <w:tc>
          <w:tcPr>
            <w:tcW w:w="1950" w:type="dxa"/>
            <w:shd w:val="clear" w:color="auto" w:fill="FFFFFF"/>
          </w:tcPr>
          <w:p w14:paraId="7F7FC155" w14:textId="77777777" w:rsidR="00DD134D" w:rsidRPr="00DD134D" w:rsidRDefault="00DD134D" w:rsidP="00DD134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sz w:val="18"/>
                <w:szCs w:val="18"/>
              </w:rPr>
              <w:t xml:space="preserve">Ljumskar K- </w:t>
            </w:r>
          </w:p>
          <w:p w14:paraId="6328CC25" w14:textId="77777777" w:rsidR="00DD134D" w:rsidRPr="00DD134D" w:rsidRDefault="00DD134D" w:rsidP="00DD134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sz w:val="18"/>
                <w:szCs w:val="18"/>
              </w:rPr>
              <w:t>(lågdos/</w:t>
            </w:r>
            <w:proofErr w:type="spellStart"/>
            <w:r w:rsidRPr="00DD134D">
              <w:rPr>
                <w:rFonts w:ascii="Arial" w:hAnsi="Arial" w:cs="Arial"/>
                <w:b/>
                <w:sz w:val="18"/>
                <w:szCs w:val="18"/>
              </w:rPr>
              <w:t>fulldos</w:t>
            </w:r>
            <w:proofErr w:type="spellEnd"/>
            <w:r w:rsidRPr="00DD134D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F2C816E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DD134D">
              <w:rPr>
                <w:rFonts w:ascii="Arial" w:hAnsi="Arial" w:cs="Arial"/>
                <w:sz w:val="18"/>
                <w:szCs w:val="18"/>
              </w:rPr>
              <w:t xml:space="preserve"> Nedre delen av SI-lederna – </w:t>
            </w:r>
            <w:proofErr w:type="spellStart"/>
            <w:r w:rsidRPr="00DD134D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DD134D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596E3891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i/>
                <w:sz w:val="18"/>
                <w:szCs w:val="18"/>
              </w:rPr>
              <w:t>Patienten ska andas in, hålla andan och krysta.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47D0A2F" w14:textId="77777777" w:rsidR="00DD134D" w:rsidRPr="00DD134D" w:rsidRDefault="00DD134D" w:rsidP="00DD134D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042CA4A" w14:textId="77777777" w:rsidR="00DD134D" w:rsidRPr="00DD134D" w:rsidRDefault="00DD134D" w:rsidP="00DD134D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D575C3D" w14:textId="77777777" w:rsidR="00DD134D" w:rsidRPr="00DD134D" w:rsidRDefault="00DD134D" w:rsidP="00DD134D">
      <w:pPr>
        <w:spacing w:after="0" w:line="240" w:lineRule="auto"/>
        <w:ind w:left="0" w:right="0"/>
        <w:rPr>
          <w:rFonts w:ascii="Arial" w:hAnsi="Arial" w:cs="Arial"/>
          <w:b/>
        </w:rPr>
      </w:pPr>
      <w:r w:rsidRPr="00DD134D">
        <w:rPr>
          <w:rFonts w:ascii="Arial" w:hAnsi="Arial" w:cs="Arial"/>
          <w:b/>
        </w:rPr>
        <w:br w:type="page"/>
      </w:r>
    </w:p>
    <w:p w14:paraId="11725CFD" w14:textId="741C63ED" w:rsidR="00DD134D" w:rsidRPr="00DD134D" w:rsidRDefault="00DD134D" w:rsidP="00A539CC">
      <w:pPr>
        <w:pStyle w:val="Rubrik2"/>
        <w:ind w:left="0"/>
      </w:pPr>
      <w:proofErr w:type="spellStart"/>
      <w:r w:rsidRPr="00DD134D">
        <w:lastRenderedPageBreak/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410"/>
        <w:gridCol w:w="2835"/>
        <w:gridCol w:w="2664"/>
      </w:tblGrid>
      <w:tr w:rsidR="00DD134D" w:rsidRPr="00DD134D" w14:paraId="55115720" w14:textId="77777777" w:rsidTr="00DD134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B65FEBE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2EABF00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2AE4621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D134D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5762FFD7" wp14:editId="0BFDD145">
                      <wp:simplePos x="0" y="0"/>
                      <wp:positionH relativeFrom="column">
                        <wp:posOffset>860425</wp:posOffset>
                      </wp:positionH>
                      <wp:positionV relativeFrom="paragraph">
                        <wp:posOffset>355600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2DD604A" w14:textId="77777777" w:rsidR="00DD134D" w:rsidRPr="0066567D" w:rsidRDefault="00DD134D" w:rsidP="00A539CC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62FFD7" id="Pil: uppåt 24" o:spid="_x0000_s1027" type="#_x0000_t68" style="position:absolute;left:0;text-align:left;margin-left:67.75pt;margin-top:28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/zb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12DD604A" w14:textId="77777777" w:rsidR="00DD134D" w:rsidRPr="0066567D" w:rsidRDefault="00DD134D" w:rsidP="00A539CC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134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235208B4" wp14:editId="1D24A38E">
                      <wp:simplePos x="0" y="0"/>
                      <wp:positionH relativeFrom="margin">
                        <wp:posOffset>175895</wp:posOffset>
                      </wp:positionH>
                      <wp:positionV relativeFrom="paragraph">
                        <wp:posOffset>284480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C59C6D9" w14:textId="77777777" w:rsidR="00DD134D" w:rsidRPr="0066564D" w:rsidRDefault="00DD134D" w:rsidP="00A539CC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35208B4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8" type="#_x0000_t67" style="position:absolute;left:0;text-align:left;margin-left:13.85pt;margin-top:22.4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" adj="13920" fillcolor="red" stroked="f" strokeweight="1pt">
                      <v:textbox style="layout-flow:vertical" inset="1mm,1mm,1mm,1mm">
                        <w:txbxContent>
                          <w:p w14:paraId="5C59C6D9" w14:textId="77777777" w:rsidR="00DD134D" w:rsidRPr="0066564D" w:rsidRDefault="00DD134D" w:rsidP="00A539CC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DD134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21A340F9" wp14:editId="0F0067C0">
                      <wp:simplePos x="0" y="0"/>
                      <wp:positionH relativeFrom="column">
                        <wp:posOffset>-13335</wp:posOffset>
                      </wp:positionH>
                      <wp:positionV relativeFrom="paragraph">
                        <wp:posOffset>283210</wp:posOffset>
                      </wp:positionV>
                      <wp:extent cx="1689735" cy="11430"/>
                      <wp:effectExtent l="19050" t="19050" r="5715" b="2667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689735" cy="1189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w16du="http://schemas.microsoft.com/office/word/2023/wordml/word16du">
                  <w:pict>
                    <v:line w14:anchorId="2D4D7E25" id="Rak 23" o:spid="_x0000_s1026" style="position:absolute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05pt,22.3pt" to="132pt,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DD134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1D98FBAE" wp14:editId="10FC0E44">
                      <wp:simplePos x="0" y="0"/>
                      <wp:positionH relativeFrom="column">
                        <wp:posOffset>815975</wp:posOffset>
                      </wp:positionH>
                      <wp:positionV relativeFrom="paragraph">
                        <wp:posOffset>-2540</wp:posOffset>
                      </wp:positionV>
                      <wp:extent cx="6350" cy="905510"/>
                      <wp:effectExtent l="19050" t="19050" r="31750" b="2794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350" cy="90551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w16du="http://schemas.microsoft.com/office/word/2023/wordml/word16du">
                  <w:pict>
                    <v:line w14:anchorId="6CBB7889" id="Rak 16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4.25pt,-.2pt" to="64.75pt,7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DD134D">
              <w:rPr>
                <w:noProof/>
                <w:szCs w:val="20"/>
              </w:rPr>
              <w:drawing>
                <wp:inline distT="0" distB="0" distL="0" distR="0" wp14:anchorId="30BC0831" wp14:editId="38931033">
                  <wp:extent cx="1685605" cy="882526"/>
                  <wp:effectExtent l="0" t="0" r="0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8849876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08160" cy="8943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2C545BE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D134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7CE14A8B" wp14:editId="69F5A46A">
                      <wp:simplePos x="0" y="0"/>
                      <wp:positionH relativeFrom="column">
                        <wp:posOffset>760730</wp:posOffset>
                      </wp:positionH>
                      <wp:positionV relativeFrom="paragraph">
                        <wp:posOffset>2540</wp:posOffset>
                      </wp:positionV>
                      <wp:extent cx="19050" cy="1206500"/>
                      <wp:effectExtent l="19050" t="19050" r="19050" b="317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9050" cy="12065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w16du="http://schemas.microsoft.com/office/word/2023/wordml/word16du">
                  <w:pict>
                    <v:line w14:anchorId="273A98F9" id="Rak 1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.9pt,.2pt" to="61.4pt,9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DD134D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0FB16255" wp14:editId="231618F8">
                      <wp:simplePos x="0" y="0"/>
                      <wp:positionH relativeFrom="column">
                        <wp:posOffset>1010285</wp:posOffset>
                      </wp:positionH>
                      <wp:positionV relativeFrom="paragraph">
                        <wp:posOffset>514985</wp:posOffset>
                      </wp:positionV>
                      <wp:extent cx="410210" cy="569595"/>
                      <wp:effectExtent l="0" t="0" r="8890" b="1905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6959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D315246" w14:textId="77777777" w:rsidR="00DD134D" w:rsidRPr="0066567D" w:rsidRDefault="00DD134D" w:rsidP="00A539CC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B16255" id="Pil: uppåt 19" o:spid="_x0000_s1029" type="#_x0000_t68" style="position:absolute;margin-left:79.55pt;margin-top:40.55pt;width:32.3pt;height:44.8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" adj="7778" fillcolor="red" stroked="f" strokeweight="1pt">
                      <v:textbox style="layout-flow:vertical;mso-layout-flow-alt:bottom-to-top" inset="1mm,1mm,1mm,1mm">
                        <w:txbxContent>
                          <w:p w14:paraId="3D315246" w14:textId="77777777" w:rsidR="00DD134D" w:rsidRPr="0066567D" w:rsidRDefault="00DD134D" w:rsidP="00A539CC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134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21C89D84" wp14:editId="284F8601">
                      <wp:simplePos x="0" y="0"/>
                      <wp:positionH relativeFrom="column">
                        <wp:posOffset>313690</wp:posOffset>
                      </wp:positionH>
                      <wp:positionV relativeFrom="paragraph">
                        <wp:posOffset>545465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BD93016" w14:textId="77777777" w:rsidR="00DD134D" w:rsidRPr="0066567D" w:rsidRDefault="00DD134D" w:rsidP="00A539CC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C89D84" id="Pil: uppåt 22" o:spid="_x0000_s1030" type="#_x0000_t68" style="position:absolute;margin-left:24.7pt;margin-top:42.95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Bbuxj43gAAAAk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0BD93016" w14:textId="77777777" w:rsidR="00DD134D" w:rsidRPr="0066567D" w:rsidRDefault="00DD134D" w:rsidP="00A539CC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134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0DD49EEC" wp14:editId="30E16CF2">
                      <wp:simplePos x="0" y="0"/>
                      <wp:positionH relativeFrom="column">
                        <wp:posOffset>-17145</wp:posOffset>
                      </wp:positionH>
                      <wp:positionV relativeFrom="paragraph">
                        <wp:posOffset>511810</wp:posOffset>
                      </wp:positionV>
                      <wp:extent cx="1577340" cy="5715"/>
                      <wp:effectExtent l="19050" t="19050" r="3810" b="32385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577752" cy="616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w16du="http://schemas.microsoft.com/office/word/2023/wordml/word16du">
                  <w:pict>
                    <v:line w14:anchorId="4B368E72" id="Rak 8" o:spid="_x0000_s1026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35pt,40.3pt" to="122.85pt,4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" strokecolor="red" strokeweight="3pt">
                      <v:stroke joinstyle="miter"/>
                    </v:line>
                  </w:pict>
                </mc:Fallback>
              </mc:AlternateContent>
            </w:r>
            <w:r w:rsidRPr="00DD134D">
              <w:rPr>
                <w:noProof/>
                <w:szCs w:val="20"/>
              </w:rPr>
              <w:drawing>
                <wp:inline distT="0" distB="0" distL="0" distR="0" wp14:anchorId="531D5601" wp14:editId="27795941">
                  <wp:extent cx="1542138" cy="1193800"/>
                  <wp:effectExtent l="0" t="0" r="1270" b="635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9191143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0825" cy="1200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134D" w:rsidRPr="00DD134D" w14:paraId="4D194682" w14:textId="77777777" w:rsidTr="00DD134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5483CF2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F56CCFC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D134D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nedre buken med 5-10 cm marginal på vardera sidan om kroppen.</w:t>
            </w: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0029473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E05BC65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D134D" w:rsidRPr="00DD134D" w14:paraId="00AEEC71" w14:textId="77777777" w:rsidTr="00DD134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DB2BE92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45BC9C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D134D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676170C8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03086C5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D134D" w:rsidRPr="00DD134D" w14:paraId="0A4608BA" w14:textId="77777777" w:rsidTr="00DD134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1B1595B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BDDBA4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DD134D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D9FF0E0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BE8BA75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C9EE03A" w14:textId="77777777" w:rsidR="00DD134D" w:rsidRPr="00DD134D" w:rsidRDefault="00DD134D" w:rsidP="00A539CC">
      <w:pPr>
        <w:pStyle w:val="Rubrik2"/>
        <w:ind w:left="0"/>
      </w:pPr>
      <w:r w:rsidRPr="00DD134D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DD134D" w:rsidRPr="00DD134D" w14:paraId="2EAC24F5" w14:textId="77777777" w:rsidTr="008F707C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60CF879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AA506E9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806E107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AF38EDA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D134D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DD134D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CBC1BB5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77FD8C6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DD134D" w:rsidRPr="00DD134D" w14:paraId="0D2E608E" w14:textId="77777777" w:rsidTr="008F707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D129C9A" w14:textId="77777777" w:rsidR="00DD134D" w:rsidRPr="00DD134D" w:rsidRDefault="00DD134D" w:rsidP="00DD134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sz w:val="18"/>
                <w:szCs w:val="18"/>
              </w:rPr>
              <w:t>Ljumskar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0E925D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11F27F" w14:textId="75EE4BCB" w:rsidR="00DD134D" w:rsidRPr="00DD134D" w:rsidRDefault="008F707C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90BD98" w14:textId="779765DF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>B</w:t>
            </w:r>
            <w:r w:rsidR="008F707C">
              <w:rPr>
                <w:rFonts w:ascii="Arial" w:hAnsi="Arial" w:cs="Arial"/>
                <w:sz w:val="18"/>
                <w:szCs w:val="18"/>
              </w:rPr>
              <w:t>r40</w:t>
            </w:r>
            <w:r w:rsidRPr="00DD134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C62053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D134D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DD2DB28" w14:textId="443B4061" w:rsidR="00DD134D" w:rsidRPr="00DD134D" w:rsidRDefault="008F707C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DD134D" w:rsidRPr="00DD134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DD134D" w:rsidRPr="00DD134D" w14:paraId="78928131" w14:textId="77777777" w:rsidTr="008F707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73AE4F4" w14:textId="77777777" w:rsidR="00DD134D" w:rsidRPr="00DD134D" w:rsidRDefault="00DD134D" w:rsidP="00DD134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sz w:val="18"/>
                <w:szCs w:val="18"/>
              </w:rPr>
              <w:t>(lågdos/</w:t>
            </w:r>
            <w:proofErr w:type="spellStart"/>
            <w:r w:rsidRPr="00DD134D">
              <w:rPr>
                <w:rFonts w:ascii="Arial" w:hAnsi="Arial" w:cs="Arial"/>
                <w:b/>
                <w:sz w:val="18"/>
                <w:szCs w:val="18"/>
              </w:rPr>
              <w:t>fulldos</w:t>
            </w:r>
            <w:proofErr w:type="spellEnd"/>
            <w:r w:rsidRPr="00DD134D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6E356A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03F601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015DAE" w14:textId="29246D46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>B</w:t>
            </w:r>
            <w:r w:rsidR="008F707C">
              <w:rPr>
                <w:rFonts w:ascii="Arial" w:hAnsi="Arial" w:cs="Arial"/>
                <w:sz w:val="18"/>
                <w:szCs w:val="18"/>
              </w:rPr>
              <w:t>r40</w:t>
            </w:r>
            <w:r w:rsidRPr="00DD134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73A378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D134D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1530277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D134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DD134D" w:rsidRPr="00DD134D" w14:paraId="4116DB1F" w14:textId="77777777" w:rsidTr="008F707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7733F92" w14:textId="77777777" w:rsidR="00DD134D" w:rsidRPr="00DD134D" w:rsidRDefault="00DD134D" w:rsidP="00DD134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5A86CE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F23A3E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B13936" w14:textId="50E7551F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>B</w:t>
            </w:r>
            <w:r w:rsidR="008F707C">
              <w:rPr>
                <w:rFonts w:ascii="Arial" w:hAnsi="Arial" w:cs="Arial"/>
                <w:sz w:val="18"/>
                <w:szCs w:val="18"/>
              </w:rPr>
              <w:t>r40</w:t>
            </w:r>
            <w:r w:rsidRPr="00DD134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EC9A8C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D134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5F19CBE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D134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D134D" w:rsidRPr="00DD134D" w14:paraId="034CD7A5" w14:textId="77777777" w:rsidTr="008F707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4857D9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5EFFD1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688C28E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9C7BF4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4C2C95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575460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DD134D" w:rsidRPr="00DD134D" w14:paraId="1FE82E53" w14:textId="77777777" w:rsidTr="008F707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F996A8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D134D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1569F9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78F561E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E77C83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A08F99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B1AA8A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134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7C1BD4B8" w14:textId="77777777" w:rsidR="00DD134D" w:rsidRPr="00DD134D" w:rsidRDefault="00DD134D" w:rsidP="00A539CC">
      <w:pPr>
        <w:pStyle w:val="Rubrik2"/>
        <w:ind w:left="0"/>
      </w:pPr>
      <w:r w:rsidRPr="00DD134D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DD134D" w:rsidRPr="00DD134D" w14:paraId="44D5FDFE" w14:textId="77777777" w:rsidTr="00DD134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2BC9AA4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88572E6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295BBEC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5570275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6062569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134D" w:rsidRPr="00DD134D" w14:paraId="2A9BA376" w14:textId="77777777" w:rsidTr="00DD13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07DD2BC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D134D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560A71DA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D134D">
              <w:rPr>
                <w:rFonts w:ascii="Arial" w:hAnsi="Arial" w:cs="Arial"/>
                <w:color w:val="FFFFFF"/>
                <w:sz w:val="18"/>
                <w:szCs w:val="18"/>
              </w:rPr>
              <w:t>Ljumskar K-</w:t>
            </w:r>
          </w:p>
          <w:p w14:paraId="69BEA630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D134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1FA7227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FFA1F88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D134D">
              <w:rPr>
                <w:rFonts w:ascii="Arial" w:hAnsi="Arial" w:cs="Arial"/>
                <w:color w:val="FFFFFF"/>
                <w:sz w:val="18"/>
                <w:szCs w:val="18"/>
              </w:rPr>
              <w:t>Ljumskar K-</w:t>
            </w:r>
          </w:p>
          <w:p w14:paraId="09986453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D134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364D754E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D134D">
              <w:rPr>
                <w:rFonts w:ascii="Arial" w:hAnsi="Arial" w:cs="Arial"/>
                <w:color w:val="FFFFFF"/>
                <w:sz w:val="18"/>
                <w:szCs w:val="18"/>
              </w:rPr>
              <w:t>Ljumskar K-</w:t>
            </w:r>
          </w:p>
          <w:p w14:paraId="549A112B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D134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59184AD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134D" w:rsidRPr="00DD134D" w14:paraId="7F3671F9" w14:textId="77777777" w:rsidTr="00DD13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DAABB4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2F9D6F4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5B8422D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8CFBC26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471C4C4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B964733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134D" w:rsidRPr="00DD134D" w14:paraId="75B9133D" w14:textId="77777777" w:rsidTr="00DD13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BF66CC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7D79E5D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5E3321A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805BA87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ED1B7E5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E888092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134D" w:rsidRPr="00DD134D" w14:paraId="51CF5F86" w14:textId="77777777" w:rsidTr="00DD13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823FFD3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81A1472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B8F4E9B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3C74714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EFEC200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E655DE1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134D" w:rsidRPr="00DD134D" w14:paraId="64F0DC78" w14:textId="77777777" w:rsidTr="00DD13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B9068E8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0E153BDD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FA64DDF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0A0653E2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2FCCBFD9" w14:textId="77777777" w:rsidR="00DD134D" w:rsidRPr="00DD134D" w:rsidRDefault="00DD134D" w:rsidP="00DD13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CE8AAE4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134D" w:rsidRPr="00DD134D" w14:paraId="56DDA2D6" w14:textId="77777777" w:rsidTr="00DD13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46DA2A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42C2652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CC6DFF1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48A1DAF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1A1833C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C348BA3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134D" w:rsidRPr="00DD134D" w14:paraId="607844B2" w14:textId="77777777" w:rsidTr="00DD13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FBCD58B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A58FB41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2ABCA93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3873AB3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5E3C1F0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93F704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134D" w:rsidRPr="00DD134D" w14:paraId="1575C2D2" w14:textId="77777777" w:rsidTr="00DD13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0F03E67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1B96B1D0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F303B79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8667E29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F02F464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F665FCA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D134D" w:rsidRPr="00DD134D" w14:paraId="40CA4746" w14:textId="77777777" w:rsidTr="00DD134D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1BF9E45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F27AED0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06A0AB4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F294426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D285ED0" w14:textId="77777777" w:rsidR="00DD134D" w:rsidRPr="00DD134D" w:rsidRDefault="00DD134D" w:rsidP="00DD13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B1D300F" w14:textId="77777777" w:rsidR="00DD134D" w:rsidRPr="00DD134D" w:rsidRDefault="00DD134D" w:rsidP="00DD134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D134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230FA2" w14:textId="77777777" w:rsidR="00F86FB6" w:rsidRDefault="00F86FB6">
      <w:r>
        <w:separator/>
      </w:r>
    </w:p>
  </w:endnote>
  <w:endnote w:type="continuationSeparator" w:id="0">
    <w:p w14:paraId="66747338" w14:textId="77777777" w:rsidR="00F86FB6" w:rsidRDefault="00F86FB6">
      <w:r>
        <w:continuationSeparator/>
      </w:r>
    </w:p>
  </w:endnote>
  <w:endnote w:type="continuationNotice" w:id="1">
    <w:p w14:paraId="528DD424" w14:textId="77777777" w:rsidR="00F86FB6" w:rsidRDefault="00F86FB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BC6DB3" w14:textId="77777777" w:rsidR="00F86FB6" w:rsidRDefault="00F86FB6"/>
  </w:footnote>
  <w:footnote w:type="continuationSeparator" w:id="0">
    <w:p w14:paraId="337CA185" w14:textId="77777777" w:rsidR="00F86FB6" w:rsidRDefault="00F86FB6">
      <w:r>
        <w:continuationSeparator/>
      </w:r>
    </w:p>
  </w:footnote>
  <w:footnote w:type="continuationNotice" w:id="1">
    <w:p w14:paraId="5E860DB1" w14:textId="77777777" w:rsidR="00F86FB6" w:rsidRDefault="00F86FB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1494E8E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B6ECFB1C" w:tentative="1">
      <w:start w:val="1"/>
      <w:numFmt w:val="lowerLetter"/>
      <w:lvlText w:val="%2."/>
      <w:lvlJc w:val="left"/>
      <w:pPr>
        <w:ind w:left="1080" w:hanging="360"/>
      </w:pPr>
    </w:lvl>
    <w:lvl w:ilvl="2" w:tplc="FA6E0C04" w:tentative="1">
      <w:start w:val="1"/>
      <w:numFmt w:val="lowerRoman"/>
      <w:lvlText w:val="%3."/>
      <w:lvlJc w:val="right"/>
      <w:pPr>
        <w:ind w:left="1800" w:hanging="180"/>
      </w:pPr>
    </w:lvl>
    <w:lvl w:ilvl="3" w:tplc="46361B12" w:tentative="1">
      <w:start w:val="1"/>
      <w:numFmt w:val="decimal"/>
      <w:lvlText w:val="%4."/>
      <w:lvlJc w:val="left"/>
      <w:pPr>
        <w:ind w:left="2520" w:hanging="360"/>
      </w:pPr>
    </w:lvl>
    <w:lvl w:ilvl="4" w:tplc="FA84401A" w:tentative="1">
      <w:start w:val="1"/>
      <w:numFmt w:val="lowerLetter"/>
      <w:lvlText w:val="%5."/>
      <w:lvlJc w:val="left"/>
      <w:pPr>
        <w:ind w:left="3240" w:hanging="360"/>
      </w:pPr>
    </w:lvl>
    <w:lvl w:ilvl="5" w:tplc="9AA2AFB0" w:tentative="1">
      <w:start w:val="1"/>
      <w:numFmt w:val="lowerRoman"/>
      <w:lvlText w:val="%6."/>
      <w:lvlJc w:val="right"/>
      <w:pPr>
        <w:ind w:left="3960" w:hanging="180"/>
      </w:pPr>
    </w:lvl>
    <w:lvl w:ilvl="6" w:tplc="62249D36" w:tentative="1">
      <w:start w:val="1"/>
      <w:numFmt w:val="decimal"/>
      <w:lvlText w:val="%7."/>
      <w:lvlJc w:val="left"/>
      <w:pPr>
        <w:ind w:left="4680" w:hanging="360"/>
      </w:pPr>
    </w:lvl>
    <w:lvl w:ilvl="7" w:tplc="8E2A81C0" w:tentative="1">
      <w:start w:val="1"/>
      <w:numFmt w:val="lowerLetter"/>
      <w:lvlText w:val="%8."/>
      <w:lvlJc w:val="left"/>
      <w:pPr>
        <w:ind w:left="5400" w:hanging="360"/>
      </w:pPr>
    </w:lvl>
    <w:lvl w:ilvl="8" w:tplc="3EF0F38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9C888CE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D3342222" w:tentative="1">
      <w:start w:val="1"/>
      <w:numFmt w:val="lowerLetter"/>
      <w:lvlText w:val="%2."/>
      <w:lvlJc w:val="left"/>
      <w:pPr>
        <w:ind w:left="1080" w:hanging="360"/>
      </w:pPr>
    </w:lvl>
    <w:lvl w:ilvl="2" w:tplc="E2BC000A" w:tentative="1">
      <w:start w:val="1"/>
      <w:numFmt w:val="lowerRoman"/>
      <w:lvlText w:val="%3."/>
      <w:lvlJc w:val="right"/>
      <w:pPr>
        <w:ind w:left="1800" w:hanging="180"/>
      </w:pPr>
    </w:lvl>
    <w:lvl w:ilvl="3" w:tplc="DA488A10" w:tentative="1">
      <w:start w:val="1"/>
      <w:numFmt w:val="decimal"/>
      <w:lvlText w:val="%4."/>
      <w:lvlJc w:val="left"/>
      <w:pPr>
        <w:ind w:left="2520" w:hanging="360"/>
      </w:pPr>
    </w:lvl>
    <w:lvl w:ilvl="4" w:tplc="0560A178" w:tentative="1">
      <w:start w:val="1"/>
      <w:numFmt w:val="lowerLetter"/>
      <w:lvlText w:val="%5."/>
      <w:lvlJc w:val="left"/>
      <w:pPr>
        <w:ind w:left="3240" w:hanging="360"/>
      </w:pPr>
    </w:lvl>
    <w:lvl w:ilvl="5" w:tplc="E3444256" w:tentative="1">
      <w:start w:val="1"/>
      <w:numFmt w:val="lowerRoman"/>
      <w:lvlText w:val="%6."/>
      <w:lvlJc w:val="right"/>
      <w:pPr>
        <w:ind w:left="3960" w:hanging="180"/>
      </w:pPr>
    </w:lvl>
    <w:lvl w:ilvl="6" w:tplc="5DA86C16" w:tentative="1">
      <w:start w:val="1"/>
      <w:numFmt w:val="decimal"/>
      <w:lvlText w:val="%7."/>
      <w:lvlJc w:val="left"/>
      <w:pPr>
        <w:ind w:left="4680" w:hanging="360"/>
      </w:pPr>
    </w:lvl>
    <w:lvl w:ilvl="7" w:tplc="0B52CBD2" w:tentative="1">
      <w:start w:val="1"/>
      <w:numFmt w:val="lowerLetter"/>
      <w:lvlText w:val="%8."/>
      <w:lvlJc w:val="left"/>
      <w:pPr>
        <w:ind w:left="5400" w:hanging="360"/>
      </w:pPr>
    </w:lvl>
    <w:lvl w:ilvl="8" w:tplc="ED6283A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280A536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F30009B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252E1E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69C558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EBA68F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236F3E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B6E5FC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1CA866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E8208A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31309528">
    <w:abstractNumId w:val="20"/>
  </w:num>
  <w:num w:numId="2" w16cid:durableId="1492059149">
    <w:abstractNumId w:val="15"/>
  </w:num>
  <w:num w:numId="3" w16cid:durableId="1945305971">
    <w:abstractNumId w:val="0"/>
  </w:num>
  <w:num w:numId="4" w16cid:durableId="1555122979">
    <w:abstractNumId w:val="6"/>
  </w:num>
  <w:num w:numId="5" w16cid:durableId="1402093237">
    <w:abstractNumId w:val="18"/>
  </w:num>
  <w:num w:numId="6" w16cid:durableId="1608805793">
    <w:abstractNumId w:val="2"/>
  </w:num>
  <w:num w:numId="7" w16cid:durableId="1864203466">
    <w:abstractNumId w:val="12"/>
  </w:num>
  <w:num w:numId="8" w16cid:durableId="543298161">
    <w:abstractNumId w:val="9"/>
  </w:num>
  <w:num w:numId="9" w16cid:durableId="17896658">
    <w:abstractNumId w:val="1"/>
  </w:num>
  <w:num w:numId="10" w16cid:durableId="1384283351">
    <w:abstractNumId w:val="1"/>
  </w:num>
  <w:num w:numId="11" w16cid:durableId="335576085">
    <w:abstractNumId w:val="3"/>
  </w:num>
  <w:num w:numId="12" w16cid:durableId="1745376328">
    <w:abstractNumId w:val="4"/>
  </w:num>
  <w:num w:numId="13" w16cid:durableId="1869445306">
    <w:abstractNumId w:val="14"/>
  </w:num>
  <w:num w:numId="14" w16cid:durableId="1962028992">
    <w:abstractNumId w:val="10"/>
  </w:num>
  <w:num w:numId="15" w16cid:durableId="2142843648">
    <w:abstractNumId w:val="7"/>
  </w:num>
  <w:num w:numId="16" w16cid:durableId="1335955806">
    <w:abstractNumId w:val="13"/>
  </w:num>
  <w:num w:numId="17" w16cid:durableId="848838722">
    <w:abstractNumId w:val="5"/>
  </w:num>
  <w:num w:numId="18" w16cid:durableId="1790779888">
    <w:abstractNumId w:val="11"/>
  </w:num>
  <w:num w:numId="19" w16cid:durableId="1401903268">
    <w:abstractNumId w:val="19"/>
  </w:num>
  <w:num w:numId="20" w16cid:durableId="386534224">
    <w:abstractNumId w:val="16"/>
  </w:num>
  <w:num w:numId="21" w16cid:durableId="264964023">
    <w:abstractNumId w:val="8"/>
  </w:num>
  <w:num w:numId="22" w16cid:durableId="5624792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47A3"/>
    <w:rsid w:val="00235B57"/>
    <w:rsid w:val="00243239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7700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24A5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3C95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09F5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03F3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6D16"/>
    <w:rsid w:val="008C4B27"/>
    <w:rsid w:val="008C7F2A"/>
    <w:rsid w:val="008E36F8"/>
    <w:rsid w:val="008E46B2"/>
    <w:rsid w:val="008E682C"/>
    <w:rsid w:val="008E78A1"/>
    <w:rsid w:val="008F589F"/>
    <w:rsid w:val="008F707C"/>
    <w:rsid w:val="008F7B44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409"/>
    <w:rsid w:val="009E0CF9"/>
    <w:rsid w:val="009E531B"/>
    <w:rsid w:val="009E6C56"/>
    <w:rsid w:val="009E7DCF"/>
    <w:rsid w:val="009F04F9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39CC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32D8"/>
    <w:rsid w:val="00B33FDD"/>
    <w:rsid w:val="00B359CC"/>
    <w:rsid w:val="00B36107"/>
    <w:rsid w:val="00B41789"/>
    <w:rsid w:val="00B46C03"/>
    <w:rsid w:val="00B52BEA"/>
    <w:rsid w:val="00B60C6C"/>
    <w:rsid w:val="00B619A9"/>
    <w:rsid w:val="00B65A9D"/>
    <w:rsid w:val="00B66D60"/>
    <w:rsid w:val="00B75EDE"/>
    <w:rsid w:val="00B77D88"/>
    <w:rsid w:val="00B77FAF"/>
    <w:rsid w:val="00B840CB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082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0797"/>
    <w:rsid w:val="00CA39EF"/>
    <w:rsid w:val="00CA521F"/>
    <w:rsid w:val="00CB0493"/>
    <w:rsid w:val="00CB17FF"/>
    <w:rsid w:val="00CB1ED7"/>
    <w:rsid w:val="00CC167C"/>
    <w:rsid w:val="00CC52D9"/>
    <w:rsid w:val="00CD6647"/>
    <w:rsid w:val="00CE0E44"/>
    <w:rsid w:val="00CE4B73"/>
    <w:rsid w:val="00CF70BB"/>
    <w:rsid w:val="00D074DB"/>
    <w:rsid w:val="00D139CF"/>
    <w:rsid w:val="00D1533A"/>
    <w:rsid w:val="00D37E7F"/>
    <w:rsid w:val="00D47AD7"/>
    <w:rsid w:val="00D51529"/>
    <w:rsid w:val="00D85218"/>
    <w:rsid w:val="00D915B1"/>
    <w:rsid w:val="00DA299D"/>
    <w:rsid w:val="00DA65C4"/>
    <w:rsid w:val="00DD134D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45BD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6826"/>
    <w:rsid w:val="00F86F47"/>
    <w:rsid w:val="00F86FB6"/>
    <w:rsid w:val="00F90B64"/>
    <w:rsid w:val="00FB2F0F"/>
    <w:rsid w:val="00FB5086"/>
    <w:rsid w:val="00FB5411"/>
    <w:rsid w:val="00FB6392"/>
    <w:rsid w:val="00FC2AD3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EE30A7F3-8306-4758-95A3-2C5F4E37D7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E698780E-4CBE-4E27-9439-B492B9568CE0}" type="presOf" srcId="{548E9FD9-7371-42E5-8C31-C03B33C90BF7}" destId="{6CE68A43-9C69-4212-AF24-9AFEE7CA1715}" srcOrd="0" destOrd="0" presId="urn:microsoft.com/office/officeart/2005/8/layout/hChevron3"/>
    <dgm:cxn modelId="{8226B53F-85D4-48F4-B57E-52B2DE4F4F17}" type="presOf" srcId="{72C3C3E7-AFE7-48AF-A84A-F5F4B462ABCE}" destId="{AD4E5296-B06F-4F82-9CB5-F741BF6BFCC1}" srcOrd="0" destOrd="0" presId="urn:microsoft.com/office/officeart/2005/8/layout/hChevron3"/>
    <dgm:cxn modelId="{81346F63-640A-49EC-9313-67C927C00357}" type="presOf" srcId="{D813EA76-4FD3-4C15-BFBC-B1DF43B29666}" destId="{4784DBD1-3CBE-41A8-A2C7-CF088F838C79}" srcOrd="0" destOrd="0" presId="urn:microsoft.com/office/officeart/2005/8/layout/hChevron3"/>
    <dgm:cxn modelId="{138B6564-3F78-43A4-91F9-D60F69BDD737}" type="presOf" srcId="{B73EA016-5B5E-4372-8AFF-E16F061CFA05}" destId="{1F6A0B97-83F0-4189-B0CB-00156B0AC153}" srcOrd="0" destOrd="0" presId="urn:microsoft.com/office/officeart/2005/8/layout/hChevron3"/>
    <dgm:cxn modelId="{12E7077B-BF56-4C3F-B67A-4FEF41BB5B2C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A3A59283-49A7-4D21-B484-975A2B7B98F5}" type="presParOf" srcId="{1F6A0B97-83F0-4189-B0CB-00156B0AC153}" destId="{4784DBD1-3CBE-41A8-A2C7-CF088F838C79}" srcOrd="0" destOrd="0" presId="urn:microsoft.com/office/officeart/2005/8/layout/hChevron3"/>
    <dgm:cxn modelId="{51BD9878-8A7E-4001-87E1-9717EC97B168}" type="presParOf" srcId="{1F6A0B97-83F0-4189-B0CB-00156B0AC153}" destId="{37D14BC8-3203-463C-9804-9B3B86B621FF}" srcOrd="1" destOrd="0" presId="urn:microsoft.com/office/officeart/2005/8/layout/hChevron3"/>
    <dgm:cxn modelId="{48CBEEEF-8DC8-440E-A0F3-9A1F6A661068}" type="presParOf" srcId="{1F6A0B97-83F0-4189-B0CB-00156B0AC153}" destId="{E13D0391-DAD9-4B61-AB66-3FA48A4F7006}" srcOrd="2" destOrd="0" presId="urn:microsoft.com/office/officeart/2005/8/layout/hChevron3"/>
    <dgm:cxn modelId="{10970480-4A5D-44E4-8576-208914D9F9B0}" type="presParOf" srcId="{1F6A0B97-83F0-4189-B0CB-00156B0AC153}" destId="{F9271109-4339-4036-9126-150629D10456}" srcOrd="3" destOrd="0" presId="urn:microsoft.com/office/officeart/2005/8/layout/hChevron3"/>
    <dgm:cxn modelId="{05C82A25-2C85-49A6-B68B-E7D0702E0204}" type="presParOf" srcId="{1F6A0B97-83F0-4189-B0CB-00156B0AC153}" destId="{AD4E5296-B06F-4F82-9CB5-F741BF6BFCC1}" srcOrd="4" destOrd="0" presId="urn:microsoft.com/office/officeart/2005/8/layout/hChevron3"/>
    <dgm:cxn modelId="{1E86A9E2-63D9-46B5-931E-546E6F897070}" type="presParOf" srcId="{1F6A0B97-83F0-4189-B0CB-00156B0AC153}" destId="{99F7A086-6C98-4385-8FFE-3337C1F24694}" srcOrd="5" destOrd="0" presId="urn:microsoft.com/office/officeart/2005/8/layout/hChevron3"/>
    <dgm:cxn modelId="{05D71F90-74D6-4580-BC86-6A556BE6F03F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75"/>
          <a:ext cx="960920" cy="431874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75"/>
        <a:ext cx="852952" cy="431874"/>
      </dsp:txXfrm>
    </dsp:sp>
    <dsp:sp modelId="{E13D0391-DAD9-4B61-AB66-3FA48A4F7006}">
      <dsp:nvSpPr>
        <dsp:cNvPr id="0" name=""/>
        <dsp:cNvSpPr/>
      </dsp:nvSpPr>
      <dsp:spPr>
        <a:xfrm>
          <a:off x="769045" y="188875"/>
          <a:ext cx="960920" cy="431874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4982" y="188875"/>
        <a:ext cx="529046" cy="431874"/>
      </dsp:txXfrm>
    </dsp:sp>
    <dsp:sp modelId="{AD4E5296-B06F-4F82-9CB5-F741BF6BFCC1}">
      <dsp:nvSpPr>
        <dsp:cNvPr id="0" name=""/>
        <dsp:cNvSpPr/>
      </dsp:nvSpPr>
      <dsp:spPr>
        <a:xfrm>
          <a:off x="1537541" y="188875"/>
          <a:ext cx="960920" cy="431874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478" y="188875"/>
        <a:ext cx="529046" cy="431874"/>
      </dsp:txXfrm>
    </dsp:sp>
    <dsp:sp modelId="{6CE68A43-9C69-4212-AF24-9AFEE7CA1715}">
      <dsp:nvSpPr>
        <dsp:cNvPr id="0" name=""/>
        <dsp:cNvSpPr/>
      </dsp:nvSpPr>
      <dsp:spPr>
        <a:xfrm>
          <a:off x="2306037" y="188831"/>
          <a:ext cx="961122" cy="431962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018" y="188831"/>
        <a:ext cx="529160" cy="43196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204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1856</CharactersWithSpaces>
  <SharedDoc>false</SharedDoc>
  <HyperlinkBase/>
  <HLinks>
    <vt:vector size="6" baseType="variant"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Bråck ljumske (840706C)</dc:title>
  <dc:subject/>
  <dc:creator>patrik.jens.johansson@vgregion.se</dc:creator>
  <keywords/>
  <lastModifiedBy>Ulrica Sehlberg</lastModifiedBy>
  <revision>13</revision>
  <lastPrinted>2016-03-31T10:56:00.0000000Z</lastPrinted>
  <dcterms:created xsi:type="dcterms:W3CDTF">2022-05-18T04:11:00.0000000Z</dcterms:created>
  <dcterms:modified xsi:type="dcterms:W3CDTF">2024-11-13T10:04:00.0000000Z</dcterms:modified>
</coreProperties>
</file>