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A3D2" w14:textId="77777777" w:rsidR="00DD134D" w:rsidRDefault="00DD134D" w:rsidP="00F35B05">
      <w:pPr>
        <w:pStyle w:val="Rubrik2"/>
        <w:sectPr w:rsidR="00DD134D" w:rsidSect="00DD13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C97294C" w14:textId="2F0A7134" w:rsidR="00DD134D" w:rsidRPr="00A539CC" w:rsidRDefault="00A539CC" w:rsidP="00A539CC">
      <w:pPr>
        <w:pStyle w:val="Rubrik1"/>
        <w:ind w:left="0"/>
      </w:pPr>
      <w:r w:rsidRPr="00A539CC">
        <w:t>DT Bråck ljumske (840706C)</w:t>
      </w:r>
    </w:p>
    <w:p w14:paraId="6E17F8DC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8B30F3A" w14:textId="1ADD1C7B" w:rsidR="00DD134D" w:rsidRPr="00DD134D" w:rsidRDefault="00243239" w:rsidP="00A539CC">
      <w:pPr>
        <w:pStyle w:val="Rubrik2"/>
        <w:ind w:left="0"/>
      </w:pPr>
      <w:r>
        <w:t>Förändringar sedan föregående version</w:t>
      </w:r>
    </w:p>
    <w:p w14:paraId="785BEEEC" w14:textId="72ACFA32" w:rsidR="00DD134D" w:rsidRPr="00DD134D" w:rsidRDefault="00CE0E44" w:rsidP="00DD13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Reviderad, justerat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 X-</w:t>
      </w:r>
      <w:proofErr w:type="spellStart"/>
      <w:r>
        <w:rPr>
          <w:rFonts w:ascii="Arial" w:hAnsi="Arial" w:cs="Arial"/>
          <w:sz w:val="18"/>
          <w:szCs w:val="18"/>
        </w:rPr>
        <w:t>cite</w:t>
      </w:r>
      <w:proofErr w:type="spellEnd"/>
      <w:r w:rsidR="008F707C">
        <w:rPr>
          <w:rFonts w:ascii="Arial" w:hAnsi="Arial" w:cs="Arial"/>
          <w:sz w:val="18"/>
          <w:szCs w:val="18"/>
        </w:rPr>
        <w:t>.</w:t>
      </w:r>
    </w:p>
    <w:p w14:paraId="79E9BF2E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5833D6" w14:textId="77777777" w:rsidR="00DD134D" w:rsidRPr="00DD134D" w:rsidRDefault="00DD134D" w:rsidP="00A539CC">
      <w:pPr>
        <w:pStyle w:val="Rubrik2"/>
        <w:ind w:left="0"/>
      </w:pPr>
      <w:r w:rsidRPr="00DD134D">
        <w:t>Syfte</w:t>
      </w:r>
    </w:p>
    <w:p w14:paraId="2DC9506A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D134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F1ECAC7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55E6B7" w14:textId="77777777" w:rsidR="00DD134D" w:rsidRPr="00DD134D" w:rsidRDefault="00DD134D" w:rsidP="00A539CC">
      <w:pPr>
        <w:pStyle w:val="Rubrik2"/>
        <w:ind w:left="0"/>
      </w:pPr>
      <w:r w:rsidRPr="00DD134D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D134D" w:rsidRPr="00DD134D" w14:paraId="711F479B" w14:textId="77777777" w:rsidTr="008F707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981040D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5852D1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Elektiv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kartläggning av ljumskbråck. För </w:t>
            </w: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obesa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patienter (</w:t>
            </w:r>
            <w:proofErr w:type="gramStart"/>
            <w:r w:rsidRPr="00DD134D">
              <w:rPr>
                <w:rFonts w:ascii="Arial" w:hAnsi="Arial" w:cs="Arial"/>
                <w:sz w:val="18"/>
                <w:szCs w:val="18"/>
              </w:rPr>
              <w:t>BMI &gt;</w:t>
            </w:r>
            <w:proofErr w:type="gramEnd"/>
            <w:r w:rsidRPr="00DD134D">
              <w:rPr>
                <w:rFonts w:ascii="Arial" w:hAnsi="Arial" w:cs="Arial"/>
                <w:sz w:val="18"/>
                <w:szCs w:val="18"/>
              </w:rPr>
              <w:t xml:space="preserve"> 30) används full stråldos, annars lågdos.</w:t>
            </w:r>
          </w:p>
        </w:tc>
      </w:tr>
      <w:tr w:rsidR="00DD134D" w:rsidRPr="00DD134D" w14:paraId="2DC01832" w14:textId="77777777" w:rsidTr="008F707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0B025D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6689C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DD134D" w:rsidRPr="00DD134D" w14:paraId="1F802095" w14:textId="77777777" w:rsidTr="008F707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6CF08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547E5B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D134D" w:rsidRPr="00DD134D" w14:paraId="2CFCBD3A" w14:textId="77777777" w:rsidTr="008F707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6EBE76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8D6F8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D134D" w:rsidRPr="00DD134D" w14:paraId="7BE9C7AA" w14:textId="77777777" w:rsidTr="008F707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F42778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F9B18CA" w14:textId="6DABB20A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4D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A539CC" w:rsidRPr="00DD134D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DD134D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 </w:t>
            </w:r>
          </w:p>
          <w:p w14:paraId="4C12A9F7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134D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5.2 i</w:t>
            </w:r>
          </w:p>
          <w:p w14:paraId="030F457F" w14:textId="2C7630E5" w:rsidR="00DD134D" w:rsidRPr="00DD134D" w:rsidRDefault="00C3082C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DD134D" w:rsidRPr="00DD134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D134D" w:rsidRPr="00DD134D" w14:paraId="043AECFC" w14:textId="77777777" w:rsidTr="008F707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29DBD3E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71E771" w14:textId="77777777" w:rsidR="00DD134D" w:rsidRPr="00DD134D" w:rsidRDefault="00DD134D" w:rsidP="00DD13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Bukläge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C88D74" w14:textId="77777777" w:rsidR="00DD134D" w:rsidRPr="00DD134D" w:rsidRDefault="00DD134D" w:rsidP="00DD13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E765D7" w14:textId="77777777" w:rsidR="00DD134D" w:rsidRPr="00DD134D" w:rsidRDefault="00DD134D" w:rsidP="00DD13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EC0538B" w14:textId="77777777" w:rsidR="00DD134D" w:rsidRPr="00DD134D" w:rsidRDefault="00DD134D" w:rsidP="00A539CC">
      <w:pPr>
        <w:pStyle w:val="Rubrik2"/>
        <w:ind w:left="0"/>
      </w:pPr>
      <w:r w:rsidRPr="00DD134D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DD134D" w:rsidRPr="00DD134D" w14:paraId="0980C590" w14:textId="77777777" w:rsidTr="00DD134D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351DC1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9C96AF2" wp14:editId="5F1881E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74CA46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D13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3D7442" wp14:editId="32A1D7E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237490</wp:posOffset>
                      </wp:positionV>
                      <wp:extent cx="1773555" cy="802640"/>
                      <wp:effectExtent l="19050" t="19050" r="17145" b="1651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3707" cy="80264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rect w14:anchorId="74B39180" id="Rektangel 3" o:spid="_x0000_s1026" style="position:absolute;margin-left:1.7pt;margin-top:18.7pt;width:139.65pt;height:6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" filled="f" strokecolor="red" strokeweight="3pt"/>
                  </w:pict>
                </mc:Fallback>
              </mc:AlternateContent>
            </w:r>
            <w:r w:rsidRPr="00DD13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5E571AC" wp14:editId="4E468D67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254635</wp:posOffset>
                      </wp:positionV>
                      <wp:extent cx="410210" cy="794385"/>
                      <wp:effectExtent l="0" t="0" r="8890" b="5715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9438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E46AA8" w14:textId="77777777" w:rsidR="00DD134D" w:rsidRPr="0066567D" w:rsidRDefault="00DD134D" w:rsidP="00A539C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E571AC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9.4pt;margin-top:20.05pt;width:32.3pt;height:62.5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" adj="5577" fillcolor="red" stroked="f" strokeweight="1pt">
                      <v:textbox inset="1mm,1mm,1mm,1mm">
                        <w:txbxContent>
                          <w:p w14:paraId="3AE46AA8" w14:textId="77777777" w:rsidR="00DD134D" w:rsidRPr="0066567D" w:rsidRDefault="00DD134D" w:rsidP="00A539C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w:drawing>
                <wp:inline distT="0" distB="0" distL="0" distR="0" wp14:anchorId="03AB91EC" wp14:editId="6809B49E">
                  <wp:extent cx="1806552" cy="1257436"/>
                  <wp:effectExtent l="0" t="0" r="381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591" name=""/>
                          <pic:cNvPicPr/>
                        </pic:nvPicPr>
                        <pic:blipFill>
                          <a:blip r:embed="rId23"/>
                          <a:srcRect t="4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32" cy="1295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34D" w:rsidRPr="00DD134D" w14:paraId="2F204B8C" w14:textId="77777777" w:rsidTr="00DD134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C27C888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D44CB1F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312334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134D" w:rsidRPr="00DD134D" w14:paraId="63D1B7A9" w14:textId="77777777" w:rsidTr="00DD134D">
        <w:trPr>
          <w:trHeight w:val="227"/>
        </w:trPr>
        <w:tc>
          <w:tcPr>
            <w:tcW w:w="1950" w:type="dxa"/>
            <w:shd w:val="clear" w:color="auto" w:fill="FFFFFF"/>
          </w:tcPr>
          <w:p w14:paraId="04FF028B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6114951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367275" w14:textId="77777777" w:rsidR="00DD134D" w:rsidRPr="00DD134D" w:rsidRDefault="00DD134D" w:rsidP="00DD134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D134D" w:rsidRPr="00DD134D" w14:paraId="7BFCA269" w14:textId="77777777" w:rsidTr="00DD134D">
        <w:trPr>
          <w:trHeight w:val="227"/>
        </w:trPr>
        <w:tc>
          <w:tcPr>
            <w:tcW w:w="1950" w:type="dxa"/>
            <w:shd w:val="clear" w:color="auto" w:fill="FFFFFF"/>
          </w:tcPr>
          <w:p w14:paraId="7F7FC155" w14:textId="77777777" w:rsidR="00DD134D" w:rsidRPr="00DD134D" w:rsidRDefault="00DD134D" w:rsidP="00DD134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 xml:space="preserve">Ljumskar K- </w:t>
            </w:r>
          </w:p>
          <w:p w14:paraId="6328CC25" w14:textId="77777777" w:rsidR="00DD134D" w:rsidRPr="00DD134D" w:rsidRDefault="00DD134D" w:rsidP="00DD13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(lågdos/</w:t>
            </w:r>
            <w:proofErr w:type="spellStart"/>
            <w:r w:rsidRPr="00DD134D">
              <w:rPr>
                <w:rFonts w:ascii="Arial" w:hAnsi="Arial" w:cs="Arial"/>
                <w:b/>
                <w:sz w:val="18"/>
                <w:szCs w:val="18"/>
              </w:rPr>
              <w:t>fulldos</w:t>
            </w:r>
            <w:proofErr w:type="spellEnd"/>
            <w:r w:rsidRPr="00DD134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F2C816E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D134D">
              <w:rPr>
                <w:rFonts w:ascii="Arial" w:hAnsi="Arial" w:cs="Arial"/>
                <w:sz w:val="18"/>
                <w:szCs w:val="18"/>
              </w:rPr>
              <w:t xml:space="preserve"> Nedre delen av SI-lederna – </w:t>
            </w:r>
            <w:proofErr w:type="spellStart"/>
            <w:r w:rsidRPr="00DD134D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DD134D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596E3891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i/>
                <w:sz w:val="18"/>
                <w:szCs w:val="18"/>
              </w:rPr>
              <w:t>Patienten ska andas in, hålla andan och krysta.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47D0A2F" w14:textId="77777777" w:rsidR="00DD134D" w:rsidRPr="00DD134D" w:rsidRDefault="00DD134D" w:rsidP="00DD134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042CA4A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D575C3D" w14:textId="77777777" w:rsidR="00DD134D" w:rsidRPr="00DD134D" w:rsidRDefault="00DD134D" w:rsidP="00DD134D">
      <w:pPr>
        <w:spacing w:after="0" w:line="240" w:lineRule="auto"/>
        <w:ind w:left="0" w:right="0"/>
        <w:rPr>
          <w:rFonts w:ascii="Arial" w:hAnsi="Arial" w:cs="Arial"/>
          <w:b/>
        </w:rPr>
      </w:pPr>
      <w:r w:rsidRPr="00DD134D">
        <w:rPr>
          <w:rFonts w:ascii="Arial" w:hAnsi="Arial" w:cs="Arial"/>
          <w:b/>
        </w:rPr>
        <w:br w:type="page"/>
      </w:r>
    </w:p>
    <w:p w14:paraId="11725CFD" w14:textId="741C63ED" w:rsidR="00DD134D" w:rsidRPr="00DD134D" w:rsidRDefault="00DD134D" w:rsidP="00A539CC">
      <w:pPr>
        <w:pStyle w:val="Rubrik2"/>
        <w:ind w:left="0"/>
      </w:pPr>
      <w:proofErr w:type="spellStart"/>
      <w:r w:rsidRPr="00DD134D">
        <w:lastRenderedPageBreak/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410"/>
        <w:gridCol w:w="2835"/>
        <w:gridCol w:w="2664"/>
      </w:tblGrid>
      <w:tr w:rsidR="00DD134D" w:rsidRPr="00DD134D" w14:paraId="55115720" w14:textId="77777777" w:rsidTr="00DD13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65FEBE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EABF0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AE4621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762FFD7" wp14:editId="0BFDD145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355600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DD604A" w14:textId="77777777" w:rsidR="00DD134D" w:rsidRPr="0066567D" w:rsidRDefault="00DD134D" w:rsidP="00A539C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2FFD7" id="Pil: uppåt 24" o:spid="_x0000_s1027" type="#_x0000_t68" style="position:absolute;left:0;text-align:left;margin-left:67.75pt;margin-top:28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A6DzW43gAAAAo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12DD604A" w14:textId="77777777" w:rsidR="00DD134D" w:rsidRPr="0066567D" w:rsidRDefault="00DD134D" w:rsidP="00A539C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13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35208B4" wp14:editId="1D24A38E">
                      <wp:simplePos x="0" y="0"/>
                      <wp:positionH relativeFrom="margin">
                        <wp:posOffset>175895</wp:posOffset>
                      </wp:positionH>
                      <wp:positionV relativeFrom="paragraph">
                        <wp:posOffset>284480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59C6D9" w14:textId="77777777" w:rsidR="00DD134D" w:rsidRPr="0066564D" w:rsidRDefault="00DD134D" w:rsidP="00A539C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5208B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13.85pt;margin-top:22.4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5C59C6D9" w14:textId="77777777" w:rsidR="00DD134D" w:rsidRPr="0066564D" w:rsidRDefault="00DD134D" w:rsidP="00A539C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1A340F9" wp14:editId="0F0067C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283210</wp:posOffset>
                      </wp:positionV>
                      <wp:extent cx="1689735" cy="11430"/>
                      <wp:effectExtent l="19050" t="19050" r="5715" b="2667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689735" cy="118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2D4D7E25" id="Rak 23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22.3pt" to="132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D98FBAE" wp14:editId="10FC0E44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-2540</wp:posOffset>
                      </wp:positionV>
                      <wp:extent cx="6350" cy="905510"/>
                      <wp:effectExtent l="19050" t="19050" r="31750" b="2794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9055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6CBB7889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-.2pt" to="64.75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w:drawing>
                <wp:inline distT="0" distB="0" distL="0" distR="0" wp14:anchorId="30BC0831" wp14:editId="38931033">
                  <wp:extent cx="1685605" cy="882526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84987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60" cy="8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2C545BE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CE14A8B" wp14:editId="69F5A46A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2540</wp:posOffset>
                      </wp:positionV>
                      <wp:extent cx="19050" cy="1206500"/>
                      <wp:effectExtent l="19050" t="19050" r="19050" b="317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2065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273A98F9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9pt,.2pt" to="61.4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D134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0FB16255" wp14:editId="231618F8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514985</wp:posOffset>
                      </wp:positionV>
                      <wp:extent cx="410210" cy="569595"/>
                      <wp:effectExtent l="0" t="0" r="8890" b="1905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695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315246" w14:textId="77777777" w:rsidR="00DD134D" w:rsidRPr="0066567D" w:rsidRDefault="00DD134D" w:rsidP="00A539C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16255" id="Pil: uppåt 19" o:spid="_x0000_s1029" type="#_x0000_t68" style="position:absolute;margin-left:79.55pt;margin-top:40.55pt;width:32.3pt;height:44.8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" adj="7778" fillcolor="red" stroked="f" strokeweight="1pt">
                      <v:textbox style="layout-flow:vertical;mso-layout-flow-alt:bottom-to-top" inset="1mm,1mm,1mm,1mm">
                        <w:txbxContent>
                          <w:p w14:paraId="3D315246" w14:textId="77777777" w:rsidR="00DD134D" w:rsidRPr="0066567D" w:rsidRDefault="00DD134D" w:rsidP="00A539C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13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1C89D84" wp14:editId="284F860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545465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D93016" w14:textId="77777777" w:rsidR="00DD134D" w:rsidRPr="0066567D" w:rsidRDefault="00DD134D" w:rsidP="00A539C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89D84" id="Pil: uppåt 22" o:spid="_x0000_s1030" type="#_x0000_t68" style="position:absolute;margin-left:24.7pt;margin-top:42.95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buxj43gAAAAk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BD93016" w14:textId="77777777" w:rsidR="00DD134D" w:rsidRPr="0066567D" w:rsidRDefault="00DD134D" w:rsidP="00A539C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DD49EEC" wp14:editId="30E16CF2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511810</wp:posOffset>
                      </wp:positionV>
                      <wp:extent cx="1577340" cy="5715"/>
                      <wp:effectExtent l="19050" t="19050" r="3810" b="32385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77752" cy="61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w16du="http://schemas.microsoft.com/office/word/2023/wordml/word16du">
                  <w:pict>
                    <v:line w14:anchorId="4B368E72" id="Rak 8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40.3pt" to="122.8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DD134D">
              <w:rPr>
                <w:noProof/>
                <w:szCs w:val="20"/>
              </w:rPr>
              <w:drawing>
                <wp:inline distT="0" distB="0" distL="0" distR="0" wp14:anchorId="531D5601" wp14:editId="27795941">
                  <wp:extent cx="1542138" cy="1193800"/>
                  <wp:effectExtent l="0" t="0" r="127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9114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825" cy="120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34D" w:rsidRPr="00DD134D" w14:paraId="4D194682" w14:textId="77777777" w:rsidTr="00DD13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5483CF2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6CCF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nedre buken med 5-10 cm marginal på vardera sidan om kroppen.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29473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05BC65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134D" w:rsidRPr="00DD134D" w14:paraId="00AEEC71" w14:textId="77777777" w:rsidTr="00DD13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B2BE92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5BC9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6170C8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03086C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D134D" w:rsidRPr="00DD134D" w14:paraId="0A4608BA" w14:textId="77777777" w:rsidTr="00DD13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B1595B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DDBA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9FF0E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BE8BA7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C9EE03A" w14:textId="77777777" w:rsidR="00DD134D" w:rsidRPr="00DD134D" w:rsidRDefault="00DD134D" w:rsidP="00A539CC">
      <w:pPr>
        <w:pStyle w:val="Rubrik2"/>
        <w:ind w:left="0"/>
      </w:pPr>
      <w:r w:rsidRPr="00DD134D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D134D" w:rsidRPr="00DD134D" w14:paraId="2EAC24F5" w14:textId="77777777" w:rsidTr="008F707C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60CF87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AA506E9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06E107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AF38EDA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DD134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CBC1BB5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77FD8C6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D134D" w:rsidRPr="00DD134D" w14:paraId="0D2E608E" w14:textId="77777777" w:rsidTr="008F707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129C9A" w14:textId="77777777" w:rsidR="00DD134D" w:rsidRPr="00DD134D" w:rsidRDefault="00DD134D" w:rsidP="00DD134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Ljumskar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E925D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1F27F" w14:textId="75EE4BCB" w:rsidR="00DD134D" w:rsidRPr="00DD134D" w:rsidRDefault="008F707C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0BD98" w14:textId="779765DF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B</w:t>
            </w:r>
            <w:r w:rsidR="008F707C">
              <w:rPr>
                <w:rFonts w:ascii="Arial" w:hAnsi="Arial" w:cs="Arial"/>
                <w:sz w:val="18"/>
                <w:szCs w:val="18"/>
              </w:rPr>
              <w:t>r40</w:t>
            </w:r>
            <w:r w:rsidRPr="00DD134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62053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DD2DB28" w14:textId="443B4061" w:rsidR="00DD134D" w:rsidRPr="00DD134D" w:rsidRDefault="008F707C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DD134D" w:rsidRPr="00DD134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D134D" w:rsidRPr="00DD134D" w14:paraId="78928131" w14:textId="77777777" w:rsidTr="008F707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73AE4F4" w14:textId="77777777" w:rsidR="00DD134D" w:rsidRPr="00DD134D" w:rsidRDefault="00DD134D" w:rsidP="00DD13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(lågdos/</w:t>
            </w:r>
            <w:proofErr w:type="spellStart"/>
            <w:r w:rsidRPr="00DD134D">
              <w:rPr>
                <w:rFonts w:ascii="Arial" w:hAnsi="Arial" w:cs="Arial"/>
                <w:b/>
                <w:sz w:val="18"/>
                <w:szCs w:val="18"/>
              </w:rPr>
              <w:t>fulldos</w:t>
            </w:r>
            <w:proofErr w:type="spellEnd"/>
            <w:r w:rsidRPr="00DD134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E356A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3F601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15DAE" w14:textId="29246D46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B</w:t>
            </w:r>
            <w:r w:rsidR="008F707C">
              <w:rPr>
                <w:rFonts w:ascii="Arial" w:hAnsi="Arial" w:cs="Arial"/>
                <w:sz w:val="18"/>
                <w:szCs w:val="18"/>
              </w:rPr>
              <w:t>r40</w:t>
            </w:r>
            <w:r w:rsidRPr="00DD134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3A378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530277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D134D" w:rsidRPr="00DD134D" w14:paraId="4116DB1F" w14:textId="77777777" w:rsidTr="008F707C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733F92" w14:textId="77777777" w:rsidR="00DD134D" w:rsidRPr="00DD134D" w:rsidRDefault="00DD134D" w:rsidP="00DD13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A86C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23A3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13936" w14:textId="50E7551F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B</w:t>
            </w:r>
            <w:r w:rsidR="008F707C">
              <w:rPr>
                <w:rFonts w:ascii="Arial" w:hAnsi="Arial" w:cs="Arial"/>
                <w:sz w:val="18"/>
                <w:szCs w:val="18"/>
              </w:rPr>
              <w:t>r40</w:t>
            </w:r>
            <w:r w:rsidRPr="00DD134D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C9A8C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5F19CB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D13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D134D" w:rsidRPr="00DD134D" w14:paraId="034CD7A5" w14:textId="77777777" w:rsidTr="008F707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857D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EFFD1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8C28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C7BF4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C2C95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75460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D134D" w:rsidRPr="00DD134D" w14:paraId="1FE82E53" w14:textId="77777777" w:rsidTr="008F707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996A8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D134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569F9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F561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77C83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08F99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1AA8A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13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C1BD4B8" w14:textId="77777777" w:rsidR="00DD134D" w:rsidRPr="00DD134D" w:rsidRDefault="00DD134D" w:rsidP="00A539CC">
      <w:pPr>
        <w:pStyle w:val="Rubrik2"/>
        <w:ind w:left="0"/>
      </w:pPr>
      <w:r w:rsidRPr="00DD134D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DD134D" w:rsidRPr="00DD134D" w14:paraId="44D5FDFE" w14:textId="77777777" w:rsidTr="00DD13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2BC9AA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88572E6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295BBE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557027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606256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2A9BA376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7DD2B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D134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560A71DA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Ljumskar K-</w:t>
            </w:r>
          </w:p>
          <w:p w14:paraId="69BEA630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1FA7227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FFA1F88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Ljumskar K-</w:t>
            </w:r>
          </w:p>
          <w:p w14:paraId="09986453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64D754E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Ljumskar K-</w:t>
            </w:r>
          </w:p>
          <w:p w14:paraId="549A112B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D134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9184AD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7F3671F9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DAABB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F9D6F4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B8422D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8CFBC26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471C4C4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964733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75B9133D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BF66C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7D79E5D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E3321A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805BA87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ED1B7E5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888092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51CF5F86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23FFD3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81A1472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B8F4E9B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C74714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EFEC200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655DE1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64F0DC78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9068E8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0E153BDD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A64DDF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A0653E2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FCCBFD9" w14:textId="77777777" w:rsidR="00DD134D" w:rsidRPr="00DD134D" w:rsidRDefault="00DD134D" w:rsidP="00DD13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CE8AAE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56DDA2D6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46DA2A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42C2652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C6DFF1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8A1DAF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1A1833C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348BA3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607844B2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BCD58B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A58FB41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2ABCA93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3873AB3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5E3C1F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93F70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1575C2D2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0F03E67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1B96B1D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F303B7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8667E29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F02F46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665FCA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D134D" w:rsidRPr="00DD134D" w14:paraId="40CA4746" w14:textId="77777777" w:rsidTr="00DD134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1BF9E45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F27AED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06A0AB4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F294426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285ED0" w14:textId="77777777" w:rsidR="00DD134D" w:rsidRPr="00DD134D" w:rsidRDefault="00DD134D" w:rsidP="00DD13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B1D300F" w14:textId="77777777" w:rsidR="00DD134D" w:rsidRPr="00DD134D" w:rsidRDefault="00DD134D" w:rsidP="00DD13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D134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30FA2" w14:textId="77777777" w:rsidR="00F86FB6" w:rsidRDefault="00F86FB6">
      <w:r>
        <w:separator/>
      </w:r>
    </w:p>
  </w:endnote>
  <w:endnote w:type="continuationSeparator" w:id="0">
    <w:p w14:paraId="66747338" w14:textId="77777777" w:rsidR="00F86FB6" w:rsidRDefault="00F86FB6">
      <w:r>
        <w:continuationSeparator/>
      </w:r>
    </w:p>
  </w:endnote>
  <w:endnote w:type="continuationNotice" w:id="1">
    <w:p w14:paraId="528DD424" w14:textId="77777777" w:rsidR="00F86FB6" w:rsidRDefault="00F86F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C6DB3" w14:textId="77777777" w:rsidR="00F86FB6" w:rsidRDefault="00F86FB6"/>
  </w:footnote>
  <w:footnote w:type="continuationSeparator" w:id="0">
    <w:p w14:paraId="337CA185" w14:textId="77777777" w:rsidR="00F86FB6" w:rsidRDefault="00F86FB6">
      <w:r>
        <w:continuationSeparator/>
      </w:r>
    </w:p>
  </w:footnote>
  <w:footnote w:type="continuationNotice" w:id="1">
    <w:p w14:paraId="5E860DB1" w14:textId="77777777" w:rsidR="00F86FB6" w:rsidRDefault="00F86F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494E8E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6ECFB1C" w:tentative="1">
      <w:start w:val="1"/>
      <w:numFmt w:val="lowerLetter"/>
      <w:lvlText w:val="%2."/>
      <w:lvlJc w:val="left"/>
      <w:pPr>
        <w:ind w:left="1080" w:hanging="360"/>
      </w:pPr>
    </w:lvl>
    <w:lvl w:ilvl="2" w:tplc="FA6E0C04" w:tentative="1">
      <w:start w:val="1"/>
      <w:numFmt w:val="lowerRoman"/>
      <w:lvlText w:val="%3."/>
      <w:lvlJc w:val="right"/>
      <w:pPr>
        <w:ind w:left="1800" w:hanging="180"/>
      </w:pPr>
    </w:lvl>
    <w:lvl w:ilvl="3" w:tplc="46361B12" w:tentative="1">
      <w:start w:val="1"/>
      <w:numFmt w:val="decimal"/>
      <w:lvlText w:val="%4."/>
      <w:lvlJc w:val="left"/>
      <w:pPr>
        <w:ind w:left="2520" w:hanging="360"/>
      </w:pPr>
    </w:lvl>
    <w:lvl w:ilvl="4" w:tplc="FA84401A" w:tentative="1">
      <w:start w:val="1"/>
      <w:numFmt w:val="lowerLetter"/>
      <w:lvlText w:val="%5."/>
      <w:lvlJc w:val="left"/>
      <w:pPr>
        <w:ind w:left="3240" w:hanging="360"/>
      </w:pPr>
    </w:lvl>
    <w:lvl w:ilvl="5" w:tplc="9AA2AFB0" w:tentative="1">
      <w:start w:val="1"/>
      <w:numFmt w:val="lowerRoman"/>
      <w:lvlText w:val="%6."/>
      <w:lvlJc w:val="right"/>
      <w:pPr>
        <w:ind w:left="3960" w:hanging="180"/>
      </w:pPr>
    </w:lvl>
    <w:lvl w:ilvl="6" w:tplc="62249D36" w:tentative="1">
      <w:start w:val="1"/>
      <w:numFmt w:val="decimal"/>
      <w:lvlText w:val="%7."/>
      <w:lvlJc w:val="left"/>
      <w:pPr>
        <w:ind w:left="4680" w:hanging="360"/>
      </w:pPr>
    </w:lvl>
    <w:lvl w:ilvl="7" w:tplc="8E2A81C0" w:tentative="1">
      <w:start w:val="1"/>
      <w:numFmt w:val="lowerLetter"/>
      <w:lvlText w:val="%8."/>
      <w:lvlJc w:val="left"/>
      <w:pPr>
        <w:ind w:left="5400" w:hanging="360"/>
      </w:pPr>
    </w:lvl>
    <w:lvl w:ilvl="8" w:tplc="3EF0F3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C888CE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3342222" w:tentative="1">
      <w:start w:val="1"/>
      <w:numFmt w:val="lowerLetter"/>
      <w:lvlText w:val="%2."/>
      <w:lvlJc w:val="left"/>
      <w:pPr>
        <w:ind w:left="1080" w:hanging="360"/>
      </w:pPr>
    </w:lvl>
    <w:lvl w:ilvl="2" w:tplc="E2BC000A" w:tentative="1">
      <w:start w:val="1"/>
      <w:numFmt w:val="lowerRoman"/>
      <w:lvlText w:val="%3."/>
      <w:lvlJc w:val="right"/>
      <w:pPr>
        <w:ind w:left="1800" w:hanging="180"/>
      </w:pPr>
    </w:lvl>
    <w:lvl w:ilvl="3" w:tplc="DA488A10" w:tentative="1">
      <w:start w:val="1"/>
      <w:numFmt w:val="decimal"/>
      <w:lvlText w:val="%4."/>
      <w:lvlJc w:val="left"/>
      <w:pPr>
        <w:ind w:left="2520" w:hanging="360"/>
      </w:pPr>
    </w:lvl>
    <w:lvl w:ilvl="4" w:tplc="0560A178" w:tentative="1">
      <w:start w:val="1"/>
      <w:numFmt w:val="lowerLetter"/>
      <w:lvlText w:val="%5."/>
      <w:lvlJc w:val="left"/>
      <w:pPr>
        <w:ind w:left="3240" w:hanging="360"/>
      </w:pPr>
    </w:lvl>
    <w:lvl w:ilvl="5" w:tplc="E3444256" w:tentative="1">
      <w:start w:val="1"/>
      <w:numFmt w:val="lowerRoman"/>
      <w:lvlText w:val="%6."/>
      <w:lvlJc w:val="right"/>
      <w:pPr>
        <w:ind w:left="3960" w:hanging="180"/>
      </w:pPr>
    </w:lvl>
    <w:lvl w:ilvl="6" w:tplc="5DA86C16" w:tentative="1">
      <w:start w:val="1"/>
      <w:numFmt w:val="decimal"/>
      <w:lvlText w:val="%7."/>
      <w:lvlJc w:val="left"/>
      <w:pPr>
        <w:ind w:left="4680" w:hanging="360"/>
      </w:pPr>
    </w:lvl>
    <w:lvl w:ilvl="7" w:tplc="0B52CBD2" w:tentative="1">
      <w:start w:val="1"/>
      <w:numFmt w:val="lowerLetter"/>
      <w:lvlText w:val="%8."/>
      <w:lvlJc w:val="left"/>
      <w:pPr>
        <w:ind w:left="5400" w:hanging="360"/>
      </w:pPr>
    </w:lvl>
    <w:lvl w:ilvl="8" w:tplc="ED6283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80A536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30009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52E1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C55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BA68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36F3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6E5F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CA86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8208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31309528">
    <w:abstractNumId w:val="20"/>
  </w:num>
  <w:num w:numId="2" w16cid:durableId="1492059149">
    <w:abstractNumId w:val="15"/>
  </w:num>
  <w:num w:numId="3" w16cid:durableId="1945305971">
    <w:abstractNumId w:val="0"/>
  </w:num>
  <w:num w:numId="4" w16cid:durableId="1555122979">
    <w:abstractNumId w:val="6"/>
  </w:num>
  <w:num w:numId="5" w16cid:durableId="1402093237">
    <w:abstractNumId w:val="18"/>
  </w:num>
  <w:num w:numId="6" w16cid:durableId="1608805793">
    <w:abstractNumId w:val="2"/>
  </w:num>
  <w:num w:numId="7" w16cid:durableId="1864203466">
    <w:abstractNumId w:val="12"/>
  </w:num>
  <w:num w:numId="8" w16cid:durableId="543298161">
    <w:abstractNumId w:val="9"/>
  </w:num>
  <w:num w:numId="9" w16cid:durableId="17896658">
    <w:abstractNumId w:val="1"/>
  </w:num>
  <w:num w:numId="10" w16cid:durableId="1384283351">
    <w:abstractNumId w:val="1"/>
  </w:num>
  <w:num w:numId="11" w16cid:durableId="335576085">
    <w:abstractNumId w:val="3"/>
  </w:num>
  <w:num w:numId="12" w16cid:durableId="1745376328">
    <w:abstractNumId w:val="4"/>
  </w:num>
  <w:num w:numId="13" w16cid:durableId="1869445306">
    <w:abstractNumId w:val="14"/>
  </w:num>
  <w:num w:numId="14" w16cid:durableId="1962028992">
    <w:abstractNumId w:val="10"/>
  </w:num>
  <w:num w:numId="15" w16cid:durableId="2142843648">
    <w:abstractNumId w:val="7"/>
  </w:num>
  <w:num w:numId="16" w16cid:durableId="1335955806">
    <w:abstractNumId w:val="13"/>
  </w:num>
  <w:num w:numId="17" w16cid:durableId="848838722">
    <w:abstractNumId w:val="5"/>
  </w:num>
  <w:num w:numId="18" w16cid:durableId="1790779888">
    <w:abstractNumId w:val="11"/>
  </w:num>
  <w:num w:numId="19" w16cid:durableId="1401903268">
    <w:abstractNumId w:val="19"/>
  </w:num>
  <w:num w:numId="20" w16cid:durableId="386534224">
    <w:abstractNumId w:val="16"/>
  </w:num>
  <w:num w:numId="21" w16cid:durableId="264964023">
    <w:abstractNumId w:val="8"/>
  </w:num>
  <w:num w:numId="22" w16cid:durableId="562479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47A3"/>
    <w:rsid w:val="00235B57"/>
    <w:rsid w:val="00243239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770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4A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C9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9F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3F3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D16"/>
    <w:rsid w:val="008C4B27"/>
    <w:rsid w:val="008C7F2A"/>
    <w:rsid w:val="008E36F8"/>
    <w:rsid w:val="008E46B2"/>
    <w:rsid w:val="008E682C"/>
    <w:rsid w:val="008E78A1"/>
    <w:rsid w:val="008F589F"/>
    <w:rsid w:val="008F707C"/>
    <w:rsid w:val="008F7B4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409"/>
    <w:rsid w:val="009E0CF9"/>
    <w:rsid w:val="009E531B"/>
    <w:rsid w:val="009E6C56"/>
    <w:rsid w:val="009E7DCF"/>
    <w:rsid w:val="009F04F9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9CC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32D8"/>
    <w:rsid w:val="00B33FDD"/>
    <w:rsid w:val="00B359CC"/>
    <w:rsid w:val="00B36107"/>
    <w:rsid w:val="00B41789"/>
    <w:rsid w:val="00B46C03"/>
    <w:rsid w:val="00B52BEA"/>
    <w:rsid w:val="00B60C6C"/>
    <w:rsid w:val="00B619A9"/>
    <w:rsid w:val="00B65A9D"/>
    <w:rsid w:val="00B66D60"/>
    <w:rsid w:val="00B75EDE"/>
    <w:rsid w:val="00B77D88"/>
    <w:rsid w:val="00B77FAF"/>
    <w:rsid w:val="00B840CB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82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0797"/>
    <w:rsid w:val="00CA39EF"/>
    <w:rsid w:val="00CA521F"/>
    <w:rsid w:val="00CB0493"/>
    <w:rsid w:val="00CB17FF"/>
    <w:rsid w:val="00CB1ED7"/>
    <w:rsid w:val="00CC167C"/>
    <w:rsid w:val="00CC52D9"/>
    <w:rsid w:val="00CD6647"/>
    <w:rsid w:val="00CE0E44"/>
    <w:rsid w:val="00CE4B73"/>
    <w:rsid w:val="00CF70BB"/>
    <w:rsid w:val="00D074DB"/>
    <w:rsid w:val="00D139CF"/>
    <w:rsid w:val="00D1533A"/>
    <w:rsid w:val="00D37E7F"/>
    <w:rsid w:val="00D47AD7"/>
    <w:rsid w:val="00D51529"/>
    <w:rsid w:val="00D85218"/>
    <w:rsid w:val="00D915B1"/>
    <w:rsid w:val="00DA299D"/>
    <w:rsid w:val="00DA65C4"/>
    <w:rsid w:val="00DD134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5BD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826"/>
    <w:rsid w:val="00F86F47"/>
    <w:rsid w:val="00F86FB6"/>
    <w:rsid w:val="00F90B64"/>
    <w:rsid w:val="00FB2F0F"/>
    <w:rsid w:val="00FB5086"/>
    <w:rsid w:val="00FB5411"/>
    <w:rsid w:val="00FB6392"/>
    <w:rsid w:val="00FC2AD3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EE30A7F3-8306-4758-95A3-2C5F4E37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E698780E-4CBE-4E27-9439-B492B9568CE0}" type="presOf" srcId="{548E9FD9-7371-42E5-8C31-C03B33C90BF7}" destId="{6CE68A43-9C69-4212-AF24-9AFEE7CA1715}" srcOrd="0" destOrd="0" presId="urn:microsoft.com/office/officeart/2005/8/layout/hChevron3"/>
    <dgm:cxn modelId="{8226B53F-85D4-48F4-B57E-52B2DE4F4F17}" type="presOf" srcId="{72C3C3E7-AFE7-48AF-A84A-F5F4B462ABCE}" destId="{AD4E5296-B06F-4F82-9CB5-F741BF6BFCC1}" srcOrd="0" destOrd="0" presId="urn:microsoft.com/office/officeart/2005/8/layout/hChevron3"/>
    <dgm:cxn modelId="{81346F63-640A-49EC-9313-67C927C00357}" type="presOf" srcId="{D813EA76-4FD3-4C15-BFBC-B1DF43B29666}" destId="{4784DBD1-3CBE-41A8-A2C7-CF088F838C79}" srcOrd="0" destOrd="0" presId="urn:microsoft.com/office/officeart/2005/8/layout/hChevron3"/>
    <dgm:cxn modelId="{138B6564-3F78-43A4-91F9-D60F69BDD737}" type="presOf" srcId="{B73EA016-5B5E-4372-8AFF-E16F061CFA05}" destId="{1F6A0B97-83F0-4189-B0CB-00156B0AC153}" srcOrd="0" destOrd="0" presId="urn:microsoft.com/office/officeart/2005/8/layout/hChevron3"/>
    <dgm:cxn modelId="{12E7077B-BF56-4C3F-B67A-4FEF41BB5B2C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3A59283-49A7-4D21-B484-975A2B7B98F5}" type="presParOf" srcId="{1F6A0B97-83F0-4189-B0CB-00156B0AC153}" destId="{4784DBD1-3CBE-41A8-A2C7-CF088F838C79}" srcOrd="0" destOrd="0" presId="urn:microsoft.com/office/officeart/2005/8/layout/hChevron3"/>
    <dgm:cxn modelId="{51BD9878-8A7E-4001-87E1-9717EC97B168}" type="presParOf" srcId="{1F6A0B97-83F0-4189-B0CB-00156B0AC153}" destId="{37D14BC8-3203-463C-9804-9B3B86B621FF}" srcOrd="1" destOrd="0" presId="urn:microsoft.com/office/officeart/2005/8/layout/hChevron3"/>
    <dgm:cxn modelId="{48CBEEEF-8DC8-440E-A0F3-9A1F6A661068}" type="presParOf" srcId="{1F6A0B97-83F0-4189-B0CB-00156B0AC153}" destId="{E13D0391-DAD9-4B61-AB66-3FA48A4F7006}" srcOrd="2" destOrd="0" presId="urn:microsoft.com/office/officeart/2005/8/layout/hChevron3"/>
    <dgm:cxn modelId="{10970480-4A5D-44E4-8576-208914D9F9B0}" type="presParOf" srcId="{1F6A0B97-83F0-4189-B0CB-00156B0AC153}" destId="{F9271109-4339-4036-9126-150629D10456}" srcOrd="3" destOrd="0" presId="urn:microsoft.com/office/officeart/2005/8/layout/hChevron3"/>
    <dgm:cxn modelId="{05C82A25-2C85-49A6-B68B-E7D0702E0204}" type="presParOf" srcId="{1F6A0B97-83F0-4189-B0CB-00156B0AC153}" destId="{AD4E5296-B06F-4F82-9CB5-F741BF6BFCC1}" srcOrd="4" destOrd="0" presId="urn:microsoft.com/office/officeart/2005/8/layout/hChevron3"/>
    <dgm:cxn modelId="{1E86A9E2-63D9-46B5-931E-546E6F897070}" type="presParOf" srcId="{1F6A0B97-83F0-4189-B0CB-00156B0AC153}" destId="{99F7A086-6C98-4385-8FFE-3337C1F24694}" srcOrd="5" destOrd="0" presId="urn:microsoft.com/office/officeart/2005/8/layout/hChevron3"/>
    <dgm:cxn modelId="{05D71F90-74D6-4580-BC86-6A556BE6F03F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204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1856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Bråck ljumske (840706C)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2022-05-18T04:11:00.0000000Z</dcterms:created>
  <dcterms:modified xsi:type="dcterms:W3CDTF">2024-11-13T10:04:00.0000000Z</dcterms:modified>
</coreProperties>
</file>