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7847C" w14:textId="77777777" w:rsidR="004C1B51" w:rsidRDefault="004C1B51" w:rsidP="00F35B05">
      <w:pPr>
        <w:pStyle w:val="Rubrik2"/>
        <w:sectPr w:rsidR="004C1B51" w:rsidSect="004C1B5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F9770E0" w14:textId="39CC681D" w:rsidR="004C1B51" w:rsidRPr="004C1B51" w:rsidRDefault="00634AFD" w:rsidP="009D2670">
      <w:pPr>
        <w:pStyle w:val="Rubrik1"/>
        <w:ind w:left="0"/>
        <w:rPr>
          <w:szCs w:val="20"/>
        </w:rPr>
      </w:pPr>
      <w:r w:rsidRPr="004C1B51">
        <w:t>Knä – Protesknä, kontroll</w:t>
      </w:r>
      <w:r w:rsidRPr="004C1B51">
        <w:rPr>
          <w:noProof/>
          <w:szCs w:val="20"/>
        </w:rPr>
        <w:t xml:space="preserve"> </w:t>
      </w:r>
    </w:p>
    <w:p w14:paraId="3D74B5DC" w14:textId="77777777" w:rsidR="004C1B51" w:rsidRPr="004C1B51" w:rsidRDefault="004C1B51" w:rsidP="004C1B51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417193A9" w14:textId="77777777" w:rsidR="004C1B51" w:rsidRPr="004C1B51" w:rsidRDefault="004C1B51" w:rsidP="009D2670">
      <w:pPr>
        <w:pStyle w:val="Rubrik2"/>
        <w:ind w:left="0"/>
      </w:pPr>
      <w:r w:rsidRPr="004C1B51">
        <w:t>Metodbok Konventionell röntgen</w:t>
      </w:r>
    </w:p>
    <w:p w14:paraId="3D3A92F6" w14:textId="26F66218" w:rsidR="004C1B51" w:rsidRDefault="004C1B51" w:rsidP="004C1B51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C1B51">
        <w:rPr>
          <w:rFonts w:ascii="Arial" w:hAnsi="Arial" w:cs="Arial"/>
          <w:sz w:val="20"/>
          <w:szCs w:val="20"/>
        </w:rPr>
        <w:t>Gemensam rutin för att utföra undersökning på ett säkert och enhetligt sätt</w:t>
      </w:r>
    </w:p>
    <w:p w14:paraId="7B30EE80" w14:textId="77777777" w:rsidR="009D2670" w:rsidRPr="004C1B51" w:rsidRDefault="009D2670" w:rsidP="004C1B51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1F3A981E" w14:textId="77777777" w:rsidR="009D2670" w:rsidRPr="004C1B51" w:rsidRDefault="009D2670" w:rsidP="009D2670">
      <w:pPr>
        <w:pStyle w:val="Rubrik2"/>
        <w:ind w:left="0"/>
      </w:pPr>
      <w:r>
        <w:t>Förändringar sedan föregående</w:t>
      </w:r>
      <w:r w:rsidRPr="004C1B51">
        <w:t xml:space="preserve"> version</w:t>
      </w:r>
    </w:p>
    <w:p w14:paraId="0B24B5AC" w14:textId="2996B28C" w:rsidR="004C1B51" w:rsidRPr="004C1B51" w:rsidRDefault="00E24AFC" w:rsidP="004C1B51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4C1B51" w:rsidRPr="004C1B51" w14:paraId="1183AD54" w14:textId="77777777" w:rsidTr="008D3A0E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1A5A33D8" w14:textId="77777777" w:rsidR="004C1B51" w:rsidRPr="004C1B51" w:rsidRDefault="004C1B51" w:rsidP="009D2670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4C1B51">
              <w:t>Inför undersökningen</w:t>
            </w:r>
          </w:p>
        </w:tc>
      </w:tr>
      <w:tr w:rsidR="004C1B51" w:rsidRPr="004C1B51" w14:paraId="65C77F7A" w14:textId="77777777" w:rsidTr="008D3A0E">
        <w:trPr>
          <w:trHeight w:val="263"/>
        </w:trPr>
        <w:tc>
          <w:tcPr>
            <w:tcW w:w="2259" w:type="dxa"/>
            <w:shd w:val="clear" w:color="auto" w:fill="auto"/>
          </w:tcPr>
          <w:p w14:paraId="039D2A6A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F70CF24" w14:textId="046C6885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sz w:val="20"/>
                <w:szCs w:val="20"/>
              </w:rPr>
              <w:t>Kontroll</w:t>
            </w:r>
            <w:r w:rsidR="00E24AFC">
              <w:rPr>
                <w:rFonts w:ascii="Arial" w:hAnsi="Arial" w:cs="Arial"/>
                <w:sz w:val="20"/>
                <w:szCs w:val="20"/>
              </w:rPr>
              <w:t>, proteslossning</w:t>
            </w:r>
          </w:p>
        </w:tc>
      </w:tr>
      <w:tr w:rsidR="004C1B51" w:rsidRPr="004C1B51" w14:paraId="61962257" w14:textId="77777777" w:rsidTr="008D3A0E">
        <w:trPr>
          <w:trHeight w:val="263"/>
        </w:trPr>
        <w:tc>
          <w:tcPr>
            <w:tcW w:w="2259" w:type="dxa"/>
            <w:shd w:val="clear" w:color="auto" w:fill="auto"/>
          </w:tcPr>
          <w:p w14:paraId="31725EA3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BA55B99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61B7C1E4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B51" w:rsidRPr="004C1B51" w14:paraId="01F92AA1" w14:textId="77777777" w:rsidTr="008D3A0E">
        <w:trPr>
          <w:trHeight w:val="263"/>
        </w:trPr>
        <w:tc>
          <w:tcPr>
            <w:tcW w:w="2259" w:type="dxa"/>
            <w:shd w:val="clear" w:color="auto" w:fill="auto"/>
          </w:tcPr>
          <w:p w14:paraId="57B04DA1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19EF427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1B51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6A094DC3" w14:textId="2F79CA63" w:rsidR="004C1B51" w:rsidRPr="004C1B51" w:rsidRDefault="00000000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="004C1B51" w:rsidRPr="004C1B5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4C1B51" w:rsidRPr="004C1B51" w14:paraId="4207C572" w14:textId="77777777" w:rsidTr="008D3A0E">
        <w:trPr>
          <w:trHeight w:val="263"/>
        </w:trPr>
        <w:tc>
          <w:tcPr>
            <w:tcW w:w="2259" w:type="dxa"/>
            <w:shd w:val="clear" w:color="auto" w:fill="auto"/>
          </w:tcPr>
          <w:p w14:paraId="4EE50E78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4690356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0BB1E0BF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B51" w:rsidRPr="004C1B51" w14:paraId="1E251434" w14:textId="77777777" w:rsidTr="008D3A0E">
        <w:trPr>
          <w:trHeight w:val="263"/>
        </w:trPr>
        <w:tc>
          <w:tcPr>
            <w:tcW w:w="2259" w:type="dxa"/>
            <w:shd w:val="clear" w:color="auto" w:fill="auto"/>
          </w:tcPr>
          <w:p w14:paraId="3F2E79E2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506BA46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sz w:val="20"/>
                <w:szCs w:val="20"/>
              </w:rPr>
              <w:t>Adora</w:t>
            </w:r>
          </w:p>
        </w:tc>
      </w:tr>
      <w:tr w:rsidR="004C1B51" w:rsidRPr="004C1B51" w14:paraId="24D23623" w14:textId="77777777" w:rsidTr="008D3A0E">
        <w:trPr>
          <w:trHeight w:val="263"/>
        </w:trPr>
        <w:tc>
          <w:tcPr>
            <w:tcW w:w="2259" w:type="dxa"/>
            <w:shd w:val="clear" w:color="auto" w:fill="auto"/>
          </w:tcPr>
          <w:p w14:paraId="0F84E3A3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781DA866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B51" w:rsidRPr="004C1B51" w14:paraId="33876261" w14:textId="77777777" w:rsidTr="008D3A0E">
        <w:trPr>
          <w:trHeight w:val="389"/>
        </w:trPr>
        <w:tc>
          <w:tcPr>
            <w:tcW w:w="2259" w:type="dxa"/>
            <w:shd w:val="clear" w:color="auto" w:fill="auto"/>
          </w:tcPr>
          <w:p w14:paraId="2F73918A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C1B51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FA33724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C1B51" w:rsidRPr="004C1B51" w14:paraId="21018CBA" w14:textId="77777777" w:rsidTr="008D3A0E">
        <w:trPr>
          <w:trHeight w:val="239"/>
        </w:trPr>
        <w:tc>
          <w:tcPr>
            <w:tcW w:w="2259" w:type="dxa"/>
            <w:shd w:val="clear" w:color="auto" w:fill="auto"/>
          </w:tcPr>
          <w:p w14:paraId="6BD5F848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0AA2C238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B51" w:rsidRPr="004C1B51" w14:paraId="44CEA40D" w14:textId="77777777" w:rsidTr="008D3A0E">
        <w:trPr>
          <w:trHeight w:val="239"/>
        </w:trPr>
        <w:tc>
          <w:tcPr>
            <w:tcW w:w="2259" w:type="dxa"/>
            <w:shd w:val="clear" w:color="auto" w:fill="auto"/>
          </w:tcPr>
          <w:p w14:paraId="53807FC1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C1B51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3B1F432" w14:textId="77777777" w:rsidR="004C1B51" w:rsidRPr="004C1B51" w:rsidRDefault="004C1B51" w:rsidP="004C1B51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sz w:val="20"/>
                <w:szCs w:val="20"/>
              </w:rPr>
              <w:t>Tas i genomlysning.</w:t>
            </w:r>
          </w:p>
          <w:p w14:paraId="5CF1D6EA" w14:textId="77777777" w:rsidR="004C1B51" w:rsidRPr="004C1B51" w:rsidRDefault="004C1B51" w:rsidP="004C1B51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sz w:val="20"/>
                <w:szCs w:val="20"/>
              </w:rPr>
              <w:t>Kan utföras liggande alt. stående</w:t>
            </w:r>
          </w:p>
        </w:tc>
      </w:tr>
      <w:tr w:rsidR="004C1B51" w:rsidRPr="004C1B51" w14:paraId="25E702DD" w14:textId="77777777" w:rsidTr="008D3A0E">
        <w:trPr>
          <w:trHeight w:val="239"/>
        </w:trPr>
        <w:tc>
          <w:tcPr>
            <w:tcW w:w="2259" w:type="dxa"/>
            <w:shd w:val="clear" w:color="auto" w:fill="auto"/>
          </w:tcPr>
          <w:p w14:paraId="467866C8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140BDB41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B51" w:rsidRPr="004C1B51" w14:paraId="75B199D5" w14:textId="77777777" w:rsidTr="008D3A0E">
        <w:trPr>
          <w:trHeight w:val="263"/>
        </w:trPr>
        <w:tc>
          <w:tcPr>
            <w:tcW w:w="2259" w:type="dxa"/>
            <w:shd w:val="clear" w:color="auto" w:fill="auto"/>
          </w:tcPr>
          <w:p w14:paraId="2A659F3E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C1B51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79AE7E4" w14:textId="77777777" w:rsidR="004C1B51" w:rsidRPr="004C1B51" w:rsidRDefault="004C1B51" w:rsidP="004C1B5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2CBECB8E" w14:textId="77777777" w:rsidR="004C1B51" w:rsidRPr="004C1B51" w:rsidRDefault="004C1B51" w:rsidP="004C1B5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2E93C321" w14:textId="77777777" w:rsidR="004C1B51" w:rsidRPr="004C1B51" w:rsidRDefault="004C1B51" w:rsidP="004C1B51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78035" w14:textId="77777777" w:rsidR="004C1B51" w:rsidRPr="004C1B51" w:rsidRDefault="004C1B51" w:rsidP="004C1B51">
      <w:pPr>
        <w:spacing w:after="0" w:line="240" w:lineRule="auto"/>
        <w:ind w:left="0" w:right="0"/>
        <w:rPr>
          <w:szCs w:val="20"/>
        </w:rPr>
      </w:pPr>
    </w:p>
    <w:p w14:paraId="52AE4699" w14:textId="77777777" w:rsidR="004C1B51" w:rsidRPr="004C1B51" w:rsidRDefault="004C1B51" w:rsidP="004C1B51">
      <w:pPr>
        <w:spacing w:after="0" w:line="240" w:lineRule="auto"/>
        <w:ind w:left="0" w:right="0"/>
        <w:rPr>
          <w:szCs w:val="20"/>
        </w:rPr>
      </w:pPr>
      <w:r w:rsidRPr="004C1B51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4C1B51" w:rsidRPr="004C1B51" w14:paraId="6223E227" w14:textId="77777777" w:rsidTr="008D3A0E">
        <w:trPr>
          <w:trHeight w:val="263"/>
        </w:trPr>
        <w:tc>
          <w:tcPr>
            <w:tcW w:w="1951" w:type="dxa"/>
            <w:shd w:val="clear" w:color="auto" w:fill="auto"/>
          </w:tcPr>
          <w:p w14:paraId="02D73127" w14:textId="77777777" w:rsidR="004C1B51" w:rsidRPr="009D2670" w:rsidRDefault="004C1B51" w:rsidP="004C1B51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6"/>
                <w:szCs w:val="28"/>
              </w:rPr>
            </w:pPr>
            <w:r w:rsidRPr="009D2670">
              <w:rPr>
                <w:rFonts w:ascii="Calibri" w:hAnsi="Calibri" w:cs="Arial"/>
                <w:iCs/>
                <w:sz w:val="36"/>
                <w:szCs w:val="32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14856948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D24A6E7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B51" w:rsidRPr="004C1B51" w14:paraId="5F8172BA" w14:textId="77777777" w:rsidTr="008D3A0E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15A7E423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14:paraId="49F497BF" w14:textId="77777777" w:rsid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sz w:val="20"/>
                <w:szCs w:val="20"/>
              </w:rPr>
              <w:t>Vinkla in i leden så att protesplattan är helt rak.</w:t>
            </w:r>
          </w:p>
          <w:p w14:paraId="6C82BF2F" w14:textId="77777777" w:rsidR="008A21AF" w:rsidRDefault="008A21AF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9689B86" w14:textId="77777777" w:rsidR="008A21AF" w:rsidRPr="008A21AF" w:rsidRDefault="008A21AF" w:rsidP="004C1B51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21AF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7B38372B" w14:textId="77777777" w:rsidR="008A21AF" w:rsidRDefault="008A21AF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Ingen rotation i knät</w:t>
            </w:r>
          </w:p>
          <w:p w14:paraId="64E7D0C1" w14:textId="2E07207B" w:rsidR="008A21AF" w:rsidRPr="004C1B51" w:rsidRDefault="008A21AF" w:rsidP="004C1B51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 tibiala protesen ska vara rak.</w:t>
            </w:r>
          </w:p>
        </w:tc>
        <w:tc>
          <w:tcPr>
            <w:tcW w:w="4253" w:type="dxa"/>
            <w:shd w:val="clear" w:color="auto" w:fill="auto"/>
          </w:tcPr>
          <w:p w14:paraId="2C40653D" w14:textId="77777777" w:rsidR="004C1B51" w:rsidRPr="004C1B51" w:rsidRDefault="004C1B51" w:rsidP="004C1B51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4C1B51">
              <w:rPr>
                <w:rFonts w:ascii="Arial" w:hAnsi="Arial" w:cs="Arial"/>
                <w:b/>
                <w:noProof/>
                <w:sz w:val="20"/>
                <w:szCs w:val="18"/>
              </w:rPr>
              <w:t>Frontal höger</w:t>
            </w:r>
            <w:r w:rsidRPr="004C1B51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vänster</w:t>
            </w:r>
          </w:p>
          <w:p w14:paraId="3D78A8EE" w14:textId="77777777" w:rsidR="004C1B51" w:rsidRPr="004C1B51" w:rsidRDefault="00266781" w:rsidP="004C1B51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"http://intranu.vgregion.se/ImageVault/Images/id_28138/width_174/height_315/preserveAspectRatio_0/scope_0/filename_HsdGfkkyAmBP-tx0J97N.gif/storage_Edited/ImageVaultHandler.aspx"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"http://intranu.vgregion.se/ImageVault/Images/id_28138/width_174/height_315/preserveAspectRatio_0/scope_0/filename_HsdGfkkyAmBP-tx0J97N.gif/storage_Edited/ImageVaultHandler.aspx" \* MERGEFORMATINET </w:instrText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"http://intranu.vgregion.se/ImageVault/Images/id_28138/width_174/height_315/preserveAspectRatio_0/scope_0/filename_HsdGfkkyAmBP-tx0J97N.gif/storage_Edited/ImageVaultHandler.aspx"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692059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rotesknä höger frontal" style="width:95.15pt;height:172.8pt">
                  <v:imagedata r:id="rId18" r:href="rId19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4C1B51" w:rsidRPr="004C1B5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"http://intranu.vgregion.se/ImageVault/Images/id_28139/width_179/height_314/preserveAspectRatio_0/scope_0/filename_sNL9SNfSwf6cfRDgf7iz.gif/storage_Edited/ImageVaultHandler.aspx"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"http://intranu.vgregion.se/ImageVault/Images/id_28139/width_179/height_314/preserveAspectRatio_0/scope_0/filename_sNL9SNfSwf6cfRDgf7iz.gif/storage_Edited/ImageVaultHandler.aspx" \* MERGEFORMATINET </w:instrText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"http://intranu.vgregion.se/ImageVault/Images/id_28139/width_179/height_314/preserveAspectRatio_0/scope_0/filename_sNL9SNfSwf6cfRDgf7iz.gif/storage_Edited/ImageVaultHandler.aspx"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191F2A83">
                <v:shape id="_x0000_i1026" type="#_x0000_t75" alt="Protesknä Vänster frontal" style="width:98.9pt;height:172.8pt">
                  <v:imagedata r:id="rId20" r:href="rId21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58F58F25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4C1B51" w:rsidRPr="004C1B51" w14:paraId="343B52BC" w14:textId="77777777" w:rsidTr="008D3A0E">
        <w:trPr>
          <w:trHeight w:val="263"/>
        </w:trPr>
        <w:tc>
          <w:tcPr>
            <w:tcW w:w="1951" w:type="dxa"/>
            <w:shd w:val="clear" w:color="auto" w:fill="auto"/>
          </w:tcPr>
          <w:p w14:paraId="041B462E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56008D0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03ECC95" w14:textId="77777777" w:rsidR="004C1B51" w:rsidRPr="004C1B51" w:rsidRDefault="004C1B51" w:rsidP="004C1B51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4C1B51" w:rsidRPr="004C1B51" w14:paraId="6D9DD650" w14:textId="77777777" w:rsidTr="008D3A0E">
        <w:trPr>
          <w:trHeight w:val="263"/>
        </w:trPr>
        <w:tc>
          <w:tcPr>
            <w:tcW w:w="1951" w:type="dxa"/>
            <w:shd w:val="clear" w:color="auto" w:fill="auto"/>
          </w:tcPr>
          <w:p w14:paraId="62E1D1A2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C1B51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</w:tc>
        <w:tc>
          <w:tcPr>
            <w:tcW w:w="3402" w:type="dxa"/>
            <w:shd w:val="clear" w:color="auto" w:fill="auto"/>
          </w:tcPr>
          <w:p w14:paraId="0C341DCE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sz w:val="20"/>
                <w:szCs w:val="20"/>
              </w:rPr>
              <w:t>Liggande.</w:t>
            </w:r>
          </w:p>
          <w:p w14:paraId="4668152B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200E857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sz w:val="20"/>
                <w:szCs w:val="20"/>
              </w:rPr>
              <w:t>Vinkla så att protesen är helt rak (cirka 5-10° kaudalt).</w:t>
            </w:r>
          </w:p>
          <w:p w14:paraId="70CACEC0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FA2B725" w14:textId="77777777" w:rsid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sz w:val="20"/>
                <w:szCs w:val="20"/>
              </w:rPr>
              <w:t>Vid behov komplettera med två bilder.</w:t>
            </w:r>
          </w:p>
          <w:p w14:paraId="6E50286D" w14:textId="77777777" w:rsidR="008A21AF" w:rsidRDefault="008A21AF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AEAA67E" w14:textId="77777777" w:rsidR="008A21AF" w:rsidRPr="005560D3" w:rsidRDefault="008A21AF" w:rsidP="004C1B51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60D3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2D14FC57" w14:textId="77777777" w:rsidR="005560D3" w:rsidRPr="004C1B51" w:rsidRDefault="005560D3" w:rsidP="005560D3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C1B51">
              <w:rPr>
                <w:rFonts w:ascii="Arial" w:hAnsi="Arial" w:cs="Arial"/>
                <w:sz w:val="20"/>
                <w:szCs w:val="20"/>
              </w:rPr>
              <w:t>Både övre och nedre delen av protesen ska vara rak.</w:t>
            </w:r>
          </w:p>
          <w:p w14:paraId="2F6A8FBE" w14:textId="1390E536" w:rsidR="005560D3" w:rsidRPr="004C1B51" w:rsidRDefault="005560D3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6192665" w14:textId="77777777" w:rsidR="004C1B51" w:rsidRPr="004C1B51" w:rsidRDefault="004C1B51" w:rsidP="004C1B51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4C1B51">
              <w:rPr>
                <w:rFonts w:ascii="Arial" w:hAnsi="Arial" w:cs="Arial"/>
                <w:b/>
                <w:noProof/>
                <w:sz w:val="20"/>
                <w:szCs w:val="18"/>
              </w:rPr>
              <w:t>Sida höger</w:t>
            </w:r>
            <w:r w:rsidRPr="004C1B51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Sida vänster</w:t>
            </w:r>
          </w:p>
          <w:p w14:paraId="2DE2B746" w14:textId="77777777" w:rsidR="004C1B51" w:rsidRPr="004C1B51" w:rsidRDefault="00266781" w:rsidP="004C1B51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"http://intranu.vgregion.se/ImageVault/Images/id_30838/width_171/height_329/preserveAspectRatio_0/scope_0/filename_HWppjsQVjXQ6jCbIY-Vx.jpg/storage_Edited/ImageVaultHandler.aspx"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"http://intranu.vgregion.se/ImageVault/Images/id_30838/width_171/height_329/preserveAspectRatio_0/scope_0/filename_HWppjsQVjXQ6jCbIY-Vx.jpg/storage_Edited/ImageVaultHandler.aspx" \* MERGEFORMATINET </w:instrText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"http://intranu.vgregion.se/ImageVault/Images/id_30838/width_171/height_329/preserveAspectRatio_0/scope_0/filename_HWppjsQVjXQ6jCbIY-Vx.jpg/storage_Edited/ImageVaultHandler.aspx"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5BAE9351">
                <v:shape id="_x0000_i1027" type="#_x0000_t75" alt="Protesknä höger sida" style="width:97.05pt;height:187.2pt">
                  <v:imagedata r:id="rId22" r:href="rId23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4C1B51" w:rsidRPr="004C1B5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"http://intranu.vgregion.se/ImageVault/Images/id_28141/width_168/height_331/preserveAspectRatio_0/scope_0/filename_CoCr5WhNAsa3TcFfTDOP.gif/storage_Edited/ImageVaultHandler.aspx"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"http://intranu.vgregion.se/ImageVault/Images/id_28141/width_168/height_331/preserveAspectRatio_0/scope_0/filename_CoCr5WhNAsa3TcFfTDOP.gif/storage_Edited/ImageVaultHandler.aspx" \* MERGEFORMATINET </w:instrText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"http://intranu.vgregion.se/ImageVault/Images/id_28141/width_168/height_331/preserveAspectRatio_0/scope_0/filename_CoCr5WhNAsa3TcFfTDOP.gif/storage_Edited/ImageVaultHandler.aspx"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53567F50">
                <v:shape id="_x0000_i1028" type="#_x0000_t75" alt="Protesknä vänster sida" style="width:95.8pt;height:187.2pt">
                  <v:imagedata r:id="rId24" r:href="rId25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6E651D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4C1B51" w:rsidRPr="004C1B51" w14:paraId="66D429F4" w14:textId="77777777" w:rsidTr="008D3A0E">
        <w:trPr>
          <w:trHeight w:val="263"/>
        </w:trPr>
        <w:tc>
          <w:tcPr>
            <w:tcW w:w="1951" w:type="dxa"/>
            <w:shd w:val="clear" w:color="auto" w:fill="auto"/>
          </w:tcPr>
          <w:p w14:paraId="5B33ABC1" w14:textId="77777777" w:rsidR="004C1B51" w:rsidRPr="004C1B51" w:rsidRDefault="004C1B51" w:rsidP="004C1B5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850EC25" w14:textId="77777777" w:rsidR="004C1B51" w:rsidRPr="004C1B51" w:rsidRDefault="004C1B51" w:rsidP="004C1B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38029E7" w14:textId="77777777" w:rsidR="004C1B51" w:rsidRPr="004C1B51" w:rsidRDefault="004C1B51" w:rsidP="004C1B51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745A67D4" w14:textId="77777777" w:rsidR="004C1B51" w:rsidRPr="004C1B51" w:rsidRDefault="004C1B51" w:rsidP="004C1B51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C1B5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CBDF7" w14:textId="77777777" w:rsidR="004B3F48" w:rsidRDefault="004B3F48">
      <w:r>
        <w:separator/>
      </w:r>
    </w:p>
  </w:endnote>
  <w:endnote w:type="continuationSeparator" w:id="0">
    <w:p w14:paraId="5973F3E8" w14:textId="77777777" w:rsidR="004B3F48" w:rsidRDefault="004B3F48">
      <w:r>
        <w:continuationSeparator/>
      </w:r>
    </w:p>
  </w:endnote>
  <w:endnote w:type="continuationNotice" w:id="1">
    <w:p w14:paraId="324DD066" w14:textId="77777777" w:rsidR="004B3F48" w:rsidRDefault="004B3F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0954C" w14:textId="77777777" w:rsidR="004B3F48" w:rsidRDefault="004B3F48"/>
  </w:footnote>
  <w:footnote w:type="continuationSeparator" w:id="0">
    <w:p w14:paraId="7A6D8369" w14:textId="77777777" w:rsidR="004B3F48" w:rsidRDefault="004B3F48">
      <w:r>
        <w:continuationSeparator/>
      </w:r>
    </w:p>
  </w:footnote>
  <w:footnote w:type="continuationNotice" w:id="1">
    <w:p w14:paraId="7058E150" w14:textId="77777777" w:rsidR="004B3F48" w:rsidRDefault="004B3F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F5E25"/>
    <w:multiLevelType w:val="hybridMultilevel"/>
    <w:tmpl w:val="08B673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85368070">
    <w:abstractNumId w:val="19"/>
  </w:num>
  <w:num w:numId="2" w16cid:durableId="1445922291">
    <w:abstractNumId w:val="16"/>
  </w:num>
  <w:num w:numId="3" w16cid:durableId="768814315">
    <w:abstractNumId w:val="0"/>
  </w:num>
  <w:num w:numId="4" w16cid:durableId="344795541">
    <w:abstractNumId w:val="6"/>
  </w:num>
  <w:num w:numId="5" w16cid:durableId="136843452">
    <w:abstractNumId w:val="17"/>
  </w:num>
  <w:num w:numId="6" w16cid:durableId="623581004">
    <w:abstractNumId w:val="2"/>
  </w:num>
  <w:num w:numId="7" w16cid:durableId="1764260724">
    <w:abstractNumId w:val="13"/>
  </w:num>
  <w:num w:numId="8" w16cid:durableId="2021855829">
    <w:abstractNumId w:val="10"/>
  </w:num>
  <w:num w:numId="9" w16cid:durableId="390739311">
    <w:abstractNumId w:val="1"/>
  </w:num>
  <w:num w:numId="10" w16cid:durableId="2064938978">
    <w:abstractNumId w:val="1"/>
  </w:num>
  <w:num w:numId="11" w16cid:durableId="35085125">
    <w:abstractNumId w:val="3"/>
  </w:num>
  <w:num w:numId="12" w16cid:durableId="1005589517">
    <w:abstractNumId w:val="4"/>
  </w:num>
  <w:num w:numId="13" w16cid:durableId="1694957782">
    <w:abstractNumId w:val="15"/>
  </w:num>
  <w:num w:numId="14" w16cid:durableId="1853643788">
    <w:abstractNumId w:val="11"/>
  </w:num>
  <w:num w:numId="15" w16cid:durableId="1516460355">
    <w:abstractNumId w:val="7"/>
  </w:num>
  <w:num w:numId="16" w16cid:durableId="1899126665">
    <w:abstractNumId w:val="14"/>
  </w:num>
  <w:num w:numId="17" w16cid:durableId="1038354981">
    <w:abstractNumId w:val="5"/>
  </w:num>
  <w:num w:numId="18" w16cid:durableId="1263956003">
    <w:abstractNumId w:val="12"/>
  </w:num>
  <w:num w:numId="19" w16cid:durableId="61027508">
    <w:abstractNumId w:val="18"/>
  </w:num>
  <w:num w:numId="20" w16cid:durableId="1528635856">
    <w:abstractNumId w:val="8"/>
  </w:num>
  <w:num w:numId="21" w16cid:durableId="680667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6781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3F48"/>
    <w:rsid w:val="004C1B5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60D3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AFD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651D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714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21A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79B8"/>
    <w:rsid w:val="009B1F6B"/>
    <w:rsid w:val="009C0D12"/>
    <w:rsid w:val="009C192E"/>
    <w:rsid w:val="009D267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4AF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fontTable" Target="fontTable.xml" Id="rId26" /><Relationship Type="http://schemas.openxmlformats.org/officeDocument/2006/relationships/image" Target="http://intranu.vgregion.se/ImageVault/Images/id_28139/width_179/height_314/preserveAspectRatio_0/scope_0/filename_sNL9SNfSwf6cfRDgf7iz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28141/width_168/height_331/preserveAspectRatio_0/scope_0/filename_CoCr5WhNAsa3TcFfTDOP.gif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pn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0838/width_171/height_329/preserveAspectRatio_0/scope_0/filename_HWppjsQVjXQ6jCbIY-Vx.jpg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138/width_174/height_315/preserveAspectRatio_0/scope_0/filename_HsdGfkkyAmBP-tx0J97N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597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3759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Knä – Protesknä, kontroll</dc:title>
  <dc:subject/>
  <dc:creator>patrik.jens.johansson@vgregion.se</dc:creator>
  <keywords/>
  <lastModifiedBy>Ulrica Sehlberg</lastModifiedBy>
  <revision>10</revision>
  <lastPrinted>2024-12-09T13:21:00.0000000Z</lastPrinted>
  <dcterms:created xsi:type="dcterms:W3CDTF">2022-05-18T03:56:00.0000000Z</dcterms:created>
  <dcterms:modified xsi:type="dcterms:W3CDTF">2025-01-16T12:55:00.0000000Z</dcterms:modified>
</coreProperties>
</file>