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0013F" w14:textId="77777777" w:rsidR="00E13997" w:rsidRDefault="00E13997" w:rsidP="00F35B05">
      <w:pPr>
        <w:pStyle w:val="Rubrik2"/>
        <w:sectPr w:rsidR="00E13997" w:rsidSect="00E13997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6D951E6" w14:textId="77777777" w:rsidR="00E13997" w:rsidRPr="00E13997" w:rsidRDefault="00E13997" w:rsidP="00E13997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20C991B6" w14:textId="1E884096" w:rsidR="00E13997" w:rsidRPr="008F0667" w:rsidRDefault="008F0667" w:rsidP="008F0667">
      <w:pPr>
        <w:pStyle w:val="Rubrik1"/>
        <w:ind w:left="0"/>
      </w:pPr>
      <w:r w:rsidRPr="008F0667">
        <w:t>DT Bråck bukvägg (840706B)</w:t>
      </w:r>
    </w:p>
    <w:p w14:paraId="6FE7C563" w14:textId="77777777" w:rsidR="00E13997" w:rsidRPr="00E13997" w:rsidRDefault="00E13997" w:rsidP="00E13997">
      <w:pPr>
        <w:spacing w:after="0" w:line="240" w:lineRule="auto"/>
        <w:ind w:left="0" w:right="0"/>
        <w:rPr>
          <w:rFonts w:ascii="Arial" w:hAnsi="Arial" w:cs="Arial"/>
          <w:b/>
          <w:bCs/>
          <w:kern w:val="32"/>
          <w:sz w:val="18"/>
          <w:szCs w:val="18"/>
        </w:rPr>
      </w:pPr>
    </w:p>
    <w:p w14:paraId="298C51BD" w14:textId="5744E926" w:rsidR="00E13997" w:rsidRPr="00E13997" w:rsidRDefault="008F0667" w:rsidP="008F0667">
      <w:pPr>
        <w:pStyle w:val="Rubrik2"/>
        <w:ind w:left="0"/>
      </w:pPr>
      <w:r>
        <w:t>Förändringar</w:t>
      </w:r>
      <w:r w:rsidR="00E13997" w:rsidRPr="00E13997">
        <w:t xml:space="preserve"> i denna version</w:t>
      </w:r>
    </w:p>
    <w:p w14:paraId="0728935C" w14:textId="01CCC05D" w:rsidR="00E13997" w:rsidRPr="00E13997" w:rsidRDefault="009C18FD" w:rsidP="00E13997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Reviderat, justerat kernel Siemens X-cite.</w:t>
      </w:r>
    </w:p>
    <w:p w14:paraId="3AA9DFC7" w14:textId="77777777" w:rsidR="00E13997" w:rsidRPr="00E13997" w:rsidRDefault="00E13997" w:rsidP="00E13997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21FAA757" w14:textId="77777777" w:rsidR="00E13997" w:rsidRPr="00E13997" w:rsidRDefault="00E13997" w:rsidP="008F0667">
      <w:pPr>
        <w:pStyle w:val="Rubrik2"/>
        <w:ind w:left="0"/>
      </w:pPr>
      <w:r w:rsidRPr="00E13997">
        <w:t>Syfte</w:t>
      </w:r>
    </w:p>
    <w:p w14:paraId="27F28A7A" w14:textId="77777777" w:rsidR="00E13997" w:rsidRPr="00E13997" w:rsidRDefault="00E13997" w:rsidP="00E13997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E13997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1EB723F1" w14:textId="77777777" w:rsidR="00E13997" w:rsidRPr="00E13997" w:rsidRDefault="00E13997" w:rsidP="00E13997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72EAA22C" w14:textId="77777777" w:rsidR="00E13997" w:rsidRPr="00E13997" w:rsidRDefault="00E13997" w:rsidP="008F0667">
      <w:pPr>
        <w:pStyle w:val="Rubrik2"/>
        <w:ind w:left="0"/>
      </w:pPr>
      <w:r w:rsidRPr="00E13997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E13997" w:rsidRPr="00E13997" w14:paraId="3FD89260" w14:textId="77777777" w:rsidTr="007744C8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2E5C7915" w14:textId="77777777" w:rsidR="00E13997" w:rsidRPr="00E13997" w:rsidRDefault="00E13997" w:rsidP="00E1399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13997">
              <w:rPr>
                <w:rFonts w:ascii="Arial" w:hAnsi="Arial" w:cs="Arial"/>
                <w:b/>
                <w:sz w:val="18"/>
                <w:szCs w:val="18"/>
              </w:rPr>
              <w:t>Indikation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2C9DE14A" w14:textId="77777777" w:rsidR="00E13997" w:rsidRPr="00E13997" w:rsidRDefault="00E13997" w:rsidP="00E1399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E13997">
              <w:rPr>
                <w:rFonts w:ascii="Arial" w:hAnsi="Arial" w:cs="Arial"/>
                <w:sz w:val="18"/>
                <w:szCs w:val="18"/>
              </w:rPr>
              <w:t>Elektiv kartläggning av bukväggsbråck. För obesa patienter (BMI &gt; 30) används full stråldos, annars lågdos.</w:t>
            </w:r>
          </w:p>
        </w:tc>
      </w:tr>
      <w:tr w:rsidR="00E13997" w:rsidRPr="00E13997" w14:paraId="04CDCE35" w14:textId="77777777" w:rsidTr="007744C8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2743314" w14:textId="77777777" w:rsidR="00E13997" w:rsidRPr="00E13997" w:rsidRDefault="00E13997" w:rsidP="00E1399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13997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ED88E08" w14:textId="77777777" w:rsidR="00E13997" w:rsidRPr="00E13997" w:rsidRDefault="00E13997" w:rsidP="00E1399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E13997">
              <w:rPr>
                <w:rFonts w:ascii="Arial" w:hAnsi="Arial" w:cs="Arial"/>
                <w:sz w:val="18"/>
                <w:szCs w:val="18"/>
              </w:rPr>
              <w:t>Inga.</w:t>
            </w:r>
          </w:p>
        </w:tc>
      </w:tr>
      <w:tr w:rsidR="00E13997" w:rsidRPr="00E13997" w14:paraId="13EFC0D4" w14:textId="77777777" w:rsidTr="007744C8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66C801F" w14:textId="77777777" w:rsidR="00E13997" w:rsidRPr="00E13997" w:rsidRDefault="00E13997" w:rsidP="00E1399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13997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B7C204B" w14:textId="77777777" w:rsidR="00E13997" w:rsidRPr="00E13997" w:rsidRDefault="00E13997" w:rsidP="00E1399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E13997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E13997" w:rsidRPr="00E13997" w14:paraId="0B0E2349" w14:textId="77777777" w:rsidTr="007744C8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FC547ED" w14:textId="77777777" w:rsidR="00E13997" w:rsidRPr="00E13997" w:rsidRDefault="00E13997" w:rsidP="00E1399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13997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E6530CD" w14:textId="77777777" w:rsidR="00E13997" w:rsidRPr="00E13997" w:rsidRDefault="00E13997" w:rsidP="00E1399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E13997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E13997" w:rsidRPr="00E13997" w14:paraId="3BCAAF45" w14:textId="77777777" w:rsidTr="007744C8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86C4FE8" w14:textId="77777777" w:rsidR="00E13997" w:rsidRPr="00E13997" w:rsidRDefault="00E13997" w:rsidP="00E1399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13997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E424D73" w14:textId="7BCE962B" w:rsidR="00E13997" w:rsidRPr="00E13997" w:rsidRDefault="00E13997" w:rsidP="00E13997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3997">
              <w:rPr>
                <w:rFonts w:ascii="Arial" w:hAnsi="Arial" w:cs="Arial"/>
                <w:color w:val="000000"/>
                <w:sz w:val="18"/>
                <w:szCs w:val="18"/>
              </w:rPr>
              <w:t xml:space="preserve">Kvinnor mellan </w:t>
            </w:r>
            <w:r w:rsidR="008F0667" w:rsidRPr="00E13997">
              <w:rPr>
                <w:rFonts w:ascii="Arial" w:hAnsi="Arial" w:cs="Arial"/>
                <w:color w:val="000000"/>
                <w:sz w:val="18"/>
                <w:szCs w:val="18"/>
              </w:rPr>
              <w:t>15–50</w:t>
            </w:r>
            <w:r w:rsidRPr="00E13997">
              <w:rPr>
                <w:rFonts w:ascii="Arial" w:hAnsi="Arial" w:cs="Arial"/>
                <w:color w:val="000000"/>
                <w:sz w:val="18"/>
                <w:szCs w:val="18"/>
              </w:rPr>
              <w:t xml:space="preserve"> år ska tillfrågas om eventuell graviditet. </w:t>
            </w:r>
          </w:p>
          <w:p w14:paraId="40A20A45" w14:textId="77777777" w:rsidR="00E13997" w:rsidRPr="00E13997" w:rsidRDefault="00E13997" w:rsidP="00E13997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3997">
              <w:rPr>
                <w:rFonts w:ascii="Arial" w:hAnsi="Arial" w:cs="Arial"/>
                <w:color w:val="000000"/>
                <w:sz w:val="18"/>
                <w:szCs w:val="18"/>
              </w:rPr>
              <w:t>För övriga strålskyddsregler se kapitel 4.2 och 5.2 i</w:t>
            </w:r>
          </w:p>
          <w:p w14:paraId="2370DC93" w14:textId="2EC928E6" w:rsidR="00E13997" w:rsidRPr="00E13997" w:rsidRDefault="009C18FD" w:rsidP="00E13997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7" w:history="1">
              <w:r w:rsidR="00E13997" w:rsidRPr="00E13997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E13997" w:rsidRPr="00E13997" w14:paraId="4530F4D4" w14:textId="77777777" w:rsidTr="007744C8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69B2C8EC" w14:textId="77777777" w:rsidR="00E13997" w:rsidRPr="00E13997" w:rsidRDefault="00E13997" w:rsidP="00E1399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13997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0AD3044B" w14:textId="77777777" w:rsidR="00E13997" w:rsidRPr="00E13997" w:rsidRDefault="00E13997" w:rsidP="00E13997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E13997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5C585CB4" w14:textId="77777777" w:rsidR="00E13997" w:rsidRPr="00E13997" w:rsidRDefault="00E13997" w:rsidP="00E13997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E13997">
              <w:rPr>
                <w:rFonts w:ascii="Arial" w:hAnsi="Arial" w:cs="Arial"/>
                <w:sz w:val="18"/>
                <w:szCs w:val="18"/>
              </w:rPr>
              <w:t>Fötterna mot gantryt.</w:t>
            </w:r>
          </w:p>
          <w:p w14:paraId="44E94CB7" w14:textId="77777777" w:rsidR="00E13997" w:rsidRPr="00E13997" w:rsidRDefault="00E13997" w:rsidP="00E13997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E13997"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</w:tbl>
    <w:p w14:paraId="1B6AF441" w14:textId="77777777" w:rsidR="00E13997" w:rsidRPr="00E13997" w:rsidRDefault="00E13997" w:rsidP="008F0667">
      <w:pPr>
        <w:pStyle w:val="Rubrik2"/>
        <w:ind w:left="0"/>
      </w:pPr>
      <w:r w:rsidRPr="00E13997"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3999"/>
        <w:gridCol w:w="3089"/>
      </w:tblGrid>
      <w:tr w:rsidR="00E13997" w:rsidRPr="00E13997" w14:paraId="55AAB92E" w14:textId="77777777" w:rsidTr="00E13997">
        <w:trPr>
          <w:trHeight w:val="520"/>
        </w:trPr>
        <w:tc>
          <w:tcPr>
            <w:tcW w:w="5949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1291949" w14:textId="77777777" w:rsidR="00E13997" w:rsidRPr="00E13997" w:rsidRDefault="00E13997" w:rsidP="00E13997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E13997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16ED18EC" wp14:editId="20E1D979">
                  <wp:extent cx="3267986" cy="809625"/>
                  <wp:effectExtent l="0" t="0" r="46990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8" r:lo="rId19" r:qs="rId20" r:cs="rId21"/>
                    </a:graphicData>
                  </a:graphic>
                </wp:inline>
              </w:drawing>
            </w:r>
          </w:p>
        </w:tc>
        <w:tc>
          <w:tcPr>
            <w:tcW w:w="3089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0BBF4CA" w14:textId="77777777" w:rsidR="00E13997" w:rsidRPr="00E13997" w:rsidRDefault="00E13997" w:rsidP="00E139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E13997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1360B23A" wp14:editId="7FA2288B">
                      <wp:simplePos x="0" y="0"/>
                      <wp:positionH relativeFrom="column">
                        <wp:posOffset>714375</wp:posOffset>
                      </wp:positionH>
                      <wp:positionV relativeFrom="paragraph">
                        <wp:posOffset>223520</wp:posOffset>
                      </wp:positionV>
                      <wp:extent cx="410210" cy="1437640"/>
                      <wp:effectExtent l="0" t="0" r="8890" b="0"/>
                      <wp:wrapNone/>
                      <wp:docPr id="17" name="Pil: uppå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143764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D29E65D" w14:textId="77777777" w:rsidR="00E13997" w:rsidRPr="0066567D" w:rsidRDefault="00E13997" w:rsidP="008F0667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360B23A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Pil: uppåt 17" o:spid="_x0000_s1026" type="#_x0000_t68" style="position:absolute;left:0;text-align:left;margin-left:56.25pt;margin-top:17.6pt;width:32.3pt;height:113.2pt;rotation:18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" adj="3082" fillcolor="red" stroked="f" strokeweight="1pt">
                      <v:textbox inset="1mm,1mm,1mm,1mm">
                        <w:txbxContent>
                          <w:p w14:paraId="7D29E65D" w14:textId="77777777" w:rsidR="00E13997" w:rsidRPr="0066567D" w:rsidRDefault="00E13997" w:rsidP="008F0667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13997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AFA55A9" wp14:editId="40B4DCEE">
                      <wp:simplePos x="0" y="0"/>
                      <wp:positionH relativeFrom="column">
                        <wp:posOffset>237490</wp:posOffset>
                      </wp:positionH>
                      <wp:positionV relativeFrom="paragraph">
                        <wp:posOffset>215900</wp:posOffset>
                      </wp:positionV>
                      <wp:extent cx="1351280" cy="1462405"/>
                      <wp:effectExtent l="19050" t="19050" r="20320" b="23495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1280" cy="1462681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ys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0073F7" id="Rektangel 3" o:spid="_x0000_s1026" style="position:absolute;margin-left:18.7pt;margin-top:17pt;width:106.4pt;height:11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" filled="f" strokecolor="red" strokeweight="3pt">
                      <v:stroke dashstyle="3 1"/>
                    </v:rect>
                  </w:pict>
                </mc:Fallback>
              </mc:AlternateContent>
            </w:r>
            <w:r w:rsidRPr="00E13997">
              <w:rPr>
                <w:noProof/>
                <w:szCs w:val="20"/>
              </w:rPr>
              <w:drawing>
                <wp:inline distT="0" distB="0" distL="0" distR="0" wp14:anchorId="758C7A90" wp14:editId="2946D9EE">
                  <wp:extent cx="1393448" cy="1836751"/>
                  <wp:effectExtent l="0" t="0" r="0" b="0"/>
                  <wp:docPr id="11" name="Bildobjekt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032402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1343" cy="1860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3997" w:rsidRPr="00E13997" w14:paraId="28B8E3CA" w14:textId="77777777" w:rsidTr="00E13997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118F04B6" w14:textId="77777777" w:rsidR="00E13997" w:rsidRPr="00E13997" w:rsidRDefault="00E13997" w:rsidP="00E1399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13997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36B47C48" w14:textId="77777777" w:rsidR="00E13997" w:rsidRPr="00E13997" w:rsidRDefault="00E13997" w:rsidP="00E13997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E13997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510988B" w14:textId="77777777" w:rsidR="00E13997" w:rsidRPr="00E13997" w:rsidRDefault="00E13997" w:rsidP="00E139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E13997" w:rsidRPr="00E13997" w14:paraId="68585A5C" w14:textId="77777777" w:rsidTr="00E13997">
        <w:trPr>
          <w:trHeight w:val="227"/>
        </w:trPr>
        <w:tc>
          <w:tcPr>
            <w:tcW w:w="1950" w:type="dxa"/>
            <w:shd w:val="clear" w:color="auto" w:fill="FFFFFF"/>
          </w:tcPr>
          <w:p w14:paraId="5807874F" w14:textId="77777777" w:rsidR="00E13997" w:rsidRPr="00E13997" w:rsidRDefault="00E13997" w:rsidP="00E1399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13997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33DED41E" w14:textId="77777777" w:rsidR="00E13997" w:rsidRPr="00E13997" w:rsidRDefault="00E13997" w:rsidP="00E1399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E13997">
              <w:rPr>
                <w:rFonts w:ascii="Arial" w:hAnsi="Arial" w:cs="Arial"/>
                <w:sz w:val="18"/>
                <w:szCs w:val="18"/>
              </w:rPr>
              <w:t>Mamiller – trochanter minor.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67C4464" w14:textId="77777777" w:rsidR="00E13997" w:rsidRPr="00E13997" w:rsidRDefault="00E13997" w:rsidP="00E13997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E13997" w:rsidRPr="00E13997" w14:paraId="1B5B93E7" w14:textId="77777777" w:rsidTr="00E13997">
        <w:trPr>
          <w:trHeight w:val="227"/>
        </w:trPr>
        <w:tc>
          <w:tcPr>
            <w:tcW w:w="1950" w:type="dxa"/>
            <w:shd w:val="clear" w:color="auto" w:fill="FFFFFF"/>
          </w:tcPr>
          <w:p w14:paraId="208F77CE" w14:textId="77777777" w:rsidR="00E13997" w:rsidRPr="00E13997" w:rsidRDefault="00E13997" w:rsidP="00E13997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E13997">
              <w:rPr>
                <w:rFonts w:ascii="Arial" w:hAnsi="Arial" w:cs="Arial"/>
                <w:b/>
                <w:sz w:val="18"/>
                <w:szCs w:val="18"/>
              </w:rPr>
              <w:t xml:space="preserve">Buk K- </w:t>
            </w:r>
          </w:p>
          <w:p w14:paraId="3AF3E165" w14:textId="77777777" w:rsidR="00E13997" w:rsidRPr="00E13997" w:rsidRDefault="00E13997" w:rsidP="00E1399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E13997">
              <w:rPr>
                <w:rFonts w:ascii="Arial" w:hAnsi="Arial" w:cs="Arial"/>
                <w:b/>
                <w:sz w:val="18"/>
                <w:szCs w:val="18"/>
              </w:rPr>
              <w:t>(lågdos/fulldos)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391AA513" w14:textId="77777777" w:rsidR="00E13997" w:rsidRPr="00E13997" w:rsidRDefault="00E13997" w:rsidP="00E1399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E13997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E13997">
              <w:rPr>
                <w:rFonts w:ascii="Arial" w:hAnsi="Arial" w:cs="Arial"/>
                <w:sz w:val="18"/>
                <w:szCs w:val="18"/>
              </w:rPr>
              <w:t xml:space="preserve"> Diafragma – trochanter minor (eller det undersökningsområde radiologen anger).</w:t>
            </w:r>
          </w:p>
          <w:p w14:paraId="4E3BAB62" w14:textId="77777777" w:rsidR="00E13997" w:rsidRPr="00E13997" w:rsidRDefault="00E13997" w:rsidP="00E1399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E13997">
              <w:rPr>
                <w:rFonts w:ascii="Arial" w:hAnsi="Arial" w:cs="Arial"/>
                <w:i/>
                <w:sz w:val="18"/>
                <w:szCs w:val="18"/>
              </w:rPr>
              <w:t>Patienten ska andas in, hålla andan och krysta.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622AB481" w14:textId="77777777" w:rsidR="00E13997" w:rsidRPr="00E13997" w:rsidRDefault="00E13997" w:rsidP="00E13997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48AAF58E" w14:textId="77777777" w:rsidR="00E13997" w:rsidRPr="00E13997" w:rsidRDefault="00E13997" w:rsidP="008F0667">
      <w:pPr>
        <w:pStyle w:val="Rubrik2"/>
        <w:ind w:left="0"/>
      </w:pPr>
      <w:r w:rsidRPr="00E13997">
        <w:lastRenderedPageBreak/>
        <w:t>Reformatering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694"/>
        <w:gridCol w:w="2409"/>
        <w:gridCol w:w="2806"/>
      </w:tblGrid>
      <w:tr w:rsidR="00E13997" w:rsidRPr="00E13997" w14:paraId="1609758B" w14:textId="77777777" w:rsidTr="00E13997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19B2439" w14:textId="77777777" w:rsidR="00E13997" w:rsidRPr="00E13997" w:rsidRDefault="00E13997" w:rsidP="00E1399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13997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7C97E2B" w14:textId="77777777" w:rsidR="00E13997" w:rsidRPr="00E13997" w:rsidRDefault="00E13997" w:rsidP="00E1399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E13997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7F9FAD5" w14:textId="77777777" w:rsidR="00E13997" w:rsidRPr="00E13997" w:rsidRDefault="00E13997" w:rsidP="00E139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E13997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1E233D6E" wp14:editId="48F860C1">
                      <wp:simplePos x="0" y="0"/>
                      <wp:positionH relativeFrom="margin">
                        <wp:posOffset>835660</wp:posOffset>
                      </wp:positionH>
                      <wp:positionV relativeFrom="paragraph">
                        <wp:posOffset>122555</wp:posOffset>
                      </wp:positionV>
                      <wp:extent cx="409575" cy="575945"/>
                      <wp:effectExtent l="0" t="0" r="9525" b="0"/>
                      <wp:wrapNone/>
                      <wp:docPr id="20" name="Pil: nedåt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F0448DE" w14:textId="77777777" w:rsidR="00E13997" w:rsidRPr="0066564D" w:rsidRDefault="00E13997" w:rsidP="008F0667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233D6E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Pil: nedåt 20" o:spid="_x0000_s1027" type="#_x0000_t67" style="position:absolute;left:0;text-align:left;margin-left:65.8pt;margin-top:9.65pt;width:32.25pt;height:45.3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" adj="13920" fillcolor="red" stroked="f" strokeweight="1pt">
                      <v:textbox style="layout-flow:vertical" inset="1mm,1mm,1mm,1mm">
                        <w:txbxContent>
                          <w:p w14:paraId="3F0448DE" w14:textId="77777777" w:rsidR="00E13997" w:rsidRPr="0066564D" w:rsidRDefault="00E13997" w:rsidP="008F0667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E13997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7BA4A400" wp14:editId="763496AC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862330</wp:posOffset>
                      </wp:positionV>
                      <wp:extent cx="410210" cy="494665"/>
                      <wp:effectExtent l="0" t="4128" r="4763" b="4762"/>
                      <wp:wrapNone/>
                      <wp:docPr id="24" name="Pil: uppåt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0460AA9" w14:textId="77777777" w:rsidR="00E13997" w:rsidRPr="0066567D" w:rsidRDefault="00E13997" w:rsidP="008F0667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A4A400" id="Pil: uppåt 24" o:spid="_x0000_s1028" type="#_x0000_t68" style="position:absolute;left:0;text-align:left;margin-left:20.25pt;margin-top:67.9pt;width:32.3pt;height:38.95pt;rotation:90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" adj="8956" fillcolor="red" stroked="f" strokeweight="1pt">
                      <v:textbox style="layout-flow:vertical;mso-layout-flow-alt:bottom-to-top" inset="1mm,1mm,1mm,1mm">
                        <w:txbxContent>
                          <w:p w14:paraId="30460AA9" w14:textId="77777777" w:rsidR="00E13997" w:rsidRPr="0066567D" w:rsidRDefault="00E13997" w:rsidP="008F0667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13997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5A853C4B" wp14:editId="4466F42B">
                      <wp:simplePos x="0" y="0"/>
                      <wp:positionH relativeFrom="column">
                        <wp:posOffset>718820</wp:posOffset>
                      </wp:positionH>
                      <wp:positionV relativeFrom="paragraph">
                        <wp:posOffset>-12065</wp:posOffset>
                      </wp:positionV>
                      <wp:extent cx="6350" cy="1494790"/>
                      <wp:effectExtent l="19050" t="19050" r="31750" b="29210"/>
                      <wp:wrapNone/>
                      <wp:docPr id="16" name="Rak koppling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0" cy="149479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3FA0D5" id="Rak 1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6pt,-.95pt" to="57.1pt,1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E13997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3CB1F72E" wp14:editId="12646639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718185</wp:posOffset>
                      </wp:positionV>
                      <wp:extent cx="1414145" cy="0"/>
                      <wp:effectExtent l="19050" t="19050" r="14605" b="19050"/>
                      <wp:wrapNone/>
                      <wp:docPr id="8" name="Rak koppling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1414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A517BE" id="Rak 8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75pt,56.55pt" to="112.1pt,5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E13997">
              <w:rPr>
                <w:noProof/>
                <w:szCs w:val="20"/>
              </w:rPr>
              <w:drawing>
                <wp:inline distT="0" distB="0" distL="0" distR="0" wp14:anchorId="30B24943" wp14:editId="42B15DCA">
                  <wp:extent cx="1420495" cy="1476612"/>
                  <wp:effectExtent l="0" t="0" r="8255" b="9525"/>
                  <wp:docPr id="7" name="Bildobjekt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670957" name=""/>
                          <pic:cNvPicPr/>
                        </pic:nvPicPr>
                        <pic:blipFill>
                          <a:blip r:embed="rId24"/>
                          <a:srcRect l="19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1962" cy="15093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3C189499" w14:textId="77777777" w:rsidR="00E13997" w:rsidRPr="00E13997" w:rsidRDefault="00E13997" w:rsidP="00E139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E13997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2967EF0B" wp14:editId="134A389D">
                      <wp:simplePos x="0" y="0"/>
                      <wp:positionH relativeFrom="column">
                        <wp:posOffset>1095375</wp:posOffset>
                      </wp:positionH>
                      <wp:positionV relativeFrom="paragraph">
                        <wp:posOffset>701040</wp:posOffset>
                      </wp:positionV>
                      <wp:extent cx="410210" cy="552450"/>
                      <wp:effectExtent l="0" t="0" r="8890" b="0"/>
                      <wp:wrapNone/>
                      <wp:docPr id="19" name="Pil: uppåt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5524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13F0DCB" w14:textId="77777777" w:rsidR="00E13997" w:rsidRPr="0066567D" w:rsidRDefault="00E13997" w:rsidP="008F0667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67EF0B" id="Pil: uppåt 19" o:spid="_x0000_s1029" type="#_x0000_t68" style="position:absolute;left:0;text-align:left;margin-left:86.25pt;margin-top:55.2pt;width:32.3pt;height:43.5pt;rotation:180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" adj="8019" fillcolor="red" stroked="f" strokeweight="1pt">
                      <v:textbox style="layout-flow:vertical;mso-layout-flow-alt:bottom-to-top" inset="1mm,1mm,1mm,1mm">
                        <w:txbxContent>
                          <w:p w14:paraId="313F0DCB" w14:textId="77777777" w:rsidR="00E13997" w:rsidRPr="0066567D" w:rsidRDefault="00E13997" w:rsidP="008F0667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13997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216A9AAE" wp14:editId="11BCCF2B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690245</wp:posOffset>
                      </wp:positionV>
                      <wp:extent cx="1707515" cy="0"/>
                      <wp:effectExtent l="19050" t="19050" r="6985" b="19050"/>
                      <wp:wrapNone/>
                      <wp:docPr id="23" name="Rak koppling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0751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95AC0C" id="Rak 23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75pt,54.35pt" to="131.7pt,5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" strokecolor="red" strokeweight="3pt">
                      <v:stroke joinstyle="miter"/>
                    </v:line>
                  </w:pict>
                </mc:Fallback>
              </mc:AlternateContent>
            </w:r>
            <w:r w:rsidRPr="00E13997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136462D1" wp14:editId="0D2F9644">
                      <wp:simplePos x="0" y="0"/>
                      <wp:positionH relativeFrom="column">
                        <wp:posOffset>837565</wp:posOffset>
                      </wp:positionH>
                      <wp:positionV relativeFrom="paragraph">
                        <wp:posOffset>1270</wp:posOffset>
                      </wp:positionV>
                      <wp:extent cx="4445" cy="1390650"/>
                      <wp:effectExtent l="19050" t="19050" r="33655" b="19050"/>
                      <wp:wrapNone/>
                      <wp:docPr id="12" name="Rak koppling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445" cy="139065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F02797" id="Rak 12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95pt,.1pt" to="66.3pt,10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" strokecolor="red" strokeweight="3pt">
                      <v:stroke joinstyle="miter"/>
                    </v:line>
                  </w:pict>
                </mc:Fallback>
              </mc:AlternateContent>
            </w:r>
            <w:r w:rsidRPr="00E13997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75A453DD" wp14:editId="3C324916">
                      <wp:simplePos x="0" y="0"/>
                      <wp:positionH relativeFrom="column">
                        <wp:posOffset>364490</wp:posOffset>
                      </wp:positionH>
                      <wp:positionV relativeFrom="paragraph">
                        <wp:posOffset>156210</wp:posOffset>
                      </wp:positionV>
                      <wp:extent cx="410210" cy="494665"/>
                      <wp:effectExtent l="0" t="4128" r="4763" b="4762"/>
                      <wp:wrapNone/>
                      <wp:docPr id="22" name="Pil: uppå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00E33D8" w14:textId="77777777" w:rsidR="00E13997" w:rsidRPr="0066567D" w:rsidRDefault="00E13997" w:rsidP="008F0667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A453DD" id="Pil: uppåt 22" o:spid="_x0000_s1030" type="#_x0000_t68" style="position:absolute;left:0;text-align:left;margin-left:28.7pt;margin-top:12.3pt;width:32.3pt;height:38.95pt;rotation:90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" adj="8956" fillcolor="red" stroked="f" strokeweight="1pt">
                      <v:textbox style="layout-flow:vertical;mso-layout-flow-alt:bottom-to-top" inset="1mm,1mm,1mm,1mm">
                        <w:txbxContent>
                          <w:p w14:paraId="500E33D8" w14:textId="77777777" w:rsidR="00E13997" w:rsidRPr="0066567D" w:rsidRDefault="00E13997" w:rsidP="008F0667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13997">
              <w:rPr>
                <w:noProof/>
                <w:szCs w:val="20"/>
              </w:rPr>
              <w:drawing>
                <wp:inline distT="0" distB="0" distL="0" distR="0" wp14:anchorId="702A97F2" wp14:editId="2D141FA4">
                  <wp:extent cx="1670034" cy="1383485"/>
                  <wp:effectExtent l="0" t="0" r="6985" b="7620"/>
                  <wp:docPr id="1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1203026" name=""/>
                          <pic:cNvPicPr/>
                        </pic:nvPicPr>
                        <pic:blipFill>
                          <a:blip r:embed="rId25"/>
                          <a:srcRect l="2823" r="40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6250" cy="14217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3997" w:rsidRPr="00E13997" w14:paraId="61590762" w14:textId="77777777" w:rsidTr="00E13997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3EF25AC" w14:textId="77777777" w:rsidR="00E13997" w:rsidRPr="00E13997" w:rsidRDefault="00E13997" w:rsidP="00E1399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13997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84F89A" w14:textId="77777777" w:rsidR="00E13997" w:rsidRPr="00E13997" w:rsidRDefault="00E13997" w:rsidP="00E1399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E13997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 (t.ex. efter bäckenet). DFOV ska omfatta hela buken med 5-10 cm marginal på vardera sidan om kroppen.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41D980" w14:textId="77777777" w:rsidR="00E13997" w:rsidRPr="00E13997" w:rsidRDefault="00E13997" w:rsidP="00E139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941EE20" w14:textId="77777777" w:rsidR="00E13997" w:rsidRPr="00E13997" w:rsidRDefault="00E13997" w:rsidP="00E139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E13997" w:rsidRPr="00E13997" w14:paraId="03D9BB40" w14:textId="77777777" w:rsidTr="00E13997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F7D1890" w14:textId="77777777" w:rsidR="00E13997" w:rsidRPr="00E13997" w:rsidRDefault="00E13997" w:rsidP="00E1399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13997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241D9B" w14:textId="77777777" w:rsidR="00E13997" w:rsidRPr="00E13997" w:rsidRDefault="00E13997" w:rsidP="00E1399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E13997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D90C696" w14:textId="77777777" w:rsidR="00E13997" w:rsidRPr="00E13997" w:rsidRDefault="00E13997" w:rsidP="00E1399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561F24F5" w14:textId="77777777" w:rsidR="00E13997" w:rsidRPr="00E13997" w:rsidRDefault="00E13997" w:rsidP="00E1399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E13997" w:rsidRPr="00E13997" w14:paraId="35285600" w14:textId="77777777" w:rsidTr="00E13997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2F13D79" w14:textId="77777777" w:rsidR="00E13997" w:rsidRPr="00E13997" w:rsidRDefault="00E13997" w:rsidP="00E1399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13997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D01FC8" w14:textId="77777777" w:rsidR="00E13997" w:rsidRPr="00E13997" w:rsidRDefault="00E13997" w:rsidP="00E1399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E13997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A5FE072" w14:textId="77777777" w:rsidR="00E13997" w:rsidRPr="00E13997" w:rsidRDefault="00E13997" w:rsidP="00E1399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B32565F" w14:textId="77777777" w:rsidR="00E13997" w:rsidRPr="00E13997" w:rsidRDefault="00E13997" w:rsidP="00E1399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03F85323" w14:textId="77777777" w:rsidR="00E13997" w:rsidRPr="00E13997" w:rsidRDefault="00E13997" w:rsidP="008F0667">
      <w:pPr>
        <w:pStyle w:val="Rubrik2"/>
        <w:ind w:left="0"/>
      </w:pPr>
      <w:r w:rsidRPr="00E13997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E13997" w:rsidRPr="00E13997" w14:paraId="17268715" w14:textId="77777777" w:rsidTr="007744C8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89A15D1" w14:textId="77777777" w:rsidR="00E13997" w:rsidRPr="00E13997" w:rsidRDefault="00E13997" w:rsidP="00E1399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13997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A43E44A" w14:textId="77777777" w:rsidR="00E13997" w:rsidRPr="00E13997" w:rsidRDefault="00E13997" w:rsidP="00E139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3997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999E445" w14:textId="77777777" w:rsidR="00E13997" w:rsidRPr="00E13997" w:rsidRDefault="00E13997" w:rsidP="00E139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3997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FD6E86F" w14:textId="77777777" w:rsidR="00E13997" w:rsidRPr="00E13997" w:rsidRDefault="00E13997" w:rsidP="00E139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3997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r w:rsidRPr="00E13997"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29FBB19" w14:textId="77777777" w:rsidR="00E13997" w:rsidRPr="00E13997" w:rsidRDefault="00E13997" w:rsidP="00E139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E13997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4D98094" w14:textId="77777777" w:rsidR="00E13997" w:rsidRPr="00E13997" w:rsidRDefault="00E13997" w:rsidP="00E139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E13997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E13997" w:rsidRPr="00E13997" w14:paraId="370467A9" w14:textId="77777777" w:rsidTr="007744C8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C18F7E3" w14:textId="77777777" w:rsidR="00E13997" w:rsidRPr="00E13997" w:rsidRDefault="00E13997" w:rsidP="00E13997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E13997">
              <w:rPr>
                <w:rFonts w:ascii="Arial" w:hAnsi="Arial" w:cs="Arial"/>
                <w:b/>
                <w:sz w:val="18"/>
                <w:szCs w:val="18"/>
              </w:rPr>
              <w:t>Buk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EA8F57" w14:textId="77777777" w:rsidR="00E13997" w:rsidRPr="00E13997" w:rsidRDefault="00E13997" w:rsidP="00E139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997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89C835" w14:textId="40C30836" w:rsidR="00E13997" w:rsidRPr="00E13997" w:rsidRDefault="00F657CF" w:rsidP="00E139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D27DA9" w14:textId="47C48C66" w:rsidR="00E13997" w:rsidRPr="00E13997" w:rsidRDefault="00E13997" w:rsidP="00E139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997">
              <w:rPr>
                <w:rFonts w:ascii="Arial" w:hAnsi="Arial" w:cs="Arial"/>
                <w:sz w:val="18"/>
                <w:szCs w:val="18"/>
              </w:rPr>
              <w:t>B</w:t>
            </w:r>
            <w:r w:rsidR="00F657CF">
              <w:rPr>
                <w:rFonts w:ascii="Arial" w:hAnsi="Arial" w:cs="Arial"/>
                <w:sz w:val="18"/>
                <w:szCs w:val="18"/>
              </w:rPr>
              <w:t>r40</w:t>
            </w:r>
            <w:r w:rsidRPr="00E13997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2B7F28" w14:textId="77777777" w:rsidR="00E13997" w:rsidRPr="00E13997" w:rsidRDefault="00E13997" w:rsidP="00E139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E13997">
              <w:rPr>
                <w:rFonts w:ascii="Arial" w:hAnsi="Arial" w:cs="Arial"/>
                <w:noProof/>
                <w:sz w:val="18"/>
                <w:szCs w:val="18"/>
              </w:rPr>
              <w:t>C50 W450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56B9F54D" w14:textId="549724D8" w:rsidR="00E13997" w:rsidRPr="00E13997" w:rsidRDefault="00F657CF" w:rsidP="00E139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Syngo.via/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br/>
            </w:r>
            <w:r w:rsidR="00E13997" w:rsidRPr="00E13997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E13997" w:rsidRPr="00E13997" w14:paraId="1B54EDF4" w14:textId="77777777" w:rsidTr="007744C8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F098C52" w14:textId="77777777" w:rsidR="00E13997" w:rsidRPr="00E13997" w:rsidRDefault="00E13997" w:rsidP="00E1399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E13997">
              <w:rPr>
                <w:rFonts w:ascii="Arial" w:hAnsi="Arial" w:cs="Arial"/>
                <w:b/>
                <w:sz w:val="18"/>
                <w:szCs w:val="18"/>
                <w:lang w:val="en-US"/>
              </w:rPr>
              <w:t>(lågdos/fulldos)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58FC07" w14:textId="77777777" w:rsidR="00E13997" w:rsidRPr="00E13997" w:rsidRDefault="00E13997" w:rsidP="00E139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997"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C99B5F" w14:textId="77777777" w:rsidR="00E13997" w:rsidRPr="00E13997" w:rsidRDefault="00E13997" w:rsidP="00E139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997">
              <w:rPr>
                <w:rFonts w:ascii="Arial" w:hAnsi="Arial" w:cs="Arial"/>
                <w:sz w:val="18"/>
                <w:szCs w:val="18"/>
              </w:rPr>
              <w:t>5/5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5A44AE" w14:textId="1FA44CD9" w:rsidR="00E13997" w:rsidRPr="00E13997" w:rsidRDefault="00E13997" w:rsidP="00E139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997">
              <w:rPr>
                <w:rFonts w:ascii="Arial" w:hAnsi="Arial" w:cs="Arial"/>
                <w:sz w:val="18"/>
                <w:szCs w:val="18"/>
              </w:rPr>
              <w:t>B</w:t>
            </w:r>
            <w:r w:rsidR="00F657CF">
              <w:rPr>
                <w:rFonts w:ascii="Arial" w:hAnsi="Arial" w:cs="Arial"/>
                <w:sz w:val="18"/>
                <w:szCs w:val="18"/>
              </w:rPr>
              <w:t>r40</w:t>
            </w:r>
            <w:r w:rsidRPr="00E13997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09B7C1" w14:textId="77777777" w:rsidR="00E13997" w:rsidRPr="00E13997" w:rsidRDefault="00E13997" w:rsidP="00E139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E13997">
              <w:rPr>
                <w:rFonts w:ascii="Arial" w:hAnsi="Arial" w:cs="Arial"/>
                <w:noProof/>
                <w:sz w:val="18"/>
                <w:szCs w:val="18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EDB3A35" w14:textId="77777777" w:rsidR="00E13997" w:rsidRPr="00E13997" w:rsidRDefault="00E13997" w:rsidP="00E139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E13997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E13997" w:rsidRPr="00E13997" w14:paraId="24E7B43A" w14:textId="77777777" w:rsidTr="007744C8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439764B" w14:textId="77777777" w:rsidR="00E13997" w:rsidRPr="00E13997" w:rsidRDefault="00E13997" w:rsidP="00E1399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7BEE1E" w14:textId="77777777" w:rsidR="00E13997" w:rsidRPr="00E13997" w:rsidRDefault="00E13997" w:rsidP="00E139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997">
              <w:rPr>
                <w:rFonts w:ascii="Arial" w:hAnsi="Arial" w:cs="Arial"/>
                <w:sz w:val="18"/>
                <w:szCs w:val="18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6ACAB0" w14:textId="77777777" w:rsidR="00E13997" w:rsidRPr="00E13997" w:rsidRDefault="00E13997" w:rsidP="00E139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997">
              <w:rPr>
                <w:rFonts w:ascii="Arial" w:hAnsi="Arial" w:cs="Arial"/>
                <w:sz w:val="18"/>
                <w:szCs w:val="18"/>
              </w:rPr>
              <w:t>5/5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EEC151" w14:textId="1830AA29" w:rsidR="00E13997" w:rsidRPr="00E13997" w:rsidRDefault="00E13997" w:rsidP="00E139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13997">
              <w:rPr>
                <w:rFonts w:ascii="Arial" w:hAnsi="Arial" w:cs="Arial"/>
                <w:sz w:val="18"/>
                <w:szCs w:val="18"/>
              </w:rPr>
              <w:t>B</w:t>
            </w:r>
            <w:r w:rsidR="00F657CF">
              <w:rPr>
                <w:rFonts w:ascii="Arial" w:hAnsi="Arial" w:cs="Arial"/>
                <w:sz w:val="18"/>
                <w:szCs w:val="18"/>
              </w:rPr>
              <w:t>r40</w:t>
            </w:r>
            <w:r w:rsidRPr="00E13997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7B122B" w14:textId="77777777" w:rsidR="00E13997" w:rsidRPr="00E13997" w:rsidRDefault="00E13997" w:rsidP="00E139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E13997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5750257" w14:textId="77777777" w:rsidR="00E13997" w:rsidRPr="00E13997" w:rsidRDefault="00E13997" w:rsidP="00E139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E13997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E13997" w:rsidRPr="00E13997" w14:paraId="76D8240B" w14:textId="77777777" w:rsidTr="007744C8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C31A0B" w14:textId="77777777" w:rsidR="00E13997" w:rsidRPr="00E13997" w:rsidRDefault="00E13997" w:rsidP="00E1399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13997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CB0623" w14:textId="77777777" w:rsidR="00E13997" w:rsidRPr="00E13997" w:rsidRDefault="00E13997" w:rsidP="00E139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997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B76D5E" w14:textId="77777777" w:rsidR="00E13997" w:rsidRPr="00E13997" w:rsidRDefault="00E13997" w:rsidP="00E139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997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EB8457" w14:textId="77777777" w:rsidR="00E13997" w:rsidRPr="00E13997" w:rsidRDefault="00E13997" w:rsidP="00E139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997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40EB99" w14:textId="77777777" w:rsidR="00E13997" w:rsidRPr="00E13997" w:rsidRDefault="00E13997" w:rsidP="00E139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997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9B3F4B" w14:textId="77777777" w:rsidR="00E13997" w:rsidRPr="00E13997" w:rsidRDefault="00E13997" w:rsidP="00E139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997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E13997" w:rsidRPr="00E13997" w14:paraId="4699C349" w14:textId="77777777" w:rsidTr="007744C8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EBA751" w14:textId="77777777" w:rsidR="00E13997" w:rsidRPr="00E13997" w:rsidRDefault="00E13997" w:rsidP="00E1399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13997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7EA8DD" w14:textId="77777777" w:rsidR="00E13997" w:rsidRPr="00E13997" w:rsidRDefault="00E13997" w:rsidP="00E139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997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210957" w14:textId="77777777" w:rsidR="00E13997" w:rsidRPr="00E13997" w:rsidRDefault="00E13997" w:rsidP="00E139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997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702D63" w14:textId="77777777" w:rsidR="00E13997" w:rsidRPr="00E13997" w:rsidRDefault="00E13997" w:rsidP="00E139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997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8A268C" w14:textId="77777777" w:rsidR="00E13997" w:rsidRPr="00E13997" w:rsidRDefault="00E13997" w:rsidP="00E139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997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F5C52A" w14:textId="77777777" w:rsidR="00E13997" w:rsidRPr="00E13997" w:rsidRDefault="00E13997" w:rsidP="00E139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997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6A04C842" w14:textId="77777777" w:rsidR="00E13997" w:rsidRPr="00E13997" w:rsidRDefault="00E13997" w:rsidP="008F0667">
      <w:pPr>
        <w:pStyle w:val="Rubrik2"/>
        <w:ind w:left="0"/>
      </w:pPr>
      <w:r w:rsidRPr="00E13997"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="00E13997" w:rsidRPr="00E13997" w14:paraId="1BED3E70" w14:textId="77777777" w:rsidTr="00E13997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548375C6" w14:textId="77777777" w:rsidR="00E13997" w:rsidRPr="00E13997" w:rsidRDefault="00E13997" w:rsidP="00E1399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524A190D" w14:textId="77777777" w:rsidR="00E13997" w:rsidRPr="00E13997" w:rsidRDefault="00E13997" w:rsidP="00E1399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7FAFE5AE" w14:textId="77777777" w:rsidR="00E13997" w:rsidRPr="00E13997" w:rsidRDefault="00E13997" w:rsidP="00E1399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1A0B3BE0" w14:textId="77777777" w:rsidR="00E13997" w:rsidRPr="00E13997" w:rsidRDefault="00E13997" w:rsidP="00E1399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3C04B700" w14:textId="77777777" w:rsidR="00E13997" w:rsidRPr="00E13997" w:rsidRDefault="00E13997" w:rsidP="00E1399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E13997" w:rsidRPr="00E13997" w14:paraId="071E16D9" w14:textId="77777777" w:rsidTr="00E13997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7811471" w14:textId="77777777" w:rsidR="00E13997" w:rsidRPr="00E13997" w:rsidRDefault="00E13997" w:rsidP="00E1399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13997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8496B0"/>
            <w:vAlign w:val="center"/>
          </w:tcPr>
          <w:p w14:paraId="2DFA3760" w14:textId="77777777" w:rsidR="00E13997" w:rsidRPr="00E13997" w:rsidRDefault="00E13997" w:rsidP="00E139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13997">
              <w:rPr>
                <w:rFonts w:ascii="Arial" w:hAnsi="Arial" w:cs="Arial"/>
                <w:color w:val="FFFFFF"/>
                <w:sz w:val="18"/>
                <w:szCs w:val="18"/>
              </w:rPr>
              <w:t>Buk K-</w:t>
            </w:r>
          </w:p>
          <w:p w14:paraId="732B2F52" w14:textId="77777777" w:rsidR="00E13997" w:rsidRPr="00E13997" w:rsidRDefault="00E13997" w:rsidP="00E139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13997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5AC347A3" w14:textId="77777777" w:rsidR="00E13997" w:rsidRPr="00E13997" w:rsidRDefault="00E13997" w:rsidP="00E1399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10A012F5" w14:textId="77777777" w:rsidR="00E13997" w:rsidRPr="00E13997" w:rsidRDefault="00E13997" w:rsidP="00E139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13997">
              <w:rPr>
                <w:rFonts w:ascii="Arial" w:hAnsi="Arial" w:cs="Arial"/>
                <w:color w:val="FFFFFF"/>
                <w:sz w:val="18"/>
                <w:szCs w:val="18"/>
              </w:rPr>
              <w:t>Buk K-</w:t>
            </w:r>
          </w:p>
          <w:p w14:paraId="6803F334" w14:textId="77777777" w:rsidR="00E13997" w:rsidRPr="00E13997" w:rsidRDefault="00E13997" w:rsidP="00E139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13997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7A96068D" w14:textId="77777777" w:rsidR="00E13997" w:rsidRPr="00E13997" w:rsidRDefault="00E13997" w:rsidP="00E139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13997">
              <w:rPr>
                <w:rFonts w:ascii="Arial" w:hAnsi="Arial" w:cs="Arial"/>
                <w:color w:val="FFFFFF"/>
                <w:sz w:val="18"/>
                <w:szCs w:val="18"/>
              </w:rPr>
              <w:t>Buk K-</w:t>
            </w:r>
          </w:p>
          <w:p w14:paraId="6886484E" w14:textId="77777777" w:rsidR="00E13997" w:rsidRPr="00E13997" w:rsidRDefault="00E13997" w:rsidP="00E139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13997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290C68F" w14:textId="77777777" w:rsidR="00E13997" w:rsidRPr="00E13997" w:rsidRDefault="00E13997" w:rsidP="00E1399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E13997" w:rsidRPr="00E13997" w14:paraId="34C9AAAC" w14:textId="77777777" w:rsidTr="00E13997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85F2D78" w14:textId="77777777" w:rsidR="00E13997" w:rsidRPr="00E13997" w:rsidRDefault="00E13997" w:rsidP="00E1399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66602CA0" w14:textId="77777777" w:rsidR="00E13997" w:rsidRPr="00E13997" w:rsidRDefault="00E13997" w:rsidP="00E139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29CD121" w14:textId="77777777" w:rsidR="00E13997" w:rsidRPr="00E13997" w:rsidRDefault="00E13997" w:rsidP="00E1399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50F9670" w14:textId="77777777" w:rsidR="00E13997" w:rsidRPr="00E13997" w:rsidRDefault="00E13997" w:rsidP="00E139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620B0A0C" w14:textId="77777777" w:rsidR="00E13997" w:rsidRPr="00E13997" w:rsidRDefault="00E13997" w:rsidP="00E139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C8D5383" w14:textId="77777777" w:rsidR="00E13997" w:rsidRPr="00E13997" w:rsidRDefault="00E13997" w:rsidP="00E1399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E13997" w:rsidRPr="00E13997" w14:paraId="7D56BFF8" w14:textId="77777777" w:rsidTr="00E13997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7A55968" w14:textId="77777777" w:rsidR="00E13997" w:rsidRPr="00E13997" w:rsidRDefault="00E13997" w:rsidP="00E1399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5D63CB36" w14:textId="77777777" w:rsidR="00E13997" w:rsidRPr="00E13997" w:rsidRDefault="00E13997" w:rsidP="00E139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877CE0D" w14:textId="77777777" w:rsidR="00E13997" w:rsidRPr="00E13997" w:rsidRDefault="00E13997" w:rsidP="00E1399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0728B719" w14:textId="77777777" w:rsidR="00E13997" w:rsidRPr="00E13997" w:rsidRDefault="00E13997" w:rsidP="00E139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4004DC8D" w14:textId="77777777" w:rsidR="00E13997" w:rsidRPr="00E13997" w:rsidRDefault="00E13997" w:rsidP="00E139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58DD5FB" w14:textId="77777777" w:rsidR="00E13997" w:rsidRPr="00E13997" w:rsidRDefault="00E13997" w:rsidP="00E1399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E13997" w:rsidRPr="00E13997" w14:paraId="11782E7E" w14:textId="77777777" w:rsidTr="00E13997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40F795E" w14:textId="77777777" w:rsidR="00E13997" w:rsidRPr="00E13997" w:rsidRDefault="00E13997" w:rsidP="00E1399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60AFD0C1" w14:textId="77777777" w:rsidR="00E13997" w:rsidRPr="00E13997" w:rsidRDefault="00E13997" w:rsidP="00E139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3E87280" w14:textId="77777777" w:rsidR="00E13997" w:rsidRPr="00E13997" w:rsidRDefault="00E13997" w:rsidP="00E1399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177D720B" w14:textId="77777777" w:rsidR="00E13997" w:rsidRPr="00E13997" w:rsidRDefault="00E13997" w:rsidP="00E139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428CC5CB" w14:textId="77777777" w:rsidR="00E13997" w:rsidRPr="00E13997" w:rsidRDefault="00E13997" w:rsidP="00E139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D8CE69F" w14:textId="77777777" w:rsidR="00E13997" w:rsidRPr="00E13997" w:rsidRDefault="00E13997" w:rsidP="00E1399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E13997" w:rsidRPr="00E13997" w14:paraId="0A7D4172" w14:textId="77777777" w:rsidTr="00E13997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A9C4B40" w14:textId="77777777" w:rsidR="00E13997" w:rsidRPr="00E13997" w:rsidRDefault="00E13997" w:rsidP="00E1399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  <w:vAlign w:val="center"/>
          </w:tcPr>
          <w:p w14:paraId="68FFA7EB" w14:textId="77777777" w:rsidR="00E13997" w:rsidRPr="00E13997" w:rsidRDefault="00E13997" w:rsidP="00E139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2D9E220" w14:textId="77777777" w:rsidR="00E13997" w:rsidRPr="00E13997" w:rsidRDefault="00E13997" w:rsidP="00E1399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6BC4B3D9" w14:textId="77777777" w:rsidR="00E13997" w:rsidRPr="00E13997" w:rsidRDefault="00E13997" w:rsidP="00E139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74347DF2" w14:textId="77777777" w:rsidR="00E13997" w:rsidRPr="00E13997" w:rsidRDefault="00E13997" w:rsidP="00E1399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CD09F55" w14:textId="77777777" w:rsidR="00E13997" w:rsidRPr="00E13997" w:rsidRDefault="00E13997" w:rsidP="00E1399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E13997" w:rsidRPr="00E13997" w14:paraId="2D95A4AA" w14:textId="77777777" w:rsidTr="00E13997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244636C" w14:textId="77777777" w:rsidR="00E13997" w:rsidRPr="00E13997" w:rsidRDefault="00E13997" w:rsidP="00E1399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14A6D1C5" w14:textId="77777777" w:rsidR="00E13997" w:rsidRPr="00E13997" w:rsidRDefault="00E13997" w:rsidP="00E1399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ECA3A80" w14:textId="77777777" w:rsidR="00E13997" w:rsidRPr="00E13997" w:rsidRDefault="00E13997" w:rsidP="00E1399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0F33195E" w14:textId="77777777" w:rsidR="00E13997" w:rsidRPr="00E13997" w:rsidRDefault="00E13997" w:rsidP="00E1399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3660EEF6" w14:textId="77777777" w:rsidR="00E13997" w:rsidRPr="00E13997" w:rsidRDefault="00E13997" w:rsidP="00E1399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FBC159B" w14:textId="77777777" w:rsidR="00E13997" w:rsidRPr="00E13997" w:rsidRDefault="00E13997" w:rsidP="00E1399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E13997" w:rsidRPr="00E13997" w14:paraId="5FEC9254" w14:textId="77777777" w:rsidTr="00E13997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0DAE0ED" w14:textId="77777777" w:rsidR="00E13997" w:rsidRPr="00E13997" w:rsidRDefault="00E13997" w:rsidP="00E1399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47F3D5C4" w14:textId="77777777" w:rsidR="00E13997" w:rsidRPr="00E13997" w:rsidRDefault="00E13997" w:rsidP="00E1399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05C88BB" w14:textId="77777777" w:rsidR="00E13997" w:rsidRPr="00E13997" w:rsidRDefault="00E13997" w:rsidP="00E1399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8F6678B" w14:textId="77777777" w:rsidR="00E13997" w:rsidRPr="00E13997" w:rsidRDefault="00E13997" w:rsidP="00E1399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0FEF11D8" w14:textId="77777777" w:rsidR="00E13997" w:rsidRPr="00E13997" w:rsidRDefault="00E13997" w:rsidP="00E1399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18C56D8" w14:textId="77777777" w:rsidR="00E13997" w:rsidRPr="00E13997" w:rsidRDefault="00E13997" w:rsidP="00E1399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E13997" w:rsidRPr="00E13997" w14:paraId="16854E05" w14:textId="77777777" w:rsidTr="00E13997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1B69602" w14:textId="77777777" w:rsidR="00E13997" w:rsidRPr="00E13997" w:rsidRDefault="00E13997" w:rsidP="00E1399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nil"/>
            </w:tcBorders>
            <w:shd w:val="clear" w:color="auto" w:fill="8496B0"/>
          </w:tcPr>
          <w:p w14:paraId="24A57703" w14:textId="77777777" w:rsidR="00E13997" w:rsidRPr="00E13997" w:rsidRDefault="00E13997" w:rsidP="00E1399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AD36EF9" w14:textId="77777777" w:rsidR="00E13997" w:rsidRPr="00E13997" w:rsidRDefault="00E13997" w:rsidP="00E1399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1C555233" w14:textId="77777777" w:rsidR="00E13997" w:rsidRPr="00E13997" w:rsidRDefault="00E13997" w:rsidP="00E1399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103F3F3A" w14:textId="77777777" w:rsidR="00E13997" w:rsidRPr="00E13997" w:rsidRDefault="00E13997" w:rsidP="00E1399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5695F99" w14:textId="77777777" w:rsidR="00E13997" w:rsidRPr="00E13997" w:rsidRDefault="00E13997" w:rsidP="00E1399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E13997" w:rsidRPr="00E13997" w14:paraId="7951F413" w14:textId="77777777" w:rsidTr="00E13997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30EDCB4" w14:textId="77777777" w:rsidR="00E13997" w:rsidRPr="00E13997" w:rsidRDefault="00E13997" w:rsidP="00E1399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3C35926C" w14:textId="77777777" w:rsidR="00E13997" w:rsidRPr="00E13997" w:rsidRDefault="00E13997" w:rsidP="00E1399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6E3F1971" w14:textId="77777777" w:rsidR="00E13997" w:rsidRPr="00E13997" w:rsidRDefault="00E13997" w:rsidP="00E1399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05BFE696" w14:textId="77777777" w:rsidR="00E13997" w:rsidRPr="00E13997" w:rsidRDefault="00E13997" w:rsidP="00E1399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DFDB693" w14:textId="77777777" w:rsidR="00E13997" w:rsidRPr="00E13997" w:rsidRDefault="00E13997" w:rsidP="00E1399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580D7277" w14:textId="77777777" w:rsidR="00E13997" w:rsidRPr="00E13997" w:rsidRDefault="00E13997" w:rsidP="00E13997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E13997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801C4" w14:textId="77777777" w:rsidR="00824A66" w:rsidRDefault="00824A66">
      <w:r>
        <w:separator/>
      </w:r>
    </w:p>
  </w:endnote>
  <w:endnote w:type="continuationSeparator" w:id="0">
    <w:p w14:paraId="6C16B568" w14:textId="77777777" w:rsidR="00824A66" w:rsidRDefault="00824A66">
      <w:r>
        <w:continuationSeparator/>
      </w:r>
    </w:p>
  </w:endnote>
  <w:endnote w:type="continuationNotice" w:id="1">
    <w:p w14:paraId="5DDA624B" w14:textId="77777777" w:rsidR="00824A66" w:rsidRDefault="00824A6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415B0" w14:textId="77777777" w:rsidR="00824A66" w:rsidRDefault="00824A66"/>
  </w:footnote>
  <w:footnote w:type="continuationSeparator" w:id="0">
    <w:p w14:paraId="486BCFF2" w14:textId="77777777" w:rsidR="00824A66" w:rsidRDefault="00824A66">
      <w:r>
        <w:continuationSeparator/>
      </w:r>
    </w:p>
  </w:footnote>
  <w:footnote w:type="continuationNotice" w:id="1">
    <w:p w14:paraId="2B7A3147" w14:textId="77777777" w:rsidR="00824A66" w:rsidRDefault="00824A6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1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2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6C70914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C7B2A358" w:tentative="1">
      <w:start w:val="1"/>
      <w:numFmt w:val="lowerLetter"/>
      <w:lvlText w:val="%2."/>
      <w:lvlJc w:val="left"/>
      <w:pPr>
        <w:ind w:left="1080" w:hanging="360"/>
      </w:pPr>
    </w:lvl>
    <w:lvl w:ilvl="2" w:tplc="0F50E48E" w:tentative="1">
      <w:start w:val="1"/>
      <w:numFmt w:val="lowerRoman"/>
      <w:lvlText w:val="%3."/>
      <w:lvlJc w:val="right"/>
      <w:pPr>
        <w:ind w:left="1800" w:hanging="180"/>
      </w:pPr>
    </w:lvl>
    <w:lvl w:ilvl="3" w:tplc="CCCA2130" w:tentative="1">
      <w:start w:val="1"/>
      <w:numFmt w:val="decimal"/>
      <w:lvlText w:val="%4."/>
      <w:lvlJc w:val="left"/>
      <w:pPr>
        <w:ind w:left="2520" w:hanging="360"/>
      </w:pPr>
    </w:lvl>
    <w:lvl w:ilvl="4" w:tplc="81D6762E" w:tentative="1">
      <w:start w:val="1"/>
      <w:numFmt w:val="lowerLetter"/>
      <w:lvlText w:val="%5."/>
      <w:lvlJc w:val="left"/>
      <w:pPr>
        <w:ind w:left="3240" w:hanging="360"/>
      </w:pPr>
    </w:lvl>
    <w:lvl w:ilvl="5" w:tplc="662E7A88" w:tentative="1">
      <w:start w:val="1"/>
      <w:numFmt w:val="lowerRoman"/>
      <w:lvlText w:val="%6."/>
      <w:lvlJc w:val="right"/>
      <w:pPr>
        <w:ind w:left="3960" w:hanging="180"/>
      </w:pPr>
    </w:lvl>
    <w:lvl w:ilvl="6" w:tplc="580EA464" w:tentative="1">
      <w:start w:val="1"/>
      <w:numFmt w:val="decimal"/>
      <w:lvlText w:val="%7."/>
      <w:lvlJc w:val="left"/>
      <w:pPr>
        <w:ind w:left="4680" w:hanging="360"/>
      </w:pPr>
    </w:lvl>
    <w:lvl w:ilvl="7" w:tplc="2ABAA30A" w:tentative="1">
      <w:start w:val="1"/>
      <w:numFmt w:val="lowerLetter"/>
      <w:lvlText w:val="%8."/>
      <w:lvlJc w:val="left"/>
      <w:pPr>
        <w:ind w:left="5400" w:hanging="360"/>
      </w:pPr>
    </w:lvl>
    <w:lvl w:ilvl="8" w:tplc="36BAEED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A634650"/>
    <w:multiLevelType w:val="hybridMultilevel"/>
    <w:tmpl w:val="4782C3CA"/>
    <w:lvl w:ilvl="0" w:tplc="FFCE05EE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B5840EB4" w:tentative="1">
      <w:start w:val="1"/>
      <w:numFmt w:val="lowerLetter"/>
      <w:lvlText w:val="%2."/>
      <w:lvlJc w:val="left"/>
      <w:pPr>
        <w:ind w:left="1080" w:hanging="360"/>
      </w:pPr>
    </w:lvl>
    <w:lvl w:ilvl="2" w:tplc="695A246A" w:tentative="1">
      <w:start w:val="1"/>
      <w:numFmt w:val="lowerRoman"/>
      <w:lvlText w:val="%3."/>
      <w:lvlJc w:val="right"/>
      <w:pPr>
        <w:ind w:left="1800" w:hanging="180"/>
      </w:pPr>
    </w:lvl>
    <w:lvl w:ilvl="3" w:tplc="752A33D0" w:tentative="1">
      <w:start w:val="1"/>
      <w:numFmt w:val="decimal"/>
      <w:lvlText w:val="%4."/>
      <w:lvlJc w:val="left"/>
      <w:pPr>
        <w:ind w:left="2520" w:hanging="360"/>
      </w:pPr>
    </w:lvl>
    <w:lvl w:ilvl="4" w:tplc="00343D0E" w:tentative="1">
      <w:start w:val="1"/>
      <w:numFmt w:val="lowerLetter"/>
      <w:lvlText w:val="%5."/>
      <w:lvlJc w:val="left"/>
      <w:pPr>
        <w:ind w:left="3240" w:hanging="360"/>
      </w:pPr>
    </w:lvl>
    <w:lvl w:ilvl="5" w:tplc="AEDEF826" w:tentative="1">
      <w:start w:val="1"/>
      <w:numFmt w:val="lowerRoman"/>
      <w:lvlText w:val="%6."/>
      <w:lvlJc w:val="right"/>
      <w:pPr>
        <w:ind w:left="3960" w:hanging="180"/>
      </w:pPr>
    </w:lvl>
    <w:lvl w:ilvl="6" w:tplc="6EE2568C" w:tentative="1">
      <w:start w:val="1"/>
      <w:numFmt w:val="decimal"/>
      <w:lvlText w:val="%7."/>
      <w:lvlJc w:val="left"/>
      <w:pPr>
        <w:ind w:left="4680" w:hanging="360"/>
      </w:pPr>
    </w:lvl>
    <w:lvl w:ilvl="7" w:tplc="95DA4092" w:tentative="1">
      <w:start w:val="1"/>
      <w:numFmt w:val="lowerLetter"/>
      <w:lvlText w:val="%8."/>
      <w:lvlJc w:val="left"/>
      <w:pPr>
        <w:ind w:left="5400" w:hanging="360"/>
      </w:pPr>
    </w:lvl>
    <w:lvl w:ilvl="8" w:tplc="70A04A2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AF0C71"/>
    <w:multiLevelType w:val="hybridMultilevel"/>
    <w:tmpl w:val="FB72D93C"/>
    <w:lvl w:ilvl="0" w:tplc="044E684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63202C7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804B79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B8263E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56CBB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ECA273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46685F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9A8E29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2B0969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320501902">
    <w:abstractNumId w:val="20"/>
  </w:num>
  <w:num w:numId="2" w16cid:durableId="984357070">
    <w:abstractNumId w:val="15"/>
  </w:num>
  <w:num w:numId="3" w16cid:durableId="2016835415">
    <w:abstractNumId w:val="0"/>
  </w:num>
  <w:num w:numId="4" w16cid:durableId="424693024">
    <w:abstractNumId w:val="6"/>
  </w:num>
  <w:num w:numId="5" w16cid:durableId="1771461430">
    <w:abstractNumId w:val="18"/>
  </w:num>
  <w:num w:numId="6" w16cid:durableId="1492139910">
    <w:abstractNumId w:val="2"/>
  </w:num>
  <w:num w:numId="7" w16cid:durableId="1866091872">
    <w:abstractNumId w:val="12"/>
  </w:num>
  <w:num w:numId="8" w16cid:durableId="711074308">
    <w:abstractNumId w:val="9"/>
  </w:num>
  <w:num w:numId="9" w16cid:durableId="1153839413">
    <w:abstractNumId w:val="1"/>
  </w:num>
  <w:num w:numId="10" w16cid:durableId="1089620168">
    <w:abstractNumId w:val="1"/>
  </w:num>
  <w:num w:numId="11" w16cid:durableId="1911309081">
    <w:abstractNumId w:val="3"/>
  </w:num>
  <w:num w:numId="12" w16cid:durableId="8409951">
    <w:abstractNumId w:val="4"/>
  </w:num>
  <w:num w:numId="13" w16cid:durableId="1357997017">
    <w:abstractNumId w:val="14"/>
  </w:num>
  <w:num w:numId="14" w16cid:durableId="408695015">
    <w:abstractNumId w:val="10"/>
  </w:num>
  <w:num w:numId="15" w16cid:durableId="270092582">
    <w:abstractNumId w:val="7"/>
  </w:num>
  <w:num w:numId="16" w16cid:durableId="926572859">
    <w:abstractNumId w:val="13"/>
  </w:num>
  <w:num w:numId="17" w16cid:durableId="1274746995">
    <w:abstractNumId w:val="5"/>
  </w:num>
  <w:num w:numId="18" w16cid:durableId="955715220">
    <w:abstractNumId w:val="11"/>
  </w:num>
  <w:num w:numId="19" w16cid:durableId="356850563">
    <w:abstractNumId w:val="19"/>
  </w:num>
  <w:num w:numId="20" w16cid:durableId="121383565">
    <w:abstractNumId w:val="16"/>
  </w:num>
  <w:num w:numId="21" w16cid:durableId="236744794">
    <w:abstractNumId w:val="8"/>
  </w:num>
  <w:num w:numId="22" w16cid:durableId="1580399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84CB0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69BB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4A66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0667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8FD"/>
    <w:rsid w:val="009C192E"/>
    <w:rsid w:val="009D6819"/>
    <w:rsid w:val="009D6D1C"/>
    <w:rsid w:val="009E0CF9"/>
    <w:rsid w:val="009E531B"/>
    <w:rsid w:val="009E6C56"/>
    <w:rsid w:val="009E7DCF"/>
    <w:rsid w:val="009F4544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C60E0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05A9"/>
    <w:rsid w:val="00C85DA1"/>
    <w:rsid w:val="00C9071C"/>
    <w:rsid w:val="00C908FF"/>
    <w:rsid w:val="00C97BD3"/>
    <w:rsid w:val="00CA26A2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13997"/>
    <w:rsid w:val="00E33E59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657CF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diagramData" Target="diagrams/data1.xml" Id="rId18" /><Relationship Type="http://schemas.openxmlformats.org/officeDocument/2006/relationships/fontTable" Target="fontTable.xml" Id="rId26" /><Relationship Type="http://schemas.openxmlformats.org/officeDocument/2006/relationships/diagramColors" Target="diagrams/colors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media/image5.png" Id="rId25" /><Relationship Type="http://schemas.openxmlformats.org/officeDocument/2006/relationships/footer" Target="footer3.xml" Id="rId16" /><Relationship Type="http://schemas.openxmlformats.org/officeDocument/2006/relationships/diagramQuickStyle" Target="diagrams/quickStyl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4.png" Id="rId24" /><Relationship Type="http://schemas.openxmlformats.org/officeDocument/2006/relationships/header" Target="header2.xml" Id="rId15" /><Relationship Type="http://schemas.openxmlformats.org/officeDocument/2006/relationships/image" Target="media/image3.png" Id="rId23" /><Relationship Type="http://schemas.openxmlformats.org/officeDocument/2006/relationships/footnotes" Target="footnotes.xml" Id="rId10" /><Relationship Type="http://schemas.openxmlformats.org/officeDocument/2006/relationships/diagramLayout" Target="diagrams/layout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microsoft.com/office/2007/relationships/diagramDrawing" Target="diagrams/drawing1.xml" Id="rId22" /><Relationship Type="http://schemas.openxmlformats.org/officeDocument/2006/relationships/theme" Target="theme/theme1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80 s (barn 60)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557AAA01-7853-45A1-900B-0057212C72ED}" type="presOf" srcId="{7D55B2F1-F7F7-4A6B-AFB0-F846FDB634B5}" destId="{E13D0391-DAD9-4B61-AB66-3FA48A4F7006}" srcOrd="0" destOrd="0" presId="urn:microsoft.com/office/officeart/2005/8/layout/hChevron3"/>
    <dgm:cxn modelId="{FCB89302-217D-42BA-A831-5A6FD2500F01}" type="presOf" srcId="{D813EA76-4FD3-4C15-BFBC-B1DF43B29666}" destId="{4784DBD1-3CBE-41A8-A2C7-CF088F838C79}" srcOrd="0" destOrd="0" presId="urn:microsoft.com/office/officeart/2005/8/layout/hChevron3"/>
    <dgm:cxn modelId="{393BB768-D95D-4C56-B1B7-7F5EC5166556}" type="presOf" srcId="{B73EA016-5B5E-4372-8AFF-E16F061CFA05}" destId="{1F6A0B97-83F0-4189-B0CB-00156B0AC153}" srcOrd="0" destOrd="0" presId="urn:microsoft.com/office/officeart/2005/8/layout/hChevron3"/>
    <dgm:cxn modelId="{6AB3FAA7-8691-496C-8CC4-7D3CCA8628C9}" type="presOf" srcId="{72C3C3E7-AFE7-48AF-A84A-F5F4B462ABCE}" destId="{AD4E5296-B06F-4F82-9CB5-F741BF6BFCC1}" srcOrd="0" destOrd="0" presId="urn:microsoft.com/office/officeart/2005/8/layout/hChevron3"/>
    <dgm:cxn modelId="{4BFDA1B0-54BF-4EE2-9CEF-63F737724BF7}" type="presOf" srcId="{548E9FD9-7371-42E5-8C31-C03B33C90BF7}" destId="{6CE68A43-9C69-4212-AF24-9AFEE7CA1715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111B200F-6E2F-4A59-BB39-2A057EEEC8FA}" type="presParOf" srcId="{1F6A0B97-83F0-4189-B0CB-00156B0AC153}" destId="{4784DBD1-3CBE-41A8-A2C7-CF088F838C79}" srcOrd="0" destOrd="0" presId="urn:microsoft.com/office/officeart/2005/8/layout/hChevron3"/>
    <dgm:cxn modelId="{DE3436E8-F547-441E-944C-D17E8B492975}" type="presParOf" srcId="{1F6A0B97-83F0-4189-B0CB-00156B0AC153}" destId="{37D14BC8-3203-463C-9804-9B3B86B621FF}" srcOrd="1" destOrd="0" presId="urn:microsoft.com/office/officeart/2005/8/layout/hChevron3"/>
    <dgm:cxn modelId="{2D87C28E-B2AD-429B-BBC1-6923353F3E6F}" type="presParOf" srcId="{1F6A0B97-83F0-4189-B0CB-00156B0AC153}" destId="{E13D0391-DAD9-4B61-AB66-3FA48A4F7006}" srcOrd="2" destOrd="0" presId="urn:microsoft.com/office/officeart/2005/8/layout/hChevron3"/>
    <dgm:cxn modelId="{25B12E40-8FB7-440D-8E5F-0F41902F0C2D}" type="presParOf" srcId="{1F6A0B97-83F0-4189-B0CB-00156B0AC153}" destId="{F9271109-4339-4036-9126-150629D10456}" srcOrd="3" destOrd="0" presId="urn:microsoft.com/office/officeart/2005/8/layout/hChevron3"/>
    <dgm:cxn modelId="{1C5DD3DD-95B9-4290-96D3-70819D6B850A}" type="presParOf" srcId="{1F6A0B97-83F0-4189-B0CB-00156B0AC153}" destId="{AD4E5296-B06F-4F82-9CB5-F741BF6BFCC1}" srcOrd="4" destOrd="0" presId="urn:microsoft.com/office/officeart/2005/8/layout/hChevron3"/>
    <dgm:cxn modelId="{5AE13498-70FE-4E98-BFB1-9F8319269B83}" type="presParOf" srcId="{1F6A0B97-83F0-4189-B0CB-00156B0AC153}" destId="{99F7A086-6C98-4385-8FFE-3337C1F24694}" srcOrd="5" destOrd="0" presId="urn:microsoft.com/office/officeart/2005/8/layout/hChevron3"/>
    <dgm:cxn modelId="{03C685D9-77A0-43B3-BFF6-50CDFFA0BD36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549" y="188857"/>
        <a:ext cx="853025" cy="431910"/>
      </dsp:txXfrm>
    </dsp:sp>
    <dsp:sp modelId="{E13D0391-DAD9-4B61-AB66-3FA48A4F7006}">
      <dsp:nvSpPr>
        <dsp:cNvPr id="0" name=""/>
        <dsp:cNvSpPr/>
      </dsp:nvSpPr>
      <dsp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985065" y="188857"/>
        <a:ext cx="529092" cy="431910"/>
      </dsp:txXfrm>
    </dsp:sp>
    <dsp:sp modelId="{AD4E5296-B06F-4F82-9CB5-F741BF6BFCC1}">
      <dsp:nvSpPr>
        <dsp:cNvPr id="0" name=""/>
        <dsp:cNvSpPr/>
      </dsp:nvSpPr>
      <dsp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80 s (barn 60)</a:t>
          </a:r>
        </a:p>
      </dsp:txBody>
      <dsp:txXfrm>
        <a:off x="1753626" y="188857"/>
        <a:ext cx="529092" cy="431910"/>
      </dsp:txXfrm>
    </dsp:sp>
    <dsp:sp modelId="{6CE68A43-9C69-4212-AF24-9AFEE7CA1715}">
      <dsp:nvSpPr>
        <dsp:cNvPr id="0" name=""/>
        <dsp:cNvSpPr/>
      </dsp:nvSpPr>
      <dsp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sp:txBody>
      <dsp:txXfrm>
        <a:off x="2522232" y="188812"/>
        <a:ext cx="529205" cy="4319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8</TotalTime>
  <Pages>2</Pages>
  <Words>205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1846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Bråck bukvägg (840706B)</dc:title>
  <dc:subject/>
  <dc:creator>patrik.jens.johansson@vgregion.se</dc:creator>
  <keywords/>
  <lastModifiedBy>Ulrica Sehlberg</lastModifiedBy>
  <revision>9</revision>
  <lastPrinted>2016-03-31T10:56:00.0000000Z</lastPrinted>
  <dcterms:created xsi:type="dcterms:W3CDTF">2022-05-18T04:11:00.0000000Z</dcterms:created>
  <dcterms:modified xsi:type="dcterms:W3CDTF">2024-11-13T10:03:00.0000000Z</dcterms:modified>
</coreProperties>
</file>