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0013F" w14:textId="77777777" w:rsidR="00E13997" w:rsidRDefault="00E13997" w:rsidP="00F35B05">
      <w:pPr>
        <w:pStyle w:val="Rubrik2"/>
        <w:sectPr w:rsidR="00E13997" w:rsidSect="00E139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D951E6" w14:textId="77777777" w:rsidR="00E13997" w:rsidRPr="00E13997" w:rsidRDefault="00E13997" w:rsidP="00E1399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C991B6" w14:textId="1E884096" w:rsidR="00E13997" w:rsidRPr="008F0667" w:rsidRDefault="008F0667" w:rsidP="008F0667">
      <w:pPr>
        <w:pStyle w:val="Rubrik1"/>
        <w:ind w:left="0"/>
      </w:pPr>
      <w:r w:rsidRPr="008F0667">
        <w:t>DT Bråck bukvägg (840706B)</w:t>
      </w:r>
    </w:p>
    <w:p w14:paraId="6FE7C563" w14:textId="77777777" w:rsidR="00E13997" w:rsidRPr="00E13997" w:rsidRDefault="00E13997" w:rsidP="00E1399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98C51BD" w14:textId="5744E926" w:rsidR="00E13997" w:rsidRPr="00E13997" w:rsidRDefault="008F0667" w:rsidP="008F0667">
      <w:pPr>
        <w:pStyle w:val="Rubrik2"/>
        <w:ind w:left="0"/>
      </w:pPr>
      <w:r>
        <w:t>Förändringar</w:t>
      </w:r>
      <w:r w:rsidR="00E13997" w:rsidRPr="00E13997">
        <w:t xml:space="preserve"> i denna version</w:t>
      </w:r>
    </w:p>
    <w:p w14:paraId="0728935C" w14:textId="01CCC05D" w:rsidR="00E13997" w:rsidRPr="00E13997" w:rsidRDefault="009C18FD" w:rsidP="00E1399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3AA9DFC7" w14:textId="77777777" w:rsidR="00E13997" w:rsidRPr="00E13997" w:rsidRDefault="00E13997" w:rsidP="00E1399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FAA757" w14:textId="77777777" w:rsidR="00E13997" w:rsidRPr="00E13997" w:rsidRDefault="00E13997" w:rsidP="008F0667">
      <w:pPr>
        <w:pStyle w:val="Rubrik2"/>
        <w:ind w:left="0"/>
      </w:pPr>
      <w:r w:rsidRPr="00E13997">
        <w:t>Syfte</w:t>
      </w:r>
    </w:p>
    <w:p w14:paraId="27F28A7A" w14:textId="77777777" w:rsidR="00E13997" w:rsidRPr="00E13997" w:rsidRDefault="00E13997" w:rsidP="00E1399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1399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EB723F1" w14:textId="77777777" w:rsidR="00E13997" w:rsidRPr="00E13997" w:rsidRDefault="00E13997" w:rsidP="00E1399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EAA22C" w14:textId="77777777" w:rsidR="00E13997" w:rsidRPr="00E13997" w:rsidRDefault="00E13997" w:rsidP="008F0667">
      <w:pPr>
        <w:pStyle w:val="Rubrik2"/>
        <w:ind w:left="0"/>
      </w:pPr>
      <w:r w:rsidRPr="00E1399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13997" w:rsidRPr="00E13997" w14:paraId="3FD89260" w14:textId="77777777" w:rsidTr="007744C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E5C7915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C9DE14A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Elektiv kartläggning av bukväggsbråck. För obesa patienter (BMI &gt; 30) används full stråldos, annars lågdos.</w:t>
            </w:r>
          </w:p>
        </w:tc>
      </w:tr>
      <w:tr w:rsidR="00E13997" w:rsidRPr="00E13997" w14:paraId="04CDCE35" w14:textId="77777777" w:rsidTr="007744C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743314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D88E0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E13997" w:rsidRPr="00E13997" w14:paraId="13EFC0D4" w14:textId="77777777" w:rsidTr="007744C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6C801F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7C204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13997" w:rsidRPr="00E13997" w14:paraId="0B0E2349" w14:textId="77777777" w:rsidTr="007744C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C547ED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6530CD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13997" w:rsidRPr="00E13997" w14:paraId="3BCAAF45" w14:textId="77777777" w:rsidTr="007744C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6C4FE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424D73" w14:textId="7BCE962B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8F0667" w:rsidRPr="00E13997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E13997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0A20A45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370DC93" w14:textId="2EC928E6" w:rsidR="00E13997" w:rsidRPr="00E13997" w:rsidRDefault="009C18FD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E13997" w:rsidRPr="00E1399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13997" w:rsidRPr="00E13997" w14:paraId="4530F4D4" w14:textId="77777777" w:rsidTr="007744C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9B2C8EC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AD3044B" w14:textId="77777777" w:rsidR="00E13997" w:rsidRPr="00E13997" w:rsidRDefault="00E13997" w:rsidP="00E1399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C585CB4" w14:textId="77777777" w:rsidR="00E13997" w:rsidRPr="00E13997" w:rsidRDefault="00E13997" w:rsidP="00E1399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4E94CB7" w14:textId="77777777" w:rsidR="00E13997" w:rsidRPr="00E13997" w:rsidRDefault="00E13997" w:rsidP="00E1399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B6AF441" w14:textId="77777777" w:rsidR="00E13997" w:rsidRPr="00E13997" w:rsidRDefault="00E13997" w:rsidP="008F0667">
      <w:pPr>
        <w:pStyle w:val="Rubrik2"/>
        <w:ind w:left="0"/>
      </w:pPr>
      <w:r w:rsidRPr="00E13997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E13997" w:rsidRPr="00E13997" w14:paraId="55AAB92E" w14:textId="77777777" w:rsidTr="00E1399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1291949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6ED18EC" wp14:editId="20E1D979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BBF4CA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360B23A" wp14:editId="7FA2288B">
                      <wp:simplePos x="0" y="0"/>
                      <wp:positionH relativeFrom="column">
                        <wp:posOffset>714375</wp:posOffset>
                      </wp:positionH>
                      <wp:positionV relativeFrom="paragraph">
                        <wp:posOffset>223520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29E65D" w14:textId="77777777" w:rsidR="00E13997" w:rsidRPr="0066567D" w:rsidRDefault="00E13997" w:rsidP="008F066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60B23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6.25pt;margin-top:17.6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AxxsWZ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7D29E65D" w14:textId="77777777" w:rsidR="00E13997" w:rsidRPr="0066567D" w:rsidRDefault="00E13997" w:rsidP="008F066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FA55A9" wp14:editId="40B4DCEE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ysDash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0073F7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" filled="f" strokecolor="red" strokeweight="3pt">
                      <v:stroke dashstyle="3 1"/>
                    </v:rect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w:drawing>
                <wp:inline distT="0" distB="0" distL="0" distR="0" wp14:anchorId="758C7A90" wp14:editId="2946D9EE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032402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3997" w:rsidRPr="00E13997" w14:paraId="28B8E3CA" w14:textId="77777777" w:rsidTr="00E1399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18F04B6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6B47C4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10988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3997" w:rsidRPr="00E13997" w14:paraId="68585A5C" w14:textId="77777777" w:rsidTr="00E13997">
        <w:trPr>
          <w:trHeight w:val="227"/>
        </w:trPr>
        <w:tc>
          <w:tcPr>
            <w:tcW w:w="1950" w:type="dxa"/>
            <w:shd w:val="clear" w:color="auto" w:fill="FFFFFF"/>
          </w:tcPr>
          <w:p w14:paraId="5807874F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3DED41E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7C4464" w14:textId="77777777" w:rsidR="00E13997" w:rsidRPr="00E13997" w:rsidRDefault="00E13997" w:rsidP="00E1399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13997" w:rsidRPr="00E13997" w14:paraId="1B5B93E7" w14:textId="77777777" w:rsidTr="00E13997">
        <w:trPr>
          <w:trHeight w:val="227"/>
        </w:trPr>
        <w:tc>
          <w:tcPr>
            <w:tcW w:w="1950" w:type="dxa"/>
            <w:shd w:val="clear" w:color="auto" w:fill="FFFFFF"/>
          </w:tcPr>
          <w:p w14:paraId="208F77CE" w14:textId="77777777" w:rsidR="00E13997" w:rsidRPr="00E13997" w:rsidRDefault="00E13997" w:rsidP="00E1399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 xml:space="preserve">Buk K- </w:t>
            </w:r>
          </w:p>
          <w:p w14:paraId="3AF3E165" w14:textId="77777777" w:rsidR="00E13997" w:rsidRPr="00E13997" w:rsidRDefault="00E13997" w:rsidP="00E1399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(lågdos/fulldos)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91AA51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13997">
              <w:rPr>
                <w:rFonts w:ascii="Arial" w:hAnsi="Arial" w:cs="Arial"/>
                <w:sz w:val="18"/>
                <w:szCs w:val="18"/>
              </w:rPr>
              <w:t xml:space="preserve"> Diafragma – trochanter minor (eller det undersökningsområde radiologen anger).</w:t>
            </w:r>
          </w:p>
          <w:p w14:paraId="4E3BAB62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i/>
                <w:sz w:val="18"/>
                <w:szCs w:val="18"/>
              </w:rPr>
              <w:t>Patienten ska andas in, hålla andan och krysta.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AB481" w14:textId="77777777" w:rsidR="00E13997" w:rsidRPr="00E13997" w:rsidRDefault="00E13997" w:rsidP="00E1399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8AAF58E" w14:textId="77777777" w:rsidR="00E13997" w:rsidRPr="00E13997" w:rsidRDefault="00E13997" w:rsidP="008F0667">
      <w:pPr>
        <w:pStyle w:val="Rubrik2"/>
        <w:ind w:left="0"/>
      </w:pPr>
      <w:r w:rsidRPr="00E13997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E13997" w:rsidRPr="00E13997" w14:paraId="1609758B" w14:textId="77777777" w:rsidTr="00E1399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9B2439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7C97E2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7F9FAD5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E233D6E" wp14:editId="48F860C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F0448DE" w14:textId="77777777" w:rsidR="00E13997" w:rsidRPr="0066564D" w:rsidRDefault="00E13997" w:rsidP="008F066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233D6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3F0448DE" w14:textId="77777777" w:rsidR="00E13997" w:rsidRPr="0066564D" w:rsidRDefault="00E13997" w:rsidP="008F066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1399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BA4A400" wp14:editId="763496AC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460AA9" w14:textId="77777777" w:rsidR="00E13997" w:rsidRPr="0066567D" w:rsidRDefault="00E13997" w:rsidP="008F066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A4A400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0460AA9" w14:textId="77777777" w:rsidR="00E13997" w:rsidRPr="0066567D" w:rsidRDefault="00E13997" w:rsidP="008F066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A853C4B" wp14:editId="4466F42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3FA0D5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CB1F72E" wp14:editId="12646639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5A517BE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w:drawing>
                <wp:inline distT="0" distB="0" distL="0" distR="0" wp14:anchorId="30B24943" wp14:editId="42B15DCA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C189499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967EF0B" wp14:editId="134A389D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13F0DCB" w14:textId="77777777" w:rsidR="00E13997" w:rsidRPr="0066567D" w:rsidRDefault="00E13997" w:rsidP="008F066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67EF0B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13F0DCB" w14:textId="77777777" w:rsidR="00E13997" w:rsidRPr="0066567D" w:rsidRDefault="00E13997" w:rsidP="008F066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16A9AAE" wp14:editId="11BCCF2B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95AC0C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36462D1" wp14:editId="0D2F9644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F02797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E1399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5A453DD" wp14:editId="3C324916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0E33D8" w14:textId="77777777" w:rsidR="00E13997" w:rsidRPr="0066567D" w:rsidRDefault="00E13997" w:rsidP="008F066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A453DD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500E33D8" w14:textId="77777777" w:rsidR="00E13997" w:rsidRPr="0066567D" w:rsidRDefault="00E13997" w:rsidP="008F066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3997">
              <w:rPr>
                <w:noProof/>
                <w:szCs w:val="20"/>
              </w:rPr>
              <w:drawing>
                <wp:inline distT="0" distB="0" distL="0" distR="0" wp14:anchorId="702A97F2" wp14:editId="2D141FA4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3997" w:rsidRPr="00E13997" w14:paraId="61590762" w14:textId="77777777" w:rsidTr="00E1399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3EF25AC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84F89A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41D98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41EE2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3997" w:rsidRPr="00E13997" w14:paraId="03D9BB40" w14:textId="77777777" w:rsidTr="00E1399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F7D189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241D9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1D90C696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1F24F5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3997" w:rsidRPr="00E13997" w14:paraId="35285600" w14:textId="77777777" w:rsidTr="00E1399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F13D79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01FC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5FE072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32565F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3F85323" w14:textId="77777777" w:rsidR="00E13997" w:rsidRPr="00E13997" w:rsidRDefault="00E13997" w:rsidP="008F0667">
      <w:pPr>
        <w:pStyle w:val="Rubrik2"/>
        <w:ind w:left="0"/>
      </w:pPr>
      <w:r w:rsidRPr="00E1399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E13997" w:rsidRPr="00E13997" w14:paraId="17268715" w14:textId="77777777" w:rsidTr="007744C8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89A15D1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43E44A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99E445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D6E86F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1399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29FBB19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D98094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13997" w:rsidRPr="00E13997" w14:paraId="370467A9" w14:textId="77777777" w:rsidTr="007744C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C18F7E3" w14:textId="77777777" w:rsidR="00E13997" w:rsidRPr="00E13997" w:rsidRDefault="00E13997" w:rsidP="00E1399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EA8F57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89C835" w14:textId="40C30836" w:rsidR="00E13997" w:rsidRPr="00E13997" w:rsidRDefault="00F657CF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D27DA9" w14:textId="47C48C66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B</w:t>
            </w:r>
            <w:r w:rsidR="00F657CF">
              <w:rPr>
                <w:rFonts w:ascii="Arial" w:hAnsi="Arial" w:cs="Arial"/>
                <w:sz w:val="18"/>
                <w:szCs w:val="18"/>
              </w:rPr>
              <w:t>r40</w:t>
            </w:r>
            <w:r w:rsidRPr="00E1399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B7F28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6B9F54D" w14:textId="549724D8" w:rsidR="00E13997" w:rsidRPr="00E13997" w:rsidRDefault="00F657CF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13997" w:rsidRPr="00E1399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13997" w:rsidRPr="00E13997" w14:paraId="1B54EDF4" w14:textId="77777777" w:rsidTr="007744C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F098C52" w14:textId="77777777" w:rsidR="00E13997" w:rsidRPr="00E13997" w:rsidRDefault="00E13997" w:rsidP="00E1399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(lågdos/fulldos)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58FC07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C99B5F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5A44AE" w14:textId="1FA44CD9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B</w:t>
            </w:r>
            <w:r w:rsidR="00F657CF">
              <w:rPr>
                <w:rFonts w:ascii="Arial" w:hAnsi="Arial" w:cs="Arial"/>
                <w:sz w:val="18"/>
                <w:szCs w:val="18"/>
              </w:rPr>
              <w:t>r40</w:t>
            </w:r>
            <w:r w:rsidRPr="00E1399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09B7C1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EDB3A35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13997" w:rsidRPr="00E13997" w14:paraId="24E7B43A" w14:textId="77777777" w:rsidTr="007744C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39764B" w14:textId="77777777" w:rsidR="00E13997" w:rsidRPr="00E13997" w:rsidRDefault="00E13997" w:rsidP="00E1399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7BEE1E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6ACAB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EEC151" w14:textId="1830AA29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B</w:t>
            </w:r>
            <w:r w:rsidR="00F657CF">
              <w:rPr>
                <w:rFonts w:ascii="Arial" w:hAnsi="Arial" w:cs="Arial"/>
                <w:sz w:val="18"/>
                <w:szCs w:val="18"/>
              </w:rPr>
              <w:t>r40</w:t>
            </w:r>
            <w:r w:rsidRPr="00E1399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7B122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5750257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1399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13997" w:rsidRPr="00E13997" w14:paraId="76D8240B" w14:textId="77777777" w:rsidTr="007744C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C31A0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CB0623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B76D5E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EB8457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40EB99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9B3F4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13997" w:rsidRPr="00E13997" w14:paraId="4699C349" w14:textId="77777777" w:rsidTr="007744C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EBA751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7EA8DD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210957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702D63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8A268C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F5C52A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399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A04C842" w14:textId="77777777" w:rsidR="00E13997" w:rsidRPr="00E13997" w:rsidRDefault="00E13997" w:rsidP="008F0667">
      <w:pPr>
        <w:pStyle w:val="Rubrik2"/>
        <w:ind w:left="0"/>
      </w:pPr>
      <w:r w:rsidRPr="00E1399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E13997" w:rsidRPr="00E13997" w14:paraId="1BED3E70" w14:textId="77777777" w:rsidTr="00E1399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48375C6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24A190D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FAFE5AE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A0B3BE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04B70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071E16D9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811471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399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DFA376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732B2F52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AC347A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0A012F5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803F334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A96068D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886484E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1399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90C68F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34C9AAAC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5F2D7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6602CA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9CD121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0F9670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20B0A0C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8D538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7D56BFF8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A5596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D63CB36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77CE0D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28B719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04DC8D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8DD5F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11782E7E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0F795E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0AFD0C1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E8728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77D720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28CC5C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8CE69F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0A7D4172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9C4B4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8FFA7EB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D9E22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BC4B3D9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4347DF2" w14:textId="77777777" w:rsidR="00E13997" w:rsidRPr="00E13997" w:rsidRDefault="00E13997" w:rsidP="00E1399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D09F55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2D95A4AA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44636C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A6D1C5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CA3A80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F33195E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60EEF6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BC159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5FEC9254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DAE0ED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7F3D5C4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5C88B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F6678B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FEF11D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8C56D8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16854E05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B69602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24A5770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AD36EF9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55523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03F3F3A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695F99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13997" w:rsidRPr="00E13997" w14:paraId="7951F413" w14:textId="77777777" w:rsidTr="00E1399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0EDCB4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C35926C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E3F1971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BFE696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FDB693" w14:textId="77777777" w:rsidR="00E13997" w:rsidRPr="00E13997" w:rsidRDefault="00E13997" w:rsidP="00E1399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80D7277" w14:textId="77777777" w:rsidR="00E13997" w:rsidRPr="00E13997" w:rsidRDefault="00E13997" w:rsidP="00E1399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139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801C4" w14:textId="77777777" w:rsidR="00824A66" w:rsidRDefault="00824A66">
      <w:r>
        <w:separator/>
      </w:r>
    </w:p>
  </w:endnote>
  <w:endnote w:type="continuationSeparator" w:id="0">
    <w:p w14:paraId="6C16B568" w14:textId="77777777" w:rsidR="00824A66" w:rsidRDefault="00824A66">
      <w:r>
        <w:continuationSeparator/>
      </w:r>
    </w:p>
  </w:endnote>
  <w:endnote w:type="continuationNotice" w:id="1">
    <w:p w14:paraId="5DDA624B" w14:textId="77777777" w:rsidR="00824A66" w:rsidRDefault="00824A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415B0" w14:textId="77777777" w:rsidR="00824A66" w:rsidRDefault="00824A66"/>
  </w:footnote>
  <w:footnote w:type="continuationSeparator" w:id="0">
    <w:p w14:paraId="486BCFF2" w14:textId="77777777" w:rsidR="00824A66" w:rsidRDefault="00824A66">
      <w:r>
        <w:continuationSeparator/>
      </w:r>
    </w:p>
  </w:footnote>
  <w:footnote w:type="continuationNotice" w:id="1">
    <w:p w14:paraId="2B7A3147" w14:textId="77777777" w:rsidR="00824A66" w:rsidRDefault="00824A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C70914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7B2A358" w:tentative="1">
      <w:start w:val="1"/>
      <w:numFmt w:val="lowerLetter"/>
      <w:lvlText w:val="%2."/>
      <w:lvlJc w:val="left"/>
      <w:pPr>
        <w:ind w:left="1080" w:hanging="360"/>
      </w:pPr>
    </w:lvl>
    <w:lvl w:ilvl="2" w:tplc="0F50E48E" w:tentative="1">
      <w:start w:val="1"/>
      <w:numFmt w:val="lowerRoman"/>
      <w:lvlText w:val="%3."/>
      <w:lvlJc w:val="right"/>
      <w:pPr>
        <w:ind w:left="1800" w:hanging="180"/>
      </w:pPr>
    </w:lvl>
    <w:lvl w:ilvl="3" w:tplc="CCCA2130" w:tentative="1">
      <w:start w:val="1"/>
      <w:numFmt w:val="decimal"/>
      <w:lvlText w:val="%4."/>
      <w:lvlJc w:val="left"/>
      <w:pPr>
        <w:ind w:left="2520" w:hanging="360"/>
      </w:pPr>
    </w:lvl>
    <w:lvl w:ilvl="4" w:tplc="81D6762E" w:tentative="1">
      <w:start w:val="1"/>
      <w:numFmt w:val="lowerLetter"/>
      <w:lvlText w:val="%5."/>
      <w:lvlJc w:val="left"/>
      <w:pPr>
        <w:ind w:left="3240" w:hanging="360"/>
      </w:pPr>
    </w:lvl>
    <w:lvl w:ilvl="5" w:tplc="662E7A88" w:tentative="1">
      <w:start w:val="1"/>
      <w:numFmt w:val="lowerRoman"/>
      <w:lvlText w:val="%6."/>
      <w:lvlJc w:val="right"/>
      <w:pPr>
        <w:ind w:left="3960" w:hanging="180"/>
      </w:pPr>
    </w:lvl>
    <w:lvl w:ilvl="6" w:tplc="580EA464" w:tentative="1">
      <w:start w:val="1"/>
      <w:numFmt w:val="decimal"/>
      <w:lvlText w:val="%7."/>
      <w:lvlJc w:val="left"/>
      <w:pPr>
        <w:ind w:left="4680" w:hanging="360"/>
      </w:pPr>
    </w:lvl>
    <w:lvl w:ilvl="7" w:tplc="2ABAA30A" w:tentative="1">
      <w:start w:val="1"/>
      <w:numFmt w:val="lowerLetter"/>
      <w:lvlText w:val="%8."/>
      <w:lvlJc w:val="left"/>
      <w:pPr>
        <w:ind w:left="5400" w:hanging="360"/>
      </w:pPr>
    </w:lvl>
    <w:lvl w:ilvl="8" w:tplc="36BAEED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FFCE05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5840EB4" w:tentative="1">
      <w:start w:val="1"/>
      <w:numFmt w:val="lowerLetter"/>
      <w:lvlText w:val="%2."/>
      <w:lvlJc w:val="left"/>
      <w:pPr>
        <w:ind w:left="1080" w:hanging="360"/>
      </w:pPr>
    </w:lvl>
    <w:lvl w:ilvl="2" w:tplc="695A246A" w:tentative="1">
      <w:start w:val="1"/>
      <w:numFmt w:val="lowerRoman"/>
      <w:lvlText w:val="%3."/>
      <w:lvlJc w:val="right"/>
      <w:pPr>
        <w:ind w:left="1800" w:hanging="180"/>
      </w:pPr>
    </w:lvl>
    <w:lvl w:ilvl="3" w:tplc="752A33D0" w:tentative="1">
      <w:start w:val="1"/>
      <w:numFmt w:val="decimal"/>
      <w:lvlText w:val="%4."/>
      <w:lvlJc w:val="left"/>
      <w:pPr>
        <w:ind w:left="2520" w:hanging="360"/>
      </w:pPr>
    </w:lvl>
    <w:lvl w:ilvl="4" w:tplc="00343D0E" w:tentative="1">
      <w:start w:val="1"/>
      <w:numFmt w:val="lowerLetter"/>
      <w:lvlText w:val="%5."/>
      <w:lvlJc w:val="left"/>
      <w:pPr>
        <w:ind w:left="3240" w:hanging="360"/>
      </w:pPr>
    </w:lvl>
    <w:lvl w:ilvl="5" w:tplc="AEDEF826" w:tentative="1">
      <w:start w:val="1"/>
      <w:numFmt w:val="lowerRoman"/>
      <w:lvlText w:val="%6."/>
      <w:lvlJc w:val="right"/>
      <w:pPr>
        <w:ind w:left="3960" w:hanging="180"/>
      </w:pPr>
    </w:lvl>
    <w:lvl w:ilvl="6" w:tplc="6EE2568C" w:tentative="1">
      <w:start w:val="1"/>
      <w:numFmt w:val="decimal"/>
      <w:lvlText w:val="%7."/>
      <w:lvlJc w:val="left"/>
      <w:pPr>
        <w:ind w:left="4680" w:hanging="360"/>
      </w:pPr>
    </w:lvl>
    <w:lvl w:ilvl="7" w:tplc="95DA4092" w:tentative="1">
      <w:start w:val="1"/>
      <w:numFmt w:val="lowerLetter"/>
      <w:lvlText w:val="%8."/>
      <w:lvlJc w:val="left"/>
      <w:pPr>
        <w:ind w:left="5400" w:hanging="360"/>
      </w:pPr>
    </w:lvl>
    <w:lvl w:ilvl="8" w:tplc="70A04A2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44E684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202C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04B7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B8263E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56CB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ECA273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46685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9A8E2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2B0969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0501902">
    <w:abstractNumId w:val="20"/>
  </w:num>
  <w:num w:numId="2" w16cid:durableId="984357070">
    <w:abstractNumId w:val="15"/>
  </w:num>
  <w:num w:numId="3" w16cid:durableId="2016835415">
    <w:abstractNumId w:val="0"/>
  </w:num>
  <w:num w:numId="4" w16cid:durableId="424693024">
    <w:abstractNumId w:val="6"/>
  </w:num>
  <w:num w:numId="5" w16cid:durableId="1771461430">
    <w:abstractNumId w:val="18"/>
  </w:num>
  <w:num w:numId="6" w16cid:durableId="1492139910">
    <w:abstractNumId w:val="2"/>
  </w:num>
  <w:num w:numId="7" w16cid:durableId="1866091872">
    <w:abstractNumId w:val="12"/>
  </w:num>
  <w:num w:numId="8" w16cid:durableId="711074308">
    <w:abstractNumId w:val="9"/>
  </w:num>
  <w:num w:numId="9" w16cid:durableId="1153839413">
    <w:abstractNumId w:val="1"/>
  </w:num>
  <w:num w:numId="10" w16cid:durableId="1089620168">
    <w:abstractNumId w:val="1"/>
  </w:num>
  <w:num w:numId="11" w16cid:durableId="1911309081">
    <w:abstractNumId w:val="3"/>
  </w:num>
  <w:num w:numId="12" w16cid:durableId="8409951">
    <w:abstractNumId w:val="4"/>
  </w:num>
  <w:num w:numId="13" w16cid:durableId="1357997017">
    <w:abstractNumId w:val="14"/>
  </w:num>
  <w:num w:numId="14" w16cid:durableId="408695015">
    <w:abstractNumId w:val="10"/>
  </w:num>
  <w:num w:numId="15" w16cid:durableId="270092582">
    <w:abstractNumId w:val="7"/>
  </w:num>
  <w:num w:numId="16" w16cid:durableId="926572859">
    <w:abstractNumId w:val="13"/>
  </w:num>
  <w:num w:numId="17" w16cid:durableId="1274746995">
    <w:abstractNumId w:val="5"/>
  </w:num>
  <w:num w:numId="18" w16cid:durableId="955715220">
    <w:abstractNumId w:val="11"/>
  </w:num>
  <w:num w:numId="19" w16cid:durableId="356850563">
    <w:abstractNumId w:val="19"/>
  </w:num>
  <w:num w:numId="20" w16cid:durableId="121383565">
    <w:abstractNumId w:val="16"/>
  </w:num>
  <w:num w:numId="21" w16cid:durableId="236744794">
    <w:abstractNumId w:val="8"/>
  </w:num>
  <w:num w:numId="22" w16cid:durableId="1580399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CB0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9B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4A6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66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8FD"/>
    <w:rsid w:val="009C192E"/>
    <w:rsid w:val="009D6819"/>
    <w:rsid w:val="009D6D1C"/>
    <w:rsid w:val="009E0CF9"/>
    <w:rsid w:val="009E531B"/>
    <w:rsid w:val="009E6C56"/>
    <w:rsid w:val="009E7DCF"/>
    <w:rsid w:val="009F4544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0E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5A9"/>
    <w:rsid w:val="00C85DA1"/>
    <w:rsid w:val="00C9071C"/>
    <w:rsid w:val="00C908FF"/>
    <w:rsid w:val="00C97BD3"/>
    <w:rsid w:val="00CA26A2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997"/>
    <w:rsid w:val="00E33E5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7C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57AAA01-7853-45A1-900B-0057212C72ED}" type="presOf" srcId="{7D55B2F1-F7F7-4A6B-AFB0-F846FDB634B5}" destId="{E13D0391-DAD9-4B61-AB66-3FA48A4F7006}" srcOrd="0" destOrd="0" presId="urn:microsoft.com/office/officeart/2005/8/layout/hChevron3"/>
    <dgm:cxn modelId="{FCB89302-217D-42BA-A831-5A6FD2500F01}" type="presOf" srcId="{D813EA76-4FD3-4C15-BFBC-B1DF43B29666}" destId="{4784DBD1-3CBE-41A8-A2C7-CF088F838C79}" srcOrd="0" destOrd="0" presId="urn:microsoft.com/office/officeart/2005/8/layout/hChevron3"/>
    <dgm:cxn modelId="{393BB768-D95D-4C56-B1B7-7F5EC5166556}" type="presOf" srcId="{B73EA016-5B5E-4372-8AFF-E16F061CFA05}" destId="{1F6A0B97-83F0-4189-B0CB-00156B0AC153}" srcOrd="0" destOrd="0" presId="urn:microsoft.com/office/officeart/2005/8/layout/hChevron3"/>
    <dgm:cxn modelId="{6AB3FAA7-8691-496C-8CC4-7D3CCA8628C9}" type="presOf" srcId="{72C3C3E7-AFE7-48AF-A84A-F5F4B462ABCE}" destId="{AD4E5296-B06F-4F82-9CB5-F741BF6BFCC1}" srcOrd="0" destOrd="0" presId="urn:microsoft.com/office/officeart/2005/8/layout/hChevron3"/>
    <dgm:cxn modelId="{4BFDA1B0-54BF-4EE2-9CEF-63F737724BF7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11B200F-6E2F-4A59-BB39-2A057EEEC8FA}" type="presParOf" srcId="{1F6A0B97-83F0-4189-B0CB-00156B0AC153}" destId="{4784DBD1-3CBE-41A8-A2C7-CF088F838C79}" srcOrd="0" destOrd="0" presId="urn:microsoft.com/office/officeart/2005/8/layout/hChevron3"/>
    <dgm:cxn modelId="{DE3436E8-F547-441E-944C-D17E8B492975}" type="presParOf" srcId="{1F6A0B97-83F0-4189-B0CB-00156B0AC153}" destId="{37D14BC8-3203-463C-9804-9B3B86B621FF}" srcOrd="1" destOrd="0" presId="urn:microsoft.com/office/officeart/2005/8/layout/hChevron3"/>
    <dgm:cxn modelId="{2D87C28E-B2AD-429B-BBC1-6923353F3E6F}" type="presParOf" srcId="{1F6A0B97-83F0-4189-B0CB-00156B0AC153}" destId="{E13D0391-DAD9-4B61-AB66-3FA48A4F7006}" srcOrd="2" destOrd="0" presId="urn:microsoft.com/office/officeart/2005/8/layout/hChevron3"/>
    <dgm:cxn modelId="{25B12E40-8FB7-440D-8E5F-0F41902F0C2D}" type="presParOf" srcId="{1F6A0B97-83F0-4189-B0CB-00156B0AC153}" destId="{F9271109-4339-4036-9126-150629D10456}" srcOrd="3" destOrd="0" presId="urn:microsoft.com/office/officeart/2005/8/layout/hChevron3"/>
    <dgm:cxn modelId="{1C5DD3DD-95B9-4290-96D3-70819D6B850A}" type="presParOf" srcId="{1F6A0B97-83F0-4189-B0CB-00156B0AC153}" destId="{AD4E5296-B06F-4F82-9CB5-F741BF6BFCC1}" srcOrd="4" destOrd="0" presId="urn:microsoft.com/office/officeart/2005/8/layout/hChevron3"/>
    <dgm:cxn modelId="{5AE13498-70FE-4E98-BFB1-9F8319269B83}" type="presParOf" srcId="{1F6A0B97-83F0-4189-B0CB-00156B0AC153}" destId="{99F7A086-6C98-4385-8FFE-3337C1F24694}" srcOrd="5" destOrd="0" presId="urn:microsoft.com/office/officeart/2005/8/layout/hChevron3"/>
    <dgm:cxn modelId="{03C685D9-77A0-43B3-BFF6-50CDFFA0BD3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205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Bråck bukvägg (840706B)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2022-05-18T04:11:00.0000000Z</dcterms:created>
  <dcterms:modified xsi:type="dcterms:W3CDTF">2024-11-13T10:03:00.0000000Z</dcterms:modified>
</coreProperties>
</file>