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E1055" w14:textId="77777777" w:rsidR="00DF65FB" w:rsidRDefault="00DF65FB" w:rsidP="00F35B05">
      <w:pPr>
        <w:pStyle w:val="Rubrik2"/>
        <w:sectPr w:rsidR="00DF65FB" w:rsidSect="00DF65F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ADB25EA" w14:textId="77777777" w:rsidR="00DF65FB" w:rsidRPr="00DF65FB" w:rsidRDefault="00DF65FB" w:rsidP="00DF65F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44A76BF" w14:textId="7EDC88D9" w:rsidR="00DF65FB" w:rsidRPr="00DF65FB" w:rsidRDefault="003C1660" w:rsidP="003C1660">
      <w:pPr>
        <w:pStyle w:val="Rubrik1"/>
        <w:ind w:left="0"/>
        <w:rPr>
          <w:sz w:val="18"/>
          <w:szCs w:val="18"/>
        </w:rPr>
      </w:pPr>
      <w:r w:rsidRPr="00DF65FB">
        <w:t>DT Binjurar K-/K+ (853900)</w:t>
      </w:r>
    </w:p>
    <w:p w14:paraId="5A485BA5" w14:textId="77777777" w:rsidR="00DF65FB" w:rsidRPr="00DF65FB" w:rsidRDefault="00DF65FB" w:rsidP="00DF65F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4F0C0FA" w14:textId="77777777" w:rsidR="00DF65FB" w:rsidRPr="00DF65FB" w:rsidRDefault="00DF65FB" w:rsidP="00DF65FB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DF65FB">
        <w:rPr>
          <w:rFonts w:ascii="Arial" w:hAnsi="Arial" w:cs="Arial"/>
          <w:b/>
          <w:bCs/>
          <w:szCs w:val="26"/>
        </w:rPr>
        <w:t>Syfte</w:t>
      </w:r>
    </w:p>
    <w:p w14:paraId="43281036" w14:textId="77777777" w:rsidR="00DF65FB" w:rsidRDefault="00DF65FB" w:rsidP="00DF65F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DF65FB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6A548A4F" w14:textId="4DE0E01E" w:rsidR="003C1660" w:rsidRPr="00DF65FB" w:rsidRDefault="003C1660" w:rsidP="003C1660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>
        <w:rPr>
          <w:rFonts w:ascii="Arial" w:hAnsi="Arial" w:cs="Arial"/>
          <w:b/>
          <w:bCs/>
          <w:szCs w:val="26"/>
        </w:rPr>
        <w:t>Förändringar sedan föregående version</w:t>
      </w:r>
    </w:p>
    <w:p w14:paraId="484AF78D" w14:textId="01FE7E33" w:rsidR="003C1660" w:rsidRPr="00DF65FB" w:rsidRDefault="00563760" w:rsidP="003C166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PVK specificerad. </w:t>
      </w:r>
    </w:p>
    <w:p w14:paraId="750C0CD0" w14:textId="77777777" w:rsidR="003C1660" w:rsidRPr="00DF65FB" w:rsidRDefault="003C1660" w:rsidP="00DF65F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7302B5D7" w14:textId="77777777" w:rsidR="00DF65FB" w:rsidRPr="00DF65FB" w:rsidRDefault="00DF65FB" w:rsidP="00DF65F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4A06EB39" w14:textId="77777777" w:rsidR="00DF65FB" w:rsidRPr="00DF65FB" w:rsidRDefault="00DF65FB" w:rsidP="00DF65FB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DF65FB">
        <w:rPr>
          <w:rFonts w:ascii="Arial" w:hAnsi="Arial" w:cs="Arial"/>
          <w:b/>
          <w:bCs/>
          <w:szCs w:val="26"/>
        </w:rPr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DF65FB" w:rsidRPr="00DF65FB" w14:paraId="6D6E55E9" w14:textId="77777777" w:rsidTr="00C523D8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067AB5C3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sz w:val="18"/>
                <w:szCs w:val="18"/>
              </w:rPr>
              <w:t>Indikation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2C9BBB54" w14:textId="0AE7BE04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F65FB">
              <w:rPr>
                <w:rFonts w:ascii="Arial" w:hAnsi="Arial" w:cs="Arial"/>
                <w:sz w:val="18"/>
                <w:szCs w:val="18"/>
              </w:rPr>
              <w:t xml:space="preserve">Kompletterande utredning av </w:t>
            </w:r>
            <w:proofErr w:type="spellStart"/>
            <w:r w:rsidRPr="00DF65FB">
              <w:rPr>
                <w:rFonts w:ascii="Arial" w:hAnsi="Arial" w:cs="Arial"/>
                <w:sz w:val="18"/>
                <w:szCs w:val="18"/>
              </w:rPr>
              <w:t>adrenala</w:t>
            </w:r>
            <w:proofErr w:type="spellEnd"/>
            <w:r w:rsidRPr="00DF65F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F65FB">
              <w:rPr>
                <w:rFonts w:ascii="Arial" w:hAnsi="Arial" w:cs="Arial"/>
                <w:sz w:val="18"/>
                <w:szCs w:val="18"/>
              </w:rPr>
              <w:t>incidentalom</w:t>
            </w:r>
            <w:proofErr w:type="spellEnd"/>
            <w:r w:rsidR="00EC0D12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DF65FB" w:rsidRPr="00DF65FB" w14:paraId="3D83C47F" w14:textId="77777777" w:rsidTr="00C523D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CE2C807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3207C19" w14:textId="37B113B4" w:rsidR="00DF65FB" w:rsidRPr="00DF65FB" w:rsidRDefault="00DF65FB" w:rsidP="00DF65FB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proofErr w:type="spellStart"/>
              <w:r w:rsidRPr="00DF65FB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  <w:proofErr w:type="spellEnd"/>
            </w:hyperlink>
            <w:r w:rsidRPr="00DF65FB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7045B6D4" w14:textId="1B84DC27" w:rsidR="00DF65FB" w:rsidRPr="00DF65FB" w:rsidRDefault="00DF65FB" w:rsidP="00DF65FB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F65FB">
              <w:rPr>
                <w:rFonts w:ascii="Arial" w:hAnsi="Arial" w:cs="Arial"/>
                <w:sz w:val="18"/>
                <w:szCs w:val="18"/>
              </w:rPr>
              <w:t>PVK</w:t>
            </w:r>
            <w:r w:rsidR="001E7F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F2937">
              <w:rPr>
                <w:rFonts w:ascii="Arial" w:hAnsi="Arial" w:cs="Arial"/>
                <w:sz w:val="18"/>
                <w:szCs w:val="18"/>
              </w:rPr>
              <w:t>helst grön.</w:t>
            </w:r>
          </w:p>
        </w:tc>
      </w:tr>
      <w:tr w:rsidR="00DF65FB" w:rsidRPr="00DF65FB" w14:paraId="207A6274" w14:textId="77777777" w:rsidTr="00C523D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316221E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27948C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F65FB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DF65FB" w:rsidRPr="00DF65FB" w14:paraId="63204822" w14:textId="77777777" w:rsidTr="00C523D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21FD155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9AE69DE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F65FB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DF65FB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DF65FB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DF65FB">
              <w:rPr>
                <w:rFonts w:ascii="Arial" w:hAnsi="Arial" w:cs="Arial"/>
                <w:sz w:val="18"/>
                <w:szCs w:val="18"/>
              </w:rPr>
              <w:t xml:space="preserve"> ”Buk arteriell”.</w:t>
            </w:r>
          </w:p>
        </w:tc>
      </w:tr>
      <w:tr w:rsidR="00DF65FB" w:rsidRPr="00DF65FB" w14:paraId="788A2FAA" w14:textId="77777777" w:rsidTr="00C523D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87C1C10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4D783C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F65FB">
              <w:rPr>
                <w:rFonts w:ascii="Arial" w:hAnsi="Arial" w:cs="Arial"/>
                <w:sz w:val="18"/>
                <w:szCs w:val="18"/>
              </w:rPr>
              <w:t xml:space="preserve">Kvinnor 15-50 år ska tillfrågas om eventuell </w:t>
            </w:r>
            <w:r w:rsidRPr="00DF65FB">
              <w:rPr>
                <w:rFonts w:ascii="Arial" w:hAnsi="Arial" w:cs="Arial"/>
                <w:sz w:val="18"/>
                <w:szCs w:val="20"/>
              </w:rPr>
              <w:t>graviditet</w:t>
            </w:r>
            <w:r w:rsidRPr="00DF65FB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430AA19D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DF65FB">
              <w:rPr>
                <w:rFonts w:ascii="Arial" w:hAnsi="Arial" w:cs="Arial"/>
                <w:color w:val="000000"/>
                <w:sz w:val="18"/>
                <w:szCs w:val="20"/>
              </w:rPr>
              <w:t>För övriga strålskyddsregler se kapitel 4.2 och 5.2 i</w:t>
            </w:r>
          </w:p>
          <w:p w14:paraId="09E6DBC8" w14:textId="4833A163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18" w:history="1">
              <w:r w:rsidRPr="00DF65FB">
                <w:rPr>
                  <w:rFonts w:ascii="Arial" w:hAnsi="Arial" w:cs="Arial"/>
                  <w:color w:val="0000FF"/>
                  <w:sz w:val="18"/>
                  <w:szCs w:val="20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DF65FB" w:rsidRPr="00DF65FB" w14:paraId="0A0BFF01" w14:textId="77777777" w:rsidTr="00C523D8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68538CCF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F65FB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684DCB5F" w14:textId="77777777" w:rsidR="00DF65FB" w:rsidRPr="00DF65FB" w:rsidRDefault="00DF65FB" w:rsidP="00DF65F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F65FB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0B7FE41D" w14:textId="77777777" w:rsidR="00DF65FB" w:rsidRPr="00DF65FB" w:rsidRDefault="00DF65FB" w:rsidP="00DF65F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F65FB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DF65FB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DF65F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45EF5E4" w14:textId="77777777" w:rsidR="00DF65FB" w:rsidRPr="00DF65FB" w:rsidRDefault="00DF65FB" w:rsidP="00DF65FB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DF65FB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09426E4E" w14:textId="77777777" w:rsidR="00DF65FB" w:rsidRPr="00DF65FB" w:rsidRDefault="00DF65FB" w:rsidP="00DF65F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48E6EDE" w14:textId="77777777" w:rsidR="00DF65FB" w:rsidRPr="00DF65FB" w:rsidRDefault="00DF65FB" w:rsidP="00DF65FB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DF65FB">
        <w:rPr>
          <w:rFonts w:ascii="Arial" w:hAnsi="Arial" w:cs="Arial"/>
          <w:b/>
          <w:bCs/>
          <w:szCs w:val="26"/>
        </w:rPr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708"/>
        <w:gridCol w:w="2380"/>
      </w:tblGrid>
      <w:tr w:rsidR="00DF65FB" w:rsidRPr="00DF65FB" w14:paraId="185385CB" w14:textId="77777777" w:rsidTr="00DF65FB">
        <w:trPr>
          <w:trHeight w:val="520"/>
        </w:trPr>
        <w:tc>
          <w:tcPr>
            <w:tcW w:w="665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7400DE4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25FBAB95" wp14:editId="42F2319F">
                  <wp:extent cx="4037991" cy="809625"/>
                  <wp:effectExtent l="0" t="0" r="38735" b="0"/>
                  <wp:docPr id="2" name="Diagram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F61DC76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DF65F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06666F8" wp14:editId="53891980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368935</wp:posOffset>
                      </wp:positionV>
                      <wp:extent cx="1359535" cy="490855"/>
                      <wp:effectExtent l="19050" t="19050" r="12065" b="23495"/>
                      <wp:wrapNone/>
                      <wp:docPr id="8" name="Rektange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9725" cy="49085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991047" id="Rektangel 8" o:spid="_x0000_s1026" style="position:absolute;margin-left:1.4pt;margin-top:29.05pt;width:107.05pt;height:3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" filled="f" strokecolor="red" strokeweight="3pt"/>
                  </w:pict>
                </mc:Fallback>
              </mc:AlternateContent>
            </w:r>
            <w:r w:rsidRPr="00DF65F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DA4226F" wp14:editId="2CC9DB7C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366395</wp:posOffset>
                      </wp:positionV>
                      <wp:extent cx="410210" cy="483235"/>
                      <wp:effectExtent l="0" t="0" r="8890" b="0"/>
                      <wp:wrapNone/>
                      <wp:docPr id="12" name="Upp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4832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F9107C8" w14:textId="02A0CA1C" w:rsidR="00DF65FB" w:rsidRDefault="00DF65FB" w:rsidP="0062301C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="00473C5B"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br/>
                                    <w:t>2</w:t>
                                  </w:r>
                                </w:p>
                                <w:p w14:paraId="09E46059" w14:textId="77777777" w:rsidR="00DF65FB" w:rsidRDefault="00DF65FB" w:rsidP="00DF65F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  <w:p w14:paraId="1950DDE6" w14:textId="77777777" w:rsidR="00DF65FB" w:rsidRPr="0066567D" w:rsidRDefault="00DF65FB" w:rsidP="00DF65F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A4226F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2" o:spid="_x0000_s1026" type="#_x0000_t68" style="position:absolute;left:0;text-align:left;margin-left:40.35pt;margin-top:28.85pt;width:32.3pt;height:38.0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" adj="9168" fillcolor="red" stroked="f" strokeweight="1pt">
                      <v:textbox inset="1mm,1mm,1mm,1mm">
                        <w:txbxContent>
                          <w:p w14:paraId="4F9107C8" w14:textId="02A0CA1C" w:rsidR="00DF65FB" w:rsidRDefault="00DF65FB" w:rsidP="0062301C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  <w:r w:rsidR="00473C5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br/>
                              <w:t>2</w:t>
                            </w:r>
                          </w:p>
                          <w:p w14:paraId="09E46059" w14:textId="77777777" w:rsidR="00DF65FB" w:rsidRDefault="00DF65FB" w:rsidP="00DF65F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  <w:p w14:paraId="1950DDE6" w14:textId="77777777" w:rsidR="00DF65FB" w:rsidRPr="0066567D" w:rsidRDefault="00DF65FB" w:rsidP="00DF65F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F65FB">
              <w:rPr>
                <w:noProof/>
                <w:szCs w:val="20"/>
              </w:rPr>
              <w:drawing>
                <wp:inline distT="0" distB="0" distL="0" distR="0" wp14:anchorId="56F5F1BF" wp14:editId="34481417">
                  <wp:extent cx="1393190" cy="1460311"/>
                  <wp:effectExtent l="0" t="0" r="0" b="6985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7123157" name=""/>
                          <pic:cNvPicPr/>
                        </pic:nvPicPr>
                        <pic:blipFill>
                          <a:blip r:embed="rId24"/>
                          <a:srcRect b="20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1343" cy="14793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5FB" w:rsidRPr="00DF65FB" w14:paraId="641789CD" w14:textId="77777777" w:rsidTr="00DF65FB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57407803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F48FEED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E68C343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F65FB" w:rsidRPr="00DF65FB" w14:paraId="20BEF8D4" w14:textId="77777777" w:rsidTr="00DF65FB">
        <w:trPr>
          <w:trHeight w:val="227"/>
        </w:trPr>
        <w:tc>
          <w:tcPr>
            <w:tcW w:w="1950" w:type="dxa"/>
            <w:shd w:val="clear" w:color="auto" w:fill="FFFFFF"/>
          </w:tcPr>
          <w:p w14:paraId="760E5A9B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1FB6E40C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F65FB">
              <w:rPr>
                <w:rFonts w:ascii="Arial" w:hAnsi="Arial" w:cs="Arial"/>
                <w:sz w:val="18"/>
                <w:szCs w:val="18"/>
              </w:rPr>
              <w:t>Mamiller</w:t>
            </w:r>
            <w:proofErr w:type="spellEnd"/>
            <w:r w:rsidRPr="00DF65FB">
              <w:rPr>
                <w:rFonts w:ascii="Arial" w:hAnsi="Arial" w:cs="Arial"/>
                <w:sz w:val="18"/>
                <w:szCs w:val="18"/>
              </w:rPr>
              <w:t xml:space="preserve"> – höftleder.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6575E06" w14:textId="77777777" w:rsidR="00DF65FB" w:rsidRPr="00DF65FB" w:rsidRDefault="00DF65FB" w:rsidP="00DF65FB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DF65FB" w:rsidRPr="00DF65FB" w14:paraId="77AC2D26" w14:textId="77777777" w:rsidTr="00DF65FB">
        <w:trPr>
          <w:trHeight w:val="227"/>
        </w:trPr>
        <w:tc>
          <w:tcPr>
            <w:tcW w:w="1950" w:type="dxa"/>
            <w:shd w:val="clear" w:color="auto" w:fill="FFFFFF"/>
          </w:tcPr>
          <w:p w14:paraId="595C9F07" w14:textId="77777777" w:rsidR="00DF65FB" w:rsidRPr="00DF65FB" w:rsidRDefault="00DF65FB" w:rsidP="00DF65FB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sz w:val="18"/>
                <w:szCs w:val="18"/>
              </w:rPr>
              <w:t>Binjurar K-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514DAA5B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F65FB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DF65FB">
              <w:rPr>
                <w:rFonts w:ascii="Arial" w:hAnsi="Arial" w:cs="Arial"/>
                <w:sz w:val="18"/>
                <w:szCs w:val="18"/>
              </w:rPr>
              <w:t xml:space="preserve"> Nedanför diafragma – </w:t>
            </w:r>
            <w:proofErr w:type="spellStart"/>
            <w:r w:rsidRPr="00DF65FB">
              <w:rPr>
                <w:rFonts w:ascii="Arial" w:hAnsi="Arial" w:cs="Arial"/>
                <w:sz w:val="18"/>
                <w:szCs w:val="18"/>
              </w:rPr>
              <w:t>crista</w:t>
            </w:r>
            <w:proofErr w:type="spellEnd"/>
            <w:r w:rsidRPr="00DF65F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F65FB">
              <w:rPr>
                <w:rFonts w:ascii="Arial" w:hAnsi="Arial" w:cs="Arial"/>
                <w:sz w:val="18"/>
                <w:szCs w:val="18"/>
              </w:rPr>
              <w:t>iliaca</w:t>
            </w:r>
            <w:proofErr w:type="spellEnd"/>
            <w:r w:rsidRPr="00DF65F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B8D4498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F65FB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58D4565" w14:textId="77777777" w:rsidR="00DF65FB" w:rsidRPr="00DF65FB" w:rsidRDefault="00DF65FB" w:rsidP="00DF65FB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F65FB" w:rsidRPr="00DF65FB" w14:paraId="2F601872" w14:textId="77777777" w:rsidTr="00DF65FB">
        <w:trPr>
          <w:trHeight w:val="227"/>
        </w:trPr>
        <w:tc>
          <w:tcPr>
            <w:tcW w:w="1950" w:type="dxa"/>
            <w:shd w:val="clear" w:color="auto" w:fill="FFFFFF"/>
          </w:tcPr>
          <w:p w14:paraId="234CF581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5A732283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F65FB">
              <w:rPr>
                <w:rFonts w:ascii="Arial" w:hAnsi="Arial" w:cs="Arial"/>
                <w:sz w:val="18"/>
                <w:szCs w:val="18"/>
              </w:rPr>
              <w:t>ROI i proximala bukaorta, tröskelvärde 120 HU (GE och Toshiba), 90 HU (Siemens).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DFFF4D4" w14:textId="77777777" w:rsidR="00DF65FB" w:rsidRPr="00DF65FB" w:rsidRDefault="00DF65FB" w:rsidP="00DF65FB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DF65FB" w:rsidRPr="00DF65FB" w14:paraId="7EFE7BFD" w14:textId="77777777" w:rsidTr="00DF65FB">
        <w:trPr>
          <w:trHeight w:val="227"/>
        </w:trPr>
        <w:tc>
          <w:tcPr>
            <w:tcW w:w="1950" w:type="dxa"/>
            <w:shd w:val="clear" w:color="auto" w:fill="FFFFFF"/>
          </w:tcPr>
          <w:p w14:paraId="1496A66F" w14:textId="77777777" w:rsidR="00DF65FB" w:rsidRPr="00DF65FB" w:rsidRDefault="00DF65FB" w:rsidP="00DF65FB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sz w:val="18"/>
                <w:szCs w:val="18"/>
              </w:rPr>
              <w:t>Binjurar K+</w:t>
            </w:r>
          </w:p>
          <w:p w14:paraId="727B9BB4" w14:textId="77777777" w:rsidR="00DF65FB" w:rsidRPr="00DF65FB" w:rsidRDefault="00DF65FB" w:rsidP="00DF65F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F65FB">
              <w:rPr>
                <w:rFonts w:ascii="Arial" w:hAnsi="Arial" w:cs="Arial"/>
                <w:b/>
                <w:sz w:val="18"/>
                <w:szCs w:val="18"/>
              </w:rPr>
              <w:t>kapillärfas</w:t>
            </w:r>
            <w:proofErr w:type="spellEnd"/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0B114F1E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F65FB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DF65FB">
              <w:rPr>
                <w:rFonts w:ascii="Arial" w:hAnsi="Arial" w:cs="Arial"/>
                <w:sz w:val="18"/>
                <w:szCs w:val="18"/>
              </w:rPr>
              <w:t xml:space="preserve"> Nedanför diafragma – </w:t>
            </w:r>
            <w:proofErr w:type="spellStart"/>
            <w:r w:rsidRPr="00DF65FB">
              <w:rPr>
                <w:rFonts w:ascii="Arial" w:hAnsi="Arial" w:cs="Arial"/>
                <w:sz w:val="18"/>
                <w:szCs w:val="18"/>
              </w:rPr>
              <w:t>crista</w:t>
            </w:r>
            <w:proofErr w:type="spellEnd"/>
            <w:r w:rsidRPr="00DF65F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F65FB">
              <w:rPr>
                <w:rFonts w:ascii="Arial" w:hAnsi="Arial" w:cs="Arial"/>
                <w:sz w:val="18"/>
                <w:szCs w:val="18"/>
              </w:rPr>
              <w:t>iliaca</w:t>
            </w:r>
            <w:proofErr w:type="spellEnd"/>
            <w:r w:rsidRPr="00DF65FB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214D5CA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DF65FB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45A8072" w14:textId="77777777" w:rsidR="00DF65FB" w:rsidRPr="00DF65FB" w:rsidRDefault="00DF65FB" w:rsidP="00DF65FB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3E78C4E" w14:textId="77777777" w:rsidR="00DF65FB" w:rsidRPr="00DF65FB" w:rsidRDefault="00DF65FB" w:rsidP="00DF65F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4FE3552" w14:textId="77777777" w:rsidR="00DF65FB" w:rsidRPr="00DF65FB" w:rsidRDefault="00DF65FB" w:rsidP="00DF65FB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DF65FB">
        <w:rPr>
          <w:rFonts w:ascii="Arial" w:hAnsi="Arial" w:cs="Arial"/>
          <w:b/>
          <w:sz w:val="18"/>
          <w:szCs w:val="18"/>
        </w:rPr>
        <w:br w:type="page"/>
      </w:r>
    </w:p>
    <w:p w14:paraId="07507258" w14:textId="77777777" w:rsidR="00DF65FB" w:rsidRPr="00DF65FB" w:rsidRDefault="00DF65FB" w:rsidP="00DF65F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343F4E7F" w14:textId="77777777" w:rsidR="00DF65FB" w:rsidRPr="00DF65FB" w:rsidRDefault="00DF65FB" w:rsidP="00DF65FB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proofErr w:type="spellStart"/>
      <w:r w:rsidRPr="00DF65FB">
        <w:rPr>
          <w:rFonts w:ascii="Arial" w:hAnsi="Arial" w:cs="Arial"/>
          <w:b/>
          <w:bCs/>
          <w:szCs w:val="26"/>
        </w:rPr>
        <w:t>Reformatering</w:t>
      </w:r>
      <w:proofErr w:type="spellEnd"/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694"/>
        <w:gridCol w:w="2693"/>
        <w:gridCol w:w="2522"/>
      </w:tblGrid>
      <w:tr w:rsidR="00DF65FB" w:rsidRPr="00DF65FB" w14:paraId="32307220" w14:textId="77777777" w:rsidTr="00DF65F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BB31E46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9D4FDA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0D31BE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F65F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4C3778D1" wp14:editId="0722C830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-104775</wp:posOffset>
                      </wp:positionV>
                      <wp:extent cx="20320" cy="951230"/>
                      <wp:effectExtent l="19050" t="19050" r="36830" b="2032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0320" cy="95139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9AA59D" id="Rak 16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35pt,-8.25pt" to="63.95pt,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" strokecolor="red" strokeweight="3pt">
                      <v:stroke joinstyle="miter"/>
                    </v:line>
                  </w:pict>
                </mc:Fallback>
              </mc:AlternateContent>
            </w:r>
            <w:r w:rsidRPr="00DF65F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5C66A03E" wp14:editId="681E5D50">
                      <wp:simplePos x="0" y="0"/>
                      <wp:positionH relativeFrom="margin">
                        <wp:posOffset>1132840</wp:posOffset>
                      </wp:positionH>
                      <wp:positionV relativeFrom="paragraph">
                        <wp:posOffset>105410</wp:posOffset>
                      </wp:positionV>
                      <wp:extent cx="409575" cy="575945"/>
                      <wp:effectExtent l="0" t="0" r="952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1AF2EC8" w14:textId="77777777" w:rsidR="00DF65FB" w:rsidRPr="0066564D" w:rsidRDefault="00DF65FB" w:rsidP="00BE3AD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66A03E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7" type="#_x0000_t67" style="position:absolute;left:0;text-align:left;margin-left:89.2pt;margin-top:8.3pt;width:32.25pt;height:45.3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" adj="13920" fillcolor="red" stroked="f" strokeweight="1pt">
                      <v:textbox style="layout-flow:vertical" inset="1mm,1mm,1mm,1mm">
                        <w:txbxContent>
                          <w:p w14:paraId="71AF2EC8" w14:textId="77777777" w:rsidR="00DF65FB" w:rsidRPr="0066564D" w:rsidRDefault="00DF65FB" w:rsidP="00BE3AD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DF65FB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6FEEAA64" wp14:editId="320BA07C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81915</wp:posOffset>
                      </wp:positionV>
                      <wp:extent cx="410210" cy="494665"/>
                      <wp:effectExtent l="0" t="4128" r="4763" b="4762"/>
                      <wp:wrapNone/>
                      <wp:docPr id="24" name="Upp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4EFB619" w14:textId="77777777" w:rsidR="00DF65FB" w:rsidRPr="0066567D" w:rsidRDefault="00DF65FB" w:rsidP="00BE3AD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EEAA64" id="Upp 24" o:spid="_x0000_s1028" type="#_x0000_t68" style="position:absolute;left:0;text-align:left;margin-left:26.4pt;margin-top:6.45pt;width:32.3pt;height:38.95pt;rotation:90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" adj="8956" fillcolor="red" stroked="f" strokeweight="1pt">
                      <v:textbox style="layout-flow:vertical;mso-layout-flow-alt:bottom-to-top" inset="1mm,1mm,1mm,1mm">
                        <w:txbxContent>
                          <w:p w14:paraId="44EFB619" w14:textId="77777777" w:rsidR="00DF65FB" w:rsidRPr="0066567D" w:rsidRDefault="00DF65FB" w:rsidP="00BE3AD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F65F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03188D17" wp14:editId="5FE96F3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692150</wp:posOffset>
                      </wp:positionV>
                      <wp:extent cx="1621155" cy="17780"/>
                      <wp:effectExtent l="19050" t="19050" r="17145" b="20320"/>
                      <wp:wrapNone/>
                      <wp:docPr id="3" name="Ra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621237" cy="1778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3700A2" id="Rak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54.5pt" to="127.4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DF65FB">
              <w:rPr>
                <w:noProof/>
                <w:szCs w:val="20"/>
              </w:rPr>
              <w:drawing>
                <wp:inline distT="0" distB="0" distL="0" distR="0" wp14:anchorId="195D66BC" wp14:editId="2F3AF02C">
                  <wp:extent cx="1613670" cy="802204"/>
                  <wp:effectExtent l="0" t="0" r="5715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585830" name=""/>
                          <pic:cNvPicPr/>
                        </pic:nvPicPr>
                        <pic:blipFill>
                          <a:blip r:embed="rId25"/>
                          <a:srcRect l="9316" t="7219" r="4515" b="507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922" cy="8440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43A0DCE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F65F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031C9278" wp14:editId="7A2BA7D5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-17780</wp:posOffset>
                      </wp:positionV>
                      <wp:extent cx="0" cy="1210945"/>
                      <wp:effectExtent l="19050" t="0" r="19050" b="27305"/>
                      <wp:wrapNone/>
                      <wp:docPr id="1" name="Ra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211159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CFF815" id="Rak 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75pt,-1.4pt" to="56.75pt,9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DF65FB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77D296F5" wp14:editId="64F61A3B">
                      <wp:simplePos x="0" y="0"/>
                      <wp:positionH relativeFrom="column">
                        <wp:posOffset>1035685</wp:posOffset>
                      </wp:positionH>
                      <wp:positionV relativeFrom="paragraph">
                        <wp:posOffset>622300</wp:posOffset>
                      </wp:positionV>
                      <wp:extent cx="410210" cy="552450"/>
                      <wp:effectExtent l="0" t="0" r="889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55245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BA01ECB" w14:textId="77777777" w:rsidR="00DF65FB" w:rsidRPr="0066567D" w:rsidRDefault="00DF65FB" w:rsidP="00BE3AD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D296F5" id="Upp 19" o:spid="_x0000_s1029" type="#_x0000_t68" style="position:absolute;left:0;text-align:left;margin-left:81.55pt;margin-top:49pt;width:32.3pt;height:43.5pt;rotation:180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" adj="8019" fillcolor="red" stroked="f" strokeweight="1pt">
                      <v:textbox style="layout-flow:vertical;mso-layout-flow-alt:bottom-to-top" inset="1mm,1mm,1mm,1mm">
                        <w:txbxContent>
                          <w:p w14:paraId="4BA01ECB" w14:textId="77777777" w:rsidR="00DF65FB" w:rsidRPr="0066567D" w:rsidRDefault="00DF65FB" w:rsidP="00BE3AD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F65F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5059328F" wp14:editId="08F56BB9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83820</wp:posOffset>
                      </wp:positionV>
                      <wp:extent cx="410210" cy="494665"/>
                      <wp:effectExtent l="0" t="4128" r="4763" b="4762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9466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19951F" w14:textId="77777777" w:rsidR="00DF65FB" w:rsidRPr="0066567D" w:rsidRDefault="00DF65FB" w:rsidP="00BE3ADB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59328F" id="Upp 22" o:spid="_x0000_s1030" type="#_x0000_t68" style="position:absolute;left:0;text-align:left;margin-left:20.6pt;margin-top:6.6pt;width:32.3pt;height:38.95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" adj="8956" fillcolor="red" stroked="f" strokeweight="1pt">
                      <v:textbox style="layout-flow:vertical;mso-layout-flow-alt:bottom-to-top" inset="1mm,1mm,1mm,1mm">
                        <w:txbxContent>
                          <w:p w14:paraId="5E19951F" w14:textId="77777777" w:rsidR="00DF65FB" w:rsidRPr="0066567D" w:rsidRDefault="00DF65FB" w:rsidP="00BE3ADB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F65FB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4A324E88" wp14:editId="06FB8556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615950</wp:posOffset>
                      </wp:positionV>
                      <wp:extent cx="1548765" cy="16510"/>
                      <wp:effectExtent l="19050" t="19050" r="13335" b="21590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48765" cy="1651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E78E97" id="Rak 2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pt,48.5pt" to="121.25pt,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" strokecolor="red" strokeweight="3pt">
                      <v:stroke joinstyle="miter"/>
                    </v:line>
                  </w:pict>
                </mc:Fallback>
              </mc:AlternateContent>
            </w:r>
            <w:r w:rsidRPr="00DF65FB">
              <w:rPr>
                <w:noProof/>
                <w:szCs w:val="20"/>
              </w:rPr>
              <w:drawing>
                <wp:inline distT="0" distB="0" distL="0" distR="0" wp14:anchorId="7A36E41E" wp14:editId="26DA55BA">
                  <wp:extent cx="1502869" cy="1175934"/>
                  <wp:effectExtent l="0" t="0" r="2540" b="5715"/>
                  <wp:docPr id="5" name="Bildobjekt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325773" name=""/>
                          <pic:cNvPicPr/>
                        </pic:nvPicPr>
                        <pic:blipFill>
                          <a:blip r:embed="rId26"/>
                          <a:srcRect l="14292" t="17040" r="14165" b="10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869" cy="11759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65FB" w:rsidRPr="00DF65FB" w14:paraId="4AABCF9A" w14:textId="77777777" w:rsidTr="00DF65F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7970ABF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4020D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F65FB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 (t.ex. efter bäckenet). DFOV ska omfatta njurar och binjurar.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4F7D33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0382C427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F65FB" w:rsidRPr="00DF65FB" w14:paraId="035537D6" w14:textId="77777777" w:rsidTr="00DF65F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C483311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DBF123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F65FB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8BE9D03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39A5900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F65FB" w:rsidRPr="00DF65FB" w14:paraId="1207D084" w14:textId="77777777" w:rsidTr="00DF65FB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74BB055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89170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DF65FB">
              <w:rPr>
                <w:rFonts w:ascii="Arial" w:hAnsi="Arial" w:cs="Arial"/>
                <w:noProof/>
                <w:sz w:val="18"/>
                <w:szCs w:val="18"/>
              </w:rPr>
              <w:t>Justeras så att anatomin blir symmetrisk.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B0371A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F3EA9E0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50D71F22" w14:textId="77777777" w:rsidR="00DF65FB" w:rsidRPr="00DF65FB" w:rsidRDefault="00DF65FB" w:rsidP="00DF65FB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7D24A9E" w14:textId="77777777" w:rsidR="00DF65FB" w:rsidRPr="00DF65FB" w:rsidRDefault="00DF65FB" w:rsidP="00DF65FB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DF65FB">
        <w:rPr>
          <w:rFonts w:ascii="Arial" w:hAnsi="Arial" w:cs="Arial"/>
          <w:b/>
          <w:bCs/>
          <w:szCs w:val="26"/>
        </w:rPr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DF65FB" w:rsidRPr="00DF65FB" w14:paraId="3AF14A6C" w14:textId="77777777" w:rsidTr="00C523D8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985857D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25ECA13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97B278C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4A90E3C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F65FB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</w:p>
          <w:p w14:paraId="5493EE9C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A35B635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99BD970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DF65FB" w:rsidRPr="00DF65FB" w14:paraId="134500C6" w14:textId="77777777" w:rsidTr="00C523D8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C0D591" w14:textId="77777777" w:rsidR="00DF65FB" w:rsidRPr="00DF65FB" w:rsidRDefault="00DF65FB" w:rsidP="00DF65FB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sz w:val="18"/>
                <w:szCs w:val="18"/>
              </w:rPr>
              <w:t>Binjurar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E0EB0" w14:textId="00E6A198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66F2C" w14:textId="21A98F2E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B3C0C7" w14:textId="69F2C62D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76B50" w14:textId="0D2BF215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5CDC8772" w14:textId="3EDF0768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DF65FB" w:rsidRPr="00DF65FB" w14:paraId="43A6880C" w14:textId="77777777" w:rsidTr="00C523D8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93B7608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2C0365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65FB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B2884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65FB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9DF5DE" w14:textId="46F77FC6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65FB">
              <w:rPr>
                <w:rFonts w:ascii="Arial" w:hAnsi="Arial" w:cs="Arial"/>
                <w:sz w:val="18"/>
                <w:szCs w:val="18"/>
              </w:rPr>
              <w:t>B</w:t>
            </w:r>
            <w:r w:rsidR="00015390">
              <w:rPr>
                <w:rFonts w:ascii="Arial" w:hAnsi="Arial" w:cs="Arial"/>
                <w:sz w:val="18"/>
                <w:szCs w:val="18"/>
              </w:rPr>
              <w:t>r40</w:t>
            </w:r>
            <w:r w:rsidRPr="00DF65F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E1C0B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F65F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CB69608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F65F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F65FB" w:rsidRPr="00DF65FB" w14:paraId="33B62EEB" w14:textId="77777777" w:rsidTr="00C523D8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66BE17B6" w14:textId="77777777" w:rsidR="00DF65FB" w:rsidRPr="00DF65FB" w:rsidRDefault="00DF65FB" w:rsidP="00DF65F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09BC7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65FB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84E209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65FB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E0245A" w14:textId="68A6975A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65FB">
              <w:rPr>
                <w:rFonts w:ascii="Arial" w:hAnsi="Arial" w:cs="Arial"/>
                <w:sz w:val="18"/>
                <w:szCs w:val="18"/>
              </w:rPr>
              <w:t>B</w:t>
            </w:r>
            <w:r w:rsidR="00015390">
              <w:rPr>
                <w:rFonts w:ascii="Arial" w:hAnsi="Arial" w:cs="Arial"/>
                <w:sz w:val="18"/>
                <w:szCs w:val="18"/>
              </w:rPr>
              <w:t>r40</w:t>
            </w:r>
            <w:r w:rsidRPr="00DF65F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F4332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F65F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221BF57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F65FB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DF65FB" w:rsidRPr="00DF65FB" w14:paraId="4807E046" w14:textId="77777777" w:rsidTr="00C523D8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32BDB1" w14:textId="77777777" w:rsidR="00DF65FB" w:rsidRPr="00DF65FB" w:rsidRDefault="00DF65FB" w:rsidP="00DF65FB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sz w:val="18"/>
                <w:szCs w:val="18"/>
              </w:rPr>
              <w:t>Binjurar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A424B8" w14:textId="519C7BB8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214C3C" w14:textId="0E82F923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7665C6" w14:textId="66BA274F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2B3DD1" w14:textId="41C61255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EEF2915" w14:textId="050C3E7E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DF65FB" w:rsidRPr="00DF65FB" w14:paraId="4149F6ED" w14:textId="77777777" w:rsidTr="00C523D8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133A881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45D37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65FB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8E6AB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65FB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85DFE0" w14:textId="7340592D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65FB">
              <w:rPr>
                <w:rFonts w:ascii="Arial" w:hAnsi="Arial" w:cs="Arial"/>
                <w:sz w:val="18"/>
                <w:szCs w:val="18"/>
              </w:rPr>
              <w:t>B</w:t>
            </w:r>
            <w:r w:rsidR="00015390">
              <w:rPr>
                <w:rFonts w:ascii="Arial" w:hAnsi="Arial" w:cs="Arial"/>
                <w:sz w:val="18"/>
                <w:szCs w:val="18"/>
              </w:rPr>
              <w:t>r40</w:t>
            </w:r>
            <w:r w:rsidRPr="00DF65F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EA5F3B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F65F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7541F85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F65F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F65FB" w:rsidRPr="00DF65FB" w14:paraId="5FEC0E73" w14:textId="77777777" w:rsidTr="00C523D8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D92B21F" w14:textId="77777777" w:rsidR="00DF65FB" w:rsidRPr="00DF65FB" w:rsidRDefault="00DF65FB" w:rsidP="00DF65F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C828CE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65FB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21CA3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65FB">
              <w:rPr>
                <w:rFonts w:ascii="Arial" w:hAnsi="Arial" w:cs="Arial"/>
                <w:sz w:val="18"/>
                <w:szCs w:val="18"/>
                <w:lang w:val="en-US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15CB9" w14:textId="7A479491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65FB">
              <w:rPr>
                <w:rFonts w:ascii="Arial" w:hAnsi="Arial" w:cs="Arial"/>
                <w:sz w:val="18"/>
                <w:szCs w:val="18"/>
              </w:rPr>
              <w:t>B</w:t>
            </w:r>
            <w:r w:rsidR="00015390">
              <w:rPr>
                <w:rFonts w:ascii="Arial" w:hAnsi="Arial" w:cs="Arial"/>
                <w:sz w:val="18"/>
                <w:szCs w:val="18"/>
              </w:rPr>
              <w:t>r40</w:t>
            </w:r>
            <w:r w:rsidRPr="00DF65F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6F184D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F65F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103F574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DF65F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DF65FB" w:rsidRPr="00DF65FB" w14:paraId="3DE879F4" w14:textId="77777777" w:rsidTr="00C523D8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DF32B2A" w14:textId="77777777" w:rsidR="00DF65FB" w:rsidRPr="00DF65FB" w:rsidRDefault="00DF65FB" w:rsidP="00DF65FB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CBDED8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65FB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0F696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65FB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70A48C" w14:textId="2730C6E5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F65FB">
              <w:rPr>
                <w:rFonts w:ascii="Arial" w:hAnsi="Arial" w:cs="Arial"/>
                <w:sz w:val="18"/>
                <w:szCs w:val="18"/>
              </w:rPr>
              <w:t>B</w:t>
            </w:r>
            <w:r w:rsidR="00015390">
              <w:rPr>
                <w:rFonts w:ascii="Arial" w:hAnsi="Arial" w:cs="Arial"/>
                <w:sz w:val="18"/>
                <w:szCs w:val="18"/>
              </w:rPr>
              <w:t>r40</w:t>
            </w:r>
            <w:r w:rsidRPr="00DF65FB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655059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F65FB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W450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AC836BC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DF65FB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DF65FB" w:rsidRPr="00DF65FB" w14:paraId="51B32592" w14:textId="77777777" w:rsidTr="00C523D8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B4D33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ED62E9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65F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F86620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65F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72BF88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65F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2A7915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65F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73E8B4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65FB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DF65FB" w:rsidRPr="00DF65FB" w14:paraId="59FBECA0" w14:textId="77777777" w:rsidTr="00C523D8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B52642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DF65FB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89921D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65F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B717BC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65F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165FCB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65F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658FB8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65F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473653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F65FB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30B1A8F4" w14:textId="77777777" w:rsidR="00DF65FB" w:rsidRPr="00DF65FB" w:rsidRDefault="00DF65FB" w:rsidP="00DF65FB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AAB6D50" w14:textId="77777777" w:rsidR="00DF65FB" w:rsidRPr="00DF65FB" w:rsidRDefault="00DF65FB" w:rsidP="00DF65FB">
      <w:pPr>
        <w:keepNext/>
        <w:spacing w:before="240" w:after="60" w:line="240" w:lineRule="auto"/>
        <w:ind w:left="0" w:right="0"/>
        <w:outlineLvl w:val="2"/>
        <w:rPr>
          <w:rFonts w:ascii="Arial" w:hAnsi="Arial" w:cs="Arial"/>
          <w:b/>
          <w:bCs/>
          <w:szCs w:val="26"/>
        </w:rPr>
      </w:pPr>
      <w:r w:rsidRPr="00DF65FB">
        <w:rPr>
          <w:rFonts w:ascii="Arial" w:hAnsi="Arial" w:cs="Arial"/>
          <w:b/>
          <w:bCs/>
          <w:szCs w:val="26"/>
        </w:rPr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DF65FB" w:rsidRPr="00DF65FB" w14:paraId="7856D3E5" w14:textId="77777777" w:rsidTr="00DF65FB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0D8D5348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01C0B3FF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58C5F203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CE235A8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4D315355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F65FB" w:rsidRPr="00DF65FB" w14:paraId="31462446" w14:textId="77777777" w:rsidTr="00DF65F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60BE73C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F65FB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1B2CA22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F65FB">
              <w:rPr>
                <w:rFonts w:ascii="Arial" w:hAnsi="Arial" w:cs="Arial"/>
                <w:color w:val="FFFFFF"/>
                <w:sz w:val="18"/>
                <w:szCs w:val="18"/>
              </w:rPr>
              <w:t>Binjurar K-</w:t>
            </w:r>
          </w:p>
          <w:p w14:paraId="43012BF4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F65FB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1F0012ED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F65FB">
              <w:rPr>
                <w:rFonts w:ascii="Arial" w:hAnsi="Arial" w:cs="Arial"/>
                <w:color w:val="FFFFFF"/>
                <w:sz w:val="18"/>
                <w:szCs w:val="18"/>
              </w:rPr>
              <w:t>Binjurar K+</w:t>
            </w:r>
          </w:p>
          <w:p w14:paraId="60E2CC10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F65FB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77BB63F7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6AF6F8FB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F65FB">
              <w:rPr>
                <w:rFonts w:ascii="Arial" w:hAnsi="Arial" w:cs="Arial"/>
                <w:color w:val="FFFFFF"/>
                <w:sz w:val="18"/>
                <w:szCs w:val="18"/>
              </w:rPr>
              <w:t>Binjurar K+</w:t>
            </w:r>
          </w:p>
          <w:p w14:paraId="1FBAB7F0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F65FB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592F2450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F65FB">
              <w:rPr>
                <w:rFonts w:ascii="Arial" w:hAnsi="Arial" w:cs="Arial"/>
                <w:color w:val="FFFFFF"/>
                <w:sz w:val="18"/>
                <w:szCs w:val="18"/>
              </w:rPr>
              <w:t>Binjurar K+</w:t>
            </w:r>
          </w:p>
          <w:p w14:paraId="0090FEC3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F65FB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58A2F51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F65FB" w:rsidRPr="00DF65FB" w14:paraId="6867113D" w14:textId="77777777" w:rsidTr="00DF65F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AEA5B4F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BBDC349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9F99C69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7F260A0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871DD54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3449517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9186852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F65FB" w:rsidRPr="00DF65FB" w14:paraId="4A32982E" w14:textId="77777777" w:rsidTr="00DF65F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50D503D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ACC1065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19DE38A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12EC787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AA947D5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6B3587C9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FA72490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F65FB" w:rsidRPr="00DF65FB" w14:paraId="73EE1C6F" w14:textId="77777777" w:rsidTr="00DF65F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204FDE5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648D0438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0E7C3DE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651E83A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F46C4F9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48FF5E5F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7D43B28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F65FB" w:rsidRPr="00DF65FB" w14:paraId="0B439694" w14:textId="77777777" w:rsidTr="00DF65F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0C5C34A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0DE1B631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27173425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03827B6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45585AC4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  <w:vAlign w:val="center"/>
          </w:tcPr>
          <w:p w14:paraId="699EEF63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F65FB">
              <w:rPr>
                <w:rFonts w:ascii="Arial" w:hAnsi="Arial" w:cs="Arial"/>
                <w:color w:val="FFFFFF"/>
                <w:sz w:val="18"/>
                <w:szCs w:val="18"/>
              </w:rPr>
              <w:t>Binjurar K-</w:t>
            </w:r>
          </w:p>
          <w:p w14:paraId="11528F2C" w14:textId="77777777" w:rsidR="00DF65FB" w:rsidRPr="00DF65FB" w:rsidRDefault="00DF65FB" w:rsidP="00DF65F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DF65FB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74B352C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F65FB" w:rsidRPr="00DF65FB" w14:paraId="7A0CF058" w14:textId="77777777" w:rsidTr="00DF65F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AF46B15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DBCCAC3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EBB7547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88F07D9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22CEE9F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0CAF4A0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5174DB5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F65FB" w:rsidRPr="00DF65FB" w14:paraId="00D4A816" w14:textId="77777777" w:rsidTr="00DF65F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D6D46C5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4440D57F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64B527D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12A847BA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CD45487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8BBB474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406B82F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F65FB" w:rsidRPr="00DF65FB" w14:paraId="579DFA4A" w14:textId="77777777" w:rsidTr="00DF65FB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94112A1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074A4FF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5EAAF6B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7585B1D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53AC26B3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0E557F97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10C802D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DF65FB" w:rsidRPr="00DF65FB" w14:paraId="7C3072B0" w14:textId="77777777" w:rsidTr="00DF65FB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297CEB6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74E1FBA6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1C7FFFD9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7586FB13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65B0089" w14:textId="77777777" w:rsidR="00DF65FB" w:rsidRPr="00DF65FB" w:rsidRDefault="00DF65FB" w:rsidP="00DF65FB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69ACD1DB" w14:textId="77777777" w:rsidR="00DF65FB" w:rsidRPr="00DF65FB" w:rsidRDefault="00DF65FB" w:rsidP="00DF65FB">
      <w:pPr>
        <w:spacing w:after="0" w:line="36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F65F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6B116" w14:textId="77777777" w:rsidR="00165339" w:rsidRDefault="00165339">
      <w:r>
        <w:separator/>
      </w:r>
    </w:p>
  </w:endnote>
  <w:endnote w:type="continuationSeparator" w:id="0">
    <w:p w14:paraId="5FD275AE" w14:textId="77777777" w:rsidR="00165339" w:rsidRDefault="00165339">
      <w:r>
        <w:continuationSeparator/>
      </w:r>
    </w:p>
  </w:endnote>
  <w:endnote w:type="continuationNotice" w:id="1">
    <w:p w14:paraId="2C2CDEC7" w14:textId="77777777" w:rsidR="00165339" w:rsidRDefault="001653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38E81" w14:textId="77777777" w:rsidR="00165339" w:rsidRDefault="00165339"/>
  </w:footnote>
  <w:footnote w:type="continuationSeparator" w:id="0">
    <w:p w14:paraId="37C8EA5F" w14:textId="77777777" w:rsidR="00165339" w:rsidRDefault="00165339">
      <w:r>
        <w:continuationSeparator/>
      </w:r>
    </w:p>
  </w:footnote>
  <w:footnote w:type="continuationNotice" w:id="1">
    <w:p w14:paraId="2F97934D" w14:textId="77777777" w:rsidR="00165339" w:rsidRDefault="001653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1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2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F656E97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968BC48" w:tentative="1">
      <w:start w:val="1"/>
      <w:numFmt w:val="lowerLetter"/>
      <w:lvlText w:val="%2."/>
      <w:lvlJc w:val="left"/>
      <w:pPr>
        <w:ind w:left="1080" w:hanging="360"/>
      </w:pPr>
    </w:lvl>
    <w:lvl w:ilvl="2" w:tplc="8B965D0C" w:tentative="1">
      <w:start w:val="1"/>
      <w:numFmt w:val="lowerRoman"/>
      <w:lvlText w:val="%3."/>
      <w:lvlJc w:val="right"/>
      <w:pPr>
        <w:ind w:left="1800" w:hanging="180"/>
      </w:pPr>
    </w:lvl>
    <w:lvl w:ilvl="3" w:tplc="FF086AE6" w:tentative="1">
      <w:start w:val="1"/>
      <w:numFmt w:val="decimal"/>
      <w:lvlText w:val="%4."/>
      <w:lvlJc w:val="left"/>
      <w:pPr>
        <w:ind w:left="2520" w:hanging="360"/>
      </w:pPr>
    </w:lvl>
    <w:lvl w:ilvl="4" w:tplc="773CDD40" w:tentative="1">
      <w:start w:val="1"/>
      <w:numFmt w:val="lowerLetter"/>
      <w:lvlText w:val="%5."/>
      <w:lvlJc w:val="left"/>
      <w:pPr>
        <w:ind w:left="3240" w:hanging="360"/>
      </w:pPr>
    </w:lvl>
    <w:lvl w:ilvl="5" w:tplc="67C45E16" w:tentative="1">
      <w:start w:val="1"/>
      <w:numFmt w:val="lowerRoman"/>
      <w:lvlText w:val="%6."/>
      <w:lvlJc w:val="right"/>
      <w:pPr>
        <w:ind w:left="3960" w:hanging="180"/>
      </w:pPr>
    </w:lvl>
    <w:lvl w:ilvl="6" w:tplc="00CCF012" w:tentative="1">
      <w:start w:val="1"/>
      <w:numFmt w:val="decimal"/>
      <w:lvlText w:val="%7."/>
      <w:lvlJc w:val="left"/>
      <w:pPr>
        <w:ind w:left="4680" w:hanging="360"/>
      </w:pPr>
    </w:lvl>
    <w:lvl w:ilvl="7" w:tplc="701EBAAE" w:tentative="1">
      <w:start w:val="1"/>
      <w:numFmt w:val="lowerLetter"/>
      <w:lvlText w:val="%8."/>
      <w:lvlJc w:val="left"/>
      <w:pPr>
        <w:ind w:left="5400" w:hanging="360"/>
      </w:pPr>
    </w:lvl>
    <w:lvl w:ilvl="8" w:tplc="202207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CEFE68C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406252D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3BC9D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29C09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56288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502262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F98787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396519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78425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CA1C283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AFFE3FCA" w:tentative="1">
      <w:start w:val="1"/>
      <w:numFmt w:val="lowerLetter"/>
      <w:lvlText w:val="%2."/>
      <w:lvlJc w:val="left"/>
      <w:pPr>
        <w:ind w:left="1080" w:hanging="360"/>
      </w:pPr>
    </w:lvl>
    <w:lvl w:ilvl="2" w:tplc="7966A8B0" w:tentative="1">
      <w:start w:val="1"/>
      <w:numFmt w:val="lowerRoman"/>
      <w:lvlText w:val="%3."/>
      <w:lvlJc w:val="right"/>
      <w:pPr>
        <w:ind w:left="1800" w:hanging="180"/>
      </w:pPr>
    </w:lvl>
    <w:lvl w:ilvl="3" w:tplc="D7BE27E4" w:tentative="1">
      <w:start w:val="1"/>
      <w:numFmt w:val="decimal"/>
      <w:lvlText w:val="%4."/>
      <w:lvlJc w:val="left"/>
      <w:pPr>
        <w:ind w:left="2520" w:hanging="360"/>
      </w:pPr>
    </w:lvl>
    <w:lvl w:ilvl="4" w:tplc="ACB296C8" w:tentative="1">
      <w:start w:val="1"/>
      <w:numFmt w:val="lowerLetter"/>
      <w:lvlText w:val="%5."/>
      <w:lvlJc w:val="left"/>
      <w:pPr>
        <w:ind w:left="3240" w:hanging="360"/>
      </w:pPr>
    </w:lvl>
    <w:lvl w:ilvl="5" w:tplc="0ED42F70" w:tentative="1">
      <w:start w:val="1"/>
      <w:numFmt w:val="lowerRoman"/>
      <w:lvlText w:val="%6."/>
      <w:lvlJc w:val="right"/>
      <w:pPr>
        <w:ind w:left="3960" w:hanging="180"/>
      </w:pPr>
    </w:lvl>
    <w:lvl w:ilvl="6" w:tplc="5F64D472" w:tentative="1">
      <w:start w:val="1"/>
      <w:numFmt w:val="decimal"/>
      <w:lvlText w:val="%7."/>
      <w:lvlJc w:val="left"/>
      <w:pPr>
        <w:ind w:left="4680" w:hanging="360"/>
      </w:pPr>
    </w:lvl>
    <w:lvl w:ilvl="7" w:tplc="9100217E" w:tentative="1">
      <w:start w:val="1"/>
      <w:numFmt w:val="lowerLetter"/>
      <w:lvlText w:val="%8."/>
      <w:lvlJc w:val="left"/>
      <w:pPr>
        <w:ind w:left="5400" w:hanging="360"/>
      </w:pPr>
    </w:lvl>
    <w:lvl w:ilvl="8" w:tplc="5B30B85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BDD4FD0E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CCD4705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7DCAE4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B2C73F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23678A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62894C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282C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90359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3F46F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01142032">
    <w:abstractNumId w:val="21"/>
  </w:num>
  <w:num w:numId="2" w16cid:durableId="1619557529">
    <w:abstractNumId w:val="16"/>
  </w:num>
  <w:num w:numId="3" w16cid:durableId="169561978">
    <w:abstractNumId w:val="0"/>
  </w:num>
  <w:num w:numId="4" w16cid:durableId="1045564461">
    <w:abstractNumId w:val="6"/>
  </w:num>
  <w:num w:numId="5" w16cid:durableId="985359577">
    <w:abstractNumId w:val="19"/>
  </w:num>
  <w:num w:numId="6" w16cid:durableId="1651010652">
    <w:abstractNumId w:val="2"/>
  </w:num>
  <w:num w:numId="7" w16cid:durableId="921983552">
    <w:abstractNumId w:val="13"/>
  </w:num>
  <w:num w:numId="8" w16cid:durableId="994339799">
    <w:abstractNumId w:val="9"/>
  </w:num>
  <w:num w:numId="9" w16cid:durableId="827475674">
    <w:abstractNumId w:val="1"/>
  </w:num>
  <w:num w:numId="10" w16cid:durableId="555897355">
    <w:abstractNumId w:val="1"/>
  </w:num>
  <w:num w:numId="11" w16cid:durableId="1969117021">
    <w:abstractNumId w:val="3"/>
  </w:num>
  <w:num w:numId="12" w16cid:durableId="93206098">
    <w:abstractNumId w:val="4"/>
  </w:num>
  <w:num w:numId="13" w16cid:durableId="2129425042">
    <w:abstractNumId w:val="15"/>
  </w:num>
  <w:num w:numId="14" w16cid:durableId="1182545710">
    <w:abstractNumId w:val="10"/>
  </w:num>
  <w:num w:numId="15" w16cid:durableId="1082262543">
    <w:abstractNumId w:val="7"/>
  </w:num>
  <w:num w:numId="16" w16cid:durableId="492180056">
    <w:abstractNumId w:val="14"/>
  </w:num>
  <w:num w:numId="17" w16cid:durableId="1289119533">
    <w:abstractNumId w:val="5"/>
  </w:num>
  <w:num w:numId="18" w16cid:durableId="1620409227">
    <w:abstractNumId w:val="12"/>
  </w:num>
  <w:num w:numId="19" w16cid:durableId="1724673082">
    <w:abstractNumId w:val="20"/>
  </w:num>
  <w:num w:numId="20" w16cid:durableId="506797869">
    <w:abstractNumId w:val="17"/>
  </w:num>
  <w:num w:numId="21" w16cid:durableId="983462459">
    <w:abstractNumId w:val="8"/>
  </w:num>
  <w:num w:numId="22" w16cid:durableId="204173723">
    <w:abstractNumId w:val="18"/>
  </w:num>
  <w:num w:numId="23" w16cid:durableId="6201098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5390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1617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5339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7F7E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35F7"/>
    <w:rsid w:val="00294791"/>
    <w:rsid w:val="002B0B30"/>
    <w:rsid w:val="002B0C78"/>
    <w:rsid w:val="002B58DB"/>
    <w:rsid w:val="002C0C02"/>
    <w:rsid w:val="002C1277"/>
    <w:rsid w:val="002C60AD"/>
    <w:rsid w:val="002D0E0E"/>
    <w:rsid w:val="002D6023"/>
    <w:rsid w:val="002E263F"/>
    <w:rsid w:val="002E6F81"/>
    <w:rsid w:val="002F08BA"/>
    <w:rsid w:val="002F2937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1660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557D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3C5B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3760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01C"/>
    <w:rsid w:val="00623724"/>
    <w:rsid w:val="00625D29"/>
    <w:rsid w:val="00627BEA"/>
    <w:rsid w:val="006319DB"/>
    <w:rsid w:val="006358BF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70CD"/>
    <w:rsid w:val="007A5C6F"/>
    <w:rsid w:val="007A7650"/>
    <w:rsid w:val="007D4241"/>
    <w:rsid w:val="007D4317"/>
    <w:rsid w:val="007D4EA3"/>
    <w:rsid w:val="007E120E"/>
    <w:rsid w:val="007F1CFF"/>
    <w:rsid w:val="007F5DD5"/>
    <w:rsid w:val="00821A1B"/>
    <w:rsid w:val="008262E9"/>
    <w:rsid w:val="00827E69"/>
    <w:rsid w:val="008329D8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2998"/>
    <w:rsid w:val="008C4B27"/>
    <w:rsid w:val="008C7F2A"/>
    <w:rsid w:val="008E36F8"/>
    <w:rsid w:val="008E46B2"/>
    <w:rsid w:val="008E682C"/>
    <w:rsid w:val="008E78A1"/>
    <w:rsid w:val="008F241C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477B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3ADB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B4DA8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DF65FB"/>
    <w:rsid w:val="00E026BF"/>
    <w:rsid w:val="00E07B1B"/>
    <w:rsid w:val="00E11853"/>
    <w:rsid w:val="00E52A86"/>
    <w:rsid w:val="00E54B47"/>
    <w:rsid w:val="00E553BF"/>
    <w:rsid w:val="00E55D93"/>
    <w:rsid w:val="00E6113D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0D1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3421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1217" y="188864"/>
          <a:ext cx="960968" cy="431895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752" y="188864"/>
          <a:ext cx="960968" cy="431895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8286" y="188864"/>
          <a:ext cx="960968" cy="431895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820" y="188820"/>
          <a:ext cx="961170" cy="431984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6C67DE66-C773-43B4-9C1E-E5B9D5014E97}">
      <dgm:prSet phldrT="[Text]" custT="1"/>
      <dgm:spPr>
        <a:xfrm>
          <a:off x="3075557" y="188812"/>
          <a:ext cx="961189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BT+30 s</a:t>
          </a:r>
        </a:p>
      </dgm:t>
    </dgm:pt>
    <dgm:pt modelId="{A3419CC3-CE4C-4EE6-9B69-33D6C3965788}" type="parTrans" cxnId="{E60241E5-26F8-4D5B-BAD8-5BBEBEC5A1B2}">
      <dgm:prSet/>
      <dgm:spPr/>
      <dgm:t>
        <a:bodyPr/>
        <a:lstStyle/>
        <a:p>
          <a:endParaRPr lang="sv-SE"/>
        </a:p>
      </dgm:t>
    </dgm:pt>
    <dgm:pt modelId="{9F6F9860-C39C-4218-B673-A69CCDC49BCD}" type="sibTrans" cxnId="{E60241E5-26F8-4D5B-BAD8-5BBEBEC5A1B2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5" custScaleX="99896" custScaleY="112242">
        <dgm:presLayoutVars>
          <dgm:bulletEnabled val="1"/>
        </dgm:presLayoutVars>
      </dgm:prSet>
      <dgm:spPr/>
    </dgm:pt>
    <dgm:pt modelId="{52B18C29-9B65-4540-BEEB-D505D2915404}" type="pres">
      <dgm:prSet presAssocID="{BE3BE368-04F2-4F58-8E1F-CDE9377C80AE}" presName="parSpace" presStyleCnt="0"/>
      <dgm:spPr/>
    </dgm:pt>
    <dgm:pt modelId="{401F6F4E-BF8F-49CD-A023-570599D4F79C}" type="pres">
      <dgm:prSet presAssocID="{6C67DE66-C773-43B4-9C1E-E5B9D5014E97}" presName="parTxOnly" presStyleLbl="node1" presStyleIdx="4" presStyleCnt="5" custScaleX="99898" custScaleY="112246">
        <dgm:presLayoutVars>
          <dgm:bulletEnabled val="1"/>
        </dgm:presLayoutVars>
      </dgm:prSet>
      <dgm:spPr/>
    </dgm:pt>
  </dgm:ptLst>
  <dgm:cxnLst>
    <dgm:cxn modelId="{3643F526-CEB8-4F7E-A2B6-C4912E7492EA}" type="presOf" srcId="{6C67DE66-C773-43B4-9C1E-E5B9D5014E97}" destId="{401F6F4E-BF8F-49CD-A023-570599D4F79C}" srcOrd="0" destOrd="0" presId="urn:microsoft.com/office/officeart/2005/8/layout/hChevron3"/>
    <dgm:cxn modelId="{1A3CA75B-CCD9-4916-BD39-BE4FAA21494E}" type="presOf" srcId="{548E9FD9-7371-42E5-8C31-C03B33C90BF7}" destId="{6CE68A43-9C69-4212-AF24-9AFEE7CA1715}" srcOrd="0" destOrd="0" presId="urn:microsoft.com/office/officeart/2005/8/layout/hChevron3"/>
    <dgm:cxn modelId="{0445F88D-1EE0-4512-AFC1-91F7725EEB99}" type="presOf" srcId="{D813EA76-4FD3-4C15-BFBC-B1DF43B29666}" destId="{4784DBD1-3CBE-41A8-A2C7-CF088F838C79}" srcOrd="0" destOrd="0" presId="urn:microsoft.com/office/officeart/2005/8/layout/hChevron3"/>
    <dgm:cxn modelId="{55740BAD-48B7-4AF5-9F28-2444AF9B9E85}" type="presOf" srcId="{B73EA016-5B5E-4372-8AFF-E16F061CFA05}" destId="{1F6A0B97-83F0-4189-B0CB-00156B0AC153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80923CD1-D3F8-454B-BBFF-7D7AAA55E1C2}" type="presOf" srcId="{72C3C3E7-AFE7-48AF-A84A-F5F4B462ABCE}" destId="{AD4E5296-B06F-4F82-9CB5-F741BF6BFCC1}" srcOrd="0" destOrd="0" presId="urn:microsoft.com/office/officeart/2005/8/layout/hChevron3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E60241E5-26F8-4D5B-BAD8-5BBEBEC5A1B2}" srcId="{B73EA016-5B5E-4372-8AFF-E16F061CFA05}" destId="{6C67DE66-C773-43B4-9C1E-E5B9D5014E97}" srcOrd="4" destOrd="0" parTransId="{A3419CC3-CE4C-4EE6-9B69-33D6C3965788}" sibTransId="{9F6F9860-C39C-4218-B673-A69CCDC49BCD}"/>
    <dgm:cxn modelId="{5E17CBF2-91EA-42C3-B22A-44DA8831158B}" type="presOf" srcId="{7D55B2F1-F7F7-4A6B-AFB0-F846FDB634B5}" destId="{E13D0391-DAD9-4B61-AB66-3FA48A4F7006}" srcOrd="0" destOrd="0" presId="urn:microsoft.com/office/officeart/2005/8/layout/hChevron3"/>
    <dgm:cxn modelId="{7E35F027-5E8E-4466-A0A9-68AA94F4171B}" type="presParOf" srcId="{1F6A0B97-83F0-4189-B0CB-00156B0AC153}" destId="{4784DBD1-3CBE-41A8-A2C7-CF088F838C79}" srcOrd="0" destOrd="0" presId="urn:microsoft.com/office/officeart/2005/8/layout/hChevron3"/>
    <dgm:cxn modelId="{A41B45BA-5315-4C62-9097-C07E32BBA274}" type="presParOf" srcId="{1F6A0B97-83F0-4189-B0CB-00156B0AC153}" destId="{37D14BC8-3203-463C-9804-9B3B86B621FF}" srcOrd="1" destOrd="0" presId="urn:microsoft.com/office/officeart/2005/8/layout/hChevron3"/>
    <dgm:cxn modelId="{598CD1D5-7F2E-4DA3-98E8-6133813B1481}" type="presParOf" srcId="{1F6A0B97-83F0-4189-B0CB-00156B0AC153}" destId="{E13D0391-DAD9-4B61-AB66-3FA48A4F7006}" srcOrd="2" destOrd="0" presId="urn:microsoft.com/office/officeart/2005/8/layout/hChevron3"/>
    <dgm:cxn modelId="{0EA84DE4-FA78-41BA-A70A-18A5581F4AB4}" type="presParOf" srcId="{1F6A0B97-83F0-4189-B0CB-00156B0AC153}" destId="{F9271109-4339-4036-9126-150629D10456}" srcOrd="3" destOrd="0" presId="urn:microsoft.com/office/officeart/2005/8/layout/hChevron3"/>
    <dgm:cxn modelId="{C5E20CCC-824E-4F0D-800A-58BD5FE7149C}" type="presParOf" srcId="{1F6A0B97-83F0-4189-B0CB-00156B0AC153}" destId="{AD4E5296-B06F-4F82-9CB5-F741BF6BFCC1}" srcOrd="4" destOrd="0" presId="urn:microsoft.com/office/officeart/2005/8/layout/hChevron3"/>
    <dgm:cxn modelId="{DA91E857-37E0-41C4-A86F-954C077A3137}" type="presParOf" srcId="{1F6A0B97-83F0-4189-B0CB-00156B0AC153}" destId="{99F7A086-6C98-4385-8FFE-3337C1F24694}" srcOrd="5" destOrd="0" presId="urn:microsoft.com/office/officeart/2005/8/layout/hChevron3"/>
    <dgm:cxn modelId="{1E847008-4CDB-4BB1-A980-55F0B908BC15}" type="presParOf" srcId="{1F6A0B97-83F0-4189-B0CB-00156B0AC153}" destId="{6CE68A43-9C69-4212-AF24-9AFEE7CA1715}" srcOrd="6" destOrd="0" presId="urn:microsoft.com/office/officeart/2005/8/layout/hChevron3"/>
    <dgm:cxn modelId="{D1EAC4C3-62E9-4F2A-A20C-AB11B53C9EB7}" type="presParOf" srcId="{1F6A0B97-83F0-4189-B0CB-00156B0AC153}" destId="{52B18C29-9B65-4540-BEEB-D505D2915404}" srcOrd="7" destOrd="0" presId="urn:microsoft.com/office/officeart/2005/8/layout/hChevron3"/>
    <dgm:cxn modelId="{48C78090-9784-4A57-8960-4977EDD0A272}" type="presParOf" srcId="{1F6A0B97-83F0-4189-B0CB-00156B0AC153}" destId="{401F6F4E-BF8F-49CD-A023-570599D4F79C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1217" y="188863"/>
        <a:ext cx="853000" cy="431898"/>
      </dsp:txXfrm>
    </dsp:sp>
    <dsp:sp modelId="{E13D0391-DAD9-4B61-AB66-3FA48A4F7006}">
      <dsp:nvSpPr>
        <dsp:cNvPr id="0" name=""/>
        <dsp:cNvSpPr/>
      </dsp:nvSpPr>
      <dsp:spPr>
        <a:xfrm>
          <a:off x="769757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706" y="188863"/>
        <a:ext cx="529076" cy="431898"/>
      </dsp:txXfrm>
    </dsp:sp>
    <dsp:sp modelId="{AD4E5296-B06F-4F82-9CB5-F741BF6BFCC1}">
      <dsp:nvSpPr>
        <dsp:cNvPr id="0" name=""/>
        <dsp:cNvSpPr/>
      </dsp:nvSpPr>
      <dsp:spPr>
        <a:xfrm>
          <a:off x="153829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1754245" y="188863"/>
        <a:ext cx="529076" cy="431898"/>
      </dsp:txXfrm>
    </dsp:sp>
    <dsp:sp modelId="{6CE68A43-9C69-4212-AF24-9AFEE7CA1715}">
      <dsp:nvSpPr>
        <dsp:cNvPr id="0" name=""/>
        <dsp:cNvSpPr/>
      </dsp:nvSpPr>
      <dsp:spPr>
        <a:xfrm>
          <a:off x="2306835" y="188819"/>
          <a:ext cx="961176" cy="431986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2522828" y="188819"/>
        <a:ext cx="529190" cy="431986"/>
      </dsp:txXfrm>
    </dsp:sp>
    <dsp:sp modelId="{401F6F4E-BF8F-49CD-A023-570599D4F79C}">
      <dsp:nvSpPr>
        <dsp:cNvPr id="0" name=""/>
        <dsp:cNvSpPr/>
      </dsp:nvSpPr>
      <dsp:spPr>
        <a:xfrm>
          <a:off x="3075577" y="188811"/>
          <a:ext cx="961196" cy="432002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BT+30 s</a:t>
          </a:r>
        </a:p>
      </dsp:txBody>
      <dsp:txXfrm>
        <a:off x="3291578" y="188811"/>
        <a:ext cx="529194" cy="43200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21</TotalTime>
  <Pages>2</Pages>
  <Words>236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2343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Binjurar K- K+ (853900)</dc:title>
  <dc:subject/>
  <dc:creator>patrik.jens.johansson@vgregion.se</dc:creator>
  <keywords/>
  <lastModifiedBy>Ulrica Sehlberg</lastModifiedBy>
  <revision>21</revision>
  <lastPrinted>2016-03-31T10:56:00.0000000Z</lastPrinted>
  <dcterms:created xsi:type="dcterms:W3CDTF">2022-05-18T04:11:00.0000000Z</dcterms:created>
  <dcterms:modified xsi:type="dcterms:W3CDTF">2026-01-26T09:55:00.0000000Z</dcterms:modified>
</coreProperties>
</file>