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9E1055" w14:textId="77777777" w:rsidR="00DF65FB" w:rsidRDefault="00DF65FB" w:rsidP="00F35B05">
      <w:pPr>
        <w:pStyle w:val="Rubrik2"/>
        <w:sectPr w:rsidR="00DF65FB" w:rsidSect="00DF65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DB25EA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44A76BF" w14:textId="7EDC88D9" w:rsidR="00DF65FB" w:rsidRPr="00DF65FB" w:rsidRDefault="003C1660" w:rsidP="003C1660">
      <w:pPr>
        <w:pStyle w:val="Rubrik1"/>
        <w:ind w:left="0"/>
        <w:rPr>
          <w:sz w:val="18"/>
          <w:szCs w:val="18"/>
        </w:rPr>
      </w:pPr>
      <w:r w:rsidRPr="00DF65FB">
        <w:t>DT Binjurar K-/K+ (853900)</w:t>
      </w:r>
    </w:p>
    <w:p w14:paraId="5A485BA5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F0C0FA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Syfte</w:t>
      </w:r>
    </w:p>
    <w:p w14:paraId="43281036" w14:textId="77777777" w:rsid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F65F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A548A4F" w14:textId="4DE0E01E" w:rsidR="003C1660" w:rsidRPr="00DF65FB" w:rsidRDefault="003C1660" w:rsidP="003C166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 version</w:t>
      </w:r>
    </w:p>
    <w:p w14:paraId="484AF78D" w14:textId="75F1232A" w:rsidR="003C1660" w:rsidRPr="00DF65FB" w:rsidRDefault="008C2998" w:rsidP="003C16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</w:t>
      </w:r>
      <w:r w:rsidR="00625D29">
        <w:rPr>
          <w:rFonts w:ascii="Arial" w:hAnsi="Arial" w:cs="Arial"/>
          <w:sz w:val="18"/>
          <w:szCs w:val="18"/>
        </w:rPr>
        <w:t xml:space="preserve">erad, justerat </w:t>
      </w:r>
      <w:r w:rsidR="007E120E">
        <w:rPr>
          <w:rFonts w:ascii="Arial" w:hAnsi="Arial" w:cs="Arial"/>
          <w:sz w:val="18"/>
          <w:szCs w:val="18"/>
        </w:rPr>
        <w:t>kernel Siemens X-cite.</w:t>
      </w:r>
    </w:p>
    <w:p w14:paraId="750C0CD0" w14:textId="77777777" w:rsidR="003C1660" w:rsidRPr="00DF65FB" w:rsidRDefault="003C1660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302B5D7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06EB39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F65FB" w:rsidRPr="00DF65FB" w14:paraId="6D6E55E9" w14:textId="77777777" w:rsidTr="00C523D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67AB5C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C9BBB54" w14:textId="0AE7BE04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Kompletterande utredning av adrenala incidentalom</w:t>
            </w:r>
            <w:r w:rsidR="00EC0D12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DF65FB" w:rsidRPr="00DF65FB" w14:paraId="3D83C47F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E2C80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207C19" w14:textId="37B113B4" w:rsidR="00DF65FB" w:rsidRPr="00DF65FB" w:rsidRDefault="00000000" w:rsidP="00DF65F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DF65FB" w:rsidRPr="00DF65F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DF65FB" w:rsidRPr="00DF65F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045B6D4" w14:textId="5B0AEC34" w:rsidR="00DF65FB" w:rsidRPr="00DF65FB" w:rsidRDefault="00DF65FB" w:rsidP="00DF65F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PVK</w:t>
            </w:r>
            <w:r w:rsidR="001E7F7E">
              <w:rPr>
                <w:rFonts w:ascii="Arial" w:hAnsi="Arial" w:cs="Arial"/>
                <w:sz w:val="18"/>
                <w:szCs w:val="18"/>
              </w:rPr>
              <w:t xml:space="preserve"> (e</w:t>
            </w:r>
            <w:r w:rsidR="007A7650">
              <w:rPr>
                <w:rFonts w:ascii="Arial" w:hAnsi="Arial" w:cs="Arial"/>
                <w:sz w:val="18"/>
                <w:szCs w:val="18"/>
              </w:rPr>
              <w:t>fter flöde)</w:t>
            </w:r>
          </w:p>
        </w:tc>
      </w:tr>
      <w:tr w:rsidR="00DF65FB" w:rsidRPr="00DF65FB" w14:paraId="207A6274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16221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27948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F65FB" w:rsidRPr="00DF65FB" w14:paraId="63204822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1FD1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AE69D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DF65FB" w:rsidRPr="00DF65FB" w14:paraId="788A2FAA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7C1C1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4D783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 xml:space="preserve">Kvinnor 15-50 år ska tillfrågas om eventuell </w:t>
            </w:r>
            <w:r w:rsidRPr="00DF65FB">
              <w:rPr>
                <w:rFonts w:ascii="Arial" w:hAnsi="Arial" w:cs="Arial"/>
                <w:sz w:val="18"/>
                <w:szCs w:val="20"/>
              </w:rPr>
              <w:t>graviditet</w:t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430AA19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DF65FB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9E6DBC8" w14:textId="4833A163" w:rsidR="00DF65FB" w:rsidRPr="00DF65FB" w:rsidRDefault="00000000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="00DF65FB" w:rsidRPr="00DF65FB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F65FB" w:rsidRPr="00DF65FB" w14:paraId="0A0BFF01" w14:textId="77777777" w:rsidTr="00C523D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8538CC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84DCB5F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B7FE41D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45EF5E4" w14:textId="77777777" w:rsidR="00DF65FB" w:rsidRPr="00DF65FB" w:rsidRDefault="00DF65FB" w:rsidP="00DF65F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9426E4E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48E6EDE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DF65FB" w:rsidRPr="00DF65FB" w14:paraId="185385CB" w14:textId="77777777" w:rsidTr="00DF65FB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7400DE4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5FBAB95" wp14:editId="42F2319F">
                  <wp:extent cx="4037991" cy="809625"/>
                  <wp:effectExtent l="0" t="0" r="38735" b="0"/>
                  <wp:docPr id="2" name="Diagram 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61DC76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6666F8" wp14:editId="53891980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368935</wp:posOffset>
                      </wp:positionV>
                      <wp:extent cx="1359535" cy="490855"/>
                      <wp:effectExtent l="19050" t="19050" r="12065" b="234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9725" cy="4908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991047" id="Rektangel 8" o:spid="_x0000_s1026" style="position:absolute;margin-left:1.4pt;margin-top:29.05pt;width:107.05pt;height:3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DA4226F" wp14:editId="2CC9DB7C">
                      <wp:simplePos x="0" y="0"/>
                      <wp:positionH relativeFrom="column">
                        <wp:posOffset>512445</wp:posOffset>
                      </wp:positionH>
                      <wp:positionV relativeFrom="paragraph">
                        <wp:posOffset>366395</wp:posOffset>
                      </wp:positionV>
                      <wp:extent cx="410210" cy="483235"/>
                      <wp:effectExtent l="0" t="0" r="8890" b="0"/>
                      <wp:wrapNone/>
                      <wp:docPr id="12" name="Upp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483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F9107C8" w14:textId="02A0CA1C" w:rsidR="00DF65FB" w:rsidRDefault="00DF65FB" w:rsidP="0062301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="00473C5B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br/>
                                    <w:t>2</w:t>
                                  </w:r>
                                </w:p>
                                <w:p w14:paraId="09E46059" w14:textId="77777777" w:rsidR="00DF65FB" w:rsidRDefault="00DF65FB" w:rsidP="00DF65F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1950DDE6" w14:textId="77777777" w:rsidR="00DF65FB" w:rsidRPr="0066567D" w:rsidRDefault="00DF65FB" w:rsidP="00DF65F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DA4226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2" o:spid="_x0000_s1026" type="#_x0000_t68" style="position:absolute;left:0;text-align:left;margin-left:40.35pt;margin-top:28.85pt;width:32.3pt;height:38.0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" adj="9168" fillcolor="red" stroked="f" strokeweight="1pt">
                      <v:textbox inset="1mm,1mm,1mm,1mm">
                        <w:txbxContent>
                          <w:p w14:paraId="4F9107C8" w14:textId="02A0CA1C" w:rsidR="00DF65FB" w:rsidRDefault="00DF65FB" w:rsidP="0062301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  <w:r w:rsidR="00473C5B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  <w:t>2</w:t>
                            </w:r>
                          </w:p>
                          <w:p w14:paraId="09E46059" w14:textId="77777777" w:rsidR="00DF65FB" w:rsidRDefault="00DF65FB" w:rsidP="00DF65F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1950DDE6" w14:textId="77777777" w:rsidR="00DF65FB" w:rsidRPr="0066567D" w:rsidRDefault="00DF65FB" w:rsidP="00DF65F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56F5F1BF" wp14:editId="34481417">
                  <wp:extent cx="1393190" cy="1460311"/>
                  <wp:effectExtent l="0" t="0" r="0" b="698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123157" name=""/>
                          <pic:cNvPicPr/>
                        </pic:nvPicPr>
                        <pic:blipFill>
                          <a:blip r:embed="rId24"/>
                          <a:srcRect b="204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1343" cy="14793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F65FB" w:rsidRPr="00DF65FB" w14:paraId="641789CD" w14:textId="77777777" w:rsidTr="00DF65F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74078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F48FEE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68C34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20BEF8D4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760E5A9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FB6E40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575E06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F65FB" w:rsidRPr="00DF65FB" w14:paraId="77AC2D26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595C9F07" w14:textId="77777777" w:rsidR="00DF65FB" w:rsidRPr="00DF65FB" w:rsidRDefault="00DF65FB" w:rsidP="00DF65F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14DAA5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 Nedanför diafragma – crista iliaca.</w:t>
            </w:r>
          </w:p>
          <w:p w14:paraId="2B8D449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8D4565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2F601872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234CF58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A73228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FFF4D4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F65FB" w:rsidRPr="00DF65FB" w14:paraId="7EFE7BFD" w14:textId="77777777" w:rsidTr="00DF65FB">
        <w:trPr>
          <w:trHeight w:val="227"/>
        </w:trPr>
        <w:tc>
          <w:tcPr>
            <w:tcW w:w="1950" w:type="dxa"/>
            <w:shd w:val="clear" w:color="auto" w:fill="FFFFFF"/>
          </w:tcPr>
          <w:p w14:paraId="1496A66F" w14:textId="77777777" w:rsidR="00DF65FB" w:rsidRPr="00DF65FB" w:rsidRDefault="00DF65FB" w:rsidP="00DF65F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K+</w:t>
            </w:r>
          </w:p>
          <w:p w14:paraId="727B9BB4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kapillärfas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B114F1E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F65FB">
              <w:rPr>
                <w:rFonts w:ascii="Arial" w:hAnsi="Arial" w:cs="Arial"/>
                <w:sz w:val="18"/>
                <w:szCs w:val="18"/>
              </w:rPr>
              <w:t xml:space="preserve"> Nedanför diafragma – crista iliaca.</w:t>
            </w:r>
          </w:p>
          <w:p w14:paraId="3214D5C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45A8072" w14:textId="77777777" w:rsidR="00DF65FB" w:rsidRPr="00DF65FB" w:rsidRDefault="00DF65FB" w:rsidP="00DF65F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3E78C4E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4FE3552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F65FB">
        <w:rPr>
          <w:rFonts w:ascii="Arial" w:hAnsi="Arial" w:cs="Arial"/>
          <w:b/>
          <w:sz w:val="18"/>
          <w:szCs w:val="18"/>
        </w:rPr>
        <w:br w:type="page"/>
      </w:r>
    </w:p>
    <w:p w14:paraId="07507258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3F4E7F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693"/>
        <w:gridCol w:w="2522"/>
      </w:tblGrid>
      <w:tr w:rsidR="00DF65FB" w:rsidRPr="00DF65FB" w14:paraId="32307220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BB31E4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9D4FD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0D31B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C3778D1" wp14:editId="0722C830">
                      <wp:simplePos x="0" y="0"/>
                      <wp:positionH relativeFrom="column">
                        <wp:posOffset>791845</wp:posOffset>
                      </wp:positionH>
                      <wp:positionV relativeFrom="paragraph">
                        <wp:posOffset>-104775</wp:posOffset>
                      </wp:positionV>
                      <wp:extent cx="20320" cy="951230"/>
                      <wp:effectExtent l="19050" t="19050" r="36830" b="2032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0320" cy="9513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9AA59D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35pt,-8.25pt" to="63.9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C66A03E" wp14:editId="681E5D50">
                      <wp:simplePos x="0" y="0"/>
                      <wp:positionH relativeFrom="margin">
                        <wp:posOffset>1132840</wp:posOffset>
                      </wp:positionH>
                      <wp:positionV relativeFrom="paragraph">
                        <wp:posOffset>105410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AF2EC8" w14:textId="77777777" w:rsidR="00DF65FB" w:rsidRPr="0066564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66A03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89.2pt;margin-top:8.3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y2D1+e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71AF2EC8" w14:textId="77777777" w:rsidR="00DF65FB" w:rsidRPr="0066564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F65F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FEEAA64" wp14:editId="320BA07C">
                      <wp:simplePos x="0" y="0"/>
                      <wp:positionH relativeFrom="column">
                        <wp:posOffset>335280</wp:posOffset>
                      </wp:positionH>
                      <wp:positionV relativeFrom="paragraph">
                        <wp:posOffset>81915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EFB619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EEAA64" id="Upp 24" o:spid="_x0000_s1028" type="#_x0000_t68" style="position:absolute;left:0;text-align:left;margin-left:26.4pt;margin-top:6.45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BlrouL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44EFB619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3188D17" wp14:editId="5FE96F3D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692150</wp:posOffset>
                      </wp:positionV>
                      <wp:extent cx="1621155" cy="17780"/>
                      <wp:effectExtent l="19050" t="19050" r="17145" b="20320"/>
                      <wp:wrapNone/>
                      <wp:docPr id="3" name="Ra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21237" cy="1778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700A2" id="Rak 3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5pt,54.5pt" to="127.4pt,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195D66BC" wp14:editId="2F3AF02C">
                  <wp:extent cx="1613670" cy="802204"/>
                  <wp:effectExtent l="0" t="0" r="571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t="7219" r="4515" b="507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7922" cy="8440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3A0DC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31C9278" wp14:editId="7A2BA7D5">
                      <wp:simplePos x="0" y="0"/>
                      <wp:positionH relativeFrom="column">
                        <wp:posOffset>720725</wp:posOffset>
                      </wp:positionH>
                      <wp:positionV relativeFrom="paragraph">
                        <wp:posOffset>-17780</wp:posOffset>
                      </wp:positionV>
                      <wp:extent cx="0" cy="1210945"/>
                      <wp:effectExtent l="19050" t="0" r="19050" b="27305"/>
                      <wp:wrapNone/>
                      <wp:docPr id="1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21115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CFF815" id="Rak 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75pt,-1.4pt" to="56.75pt,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7D296F5" wp14:editId="64F61A3B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622300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A01ECB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D296F5" id="Upp 19" o:spid="_x0000_s1029" type="#_x0000_t68" style="position:absolute;left:0;text-align:left;margin-left:81.55pt;margin-top:49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KNWXdj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4BA01ECB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59328F" wp14:editId="08F56BB9">
                      <wp:simplePos x="0" y="0"/>
                      <wp:positionH relativeFrom="column">
                        <wp:posOffset>261620</wp:posOffset>
                      </wp:positionH>
                      <wp:positionV relativeFrom="paragraph">
                        <wp:posOffset>83820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19951F" w14:textId="77777777" w:rsidR="00DF65FB" w:rsidRPr="0066567D" w:rsidRDefault="00DF65FB" w:rsidP="00BE3AD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9328F" id="Upp 22" o:spid="_x0000_s1030" type="#_x0000_t68" style="position:absolute;left:0;text-align:left;margin-left:20.6pt;margin-top:6.6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mw+J1dwAAAAI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E19951F" w14:textId="77777777" w:rsidR="00DF65FB" w:rsidRPr="0066567D" w:rsidRDefault="00DF65FB" w:rsidP="00BE3AD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324E88" wp14:editId="06FB8556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615950</wp:posOffset>
                      </wp:positionV>
                      <wp:extent cx="1548765" cy="16510"/>
                      <wp:effectExtent l="19050" t="19050" r="13335" b="2159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48765" cy="165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E78E97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7pt,48.5pt" to="121.25pt,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F65FB">
              <w:rPr>
                <w:noProof/>
                <w:szCs w:val="20"/>
              </w:rPr>
              <w:drawing>
                <wp:inline distT="0" distB="0" distL="0" distR="0" wp14:anchorId="7A36E41E" wp14:editId="26DA55BA">
                  <wp:extent cx="1502869" cy="1175934"/>
                  <wp:effectExtent l="0" t="0" r="2540" b="5715"/>
                  <wp:docPr id="5" name="Bildobjekt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14292" t="17040" r="14165" b="104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2869" cy="11759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F65FB" w:rsidRPr="00DF65FB" w14:paraId="4AABCF9A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970AB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84020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njurar och binjurar.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4F7D3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82C42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035537D6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48331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BF12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8BE9D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39A590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F65FB" w:rsidRPr="00DF65FB" w14:paraId="1207D084" w14:textId="77777777" w:rsidTr="00DF65F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4BB0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B8917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B0371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3EA9E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0D71F22" w14:textId="77777777" w:rsidR="00DF65FB" w:rsidRPr="00DF65FB" w:rsidRDefault="00DF65FB" w:rsidP="00DF65F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7D24A9E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F65FB" w:rsidRPr="00DF65FB" w14:paraId="3AF14A6C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85857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5ECA1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7B278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A90E3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493EE9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35B63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9BD97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F65FB" w:rsidRPr="00DF65FB" w14:paraId="134500C6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C0D591" w14:textId="77777777" w:rsidR="00DF65FB" w:rsidRPr="00DF65FB" w:rsidRDefault="00DF65FB" w:rsidP="00DF65F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CE0EB0" w14:textId="00E6A19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66F2C" w14:textId="21A98F2E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B3C0C7" w14:textId="69F2C62D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F76B50" w14:textId="0D2BF21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CDC8772" w14:textId="3EDF076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DF65FB" w:rsidRPr="00DF65FB" w14:paraId="43A6880C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93B760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2C036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8B288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DF5DE" w14:textId="46F77FC6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EE1C0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CB6960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33B62EEB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BE17B6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A09BC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84E20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E0245A" w14:textId="68A6975A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F4332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21BF5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F65FB" w:rsidRPr="00DF65FB" w14:paraId="4807E046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F32BDB1" w14:textId="77777777" w:rsidR="00DF65FB" w:rsidRPr="00DF65FB" w:rsidRDefault="00DF65FB" w:rsidP="00DF65F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Binjurar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A424B8" w14:textId="519C7BB8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214C3C" w14:textId="0E82F923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7665C6" w14:textId="66BA274F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2B3DD1" w14:textId="41C6125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EEF2915" w14:textId="050C3E7E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DF65FB" w:rsidRPr="00DF65FB" w14:paraId="4149F6ED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33A88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D45D3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08E6A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5DFE0" w14:textId="7340592D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EA5F3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541F8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5FEC0E73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D92B21F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C828C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D21CA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15CB9" w14:textId="7A479491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6F184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03F57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F65FB" w:rsidRPr="00DF65FB" w14:paraId="3DE879F4" w14:textId="77777777" w:rsidTr="00C523D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DF32B2A" w14:textId="77777777" w:rsidR="00DF65FB" w:rsidRPr="00DF65FB" w:rsidRDefault="00DF65FB" w:rsidP="00DF65F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CBDED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30F696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70A48C" w14:textId="2730C6E5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B</w:t>
            </w:r>
            <w:r w:rsidR="00015390">
              <w:rPr>
                <w:rFonts w:ascii="Arial" w:hAnsi="Arial" w:cs="Arial"/>
                <w:sz w:val="18"/>
                <w:szCs w:val="18"/>
              </w:rPr>
              <w:t>r40</w:t>
            </w:r>
            <w:r w:rsidRPr="00DF65F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65505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C836B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F65FB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F65FB" w:rsidRPr="00DF65FB" w14:paraId="51B32592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9B4D3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ED62E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F8662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72BF8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2A791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73E8B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F65FB" w:rsidRPr="00DF65FB" w14:paraId="59FBECA0" w14:textId="77777777" w:rsidTr="00C523D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B52642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89921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B717B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165FC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658FB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47365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65F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0B1A8F4" w14:textId="77777777" w:rsidR="00DF65FB" w:rsidRPr="00DF65FB" w:rsidRDefault="00DF65FB" w:rsidP="00DF65F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AB6D50" w14:textId="77777777" w:rsidR="00DF65FB" w:rsidRPr="00DF65FB" w:rsidRDefault="00DF65FB" w:rsidP="00DF65FB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F65FB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F65FB" w:rsidRPr="00DF65FB" w14:paraId="7856D3E5" w14:textId="77777777" w:rsidTr="00DF65F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D8D534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1C0B3F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8C5F20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E235A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D31535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31462446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0BE73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F65F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1B2CA22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43012BF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F0012ED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60E2CC1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7BB63F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AF6F8FB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1FBAB7F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92F2450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K+</w:t>
            </w:r>
          </w:p>
          <w:p w14:paraId="0090FEC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8A2F5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6867113D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EA5B4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BBDC34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9F99C6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F260A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71DD5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449517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186852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4A32982E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0D503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CC106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9DE38A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2EC78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A947D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3587C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A7249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3EE1C6F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04FDE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8D0438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E7C3DE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51E83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46C4F9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FF5E5F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D43B28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0B439694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C5C34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DE1B631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7173425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3827B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5585AC4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99EEF63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Binjurar K-</w:t>
            </w:r>
          </w:p>
          <w:p w14:paraId="11528F2C" w14:textId="77777777" w:rsidR="00DF65FB" w:rsidRPr="00DF65FB" w:rsidRDefault="00DF65FB" w:rsidP="00DF65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F65F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4B352C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A0CF058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F46B1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DBCCAC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EBB754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8F07D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2CEE9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0CAF4A0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174DB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00D4A816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6D46C5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40D57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4B527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A847BA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CD4548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8BBB474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06B82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579DFA4A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4112A1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074A4FF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5EAAF6B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585B1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AC26B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557F97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0C802D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F65FB" w:rsidRPr="00DF65FB" w14:paraId="7C3072B0" w14:textId="77777777" w:rsidTr="00DF65F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97CEB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E1FBA6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C7FFFD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586FB13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65B0089" w14:textId="77777777" w:rsidR="00DF65FB" w:rsidRPr="00DF65FB" w:rsidRDefault="00DF65FB" w:rsidP="00DF65F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9ACD1DB" w14:textId="77777777" w:rsidR="00DF65FB" w:rsidRPr="00DF65FB" w:rsidRDefault="00DF65FB" w:rsidP="00DF65FB">
      <w:pPr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F65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5AB00" w14:textId="77777777" w:rsidR="00165339" w:rsidRDefault="00165339">
      <w:r>
        <w:separator/>
      </w:r>
    </w:p>
  </w:endnote>
  <w:endnote w:type="continuationSeparator" w:id="0">
    <w:p w14:paraId="2F54D3F5" w14:textId="77777777" w:rsidR="00165339" w:rsidRDefault="00165339">
      <w:r>
        <w:continuationSeparator/>
      </w:r>
    </w:p>
  </w:endnote>
  <w:endnote w:type="continuationNotice" w:id="1">
    <w:p w14:paraId="0C068121" w14:textId="77777777" w:rsidR="00165339" w:rsidRDefault="001653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1DC22" w14:textId="77777777" w:rsidR="00165339" w:rsidRDefault="00165339"/>
  </w:footnote>
  <w:footnote w:type="continuationSeparator" w:id="0">
    <w:p w14:paraId="3897370C" w14:textId="77777777" w:rsidR="00165339" w:rsidRDefault="00165339">
      <w:r>
        <w:continuationSeparator/>
      </w:r>
    </w:p>
  </w:footnote>
  <w:footnote w:type="continuationNotice" w:id="1">
    <w:p w14:paraId="3690FC83" w14:textId="77777777" w:rsidR="00165339" w:rsidRDefault="001653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656E9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968BC48" w:tentative="1">
      <w:start w:val="1"/>
      <w:numFmt w:val="lowerLetter"/>
      <w:lvlText w:val="%2."/>
      <w:lvlJc w:val="left"/>
      <w:pPr>
        <w:ind w:left="1080" w:hanging="360"/>
      </w:pPr>
    </w:lvl>
    <w:lvl w:ilvl="2" w:tplc="8B965D0C" w:tentative="1">
      <w:start w:val="1"/>
      <w:numFmt w:val="lowerRoman"/>
      <w:lvlText w:val="%3."/>
      <w:lvlJc w:val="right"/>
      <w:pPr>
        <w:ind w:left="1800" w:hanging="180"/>
      </w:pPr>
    </w:lvl>
    <w:lvl w:ilvl="3" w:tplc="FF086AE6" w:tentative="1">
      <w:start w:val="1"/>
      <w:numFmt w:val="decimal"/>
      <w:lvlText w:val="%4."/>
      <w:lvlJc w:val="left"/>
      <w:pPr>
        <w:ind w:left="2520" w:hanging="360"/>
      </w:pPr>
    </w:lvl>
    <w:lvl w:ilvl="4" w:tplc="773CDD40" w:tentative="1">
      <w:start w:val="1"/>
      <w:numFmt w:val="lowerLetter"/>
      <w:lvlText w:val="%5."/>
      <w:lvlJc w:val="left"/>
      <w:pPr>
        <w:ind w:left="3240" w:hanging="360"/>
      </w:pPr>
    </w:lvl>
    <w:lvl w:ilvl="5" w:tplc="67C45E16" w:tentative="1">
      <w:start w:val="1"/>
      <w:numFmt w:val="lowerRoman"/>
      <w:lvlText w:val="%6."/>
      <w:lvlJc w:val="right"/>
      <w:pPr>
        <w:ind w:left="3960" w:hanging="180"/>
      </w:pPr>
    </w:lvl>
    <w:lvl w:ilvl="6" w:tplc="00CCF012" w:tentative="1">
      <w:start w:val="1"/>
      <w:numFmt w:val="decimal"/>
      <w:lvlText w:val="%7."/>
      <w:lvlJc w:val="left"/>
      <w:pPr>
        <w:ind w:left="4680" w:hanging="360"/>
      </w:pPr>
    </w:lvl>
    <w:lvl w:ilvl="7" w:tplc="701EBAAE" w:tentative="1">
      <w:start w:val="1"/>
      <w:numFmt w:val="lowerLetter"/>
      <w:lvlText w:val="%8."/>
      <w:lvlJc w:val="left"/>
      <w:pPr>
        <w:ind w:left="5400" w:hanging="360"/>
      </w:pPr>
    </w:lvl>
    <w:lvl w:ilvl="8" w:tplc="2022075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FE68C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06252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BC9D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29C09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05628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50226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F98787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96519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8425B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A1C283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FFE3FCA" w:tentative="1">
      <w:start w:val="1"/>
      <w:numFmt w:val="lowerLetter"/>
      <w:lvlText w:val="%2."/>
      <w:lvlJc w:val="left"/>
      <w:pPr>
        <w:ind w:left="1080" w:hanging="360"/>
      </w:pPr>
    </w:lvl>
    <w:lvl w:ilvl="2" w:tplc="7966A8B0" w:tentative="1">
      <w:start w:val="1"/>
      <w:numFmt w:val="lowerRoman"/>
      <w:lvlText w:val="%3."/>
      <w:lvlJc w:val="right"/>
      <w:pPr>
        <w:ind w:left="1800" w:hanging="180"/>
      </w:pPr>
    </w:lvl>
    <w:lvl w:ilvl="3" w:tplc="D7BE27E4" w:tentative="1">
      <w:start w:val="1"/>
      <w:numFmt w:val="decimal"/>
      <w:lvlText w:val="%4."/>
      <w:lvlJc w:val="left"/>
      <w:pPr>
        <w:ind w:left="2520" w:hanging="360"/>
      </w:pPr>
    </w:lvl>
    <w:lvl w:ilvl="4" w:tplc="ACB296C8" w:tentative="1">
      <w:start w:val="1"/>
      <w:numFmt w:val="lowerLetter"/>
      <w:lvlText w:val="%5."/>
      <w:lvlJc w:val="left"/>
      <w:pPr>
        <w:ind w:left="3240" w:hanging="360"/>
      </w:pPr>
    </w:lvl>
    <w:lvl w:ilvl="5" w:tplc="0ED42F70" w:tentative="1">
      <w:start w:val="1"/>
      <w:numFmt w:val="lowerRoman"/>
      <w:lvlText w:val="%6."/>
      <w:lvlJc w:val="right"/>
      <w:pPr>
        <w:ind w:left="3960" w:hanging="180"/>
      </w:pPr>
    </w:lvl>
    <w:lvl w:ilvl="6" w:tplc="5F64D472" w:tentative="1">
      <w:start w:val="1"/>
      <w:numFmt w:val="decimal"/>
      <w:lvlText w:val="%7."/>
      <w:lvlJc w:val="left"/>
      <w:pPr>
        <w:ind w:left="4680" w:hanging="360"/>
      </w:pPr>
    </w:lvl>
    <w:lvl w:ilvl="7" w:tplc="9100217E" w:tentative="1">
      <w:start w:val="1"/>
      <w:numFmt w:val="lowerLetter"/>
      <w:lvlText w:val="%8."/>
      <w:lvlJc w:val="left"/>
      <w:pPr>
        <w:ind w:left="5400" w:hanging="360"/>
      </w:pPr>
    </w:lvl>
    <w:lvl w:ilvl="8" w:tplc="5B30B85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BDD4FD0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CD470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7DCAE4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B2C73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23678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62894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E282C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29035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3F46F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1142032">
    <w:abstractNumId w:val="21"/>
  </w:num>
  <w:num w:numId="2" w16cid:durableId="1619557529">
    <w:abstractNumId w:val="16"/>
  </w:num>
  <w:num w:numId="3" w16cid:durableId="169561978">
    <w:abstractNumId w:val="0"/>
  </w:num>
  <w:num w:numId="4" w16cid:durableId="1045564461">
    <w:abstractNumId w:val="6"/>
  </w:num>
  <w:num w:numId="5" w16cid:durableId="985359577">
    <w:abstractNumId w:val="19"/>
  </w:num>
  <w:num w:numId="6" w16cid:durableId="1651010652">
    <w:abstractNumId w:val="2"/>
  </w:num>
  <w:num w:numId="7" w16cid:durableId="921983552">
    <w:abstractNumId w:val="13"/>
  </w:num>
  <w:num w:numId="8" w16cid:durableId="994339799">
    <w:abstractNumId w:val="9"/>
  </w:num>
  <w:num w:numId="9" w16cid:durableId="827475674">
    <w:abstractNumId w:val="1"/>
  </w:num>
  <w:num w:numId="10" w16cid:durableId="555897355">
    <w:abstractNumId w:val="1"/>
  </w:num>
  <w:num w:numId="11" w16cid:durableId="1969117021">
    <w:abstractNumId w:val="3"/>
  </w:num>
  <w:num w:numId="12" w16cid:durableId="93206098">
    <w:abstractNumId w:val="4"/>
  </w:num>
  <w:num w:numId="13" w16cid:durableId="2129425042">
    <w:abstractNumId w:val="15"/>
  </w:num>
  <w:num w:numId="14" w16cid:durableId="1182545710">
    <w:abstractNumId w:val="10"/>
  </w:num>
  <w:num w:numId="15" w16cid:durableId="1082262543">
    <w:abstractNumId w:val="7"/>
  </w:num>
  <w:num w:numId="16" w16cid:durableId="492180056">
    <w:abstractNumId w:val="14"/>
  </w:num>
  <w:num w:numId="17" w16cid:durableId="1289119533">
    <w:abstractNumId w:val="5"/>
  </w:num>
  <w:num w:numId="18" w16cid:durableId="1620409227">
    <w:abstractNumId w:val="12"/>
  </w:num>
  <w:num w:numId="19" w16cid:durableId="1724673082">
    <w:abstractNumId w:val="20"/>
  </w:num>
  <w:num w:numId="20" w16cid:durableId="506797869">
    <w:abstractNumId w:val="17"/>
  </w:num>
  <w:num w:numId="21" w16cid:durableId="983462459">
    <w:abstractNumId w:val="8"/>
  </w:num>
  <w:num w:numId="22" w16cid:durableId="204173723">
    <w:abstractNumId w:val="18"/>
  </w:num>
  <w:num w:numId="23" w16cid:durableId="6201098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39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61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339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F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5F7"/>
    <w:rsid w:val="00294791"/>
    <w:rsid w:val="002B0B30"/>
    <w:rsid w:val="002B0C78"/>
    <w:rsid w:val="002B58D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66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C5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01C"/>
    <w:rsid w:val="00623724"/>
    <w:rsid w:val="00625D29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0CD"/>
    <w:rsid w:val="007A5C6F"/>
    <w:rsid w:val="007A7650"/>
    <w:rsid w:val="007D4241"/>
    <w:rsid w:val="007D4317"/>
    <w:rsid w:val="007D4EA3"/>
    <w:rsid w:val="007E120E"/>
    <w:rsid w:val="007F1CFF"/>
    <w:rsid w:val="007F5DD5"/>
    <w:rsid w:val="00821A1B"/>
    <w:rsid w:val="008262E9"/>
    <w:rsid w:val="00827E69"/>
    <w:rsid w:val="008329D8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99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AD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5FB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D1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342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2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86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20" y="188820"/>
          <a:ext cx="961170" cy="43198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57" y="188812"/>
          <a:ext cx="961189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6">
        <dgm:presLayoutVars>
          <dgm:bulletEnabled val="1"/>
        </dgm:presLayoutVars>
      </dgm:prSet>
      <dgm:spPr/>
    </dgm:pt>
  </dgm:ptLst>
  <dgm:cxnLst>
    <dgm:cxn modelId="{3643F526-CEB8-4F7E-A2B6-C4912E7492EA}" type="presOf" srcId="{6C67DE66-C773-43B4-9C1E-E5B9D5014E97}" destId="{401F6F4E-BF8F-49CD-A023-570599D4F79C}" srcOrd="0" destOrd="0" presId="urn:microsoft.com/office/officeart/2005/8/layout/hChevron3"/>
    <dgm:cxn modelId="{1A3CA75B-CCD9-4916-BD39-BE4FAA21494E}" type="presOf" srcId="{548E9FD9-7371-42E5-8C31-C03B33C90BF7}" destId="{6CE68A43-9C69-4212-AF24-9AFEE7CA1715}" srcOrd="0" destOrd="0" presId="urn:microsoft.com/office/officeart/2005/8/layout/hChevron3"/>
    <dgm:cxn modelId="{0445F88D-1EE0-4512-AFC1-91F7725EEB99}" type="presOf" srcId="{D813EA76-4FD3-4C15-BFBC-B1DF43B29666}" destId="{4784DBD1-3CBE-41A8-A2C7-CF088F838C79}" srcOrd="0" destOrd="0" presId="urn:microsoft.com/office/officeart/2005/8/layout/hChevron3"/>
    <dgm:cxn modelId="{55740BAD-48B7-4AF5-9F28-2444AF9B9E85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0923CD1-D3F8-454B-BBFF-7D7AAA55E1C2}" type="presOf" srcId="{72C3C3E7-AFE7-48AF-A84A-F5F4B462ABCE}" destId="{AD4E5296-B06F-4F82-9CB5-F741BF6BFCC1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5E17CBF2-91EA-42C3-B22A-44DA8831158B}" type="presOf" srcId="{7D55B2F1-F7F7-4A6B-AFB0-F846FDB634B5}" destId="{E13D0391-DAD9-4B61-AB66-3FA48A4F7006}" srcOrd="0" destOrd="0" presId="urn:microsoft.com/office/officeart/2005/8/layout/hChevron3"/>
    <dgm:cxn modelId="{7E35F027-5E8E-4466-A0A9-68AA94F4171B}" type="presParOf" srcId="{1F6A0B97-83F0-4189-B0CB-00156B0AC153}" destId="{4784DBD1-3CBE-41A8-A2C7-CF088F838C79}" srcOrd="0" destOrd="0" presId="urn:microsoft.com/office/officeart/2005/8/layout/hChevron3"/>
    <dgm:cxn modelId="{A41B45BA-5315-4C62-9097-C07E32BBA274}" type="presParOf" srcId="{1F6A0B97-83F0-4189-B0CB-00156B0AC153}" destId="{37D14BC8-3203-463C-9804-9B3B86B621FF}" srcOrd="1" destOrd="0" presId="urn:microsoft.com/office/officeart/2005/8/layout/hChevron3"/>
    <dgm:cxn modelId="{598CD1D5-7F2E-4DA3-98E8-6133813B1481}" type="presParOf" srcId="{1F6A0B97-83F0-4189-B0CB-00156B0AC153}" destId="{E13D0391-DAD9-4B61-AB66-3FA48A4F7006}" srcOrd="2" destOrd="0" presId="urn:microsoft.com/office/officeart/2005/8/layout/hChevron3"/>
    <dgm:cxn modelId="{0EA84DE4-FA78-41BA-A70A-18A5581F4AB4}" type="presParOf" srcId="{1F6A0B97-83F0-4189-B0CB-00156B0AC153}" destId="{F9271109-4339-4036-9126-150629D10456}" srcOrd="3" destOrd="0" presId="urn:microsoft.com/office/officeart/2005/8/layout/hChevron3"/>
    <dgm:cxn modelId="{C5E20CCC-824E-4F0D-800A-58BD5FE7149C}" type="presParOf" srcId="{1F6A0B97-83F0-4189-B0CB-00156B0AC153}" destId="{AD4E5296-B06F-4F82-9CB5-F741BF6BFCC1}" srcOrd="4" destOrd="0" presId="urn:microsoft.com/office/officeart/2005/8/layout/hChevron3"/>
    <dgm:cxn modelId="{DA91E857-37E0-41C4-A86F-954C077A3137}" type="presParOf" srcId="{1F6A0B97-83F0-4189-B0CB-00156B0AC153}" destId="{99F7A086-6C98-4385-8FFE-3337C1F24694}" srcOrd="5" destOrd="0" presId="urn:microsoft.com/office/officeart/2005/8/layout/hChevron3"/>
    <dgm:cxn modelId="{1E847008-4CDB-4BB1-A980-55F0B908BC15}" type="presParOf" srcId="{1F6A0B97-83F0-4189-B0CB-00156B0AC153}" destId="{6CE68A43-9C69-4212-AF24-9AFEE7CA1715}" srcOrd="6" destOrd="0" presId="urn:microsoft.com/office/officeart/2005/8/layout/hChevron3"/>
    <dgm:cxn modelId="{D1EAC4C3-62E9-4F2A-A20C-AB11B53C9EB7}" type="presParOf" srcId="{1F6A0B97-83F0-4189-B0CB-00156B0AC153}" destId="{52B18C29-9B65-4540-BEEB-D505D2915404}" srcOrd="7" destOrd="0" presId="urn:microsoft.com/office/officeart/2005/8/layout/hChevron3"/>
    <dgm:cxn modelId="{48C78090-9784-4A57-8960-4977EDD0A272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1"/>
          <a:ext cx="961196" cy="43200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BT+30 s</a:t>
          </a:r>
        </a:p>
      </dsp:txBody>
      <dsp:txXfrm>
        <a:off x="3291578" y="188811"/>
        <a:ext cx="529194" cy="43200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376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Binjurar K- K+ (853900)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2022-05-18T04:11:00.0000000Z</dcterms:created>
  <dcterms:modified xsi:type="dcterms:W3CDTF">2024-11-14T09:22:00.0000000Z</dcterms:modified>
</coreProperties>
</file>