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8694" w14:textId="77777777" w:rsidR="000D297D" w:rsidRDefault="000D297D" w:rsidP="00F35B05">
      <w:pPr>
        <w:pStyle w:val="Rubrik2"/>
        <w:sectPr w:rsidR="000D297D" w:rsidSect="000D29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088E76" w14:textId="77777777" w:rsidR="000D297D" w:rsidRPr="000D297D" w:rsidRDefault="000D297D" w:rsidP="000D29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FEA8E2B" w14:textId="7AB76683" w:rsidR="000D297D" w:rsidRPr="006073BA" w:rsidRDefault="006073BA" w:rsidP="006073BA">
      <w:pPr>
        <w:pStyle w:val="Rubrik1"/>
        <w:ind w:left="0"/>
      </w:pPr>
      <w:r w:rsidRPr="006073BA">
        <w:t>DT Binjurar K- (853000)</w:t>
      </w:r>
    </w:p>
    <w:p w14:paraId="545CDE76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</w:p>
    <w:p w14:paraId="09CF42B7" w14:textId="6A3849CD" w:rsidR="000D297D" w:rsidRPr="000D297D" w:rsidRDefault="002B03EA" w:rsidP="002B03EA">
      <w:pPr>
        <w:pStyle w:val="Rubrik2"/>
        <w:ind w:left="0"/>
      </w:pPr>
      <w:r>
        <w:t>Förändringar</w:t>
      </w:r>
      <w:r w:rsidR="000D297D" w:rsidRPr="000D297D">
        <w:t xml:space="preserve"> i denna version</w:t>
      </w:r>
    </w:p>
    <w:p w14:paraId="6F3F24E5" w14:textId="2FF11427" w:rsidR="000D297D" w:rsidRPr="000D297D" w:rsidRDefault="00F748B4" w:rsidP="000D29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justerat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 X-</w:t>
      </w:r>
      <w:proofErr w:type="spellStart"/>
      <w:r>
        <w:rPr>
          <w:rFonts w:ascii="Arial" w:hAnsi="Arial" w:cs="Arial"/>
          <w:sz w:val="18"/>
          <w:szCs w:val="18"/>
        </w:rPr>
        <w:t>cite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4774ACB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F7D3346" w14:textId="77777777" w:rsidR="000D297D" w:rsidRPr="000D297D" w:rsidRDefault="000D297D" w:rsidP="002B03EA">
      <w:pPr>
        <w:pStyle w:val="Rubrik2"/>
        <w:ind w:left="0"/>
      </w:pPr>
      <w:r w:rsidRPr="000D297D">
        <w:t>Syfte</w:t>
      </w:r>
    </w:p>
    <w:p w14:paraId="1124E2FE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D297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F24E697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5AF1129" w14:textId="2E7ED0D7" w:rsidR="000D297D" w:rsidRPr="000D297D" w:rsidRDefault="00535604" w:rsidP="00535604">
      <w:pPr>
        <w:pStyle w:val="Rubrik2"/>
        <w:ind w:left="0"/>
      </w:pPr>
      <w:r>
        <w:t>I</w:t>
      </w:r>
      <w:r w:rsidR="000D297D" w:rsidRPr="000D297D">
        <w:t>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776A6" w:rsidRPr="000D297D" w14:paraId="38C8DDFD" w14:textId="0F233F58" w:rsidTr="001776A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83237B9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9908846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 xml:space="preserve">Karaktärisering av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adrenala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incidentalom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 xml:space="preserve"> (storlek,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attenuering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1776A6" w:rsidRPr="000D297D" w14:paraId="5FE4BCF9" w14:textId="52810C36" w:rsidTr="001776A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F916CB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EC2218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776A6" w:rsidRPr="000D297D" w14:paraId="1550C838" w14:textId="20DB9FAE" w:rsidTr="001776A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327685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F9B2E4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776A6" w:rsidRPr="000D297D" w14:paraId="28CE1216" w14:textId="383B729A" w:rsidTr="001776A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1DDBB1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81FCDA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776A6" w:rsidRPr="000D297D" w14:paraId="4B5FBEC5" w14:textId="5C04DA15" w:rsidTr="001776A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989622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C45C68" w14:textId="308817D0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</w:p>
          <w:p w14:paraId="4419FB9D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3D69D5D" w14:textId="708E9304" w:rsidR="001776A6" w:rsidRPr="000D297D" w:rsidRDefault="00000000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1776A6" w:rsidRPr="000D297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776A6" w:rsidRPr="000D297D" w14:paraId="5AA430EC" w14:textId="7D8A5432" w:rsidTr="001776A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3265812" w14:textId="77777777" w:rsidR="001776A6" w:rsidRPr="000D297D" w:rsidRDefault="001776A6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D297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10D6F79" w14:textId="77777777" w:rsidR="001776A6" w:rsidRPr="000D297D" w:rsidRDefault="001776A6" w:rsidP="000D29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B7A52FE" w14:textId="77777777" w:rsidR="001776A6" w:rsidRPr="000D297D" w:rsidRDefault="001776A6" w:rsidP="000D29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ECEB289" w14:textId="77777777" w:rsidR="001776A6" w:rsidRPr="000D297D" w:rsidRDefault="001776A6" w:rsidP="000D297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7F5B103" w14:textId="77777777" w:rsidR="000D297D" w:rsidRPr="000D297D" w:rsidRDefault="000D297D" w:rsidP="000D29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794B3C7" w14:textId="77777777" w:rsidR="000D297D" w:rsidRPr="000D297D" w:rsidRDefault="000D297D" w:rsidP="00535604">
      <w:pPr>
        <w:pStyle w:val="Rubrik2"/>
        <w:ind w:left="0"/>
      </w:pPr>
      <w:r w:rsidRPr="000D297D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0D297D" w:rsidRPr="000D297D" w14:paraId="1D58435B" w14:textId="77777777" w:rsidTr="000D297D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C1C483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3BE8607" wp14:editId="1F28946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9CD304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2D14545" wp14:editId="615B67D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377190</wp:posOffset>
                      </wp:positionV>
                      <wp:extent cx="410210" cy="51689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168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CA146D" w14:textId="77777777" w:rsidR="000D297D" w:rsidRPr="0066567D" w:rsidRDefault="000D297D" w:rsidP="001776A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1454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0pt;margin-top:29.7pt;width:32.3pt;height:40.7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" adj="8571" fillcolor="red" stroked="f" strokeweight="1pt">
                      <v:textbox inset="1mm,1mm,1mm,1mm">
                        <w:txbxContent>
                          <w:p w14:paraId="16CA146D" w14:textId="77777777" w:rsidR="000D297D" w:rsidRPr="0066567D" w:rsidRDefault="000D297D" w:rsidP="001776A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AAB198" wp14:editId="516BC093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377190</wp:posOffset>
                      </wp:positionV>
                      <wp:extent cx="1393190" cy="506095"/>
                      <wp:effectExtent l="19050" t="19050" r="16510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3190" cy="5063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3FAA4" id="Rektangel 3" o:spid="_x0000_s1026" style="position:absolute;margin-left:9.95pt;margin-top:29.7pt;width:109.7pt;height: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w:drawing>
                <wp:inline distT="0" distB="0" distL="0" distR="0" wp14:anchorId="2DC7B5A0" wp14:editId="618F7604">
                  <wp:extent cx="1417350" cy="1456055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64572" name=""/>
                          <pic:cNvPicPr/>
                        </pic:nvPicPr>
                        <pic:blipFill>
                          <a:blip r:embed="rId23"/>
                          <a:srcRect b="2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902" cy="1458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97D" w:rsidRPr="000D297D" w14:paraId="2F02F924" w14:textId="77777777" w:rsidTr="000D297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E1CBA0C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F1A3CD9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9D062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297D" w:rsidRPr="000D297D" w14:paraId="1BDDCF02" w14:textId="77777777" w:rsidTr="000D297D">
        <w:trPr>
          <w:trHeight w:val="227"/>
        </w:trPr>
        <w:tc>
          <w:tcPr>
            <w:tcW w:w="1950" w:type="dxa"/>
            <w:shd w:val="clear" w:color="auto" w:fill="FFFFFF"/>
          </w:tcPr>
          <w:p w14:paraId="201C993F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42FBE1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 xml:space="preserve">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9C0E4F" w14:textId="77777777" w:rsidR="000D297D" w:rsidRPr="000D297D" w:rsidRDefault="000D297D" w:rsidP="000D297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D297D" w:rsidRPr="000D297D" w14:paraId="786C830F" w14:textId="77777777" w:rsidTr="000D297D">
        <w:trPr>
          <w:trHeight w:val="227"/>
        </w:trPr>
        <w:tc>
          <w:tcPr>
            <w:tcW w:w="1950" w:type="dxa"/>
            <w:shd w:val="clear" w:color="auto" w:fill="FFFFFF"/>
          </w:tcPr>
          <w:p w14:paraId="275B3F31" w14:textId="77777777" w:rsidR="000D297D" w:rsidRPr="000D297D" w:rsidRDefault="000D297D" w:rsidP="000D297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Binjurar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2940ED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D297D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D297D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0D297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0B533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E83FC23" w14:textId="77777777" w:rsidR="000D297D" w:rsidRPr="000D297D" w:rsidRDefault="000D297D" w:rsidP="000D297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5ECC710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79DB151" w14:textId="77777777" w:rsidR="000D297D" w:rsidRPr="000D297D" w:rsidRDefault="000D297D" w:rsidP="000D297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0D297D">
        <w:rPr>
          <w:rFonts w:ascii="Arial" w:hAnsi="Arial" w:cs="Arial"/>
          <w:b/>
          <w:sz w:val="18"/>
          <w:szCs w:val="18"/>
        </w:rPr>
        <w:br w:type="page"/>
      </w:r>
    </w:p>
    <w:p w14:paraId="2B6D0473" w14:textId="77777777" w:rsidR="000D297D" w:rsidRPr="000D297D" w:rsidRDefault="000D297D" w:rsidP="00535604">
      <w:pPr>
        <w:pStyle w:val="Rubrik2"/>
        <w:ind w:left="0"/>
      </w:pPr>
      <w:proofErr w:type="spellStart"/>
      <w:r w:rsidRPr="000D297D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522"/>
      </w:tblGrid>
      <w:tr w:rsidR="000D297D" w:rsidRPr="000D297D" w14:paraId="40D64274" w14:textId="77777777" w:rsidTr="000D29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507B62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9A1CA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49A8B5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7AF6ED0" wp14:editId="003B08F8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-104775</wp:posOffset>
                      </wp:positionV>
                      <wp:extent cx="20320" cy="951230"/>
                      <wp:effectExtent l="19050" t="19050" r="36830" b="2032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20" cy="9513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73CA5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-8.25pt" to="63.9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D29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3D3B8AE" wp14:editId="1C60D9F5">
                      <wp:simplePos x="0" y="0"/>
                      <wp:positionH relativeFrom="margin">
                        <wp:posOffset>1132840</wp:posOffset>
                      </wp:positionH>
                      <wp:positionV relativeFrom="paragraph">
                        <wp:posOffset>105410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B531A7" w14:textId="77777777" w:rsidR="000D297D" w:rsidRPr="0066564D" w:rsidRDefault="000D297D" w:rsidP="001776A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3B8A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9.2pt;margin-top:8.3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y2D1+eAAAAAKAQAADwAAAAAAAAAAAAAAAACoBAAAZHJzL2Rvd25yZXYueG1sUEsFBgAA&#10;AAAEAAQA8wAAALUFAAAAAA==&#10;" adj="13920" fillcolor="red" stroked="f" strokeweight="1pt">
                      <v:textbox style="layout-flow:vertical" inset="1mm,1mm,1mm,1mm">
                        <w:txbxContent>
                          <w:p w14:paraId="49B531A7" w14:textId="77777777" w:rsidR="000D297D" w:rsidRPr="0066564D" w:rsidRDefault="000D297D" w:rsidP="001776A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D297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A965FB3" wp14:editId="05E22BC0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81915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95833D" w14:textId="77777777" w:rsidR="000D297D" w:rsidRPr="0066567D" w:rsidRDefault="000D297D" w:rsidP="001776A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65FB3" id="Upp 24" o:spid="_x0000_s1028" type="#_x0000_t68" style="position:absolute;left:0;text-align:left;margin-left:26.4pt;margin-top:6.4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BlrouL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4D95833D" w14:textId="77777777" w:rsidR="000D297D" w:rsidRPr="0066567D" w:rsidRDefault="000D297D" w:rsidP="001776A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0B5106F" wp14:editId="4D44483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692150</wp:posOffset>
                      </wp:positionV>
                      <wp:extent cx="1621155" cy="17780"/>
                      <wp:effectExtent l="19050" t="19050" r="17145" b="2032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21237" cy="177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CAFB47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54.5pt" to="127.4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w:drawing>
                <wp:inline distT="0" distB="0" distL="0" distR="0" wp14:anchorId="4F925FC9" wp14:editId="3D716FA5">
                  <wp:extent cx="1613670" cy="802204"/>
                  <wp:effectExtent l="0" t="0" r="571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4"/>
                          <a:srcRect l="9316" t="7219" r="4515" b="50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22" cy="8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5D9D53C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3D4EDAD" wp14:editId="5AAECC6E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-17780</wp:posOffset>
                      </wp:positionV>
                      <wp:extent cx="0" cy="1210945"/>
                      <wp:effectExtent l="19050" t="0" r="19050" b="27305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111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4AC00A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-1.4pt" to="56.75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D297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EE575D8" wp14:editId="43E6D029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622300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FE257B" w14:textId="77777777" w:rsidR="000D297D" w:rsidRPr="0066567D" w:rsidRDefault="000D297D" w:rsidP="00BE0D3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575D8" id="Upp 19" o:spid="_x0000_s1029" type="#_x0000_t68" style="position:absolute;left:0;text-align:left;margin-left:81.55pt;margin-top:4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KNWXdj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3FFE257B" w14:textId="77777777" w:rsidR="000D297D" w:rsidRPr="0066567D" w:rsidRDefault="000D297D" w:rsidP="00BE0D3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29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8CC95EE" wp14:editId="2BA0878E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83820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381949" w14:textId="77777777" w:rsidR="000D297D" w:rsidRPr="0066567D" w:rsidRDefault="000D297D" w:rsidP="00BE0D3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C95EE" id="Upp 22" o:spid="_x0000_s1030" type="#_x0000_t68" style="position:absolute;left:0;text-align:left;margin-left:20.6pt;margin-top:6.6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15381949" w14:textId="77777777" w:rsidR="000D297D" w:rsidRPr="0066567D" w:rsidRDefault="000D297D" w:rsidP="00BE0D3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87D1FFD" wp14:editId="0340F8B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615950</wp:posOffset>
                      </wp:positionV>
                      <wp:extent cx="1548765" cy="16510"/>
                      <wp:effectExtent l="19050" t="19050" r="13335" b="2159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8765" cy="165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C9E77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48.5pt" to="121.2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0D297D">
              <w:rPr>
                <w:noProof/>
                <w:szCs w:val="20"/>
              </w:rPr>
              <w:drawing>
                <wp:inline distT="0" distB="0" distL="0" distR="0" wp14:anchorId="6E933D9A" wp14:editId="21AF4013">
                  <wp:extent cx="1502869" cy="1175934"/>
                  <wp:effectExtent l="0" t="0" r="2540" b="5715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5"/>
                          <a:srcRect l="14292" t="17040" r="14165" b="10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869" cy="1175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97D" w:rsidRPr="000D297D" w14:paraId="0D32D72C" w14:textId="77777777" w:rsidTr="000D29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C0261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24B4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njurar och binjurar.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E8D47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CEB64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297D" w:rsidRPr="000D297D" w14:paraId="4D6F272F" w14:textId="77777777" w:rsidTr="000D29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757A9D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CBC1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AE6231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CF99252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297D" w:rsidRPr="000D297D" w14:paraId="3AFFAC8F" w14:textId="77777777" w:rsidTr="000D297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3F21BF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76E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243F9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7EB6D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4C93ABA" w14:textId="77777777" w:rsidR="000D297D" w:rsidRPr="000D297D" w:rsidRDefault="000D297D" w:rsidP="00535604">
      <w:pPr>
        <w:pStyle w:val="Rubrik2"/>
        <w:ind w:left="0"/>
      </w:pPr>
      <w:r w:rsidRPr="000D297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D297D" w:rsidRPr="000D297D" w14:paraId="4C33A12F" w14:textId="77777777" w:rsidTr="005917B9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DEDF30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F252AC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FE5DA53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F55C1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D297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D297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DA080B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7337E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D297D" w:rsidRPr="000D297D" w14:paraId="13F8BD5E" w14:textId="77777777" w:rsidTr="005917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B57DF" w14:textId="77777777" w:rsidR="000D297D" w:rsidRPr="000D297D" w:rsidRDefault="000D297D" w:rsidP="000D297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Binjurar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6F102" w14:textId="59A39E12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8C240" w14:textId="6984DC13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0FA12" w14:textId="7C69D992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6893D" w14:textId="3FE98396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D8BB703" w14:textId="4E9EDF4E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297D" w:rsidRPr="000D297D" w14:paraId="0068C7C7" w14:textId="77777777" w:rsidTr="005917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85795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DEA28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CE6A9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9AAFA" w14:textId="39C1FF0B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B</w:t>
            </w:r>
            <w:r w:rsidR="00F748B4">
              <w:rPr>
                <w:rFonts w:ascii="Arial" w:hAnsi="Arial" w:cs="Arial"/>
                <w:sz w:val="18"/>
                <w:szCs w:val="18"/>
              </w:rPr>
              <w:t>r40</w:t>
            </w:r>
            <w:r w:rsidRPr="000D297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0FA87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C818B5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D297D" w:rsidRPr="000D297D" w14:paraId="16772F52" w14:textId="77777777" w:rsidTr="005917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EC4BFAF" w14:textId="77777777" w:rsidR="000D297D" w:rsidRPr="000D297D" w:rsidRDefault="000D297D" w:rsidP="000D29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A84B9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2A7D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EB077" w14:textId="79AF494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B</w:t>
            </w:r>
            <w:r w:rsidR="00C123F4">
              <w:rPr>
                <w:rFonts w:ascii="Arial" w:hAnsi="Arial" w:cs="Arial"/>
                <w:sz w:val="18"/>
                <w:szCs w:val="18"/>
              </w:rPr>
              <w:t>r</w:t>
            </w:r>
            <w:r w:rsidR="00F748B4">
              <w:rPr>
                <w:rFonts w:ascii="Arial" w:hAnsi="Arial" w:cs="Arial"/>
                <w:sz w:val="18"/>
                <w:szCs w:val="18"/>
              </w:rPr>
              <w:t>40</w:t>
            </w:r>
            <w:r w:rsidRPr="000D297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47D46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36E18A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D297D" w:rsidRPr="000D297D" w14:paraId="20D255ED" w14:textId="77777777" w:rsidTr="005917B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5F1B80" w14:textId="77777777" w:rsidR="000D297D" w:rsidRPr="000D297D" w:rsidRDefault="000D297D" w:rsidP="000D297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EFEFA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891D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0AB57" w14:textId="5EAEB9E6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B</w:t>
            </w:r>
            <w:r w:rsidR="00C123F4">
              <w:rPr>
                <w:rFonts w:ascii="Arial" w:hAnsi="Arial" w:cs="Arial"/>
                <w:sz w:val="18"/>
                <w:szCs w:val="18"/>
              </w:rPr>
              <w:t>r40</w:t>
            </w:r>
            <w:r w:rsidRPr="000D297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A239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D29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732800" w14:textId="14CEBC74" w:rsidR="000D297D" w:rsidRPr="000D297D" w:rsidRDefault="00C123F4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0D297D" w:rsidRPr="000D297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D297D" w:rsidRPr="000D297D" w14:paraId="36999E91" w14:textId="77777777" w:rsidTr="005917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73B57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C551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84C90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DEC8E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8DEE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D04B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D297D" w:rsidRPr="000D297D" w14:paraId="7E3DB856" w14:textId="77777777" w:rsidTr="005917B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4F73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D297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CF15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27F53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B7743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AEC3B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55154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29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4916E85" w14:textId="77777777" w:rsidR="000D297D" w:rsidRPr="000D297D" w:rsidRDefault="000D297D" w:rsidP="00535604">
      <w:pPr>
        <w:pStyle w:val="Rubrik2"/>
        <w:ind w:left="0"/>
      </w:pPr>
      <w:r w:rsidRPr="000D297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D297D" w:rsidRPr="000D297D" w14:paraId="7B87E24C" w14:textId="77777777" w:rsidTr="000D297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A49D05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CCB56C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FCCE5B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29553A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5B71406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271CBB6F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017FB0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D297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F8C42FF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Binjurar K-</w:t>
            </w:r>
          </w:p>
          <w:p w14:paraId="42F33C74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86305E3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9E57D7A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Binjurar K-</w:t>
            </w:r>
          </w:p>
          <w:p w14:paraId="540B8B0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9E0B5D3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Binjurar K-</w:t>
            </w:r>
          </w:p>
          <w:p w14:paraId="1CAC4149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D297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515B00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268E48A5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4F6027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4286EF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E34E4EC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E3F159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2D06BF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6897A3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1BCDAA44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85A24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0B0654D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2B021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FBA191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6720B85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30D0F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2C481C41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09A30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8C049D0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DC9D95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9641FC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C6E26C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D19B85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27295A89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70A26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D1363D9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EA3D2B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4398372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D748AAC" w14:textId="77777777" w:rsidR="000D297D" w:rsidRPr="000D297D" w:rsidRDefault="000D297D" w:rsidP="000D297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F8D5A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53A0FEA0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82FEB3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4721D6D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DFB6F0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979F4F1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6B6C6FF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FD11CF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0F33A732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55247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764584B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9C3380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67091E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9989E2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4B6377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5A577CBA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A1F045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E8B6F5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3C3CF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FCBFEE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5BD745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5E2251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D297D" w:rsidRPr="000D297D" w14:paraId="28835E06" w14:textId="77777777" w:rsidTr="000D297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958DCC9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11AF678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26E1F34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5AFDDE9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E1338D" w14:textId="77777777" w:rsidR="000D297D" w:rsidRPr="000D297D" w:rsidRDefault="000D297D" w:rsidP="000D297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2BACFB0" w14:textId="77777777" w:rsidR="000D297D" w:rsidRPr="000D297D" w:rsidRDefault="000D297D" w:rsidP="000D297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D297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1CDB5" w14:textId="77777777" w:rsidR="005F5E38" w:rsidRDefault="005F5E38">
      <w:r>
        <w:separator/>
      </w:r>
    </w:p>
  </w:endnote>
  <w:endnote w:type="continuationSeparator" w:id="0">
    <w:p w14:paraId="460B8675" w14:textId="77777777" w:rsidR="005F5E38" w:rsidRDefault="005F5E38">
      <w:r>
        <w:continuationSeparator/>
      </w:r>
    </w:p>
  </w:endnote>
  <w:endnote w:type="continuationNotice" w:id="1">
    <w:p w14:paraId="6FF510CE" w14:textId="77777777" w:rsidR="005F5E38" w:rsidRDefault="005F5E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180D" w14:textId="77777777" w:rsidR="005F5E38" w:rsidRDefault="005F5E38"/>
  </w:footnote>
  <w:footnote w:type="continuationSeparator" w:id="0">
    <w:p w14:paraId="05FD5C1D" w14:textId="77777777" w:rsidR="005F5E38" w:rsidRDefault="005F5E38">
      <w:r>
        <w:continuationSeparator/>
      </w:r>
    </w:p>
  </w:footnote>
  <w:footnote w:type="continuationNotice" w:id="1">
    <w:p w14:paraId="5DDFB140" w14:textId="77777777" w:rsidR="005F5E38" w:rsidRDefault="005F5E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4FE6904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474CBC8" w:tentative="1">
      <w:start w:val="1"/>
      <w:numFmt w:val="lowerLetter"/>
      <w:lvlText w:val="%2."/>
      <w:lvlJc w:val="left"/>
      <w:pPr>
        <w:ind w:left="1080" w:hanging="360"/>
      </w:pPr>
    </w:lvl>
    <w:lvl w:ilvl="2" w:tplc="5EC294E8" w:tentative="1">
      <w:start w:val="1"/>
      <w:numFmt w:val="lowerRoman"/>
      <w:lvlText w:val="%3."/>
      <w:lvlJc w:val="right"/>
      <w:pPr>
        <w:ind w:left="1800" w:hanging="180"/>
      </w:pPr>
    </w:lvl>
    <w:lvl w:ilvl="3" w:tplc="2DF445B6" w:tentative="1">
      <w:start w:val="1"/>
      <w:numFmt w:val="decimal"/>
      <w:lvlText w:val="%4."/>
      <w:lvlJc w:val="left"/>
      <w:pPr>
        <w:ind w:left="2520" w:hanging="360"/>
      </w:pPr>
    </w:lvl>
    <w:lvl w:ilvl="4" w:tplc="DF44CDE8" w:tentative="1">
      <w:start w:val="1"/>
      <w:numFmt w:val="lowerLetter"/>
      <w:lvlText w:val="%5."/>
      <w:lvlJc w:val="left"/>
      <w:pPr>
        <w:ind w:left="3240" w:hanging="360"/>
      </w:pPr>
    </w:lvl>
    <w:lvl w:ilvl="5" w:tplc="BCE2CC22" w:tentative="1">
      <w:start w:val="1"/>
      <w:numFmt w:val="lowerRoman"/>
      <w:lvlText w:val="%6."/>
      <w:lvlJc w:val="right"/>
      <w:pPr>
        <w:ind w:left="3960" w:hanging="180"/>
      </w:pPr>
    </w:lvl>
    <w:lvl w:ilvl="6" w:tplc="DF2076DE" w:tentative="1">
      <w:start w:val="1"/>
      <w:numFmt w:val="decimal"/>
      <w:lvlText w:val="%7."/>
      <w:lvlJc w:val="left"/>
      <w:pPr>
        <w:ind w:left="4680" w:hanging="360"/>
      </w:pPr>
    </w:lvl>
    <w:lvl w:ilvl="7" w:tplc="BB067D3E" w:tentative="1">
      <w:start w:val="1"/>
      <w:numFmt w:val="lowerLetter"/>
      <w:lvlText w:val="%8."/>
      <w:lvlJc w:val="left"/>
      <w:pPr>
        <w:ind w:left="5400" w:hanging="360"/>
      </w:pPr>
    </w:lvl>
    <w:lvl w:ilvl="8" w:tplc="237A76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8AE39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33CF926" w:tentative="1">
      <w:start w:val="1"/>
      <w:numFmt w:val="lowerLetter"/>
      <w:lvlText w:val="%2."/>
      <w:lvlJc w:val="left"/>
      <w:pPr>
        <w:ind w:left="1080" w:hanging="360"/>
      </w:pPr>
    </w:lvl>
    <w:lvl w:ilvl="2" w:tplc="D264F842" w:tentative="1">
      <w:start w:val="1"/>
      <w:numFmt w:val="lowerRoman"/>
      <w:lvlText w:val="%3."/>
      <w:lvlJc w:val="right"/>
      <w:pPr>
        <w:ind w:left="1800" w:hanging="180"/>
      </w:pPr>
    </w:lvl>
    <w:lvl w:ilvl="3" w:tplc="BCEC5020" w:tentative="1">
      <w:start w:val="1"/>
      <w:numFmt w:val="decimal"/>
      <w:lvlText w:val="%4."/>
      <w:lvlJc w:val="left"/>
      <w:pPr>
        <w:ind w:left="2520" w:hanging="360"/>
      </w:pPr>
    </w:lvl>
    <w:lvl w:ilvl="4" w:tplc="2A8EFEDE" w:tentative="1">
      <w:start w:val="1"/>
      <w:numFmt w:val="lowerLetter"/>
      <w:lvlText w:val="%5."/>
      <w:lvlJc w:val="left"/>
      <w:pPr>
        <w:ind w:left="3240" w:hanging="360"/>
      </w:pPr>
    </w:lvl>
    <w:lvl w:ilvl="5" w:tplc="1566602C" w:tentative="1">
      <w:start w:val="1"/>
      <w:numFmt w:val="lowerRoman"/>
      <w:lvlText w:val="%6."/>
      <w:lvlJc w:val="right"/>
      <w:pPr>
        <w:ind w:left="3960" w:hanging="180"/>
      </w:pPr>
    </w:lvl>
    <w:lvl w:ilvl="6" w:tplc="F23ECC5A" w:tentative="1">
      <w:start w:val="1"/>
      <w:numFmt w:val="decimal"/>
      <w:lvlText w:val="%7."/>
      <w:lvlJc w:val="left"/>
      <w:pPr>
        <w:ind w:left="4680" w:hanging="360"/>
      </w:pPr>
    </w:lvl>
    <w:lvl w:ilvl="7" w:tplc="3E84A0C8" w:tentative="1">
      <w:start w:val="1"/>
      <w:numFmt w:val="lowerLetter"/>
      <w:lvlText w:val="%8."/>
      <w:lvlJc w:val="left"/>
      <w:pPr>
        <w:ind w:left="5400" w:hanging="360"/>
      </w:pPr>
    </w:lvl>
    <w:lvl w:ilvl="8" w:tplc="C090F9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C862D97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57245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2CFD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8A60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2E56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C805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10B7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0E3A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E695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51440431">
    <w:abstractNumId w:val="20"/>
  </w:num>
  <w:num w:numId="2" w16cid:durableId="1288468560">
    <w:abstractNumId w:val="15"/>
  </w:num>
  <w:num w:numId="3" w16cid:durableId="1282762464">
    <w:abstractNumId w:val="0"/>
  </w:num>
  <w:num w:numId="4" w16cid:durableId="206260428">
    <w:abstractNumId w:val="6"/>
  </w:num>
  <w:num w:numId="5" w16cid:durableId="1425761375">
    <w:abstractNumId w:val="18"/>
  </w:num>
  <w:num w:numId="6" w16cid:durableId="145780048">
    <w:abstractNumId w:val="2"/>
  </w:num>
  <w:num w:numId="7" w16cid:durableId="1838882692">
    <w:abstractNumId w:val="12"/>
  </w:num>
  <w:num w:numId="8" w16cid:durableId="1894265158">
    <w:abstractNumId w:val="9"/>
  </w:num>
  <w:num w:numId="9" w16cid:durableId="1437555448">
    <w:abstractNumId w:val="1"/>
  </w:num>
  <w:num w:numId="10" w16cid:durableId="107161363">
    <w:abstractNumId w:val="1"/>
  </w:num>
  <w:num w:numId="11" w16cid:durableId="1111123167">
    <w:abstractNumId w:val="3"/>
  </w:num>
  <w:num w:numId="12" w16cid:durableId="390739064">
    <w:abstractNumId w:val="4"/>
  </w:num>
  <w:num w:numId="13" w16cid:durableId="962811303">
    <w:abstractNumId w:val="14"/>
  </w:num>
  <w:num w:numId="14" w16cid:durableId="576749562">
    <w:abstractNumId w:val="10"/>
  </w:num>
  <w:num w:numId="15" w16cid:durableId="1605460714">
    <w:abstractNumId w:val="7"/>
  </w:num>
  <w:num w:numId="16" w16cid:durableId="384645372">
    <w:abstractNumId w:val="13"/>
  </w:num>
  <w:num w:numId="17" w16cid:durableId="953828429">
    <w:abstractNumId w:val="5"/>
  </w:num>
  <w:num w:numId="18" w16cid:durableId="1669551888">
    <w:abstractNumId w:val="11"/>
  </w:num>
  <w:num w:numId="19" w16cid:durableId="571812672">
    <w:abstractNumId w:val="19"/>
  </w:num>
  <w:num w:numId="20" w16cid:durableId="1637711696">
    <w:abstractNumId w:val="16"/>
  </w:num>
  <w:num w:numId="21" w16cid:durableId="76633862">
    <w:abstractNumId w:val="8"/>
  </w:num>
  <w:num w:numId="22" w16cid:durableId="14545142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97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6A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3E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604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E38"/>
    <w:rsid w:val="0060596B"/>
    <w:rsid w:val="00606D97"/>
    <w:rsid w:val="006073BA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364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D39"/>
    <w:rsid w:val="00BE7978"/>
    <w:rsid w:val="00C07DDB"/>
    <w:rsid w:val="00C123F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012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526"/>
    <w:rsid w:val="00E52A86"/>
    <w:rsid w:val="00E54B47"/>
    <w:rsid w:val="00E553BF"/>
    <w:rsid w:val="00E55D93"/>
    <w:rsid w:val="00E61294"/>
    <w:rsid w:val="00E7111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48B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1C12886D-EF1C-4846-9CBD-23C56E410CA5}" type="presOf" srcId="{B73EA016-5B5E-4372-8AFF-E16F061CFA05}" destId="{1F6A0B97-83F0-4189-B0CB-00156B0AC153}" srcOrd="0" destOrd="0" presId="urn:microsoft.com/office/officeart/2005/8/layout/hChevron3"/>
    <dgm:cxn modelId="{EC4D73B3-1F90-4AD5-9023-76390BE052C7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E7F118DD-C8C0-40F1-8F1F-6F83960431F6}" type="presOf" srcId="{72C3C3E7-AFE7-48AF-A84A-F5F4B462ABCE}" destId="{AD4E5296-B06F-4F82-9CB5-F741BF6BFCC1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E66D0E2-C031-4470-8BD8-F1667DF93C5D}" type="presOf" srcId="{D813EA76-4FD3-4C15-BFBC-B1DF43B29666}" destId="{4784DBD1-3CBE-41A8-A2C7-CF088F838C79}" srcOrd="0" destOrd="0" presId="urn:microsoft.com/office/officeart/2005/8/layout/hChevron3"/>
    <dgm:cxn modelId="{C9C082EC-DD63-4459-9090-88CCBB174C7C}" type="presOf" srcId="{7D55B2F1-F7F7-4A6B-AFB0-F846FDB634B5}" destId="{E13D0391-DAD9-4B61-AB66-3FA48A4F7006}" srcOrd="0" destOrd="0" presId="urn:microsoft.com/office/officeart/2005/8/layout/hChevron3"/>
    <dgm:cxn modelId="{29B08EC1-592C-4256-A79A-94EB64B75297}" type="presParOf" srcId="{1F6A0B97-83F0-4189-B0CB-00156B0AC153}" destId="{4784DBD1-3CBE-41A8-A2C7-CF088F838C79}" srcOrd="0" destOrd="0" presId="urn:microsoft.com/office/officeart/2005/8/layout/hChevron3"/>
    <dgm:cxn modelId="{B525C1A5-9DDC-4A40-9BE2-9ED6C58CB366}" type="presParOf" srcId="{1F6A0B97-83F0-4189-B0CB-00156B0AC153}" destId="{37D14BC8-3203-463C-9804-9B3B86B621FF}" srcOrd="1" destOrd="0" presId="urn:microsoft.com/office/officeart/2005/8/layout/hChevron3"/>
    <dgm:cxn modelId="{4282C509-5C62-4E74-A6F2-9491B2DD7F88}" type="presParOf" srcId="{1F6A0B97-83F0-4189-B0CB-00156B0AC153}" destId="{E13D0391-DAD9-4B61-AB66-3FA48A4F7006}" srcOrd="2" destOrd="0" presId="urn:microsoft.com/office/officeart/2005/8/layout/hChevron3"/>
    <dgm:cxn modelId="{8165C8F4-963C-4C6E-A255-98E1387EDF89}" type="presParOf" srcId="{1F6A0B97-83F0-4189-B0CB-00156B0AC153}" destId="{F9271109-4339-4036-9126-150629D10456}" srcOrd="3" destOrd="0" presId="urn:microsoft.com/office/officeart/2005/8/layout/hChevron3"/>
    <dgm:cxn modelId="{821DA318-67F4-4FB7-A917-FE052812CFDD}" type="presParOf" srcId="{1F6A0B97-83F0-4189-B0CB-00156B0AC153}" destId="{AD4E5296-B06F-4F82-9CB5-F741BF6BFCC1}" srcOrd="4" destOrd="0" presId="urn:microsoft.com/office/officeart/2005/8/layout/hChevron3"/>
    <dgm:cxn modelId="{5D3CE408-C9B9-49FC-B3F5-A8E6B0324781}" type="presParOf" srcId="{1F6A0B97-83F0-4189-B0CB-00156B0AC153}" destId="{99F7A086-6C98-4385-8FFE-3337C1F24694}" srcOrd="5" destOrd="0" presId="urn:microsoft.com/office/officeart/2005/8/layout/hChevron3"/>
    <dgm:cxn modelId="{A6FA692F-9C29-462C-8FF4-C20E39A1CFD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Binjurar K- (853000)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2022-05-18T04:11:00.0000000Z</dcterms:created>
  <dcterms:modified xsi:type="dcterms:W3CDTF">2024-11-14T09:14:00.0000000Z</dcterms:modified>
</coreProperties>
</file>