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88694" w14:textId="77777777" w:rsidR="000D297D" w:rsidRDefault="000D297D" w:rsidP="00F35B05">
      <w:pPr>
        <w:pStyle w:val="Rubrik2"/>
        <w:sectPr w:rsidR="000D297D" w:rsidSect="000D29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088E76" w14:textId="77777777" w:rsidR="000D297D" w:rsidRPr="000D297D" w:rsidRDefault="000D297D" w:rsidP="000D297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EA8E2B" w14:textId="7AB76683" w:rsidR="000D297D" w:rsidRPr="006073BA" w:rsidRDefault="006073BA" w:rsidP="006073BA">
      <w:pPr>
        <w:pStyle w:val="Rubrik1"/>
        <w:ind w:left="0"/>
      </w:pPr>
      <w:r w:rsidRPr="006073BA">
        <w:t>DT Binjurar K- (853000)</w:t>
      </w:r>
    </w:p>
    <w:p w14:paraId="545CDE76" w14:textId="77777777" w:rsidR="000D297D" w:rsidRPr="000D297D" w:rsidRDefault="000D297D" w:rsidP="000D297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09CF42B7" w14:textId="6A3849CD" w:rsidR="000D297D" w:rsidRPr="000D297D" w:rsidRDefault="002B03EA" w:rsidP="002B03EA">
      <w:pPr>
        <w:pStyle w:val="Rubrik2"/>
        <w:ind w:left="0"/>
      </w:pPr>
      <w:r>
        <w:t>Förändringar</w:t>
      </w:r>
      <w:r w:rsidR="000D297D" w:rsidRPr="000D297D">
        <w:t xml:space="preserve"> i denna version</w:t>
      </w:r>
    </w:p>
    <w:p w14:paraId="6F3F24E5" w14:textId="2FF11427" w:rsidR="000D297D" w:rsidRPr="000D297D" w:rsidRDefault="00F748B4" w:rsidP="000D297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justerat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64774ACB" w14:textId="77777777" w:rsidR="000D297D" w:rsidRPr="000D297D" w:rsidRDefault="000D297D" w:rsidP="000D297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F7D3346" w14:textId="77777777" w:rsidR="000D297D" w:rsidRPr="000D297D" w:rsidRDefault="000D297D" w:rsidP="002B03EA">
      <w:pPr>
        <w:pStyle w:val="Rubrik2"/>
        <w:ind w:left="0"/>
      </w:pPr>
      <w:r w:rsidRPr="000D297D">
        <w:t>Syfte</w:t>
      </w:r>
    </w:p>
    <w:p w14:paraId="1124E2FE" w14:textId="77777777" w:rsidR="000D297D" w:rsidRPr="000D297D" w:rsidRDefault="000D297D" w:rsidP="000D297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D297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F24E697" w14:textId="77777777" w:rsidR="000D297D" w:rsidRPr="000D297D" w:rsidRDefault="000D297D" w:rsidP="000D297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AF1129" w14:textId="2E7ED0D7" w:rsidR="000D297D" w:rsidRPr="000D297D" w:rsidRDefault="00535604" w:rsidP="00535604">
      <w:pPr>
        <w:pStyle w:val="Rubrik2"/>
        <w:ind w:left="0"/>
      </w:pPr>
      <w:r>
        <w:t>I</w:t>
      </w:r>
      <w:r w:rsidR="000D297D" w:rsidRPr="000D297D">
        <w:t>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776A6" w:rsidRPr="000D297D" w14:paraId="38C8DDFD" w14:textId="0F233F58" w:rsidTr="001776A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83237B9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9908846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 xml:space="preserve">Karaktärisering av </w:t>
            </w: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adrenala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incidentalom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 xml:space="preserve"> (storlek, </w:t>
            </w: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attenuering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>).</w:t>
            </w:r>
          </w:p>
        </w:tc>
      </w:tr>
      <w:tr w:rsidR="001776A6" w:rsidRPr="000D297D" w14:paraId="5FE4BCF9" w14:textId="52810C36" w:rsidTr="001776A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F916CB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AEC2218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776A6" w:rsidRPr="000D297D" w14:paraId="1550C838" w14:textId="20DB9FAE" w:rsidTr="001776A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5327685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F9B2E4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776A6" w:rsidRPr="000D297D" w14:paraId="28CE1216" w14:textId="383B729A" w:rsidTr="001776A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1DDBB1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81FCDA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776A6" w:rsidRPr="000D297D" w14:paraId="4B5FBEC5" w14:textId="5C04DA15" w:rsidTr="001776A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989622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CC45C68" w14:textId="308817D0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</w:p>
          <w:p w14:paraId="4419FB9D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3D69D5D" w14:textId="708E9304" w:rsidR="001776A6" w:rsidRPr="000D297D" w:rsidRDefault="00000000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1776A6" w:rsidRPr="000D297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776A6" w:rsidRPr="000D297D" w14:paraId="5AA430EC" w14:textId="7D8A5432" w:rsidTr="001776A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3265812" w14:textId="77777777" w:rsidR="001776A6" w:rsidRPr="000D297D" w:rsidRDefault="001776A6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D297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10D6F79" w14:textId="77777777" w:rsidR="001776A6" w:rsidRPr="000D297D" w:rsidRDefault="001776A6" w:rsidP="000D297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B7A52FE" w14:textId="77777777" w:rsidR="001776A6" w:rsidRPr="000D297D" w:rsidRDefault="001776A6" w:rsidP="000D297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ECEB289" w14:textId="77777777" w:rsidR="001776A6" w:rsidRPr="000D297D" w:rsidRDefault="001776A6" w:rsidP="000D297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7F5B103" w14:textId="77777777" w:rsidR="000D297D" w:rsidRPr="000D297D" w:rsidRDefault="000D297D" w:rsidP="000D297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794B3C7" w14:textId="77777777" w:rsidR="000D297D" w:rsidRPr="000D297D" w:rsidRDefault="000D297D" w:rsidP="00535604">
      <w:pPr>
        <w:pStyle w:val="Rubrik2"/>
        <w:ind w:left="0"/>
      </w:pPr>
      <w:r w:rsidRPr="000D297D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0D297D" w:rsidRPr="000D297D" w14:paraId="1D58435B" w14:textId="77777777" w:rsidTr="000D297D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EC1C483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3BE8607" wp14:editId="1F28946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9CD304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2D14545" wp14:editId="615B67D1">
                      <wp:simplePos x="0" y="0"/>
                      <wp:positionH relativeFrom="column">
                        <wp:posOffset>635000</wp:posOffset>
                      </wp:positionH>
                      <wp:positionV relativeFrom="paragraph">
                        <wp:posOffset>377190</wp:posOffset>
                      </wp:positionV>
                      <wp:extent cx="410210" cy="51689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1689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CA146D" w14:textId="77777777" w:rsidR="000D297D" w:rsidRPr="0066567D" w:rsidRDefault="000D297D" w:rsidP="001776A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D1454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0pt;margin-top:29.7pt;width:32.3pt;height:40.7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" adj="8571" fillcolor="red" stroked="f" strokeweight="1pt">
                      <v:textbox inset="1mm,1mm,1mm,1mm">
                        <w:txbxContent>
                          <w:p w14:paraId="16CA146D" w14:textId="77777777" w:rsidR="000D297D" w:rsidRPr="0066567D" w:rsidRDefault="000D297D" w:rsidP="001776A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D29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AAB198" wp14:editId="516BC093">
                      <wp:simplePos x="0" y="0"/>
                      <wp:positionH relativeFrom="column">
                        <wp:posOffset>126365</wp:posOffset>
                      </wp:positionH>
                      <wp:positionV relativeFrom="paragraph">
                        <wp:posOffset>377190</wp:posOffset>
                      </wp:positionV>
                      <wp:extent cx="1393190" cy="506095"/>
                      <wp:effectExtent l="19050" t="19050" r="16510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93190" cy="50637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33FAA4" id="Rektangel 3" o:spid="_x0000_s1026" style="position:absolute;margin-left:9.95pt;margin-top:29.7pt;width:109.7pt;height:39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0D297D">
              <w:rPr>
                <w:noProof/>
                <w:szCs w:val="20"/>
              </w:rPr>
              <w:drawing>
                <wp:inline distT="0" distB="0" distL="0" distR="0" wp14:anchorId="2DC7B5A0" wp14:editId="618F7604">
                  <wp:extent cx="1417350" cy="1456055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2764572" name=""/>
                          <pic:cNvPicPr/>
                        </pic:nvPicPr>
                        <pic:blipFill>
                          <a:blip r:embed="rId23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902" cy="1458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D297D" w:rsidRPr="000D297D" w14:paraId="2F02F924" w14:textId="77777777" w:rsidTr="000D297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E1CBA0C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F1A3CD9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9D062D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297D" w:rsidRPr="000D297D" w14:paraId="1BDDCF02" w14:textId="77777777" w:rsidTr="000D297D">
        <w:trPr>
          <w:trHeight w:val="227"/>
        </w:trPr>
        <w:tc>
          <w:tcPr>
            <w:tcW w:w="1950" w:type="dxa"/>
            <w:shd w:val="clear" w:color="auto" w:fill="FFFFFF"/>
          </w:tcPr>
          <w:p w14:paraId="201C993F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42FBE16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9C0E4F" w14:textId="77777777" w:rsidR="000D297D" w:rsidRPr="000D297D" w:rsidRDefault="000D297D" w:rsidP="000D297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D297D" w:rsidRPr="000D297D" w14:paraId="786C830F" w14:textId="77777777" w:rsidTr="000D297D">
        <w:trPr>
          <w:trHeight w:val="227"/>
        </w:trPr>
        <w:tc>
          <w:tcPr>
            <w:tcW w:w="1950" w:type="dxa"/>
            <w:shd w:val="clear" w:color="auto" w:fill="FFFFFF"/>
          </w:tcPr>
          <w:p w14:paraId="275B3F31" w14:textId="77777777" w:rsidR="000D297D" w:rsidRPr="000D297D" w:rsidRDefault="000D297D" w:rsidP="000D297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Binjurar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2940ED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D297D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D297D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D297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50B5336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E83FC23" w14:textId="77777777" w:rsidR="000D297D" w:rsidRPr="000D297D" w:rsidRDefault="000D297D" w:rsidP="000D297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5ECC710" w14:textId="77777777" w:rsidR="000D297D" w:rsidRPr="000D297D" w:rsidRDefault="000D297D" w:rsidP="000D297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79DB151" w14:textId="77777777" w:rsidR="000D297D" w:rsidRPr="000D297D" w:rsidRDefault="000D297D" w:rsidP="000D297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0D297D">
        <w:rPr>
          <w:rFonts w:ascii="Arial" w:hAnsi="Arial" w:cs="Arial"/>
          <w:b/>
          <w:sz w:val="18"/>
          <w:szCs w:val="18"/>
        </w:rPr>
        <w:br w:type="page"/>
      </w:r>
    </w:p>
    <w:p w14:paraId="2B6D0473" w14:textId="77777777" w:rsidR="000D297D" w:rsidRPr="000D297D" w:rsidRDefault="000D297D" w:rsidP="00535604">
      <w:pPr>
        <w:pStyle w:val="Rubrik2"/>
        <w:ind w:left="0"/>
      </w:pPr>
      <w:proofErr w:type="spellStart"/>
      <w:r w:rsidRPr="000D297D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693"/>
        <w:gridCol w:w="2522"/>
      </w:tblGrid>
      <w:tr w:rsidR="000D297D" w:rsidRPr="000D297D" w14:paraId="40D64274" w14:textId="77777777" w:rsidTr="000D297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507B62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9A1CA4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49A8B5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7AF6ED0" wp14:editId="003B08F8">
                      <wp:simplePos x="0" y="0"/>
                      <wp:positionH relativeFrom="column">
                        <wp:posOffset>791845</wp:posOffset>
                      </wp:positionH>
                      <wp:positionV relativeFrom="paragraph">
                        <wp:posOffset>-104775</wp:posOffset>
                      </wp:positionV>
                      <wp:extent cx="20320" cy="951230"/>
                      <wp:effectExtent l="19050" t="19050" r="36830" b="2032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0320" cy="9513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7773CA5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35pt,-8.25pt" to="63.9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D297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3D3B8AE" wp14:editId="1C60D9F5">
                      <wp:simplePos x="0" y="0"/>
                      <wp:positionH relativeFrom="margin">
                        <wp:posOffset>1132840</wp:posOffset>
                      </wp:positionH>
                      <wp:positionV relativeFrom="paragraph">
                        <wp:posOffset>105410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B531A7" w14:textId="77777777" w:rsidR="000D297D" w:rsidRPr="0066564D" w:rsidRDefault="000D297D" w:rsidP="001776A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D3B8A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89.2pt;margin-top:8.3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y2D1+e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49B531A7" w14:textId="77777777" w:rsidR="000D297D" w:rsidRPr="0066564D" w:rsidRDefault="000D297D" w:rsidP="001776A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D297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A965FB3" wp14:editId="05E22BC0">
                      <wp:simplePos x="0" y="0"/>
                      <wp:positionH relativeFrom="column">
                        <wp:posOffset>335280</wp:posOffset>
                      </wp:positionH>
                      <wp:positionV relativeFrom="paragraph">
                        <wp:posOffset>81915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D95833D" w14:textId="77777777" w:rsidR="000D297D" w:rsidRPr="0066567D" w:rsidRDefault="000D297D" w:rsidP="001776A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965FB3" id="Upp 24" o:spid="_x0000_s1028" type="#_x0000_t68" style="position:absolute;left:0;text-align:left;margin-left:26.4pt;margin-top:6.4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BlrouL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4D95833D" w14:textId="77777777" w:rsidR="000D297D" w:rsidRPr="0066567D" w:rsidRDefault="000D297D" w:rsidP="001776A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D29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0B5106F" wp14:editId="4D444831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692150</wp:posOffset>
                      </wp:positionV>
                      <wp:extent cx="1621155" cy="17780"/>
                      <wp:effectExtent l="19050" t="19050" r="17145" b="2032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21237" cy="1778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2CAFB47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5pt,54.5pt" to="127.4pt,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D297D">
              <w:rPr>
                <w:noProof/>
                <w:szCs w:val="20"/>
              </w:rPr>
              <w:drawing>
                <wp:inline distT="0" distB="0" distL="0" distR="0" wp14:anchorId="4F925FC9" wp14:editId="3D716FA5">
                  <wp:extent cx="1613670" cy="802204"/>
                  <wp:effectExtent l="0" t="0" r="571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4"/>
                          <a:srcRect l="9316" t="7219" r="4515" b="5076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7922" cy="8440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5D9D53C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3D4EDAD" wp14:editId="5AAECC6E">
                      <wp:simplePos x="0" y="0"/>
                      <wp:positionH relativeFrom="column">
                        <wp:posOffset>720725</wp:posOffset>
                      </wp:positionH>
                      <wp:positionV relativeFrom="paragraph">
                        <wp:posOffset>-17780</wp:posOffset>
                      </wp:positionV>
                      <wp:extent cx="0" cy="1210945"/>
                      <wp:effectExtent l="19050" t="0" r="19050" b="27305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121115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4AC00A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75pt,-1.4pt" to="56.75pt,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D297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EE575D8" wp14:editId="43E6D029">
                      <wp:simplePos x="0" y="0"/>
                      <wp:positionH relativeFrom="column">
                        <wp:posOffset>1035685</wp:posOffset>
                      </wp:positionH>
                      <wp:positionV relativeFrom="paragraph">
                        <wp:posOffset>622300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FFE257B" w14:textId="77777777" w:rsidR="000D297D" w:rsidRPr="0066567D" w:rsidRDefault="000D297D" w:rsidP="00BE0D3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E575D8" id="Upp 19" o:spid="_x0000_s1029" type="#_x0000_t68" style="position:absolute;left:0;text-align:left;margin-left:81.55pt;margin-top:4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KNWXdj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3FFE257B" w14:textId="77777777" w:rsidR="000D297D" w:rsidRPr="0066567D" w:rsidRDefault="000D297D" w:rsidP="00BE0D3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D297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8CC95EE" wp14:editId="2BA0878E">
                      <wp:simplePos x="0" y="0"/>
                      <wp:positionH relativeFrom="column">
                        <wp:posOffset>261620</wp:posOffset>
                      </wp:positionH>
                      <wp:positionV relativeFrom="paragraph">
                        <wp:posOffset>83820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381949" w14:textId="77777777" w:rsidR="000D297D" w:rsidRPr="0066567D" w:rsidRDefault="000D297D" w:rsidP="00BE0D3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CC95EE" id="Upp 22" o:spid="_x0000_s1030" type="#_x0000_t68" style="position:absolute;left:0;text-align:left;margin-left:20.6pt;margin-top:6.6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mw+J1dwAAAAI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15381949" w14:textId="77777777" w:rsidR="000D297D" w:rsidRPr="0066567D" w:rsidRDefault="000D297D" w:rsidP="00BE0D3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D297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87D1FFD" wp14:editId="0340F8BE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615950</wp:posOffset>
                      </wp:positionV>
                      <wp:extent cx="1548765" cy="16510"/>
                      <wp:effectExtent l="19050" t="19050" r="13335" b="2159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48765" cy="165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7C9E77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7pt,48.5pt" to="121.25pt,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0D297D">
              <w:rPr>
                <w:noProof/>
                <w:szCs w:val="20"/>
              </w:rPr>
              <w:drawing>
                <wp:inline distT="0" distB="0" distL="0" distR="0" wp14:anchorId="6E933D9A" wp14:editId="21AF4013">
                  <wp:extent cx="1502869" cy="1175934"/>
                  <wp:effectExtent l="0" t="0" r="2540" b="5715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5"/>
                          <a:srcRect l="14292" t="17040" r="14165" b="104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2869" cy="11759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D297D" w:rsidRPr="000D297D" w14:paraId="0D32D72C" w14:textId="77777777" w:rsidTr="000D297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6C0261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824B46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njurar och binjurar.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58E8D47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CEB642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297D" w:rsidRPr="000D297D" w14:paraId="4D6F272F" w14:textId="77777777" w:rsidTr="000D297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757A9D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EDCBC1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0AE6231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F99252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297D" w:rsidRPr="000D297D" w14:paraId="3AFFAC8F" w14:textId="77777777" w:rsidTr="000D297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3F21BF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FE76E6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243F94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A7EB6D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4C93ABA" w14:textId="77777777" w:rsidR="000D297D" w:rsidRPr="000D297D" w:rsidRDefault="000D297D" w:rsidP="00535604">
      <w:pPr>
        <w:pStyle w:val="Rubrik2"/>
        <w:ind w:left="0"/>
      </w:pPr>
      <w:r w:rsidRPr="000D297D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D297D" w:rsidRPr="000D297D" w14:paraId="4C33A12F" w14:textId="77777777" w:rsidTr="005917B9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6DEDF30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F252AC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FE5DA53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F55C12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D297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D297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2DA080B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7337E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D297D" w:rsidRPr="000D297D" w14:paraId="13F8BD5E" w14:textId="77777777" w:rsidTr="005917B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BB57DF" w14:textId="77777777" w:rsidR="000D297D" w:rsidRPr="000D297D" w:rsidRDefault="000D297D" w:rsidP="000D297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Binjurar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26F102" w14:textId="59A39E12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F8C240" w14:textId="6984DC13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0FA12" w14:textId="7C69D992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C6893D" w14:textId="3FE98396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8BB703" w14:textId="4E9EDF4E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297D" w:rsidRPr="000D297D" w14:paraId="0068C7C7" w14:textId="77777777" w:rsidTr="005917B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885795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8DEA28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5CE6A9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09AAFA" w14:textId="39C1FF0B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B</w:t>
            </w:r>
            <w:r w:rsidR="00F748B4">
              <w:rPr>
                <w:rFonts w:ascii="Arial" w:hAnsi="Arial" w:cs="Arial"/>
                <w:sz w:val="18"/>
                <w:szCs w:val="18"/>
              </w:rPr>
              <w:t>r40</w:t>
            </w:r>
            <w:r w:rsidRPr="000D297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F0FA87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C818B5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D297D" w:rsidRPr="000D297D" w14:paraId="16772F52" w14:textId="77777777" w:rsidTr="005917B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EC4BFAF" w14:textId="77777777" w:rsidR="000D297D" w:rsidRPr="000D297D" w:rsidRDefault="000D297D" w:rsidP="000D297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FA84B9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C2A7DD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AEB077" w14:textId="79AF494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B</w:t>
            </w:r>
            <w:r w:rsidR="00C123F4">
              <w:rPr>
                <w:rFonts w:ascii="Arial" w:hAnsi="Arial" w:cs="Arial"/>
                <w:sz w:val="18"/>
                <w:szCs w:val="18"/>
              </w:rPr>
              <w:t>r</w:t>
            </w:r>
            <w:r w:rsidR="00F748B4">
              <w:rPr>
                <w:rFonts w:ascii="Arial" w:hAnsi="Arial" w:cs="Arial"/>
                <w:sz w:val="18"/>
                <w:szCs w:val="18"/>
              </w:rPr>
              <w:t>40</w:t>
            </w:r>
            <w:r w:rsidRPr="000D297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B47D46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A36E18A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D297D" w:rsidRPr="000D297D" w14:paraId="20D255ED" w14:textId="77777777" w:rsidTr="005917B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5F1B80" w14:textId="77777777" w:rsidR="000D297D" w:rsidRPr="000D297D" w:rsidRDefault="000D297D" w:rsidP="000D297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AEFEFA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297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7891DD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297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0AB57" w14:textId="5EAEB9E6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B</w:t>
            </w:r>
            <w:r w:rsidR="00C123F4">
              <w:rPr>
                <w:rFonts w:ascii="Arial" w:hAnsi="Arial" w:cs="Arial"/>
                <w:sz w:val="18"/>
                <w:szCs w:val="18"/>
              </w:rPr>
              <w:t>r40</w:t>
            </w:r>
            <w:r w:rsidRPr="000D297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3A239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D297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732800" w14:textId="14CEBC74" w:rsidR="000D297D" w:rsidRPr="000D297D" w:rsidRDefault="00C123F4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D297D" w:rsidRPr="000D297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D297D" w:rsidRPr="000D297D" w14:paraId="36999E91" w14:textId="77777777" w:rsidTr="005917B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373B57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EC5512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884C90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EDEC8E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98DEED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AD04B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D297D" w:rsidRPr="000D297D" w14:paraId="7E3DB856" w14:textId="77777777" w:rsidTr="005917B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64F73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D297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6CF15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727F53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8B7743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6AEC3B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F55154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297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4916E85" w14:textId="77777777" w:rsidR="000D297D" w:rsidRPr="000D297D" w:rsidRDefault="000D297D" w:rsidP="00535604">
      <w:pPr>
        <w:pStyle w:val="Rubrik2"/>
        <w:ind w:left="0"/>
      </w:pPr>
      <w:r w:rsidRPr="000D297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0D297D" w:rsidRPr="000D297D" w14:paraId="7B87E24C" w14:textId="77777777" w:rsidTr="000D297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A49D05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CB56C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FCCE5B6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29553A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5B71406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271CBB6F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017FB0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D297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F8C42FF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42F33C74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86305E3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9E57D7A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540B8B02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9E0B5D3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1CAC4149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D297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515B00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268E48A5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44F6027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4286EF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34E4EC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E3F159D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2D06BF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6897A3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1BCDAA44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85A24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0B0654D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2B0214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EFBA191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6720B85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30D0F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2C481C41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09A30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C049D0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DC9D95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9641FC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C6E26C2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D19B85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27295A89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70A26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D1363D9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EA3D2B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4398372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D748AAC" w14:textId="77777777" w:rsidR="000D297D" w:rsidRPr="000D297D" w:rsidRDefault="000D297D" w:rsidP="000D297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F8D5A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53A0FEA0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82FEB3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4721D6D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DFB6F0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979F4F1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6B6C6FF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FD11CF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0F33A732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552474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764584B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9C3380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67091E4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9989E2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4B6377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5A577CBA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A1F045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E8B6F5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3C3CF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FCBFEE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5BD745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5E2251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D297D" w:rsidRPr="000D297D" w14:paraId="28835E06" w14:textId="77777777" w:rsidTr="000D297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958DCC9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11AF678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26E1F34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5AFDDE9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E1338D" w14:textId="77777777" w:rsidR="000D297D" w:rsidRPr="000D297D" w:rsidRDefault="000D297D" w:rsidP="000D297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2BACFB0" w14:textId="77777777" w:rsidR="000D297D" w:rsidRPr="000D297D" w:rsidRDefault="000D297D" w:rsidP="000D297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D29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1CDB5" w14:textId="77777777" w:rsidR="005F5E38" w:rsidRDefault="005F5E38">
      <w:r>
        <w:separator/>
      </w:r>
    </w:p>
  </w:endnote>
  <w:endnote w:type="continuationSeparator" w:id="0">
    <w:p w14:paraId="460B8675" w14:textId="77777777" w:rsidR="005F5E38" w:rsidRDefault="005F5E38">
      <w:r>
        <w:continuationSeparator/>
      </w:r>
    </w:p>
  </w:endnote>
  <w:endnote w:type="continuationNotice" w:id="1">
    <w:p w14:paraId="6FF510CE" w14:textId="77777777" w:rsidR="005F5E38" w:rsidRDefault="005F5E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0180D" w14:textId="77777777" w:rsidR="005F5E38" w:rsidRDefault="005F5E38"/>
  </w:footnote>
  <w:footnote w:type="continuationSeparator" w:id="0">
    <w:p w14:paraId="05FD5C1D" w14:textId="77777777" w:rsidR="005F5E38" w:rsidRDefault="005F5E38">
      <w:r>
        <w:continuationSeparator/>
      </w:r>
    </w:p>
  </w:footnote>
  <w:footnote w:type="continuationNotice" w:id="1">
    <w:p w14:paraId="5DDFB140" w14:textId="77777777" w:rsidR="005F5E38" w:rsidRDefault="005F5E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4FE6904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474CBC8" w:tentative="1">
      <w:start w:val="1"/>
      <w:numFmt w:val="lowerLetter"/>
      <w:lvlText w:val="%2."/>
      <w:lvlJc w:val="left"/>
      <w:pPr>
        <w:ind w:left="1080" w:hanging="360"/>
      </w:pPr>
    </w:lvl>
    <w:lvl w:ilvl="2" w:tplc="5EC294E8" w:tentative="1">
      <w:start w:val="1"/>
      <w:numFmt w:val="lowerRoman"/>
      <w:lvlText w:val="%3."/>
      <w:lvlJc w:val="right"/>
      <w:pPr>
        <w:ind w:left="1800" w:hanging="180"/>
      </w:pPr>
    </w:lvl>
    <w:lvl w:ilvl="3" w:tplc="2DF445B6" w:tentative="1">
      <w:start w:val="1"/>
      <w:numFmt w:val="decimal"/>
      <w:lvlText w:val="%4."/>
      <w:lvlJc w:val="left"/>
      <w:pPr>
        <w:ind w:left="2520" w:hanging="360"/>
      </w:pPr>
    </w:lvl>
    <w:lvl w:ilvl="4" w:tplc="DF44CDE8" w:tentative="1">
      <w:start w:val="1"/>
      <w:numFmt w:val="lowerLetter"/>
      <w:lvlText w:val="%5."/>
      <w:lvlJc w:val="left"/>
      <w:pPr>
        <w:ind w:left="3240" w:hanging="360"/>
      </w:pPr>
    </w:lvl>
    <w:lvl w:ilvl="5" w:tplc="BCE2CC22" w:tentative="1">
      <w:start w:val="1"/>
      <w:numFmt w:val="lowerRoman"/>
      <w:lvlText w:val="%6."/>
      <w:lvlJc w:val="right"/>
      <w:pPr>
        <w:ind w:left="3960" w:hanging="180"/>
      </w:pPr>
    </w:lvl>
    <w:lvl w:ilvl="6" w:tplc="DF2076DE" w:tentative="1">
      <w:start w:val="1"/>
      <w:numFmt w:val="decimal"/>
      <w:lvlText w:val="%7."/>
      <w:lvlJc w:val="left"/>
      <w:pPr>
        <w:ind w:left="4680" w:hanging="360"/>
      </w:pPr>
    </w:lvl>
    <w:lvl w:ilvl="7" w:tplc="BB067D3E" w:tentative="1">
      <w:start w:val="1"/>
      <w:numFmt w:val="lowerLetter"/>
      <w:lvlText w:val="%8."/>
      <w:lvlJc w:val="left"/>
      <w:pPr>
        <w:ind w:left="5400" w:hanging="360"/>
      </w:pPr>
    </w:lvl>
    <w:lvl w:ilvl="8" w:tplc="237A761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8AE39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33CF926" w:tentative="1">
      <w:start w:val="1"/>
      <w:numFmt w:val="lowerLetter"/>
      <w:lvlText w:val="%2."/>
      <w:lvlJc w:val="left"/>
      <w:pPr>
        <w:ind w:left="1080" w:hanging="360"/>
      </w:pPr>
    </w:lvl>
    <w:lvl w:ilvl="2" w:tplc="D264F842" w:tentative="1">
      <w:start w:val="1"/>
      <w:numFmt w:val="lowerRoman"/>
      <w:lvlText w:val="%3."/>
      <w:lvlJc w:val="right"/>
      <w:pPr>
        <w:ind w:left="1800" w:hanging="180"/>
      </w:pPr>
    </w:lvl>
    <w:lvl w:ilvl="3" w:tplc="BCEC5020" w:tentative="1">
      <w:start w:val="1"/>
      <w:numFmt w:val="decimal"/>
      <w:lvlText w:val="%4."/>
      <w:lvlJc w:val="left"/>
      <w:pPr>
        <w:ind w:left="2520" w:hanging="360"/>
      </w:pPr>
    </w:lvl>
    <w:lvl w:ilvl="4" w:tplc="2A8EFEDE" w:tentative="1">
      <w:start w:val="1"/>
      <w:numFmt w:val="lowerLetter"/>
      <w:lvlText w:val="%5."/>
      <w:lvlJc w:val="left"/>
      <w:pPr>
        <w:ind w:left="3240" w:hanging="360"/>
      </w:pPr>
    </w:lvl>
    <w:lvl w:ilvl="5" w:tplc="1566602C" w:tentative="1">
      <w:start w:val="1"/>
      <w:numFmt w:val="lowerRoman"/>
      <w:lvlText w:val="%6."/>
      <w:lvlJc w:val="right"/>
      <w:pPr>
        <w:ind w:left="3960" w:hanging="180"/>
      </w:pPr>
    </w:lvl>
    <w:lvl w:ilvl="6" w:tplc="F23ECC5A" w:tentative="1">
      <w:start w:val="1"/>
      <w:numFmt w:val="decimal"/>
      <w:lvlText w:val="%7."/>
      <w:lvlJc w:val="left"/>
      <w:pPr>
        <w:ind w:left="4680" w:hanging="360"/>
      </w:pPr>
    </w:lvl>
    <w:lvl w:ilvl="7" w:tplc="3E84A0C8" w:tentative="1">
      <w:start w:val="1"/>
      <w:numFmt w:val="lowerLetter"/>
      <w:lvlText w:val="%8."/>
      <w:lvlJc w:val="left"/>
      <w:pPr>
        <w:ind w:left="5400" w:hanging="360"/>
      </w:pPr>
    </w:lvl>
    <w:lvl w:ilvl="8" w:tplc="C090F91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C862D97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572458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62CFDE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F8A604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02E56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2C8057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110B7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30E3A7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FE695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1440431">
    <w:abstractNumId w:val="20"/>
  </w:num>
  <w:num w:numId="2" w16cid:durableId="1288468560">
    <w:abstractNumId w:val="15"/>
  </w:num>
  <w:num w:numId="3" w16cid:durableId="1282762464">
    <w:abstractNumId w:val="0"/>
  </w:num>
  <w:num w:numId="4" w16cid:durableId="206260428">
    <w:abstractNumId w:val="6"/>
  </w:num>
  <w:num w:numId="5" w16cid:durableId="1425761375">
    <w:abstractNumId w:val="18"/>
  </w:num>
  <w:num w:numId="6" w16cid:durableId="145780048">
    <w:abstractNumId w:val="2"/>
  </w:num>
  <w:num w:numId="7" w16cid:durableId="1838882692">
    <w:abstractNumId w:val="12"/>
  </w:num>
  <w:num w:numId="8" w16cid:durableId="1894265158">
    <w:abstractNumId w:val="9"/>
  </w:num>
  <w:num w:numId="9" w16cid:durableId="1437555448">
    <w:abstractNumId w:val="1"/>
  </w:num>
  <w:num w:numId="10" w16cid:durableId="107161363">
    <w:abstractNumId w:val="1"/>
  </w:num>
  <w:num w:numId="11" w16cid:durableId="1111123167">
    <w:abstractNumId w:val="3"/>
  </w:num>
  <w:num w:numId="12" w16cid:durableId="390739064">
    <w:abstractNumId w:val="4"/>
  </w:num>
  <w:num w:numId="13" w16cid:durableId="962811303">
    <w:abstractNumId w:val="14"/>
  </w:num>
  <w:num w:numId="14" w16cid:durableId="576749562">
    <w:abstractNumId w:val="10"/>
  </w:num>
  <w:num w:numId="15" w16cid:durableId="1605460714">
    <w:abstractNumId w:val="7"/>
  </w:num>
  <w:num w:numId="16" w16cid:durableId="384645372">
    <w:abstractNumId w:val="13"/>
  </w:num>
  <w:num w:numId="17" w16cid:durableId="953828429">
    <w:abstractNumId w:val="5"/>
  </w:num>
  <w:num w:numId="18" w16cid:durableId="1669551888">
    <w:abstractNumId w:val="11"/>
  </w:num>
  <w:num w:numId="19" w16cid:durableId="571812672">
    <w:abstractNumId w:val="19"/>
  </w:num>
  <w:num w:numId="20" w16cid:durableId="1637711696">
    <w:abstractNumId w:val="16"/>
  </w:num>
  <w:num w:numId="21" w16cid:durableId="76633862">
    <w:abstractNumId w:val="8"/>
  </w:num>
  <w:num w:numId="22" w16cid:durableId="145451426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97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6A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3E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604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E38"/>
    <w:rsid w:val="0060596B"/>
    <w:rsid w:val="00606D97"/>
    <w:rsid w:val="006073BA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36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D39"/>
    <w:rsid w:val="00BE7978"/>
    <w:rsid w:val="00C07DDB"/>
    <w:rsid w:val="00C123F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12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526"/>
    <w:rsid w:val="00E52A86"/>
    <w:rsid w:val="00E54B47"/>
    <w:rsid w:val="00E553BF"/>
    <w:rsid w:val="00E55D93"/>
    <w:rsid w:val="00E61294"/>
    <w:rsid w:val="00E7111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48B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1C12886D-EF1C-4846-9CBD-23C56E410CA5}" type="presOf" srcId="{B73EA016-5B5E-4372-8AFF-E16F061CFA05}" destId="{1F6A0B97-83F0-4189-B0CB-00156B0AC153}" srcOrd="0" destOrd="0" presId="urn:microsoft.com/office/officeart/2005/8/layout/hChevron3"/>
    <dgm:cxn modelId="{EC4D73B3-1F90-4AD5-9023-76390BE052C7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E7F118DD-C8C0-40F1-8F1F-6F83960431F6}" type="presOf" srcId="{72C3C3E7-AFE7-48AF-A84A-F5F4B462ABCE}" destId="{AD4E5296-B06F-4F82-9CB5-F741BF6BFCC1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E66D0E2-C031-4470-8BD8-F1667DF93C5D}" type="presOf" srcId="{D813EA76-4FD3-4C15-BFBC-B1DF43B29666}" destId="{4784DBD1-3CBE-41A8-A2C7-CF088F838C79}" srcOrd="0" destOrd="0" presId="urn:microsoft.com/office/officeart/2005/8/layout/hChevron3"/>
    <dgm:cxn modelId="{C9C082EC-DD63-4459-9090-88CCBB174C7C}" type="presOf" srcId="{7D55B2F1-F7F7-4A6B-AFB0-F846FDB634B5}" destId="{E13D0391-DAD9-4B61-AB66-3FA48A4F7006}" srcOrd="0" destOrd="0" presId="urn:microsoft.com/office/officeart/2005/8/layout/hChevron3"/>
    <dgm:cxn modelId="{29B08EC1-592C-4256-A79A-94EB64B75297}" type="presParOf" srcId="{1F6A0B97-83F0-4189-B0CB-00156B0AC153}" destId="{4784DBD1-3CBE-41A8-A2C7-CF088F838C79}" srcOrd="0" destOrd="0" presId="urn:microsoft.com/office/officeart/2005/8/layout/hChevron3"/>
    <dgm:cxn modelId="{B525C1A5-9DDC-4A40-9BE2-9ED6C58CB366}" type="presParOf" srcId="{1F6A0B97-83F0-4189-B0CB-00156B0AC153}" destId="{37D14BC8-3203-463C-9804-9B3B86B621FF}" srcOrd="1" destOrd="0" presId="urn:microsoft.com/office/officeart/2005/8/layout/hChevron3"/>
    <dgm:cxn modelId="{4282C509-5C62-4E74-A6F2-9491B2DD7F88}" type="presParOf" srcId="{1F6A0B97-83F0-4189-B0CB-00156B0AC153}" destId="{E13D0391-DAD9-4B61-AB66-3FA48A4F7006}" srcOrd="2" destOrd="0" presId="urn:microsoft.com/office/officeart/2005/8/layout/hChevron3"/>
    <dgm:cxn modelId="{8165C8F4-963C-4C6E-A255-98E1387EDF89}" type="presParOf" srcId="{1F6A0B97-83F0-4189-B0CB-00156B0AC153}" destId="{F9271109-4339-4036-9126-150629D10456}" srcOrd="3" destOrd="0" presId="urn:microsoft.com/office/officeart/2005/8/layout/hChevron3"/>
    <dgm:cxn modelId="{821DA318-67F4-4FB7-A917-FE052812CFDD}" type="presParOf" srcId="{1F6A0B97-83F0-4189-B0CB-00156B0AC153}" destId="{AD4E5296-B06F-4F82-9CB5-F741BF6BFCC1}" srcOrd="4" destOrd="0" presId="urn:microsoft.com/office/officeart/2005/8/layout/hChevron3"/>
    <dgm:cxn modelId="{5D3CE408-C9B9-49FC-B3F5-A8E6B0324781}" type="presParOf" srcId="{1F6A0B97-83F0-4189-B0CB-00156B0AC153}" destId="{99F7A086-6C98-4385-8FFE-3337C1F24694}" srcOrd="5" destOrd="0" presId="urn:microsoft.com/office/officeart/2005/8/layout/hChevron3"/>
    <dgm:cxn modelId="{A6FA692F-9C29-462C-8FF4-C20E39A1CFD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270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Binjurar K- (853000)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2022-05-18T04:11:00.0000000Z</dcterms:created>
  <dcterms:modified xsi:type="dcterms:W3CDTF">2024-11-14T09:14:00.0000000Z</dcterms:modified>
</coreProperties>
</file>