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B0B56" w14:textId="77777777" w:rsidR="00807C6A" w:rsidRDefault="00807C6A" w:rsidP="00F35B05">
      <w:pPr>
        <w:pStyle w:val="Rubrik2"/>
        <w:sectPr w:rsidR="00807C6A" w:rsidSect="00807C6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BA3177" w14:textId="41B5846C" w:rsidR="00807C6A" w:rsidRPr="004C001A" w:rsidRDefault="004C001A" w:rsidP="004C001A">
      <w:pPr>
        <w:pStyle w:val="Rubrik1"/>
        <w:ind w:left="0"/>
      </w:pPr>
      <w:r w:rsidRPr="004C001A">
        <w:t>DT Axel (862000)</w:t>
      </w:r>
    </w:p>
    <w:p w14:paraId="7E087A45" w14:textId="77777777" w:rsidR="00807C6A" w:rsidRPr="00807C6A" w:rsidRDefault="00807C6A" w:rsidP="00807C6A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26479351" w14:textId="4006E6CC" w:rsidR="00807C6A" w:rsidRPr="00807C6A" w:rsidRDefault="004C001A" w:rsidP="004C001A">
      <w:pPr>
        <w:pStyle w:val="Rubrik2"/>
        <w:ind w:left="0"/>
      </w:pPr>
      <w:r>
        <w:t xml:space="preserve">Förändringar </w:t>
      </w:r>
      <w:r w:rsidR="00807C6A" w:rsidRPr="00807C6A">
        <w:t>i denna version</w:t>
      </w:r>
    </w:p>
    <w:p w14:paraId="22EB53C8" w14:textId="05ADE0B5" w:rsidR="00807C6A" w:rsidRPr="00807C6A" w:rsidRDefault="00807C6A" w:rsidP="00807C6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807C6A">
        <w:rPr>
          <w:rFonts w:ascii="Arial" w:hAnsi="Arial" w:cs="Arial"/>
          <w:sz w:val="18"/>
          <w:szCs w:val="18"/>
        </w:rPr>
        <w:t>Inga förändringar</w:t>
      </w:r>
      <w:r w:rsidR="002F75EF">
        <w:rPr>
          <w:rFonts w:ascii="Arial" w:hAnsi="Arial" w:cs="Arial"/>
          <w:sz w:val="18"/>
          <w:szCs w:val="18"/>
        </w:rPr>
        <w:t>.</w:t>
      </w:r>
    </w:p>
    <w:p w14:paraId="38F9F2D4" w14:textId="77777777" w:rsidR="00807C6A" w:rsidRPr="00807C6A" w:rsidRDefault="00807C6A" w:rsidP="00807C6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7E57A51" w14:textId="77777777" w:rsidR="00807C6A" w:rsidRPr="00807C6A" w:rsidRDefault="00807C6A" w:rsidP="004C001A">
      <w:pPr>
        <w:pStyle w:val="Rubrik2"/>
        <w:ind w:left="0"/>
      </w:pPr>
      <w:r w:rsidRPr="00807C6A">
        <w:t>Syfte</w:t>
      </w:r>
    </w:p>
    <w:p w14:paraId="69926451" w14:textId="77777777" w:rsidR="00807C6A" w:rsidRPr="00807C6A" w:rsidRDefault="00807C6A" w:rsidP="00807C6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807C6A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01F7109" w14:textId="77777777" w:rsidR="00807C6A" w:rsidRPr="00807C6A" w:rsidRDefault="00807C6A" w:rsidP="00807C6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140388B" w14:textId="77777777" w:rsidR="00807C6A" w:rsidRPr="00807C6A" w:rsidRDefault="00807C6A" w:rsidP="004C001A">
      <w:pPr>
        <w:pStyle w:val="Rubrik2"/>
        <w:ind w:left="0"/>
      </w:pPr>
      <w:r w:rsidRPr="00807C6A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807C6A" w:rsidRPr="00807C6A" w14:paraId="287CB7AB" w14:textId="77777777" w:rsidTr="00EE20E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7C5F0E8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FB7C7E6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="00807C6A" w:rsidRPr="00807C6A" w14:paraId="4E8C3B61" w14:textId="77777777" w:rsidTr="00EE20E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9EF14A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9B7961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807C6A" w:rsidRPr="00807C6A" w14:paraId="1D0A967C" w14:textId="77777777" w:rsidTr="00EE20E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CEDA77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A00C74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807C6A" w:rsidRPr="00807C6A" w14:paraId="74090772" w14:textId="77777777" w:rsidTr="00EE20E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3BCC71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1EEA23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807C6A" w:rsidRPr="00807C6A" w14:paraId="4242016D" w14:textId="77777777" w:rsidTr="00EE20E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6F8C3D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63C252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C6A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7922AC89" w14:textId="79CA5390" w:rsidR="00807C6A" w:rsidRPr="00807C6A" w:rsidRDefault="002F75EF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807C6A" w:rsidRPr="00807C6A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07C6A" w:rsidRPr="00807C6A" w14:paraId="33817938" w14:textId="77777777" w:rsidTr="00EE20E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93D7D99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7084FF7" w14:textId="77777777" w:rsidR="00807C6A" w:rsidRPr="00807C6A" w:rsidRDefault="00807C6A" w:rsidP="00807C6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4F09A76" w14:textId="77777777" w:rsidR="00807C6A" w:rsidRPr="00807C6A" w:rsidRDefault="00807C6A" w:rsidP="00807C6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3D6271A4" w14:textId="77777777" w:rsidR="00807C6A" w:rsidRPr="00807C6A" w:rsidRDefault="00807C6A" w:rsidP="00807C6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Den aktuella sidans arm intill kroppen, med axeln så nära isocenter som möjligt.</w:t>
            </w:r>
          </w:p>
          <w:p w14:paraId="04AE7314" w14:textId="77777777" w:rsidR="00807C6A" w:rsidRPr="00807C6A" w:rsidRDefault="00807C6A" w:rsidP="00807C6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Motsatt sidas arm ovanför huvudet.</w:t>
            </w:r>
          </w:p>
        </w:tc>
      </w:tr>
    </w:tbl>
    <w:p w14:paraId="0914209B" w14:textId="77777777" w:rsidR="00807C6A" w:rsidRPr="00807C6A" w:rsidRDefault="00807C6A" w:rsidP="00807C6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43383D1" w14:textId="77777777" w:rsidR="00807C6A" w:rsidRPr="00807C6A" w:rsidRDefault="00807C6A" w:rsidP="004C001A">
      <w:pPr>
        <w:pStyle w:val="Rubrik2"/>
        <w:ind w:left="0"/>
      </w:pPr>
      <w:r w:rsidRPr="00807C6A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807C6A" w:rsidRPr="00807C6A" w14:paraId="23F95D8F" w14:textId="77777777" w:rsidTr="00807C6A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754DAE5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85FDC58" wp14:editId="0094F19E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D5E413B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05DF1C" wp14:editId="154D3587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67945</wp:posOffset>
                      </wp:positionV>
                      <wp:extent cx="410210" cy="1421130"/>
                      <wp:effectExtent l="0" t="0" r="8890" b="762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211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97A825" w14:textId="77777777" w:rsidR="00807C6A" w:rsidRPr="0066567D" w:rsidRDefault="00807C6A" w:rsidP="009350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05DF1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2.85pt;margin-top:5.35pt;width:32.3pt;height:111.9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" adj="3117" fillcolor="red" stroked="f" strokeweight="1pt">
                      <v:textbox inset="1mm,1mm,1mm,1mm">
                        <w:txbxContent>
                          <w:p w14:paraId="2897A825" w14:textId="77777777" w:rsidR="00807C6A" w:rsidRPr="0066567D" w:rsidRDefault="00807C6A" w:rsidP="009350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7C6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0B40E7" wp14:editId="20C5B4FD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57150</wp:posOffset>
                      </wp:positionV>
                      <wp:extent cx="1457325" cy="1428750"/>
                      <wp:effectExtent l="19050" t="19050" r="28575" b="1905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4287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93EBD" id="Rektangel 3" o:spid="_x0000_s1026" style="position:absolute;margin-left:3.35pt;margin-top:4.5pt;width:114.7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" filled="f" strokecolor="red" strokeweight="3pt"/>
                  </w:pict>
                </mc:Fallback>
              </mc:AlternateContent>
            </w:r>
            <w:r w:rsidRPr="00807C6A">
              <w:rPr>
                <w:noProof/>
                <w:szCs w:val="20"/>
              </w:rPr>
              <w:drawing>
                <wp:inline distT="0" distB="0" distL="0" distR="0" wp14:anchorId="5BBD03EF" wp14:editId="7D4CC03C">
                  <wp:extent cx="1495079" cy="1809750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667805" name=""/>
                          <pic:cNvPicPr/>
                        </pic:nvPicPr>
                        <pic:blipFill>
                          <a:blip r:embed="rId23"/>
                          <a:srcRect b="75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810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C6A" w:rsidRPr="00807C6A" w14:paraId="14934F54" w14:textId="77777777" w:rsidTr="00807C6A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0870ACC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7B5F167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FAC639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07C6A" w:rsidRPr="00807C6A" w14:paraId="4D5299DE" w14:textId="77777777" w:rsidTr="00807C6A">
        <w:trPr>
          <w:trHeight w:val="227"/>
        </w:trPr>
        <w:tc>
          <w:tcPr>
            <w:tcW w:w="1950" w:type="dxa"/>
            <w:shd w:val="clear" w:color="auto" w:fill="FFFFFF"/>
          </w:tcPr>
          <w:p w14:paraId="7256FC17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0E11EF80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Ovanför axeln – mellersta humerus.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1DBFC4" w14:textId="77777777" w:rsidR="00807C6A" w:rsidRPr="00807C6A" w:rsidRDefault="00807C6A" w:rsidP="00807C6A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807C6A" w:rsidRPr="00807C6A" w14:paraId="4452EAE7" w14:textId="77777777" w:rsidTr="00807C6A">
        <w:trPr>
          <w:trHeight w:val="227"/>
        </w:trPr>
        <w:tc>
          <w:tcPr>
            <w:tcW w:w="1950" w:type="dxa"/>
            <w:shd w:val="clear" w:color="auto" w:fill="FFFFFF"/>
          </w:tcPr>
          <w:p w14:paraId="74E5C76A" w14:textId="77777777" w:rsidR="00807C6A" w:rsidRPr="00807C6A" w:rsidRDefault="00807C6A" w:rsidP="00807C6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Axel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2E2031AF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807C6A">
              <w:rPr>
                <w:rFonts w:ascii="Arial" w:hAnsi="Arial" w:cs="Arial"/>
                <w:sz w:val="18"/>
                <w:szCs w:val="18"/>
              </w:rPr>
              <w:t xml:space="preserve"> Ovanför axeln – mellersta humerus.</w:t>
            </w:r>
          </w:p>
          <w:p w14:paraId="241EC9F0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807C6A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C35BAFA" w14:textId="77777777" w:rsidR="00807C6A" w:rsidRPr="00807C6A" w:rsidRDefault="00807C6A" w:rsidP="00807C6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C0A70D7" w14:textId="77777777" w:rsidR="00807C6A" w:rsidRPr="00807C6A" w:rsidRDefault="00807C6A" w:rsidP="00807C6A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BEDE46A" w14:textId="77777777" w:rsidR="00807C6A" w:rsidRPr="00807C6A" w:rsidRDefault="00807C6A" w:rsidP="004C001A">
      <w:pPr>
        <w:pStyle w:val="Rubrik2"/>
        <w:ind w:left="0"/>
      </w:pPr>
      <w:r w:rsidRPr="00807C6A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119"/>
        <w:gridCol w:w="2410"/>
        <w:gridCol w:w="2380"/>
      </w:tblGrid>
      <w:tr w:rsidR="00807C6A" w:rsidRPr="00807C6A" w14:paraId="176CBB4E" w14:textId="77777777" w:rsidTr="00807C6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06066EA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58DF85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83DA38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77CAE4" wp14:editId="02AF418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1187450</wp:posOffset>
                      </wp:positionV>
                      <wp:extent cx="299720" cy="694690"/>
                      <wp:effectExtent l="0" t="0" r="0" b="0"/>
                      <wp:wrapNone/>
                      <wp:docPr id="1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8A5E2EC" w14:textId="77777777" w:rsidR="00807C6A" w:rsidRPr="00807C6A" w:rsidRDefault="00807C6A" w:rsidP="00807C6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807C6A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77CA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4" o:spid="_x0000_s1027" type="#_x0000_t202" style="position:absolute;left:0;text-align:left;margin-left:.75pt;margin-top:93.5pt;width:23.6pt;height:54.7pt;rotation:5880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" filled="f" stroked="f" strokeweight=".5pt">
                      <v:textbox style="layout-flow:vertical;mso-layout-flow-alt:bottom-to-top">
                        <w:txbxContent>
                          <w:p w14:paraId="58A5E2EC" w14:textId="77777777" w:rsidR="00807C6A" w:rsidRPr="00807C6A" w:rsidRDefault="00807C6A" w:rsidP="00807C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807C6A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7C6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70BFF1" wp14:editId="38803E5F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422910</wp:posOffset>
                      </wp:positionV>
                      <wp:extent cx="407035" cy="559435"/>
                      <wp:effectExtent l="19050" t="0" r="50165" b="1206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510429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EB77E7" w14:textId="77777777" w:rsidR="00807C6A" w:rsidRPr="0066567D" w:rsidRDefault="00807C6A" w:rsidP="009350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0BFF1" id="Upp 19" o:spid="_x0000_s1028" type="#_x0000_t68" style="position:absolute;left:0;text-align:left;margin-left:77.2pt;margin-top:33.3pt;width:32.05pt;height:44.05pt;rotation:-228236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" adj="7858" fillcolor="red" stroked="f" strokeweight="1pt">
                      <v:textbox style="layout-flow:vertical" inset="1mm,1mm,1mm,1mm">
                        <w:txbxContent>
                          <w:p w14:paraId="57EB77E7" w14:textId="77777777" w:rsidR="00807C6A" w:rsidRPr="0066567D" w:rsidRDefault="00807C6A" w:rsidP="009350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7C6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E5875F" wp14:editId="42871E94">
                      <wp:simplePos x="0" y="0"/>
                      <wp:positionH relativeFrom="margin">
                        <wp:posOffset>442595</wp:posOffset>
                      </wp:positionH>
                      <wp:positionV relativeFrom="paragraph">
                        <wp:posOffset>901700</wp:posOffset>
                      </wp:positionV>
                      <wp:extent cx="409575" cy="575945"/>
                      <wp:effectExtent l="31115" t="26035" r="0" b="406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426761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7C63BB" w14:textId="77777777" w:rsidR="00807C6A" w:rsidRPr="0066564D" w:rsidRDefault="00807C6A" w:rsidP="009350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E5875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9" type="#_x0000_t67" style="position:absolute;left:0;text-align:left;margin-left:34.85pt;margin-top:71pt;width:32.25pt;height:45.35pt;rotation:-7835090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327C63BB" w14:textId="77777777" w:rsidR="00807C6A" w:rsidRPr="0066564D" w:rsidRDefault="00807C6A" w:rsidP="009350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07C6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ACF027" wp14:editId="0985E096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245110</wp:posOffset>
                      </wp:positionV>
                      <wp:extent cx="1301750" cy="881380"/>
                      <wp:effectExtent l="19050" t="19050" r="31750" b="3302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2106" cy="88148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976EE" id="Rak 2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pt,19.3pt" to="105.6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807C6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059ADA" wp14:editId="22129E86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3175</wp:posOffset>
                      </wp:positionV>
                      <wp:extent cx="855345" cy="1579245"/>
                      <wp:effectExtent l="19050" t="19050" r="20955" b="2095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55776" cy="1579753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974FB1" id="Rak 16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25pt,.25pt" to="94.6pt,1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807C6A">
              <w:rPr>
                <w:noProof/>
                <w:szCs w:val="20"/>
              </w:rPr>
              <w:drawing>
                <wp:inline distT="0" distB="0" distL="0" distR="0" wp14:anchorId="3F5841F0" wp14:editId="37E66410">
                  <wp:extent cx="1337938" cy="1638300"/>
                  <wp:effectExtent l="0" t="0" r="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65972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42" cy="167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E575536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99856B" wp14:editId="48A017E9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442595</wp:posOffset>
                      </wp:positionV>
                      <wp:extent cx="407035" cy="559435"/>
                      <wp:effectExtent l="0" t="0" r="0" b="0"/>
                      <wp:wrapNone/>
                      <wp:docPr id="23" name="Upp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79CBA3" w14:textId="77777777" w:rsidR="00807C6A" w:rsidRPr="0066567D" w:rsidRDefault="00807C6A" w:rsidP="0093503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9856B" id="Upp 23" o:spid="_x0000_s1030" type="#_x0000_t68" style="position:absolute;left:0;text-align:left;margin-left:32.65pt;margin-top:34.85pt;width:32.05pt;height:44.0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" adj="7858" fillcolor="red" stroked="f" strokeweight="1pt">
                      <v:textbox style="layout-flow:vertical;mso-layout-flow-alt:bottom-to-top" inset="1mm,1mm,1mm,1mm">
                        <w:txbxContent>
                          <w:p w14:paraId="5E79CBA3" w14:textId="77777777" w:rsidR="00807C6A" w:rsidRPr="0066567D" w:rsidRDefault="00807C6A" w:rsidP="0093503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7C6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C22EC5" wp14:editId="74890F5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1003300</wp:posOffset>
                      </wp:positionV>
                      <wp:extent cx="1318260" cy="14605"/>
                      <wp:effectExtent l="19050" t="19050" r="15240" b="23495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18768" cy="149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5F685F" id="Rak 1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79pt" to="106.2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" strokecolor="red" strokeweight="3pt">
                      <v:stroke joinstyle="miter"/>
                    </v:line>
                  </w:pict>
                </mc:Fallback>
              </mc:AlternateContent>
            </w:r>
            <w:r w:rsidRPr="00807C6A">
              <w:rPr>
                <w:noProof/>
                <w:szCs w:val="20"/>
              </w:rPr>
              <w:drawing>
                <wp:inline distT="0" distB="0" distL="0" distR="0" wp14:anchorId="491E32EE" wp14:editId="2694A277">
                  <wp:extent cx="1341857" cy="1666875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37819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164" cy="1682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C6A" w:rsidRPr="00807C6A" w14:paraId="54BFF53B" w14:textId="77777777" w:rsidTr="00EE20E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5A6C23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35B86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</w:rPr>
              <w:t>Vinkelrätt mot humerus längsaxel. DFOV ska omfatta laterala hälften av klavikeln.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AF13B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D53E34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07C6A" w:rsidRPr="00807C6A" w14:paraId="0B883CEE" w14:textId="77777777" w:rsidTr="00EE20E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2FB5F1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3D2C4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</w:rPr>
              <w:t>Parallellt med spina scapulae, framifrån – bak.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9787A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AFC0E7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07C6A" w:rsidRPr="00807C6A" w14:paraId="3ED61427" w14:textId="77777777" w:rsidTr="00EE20E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96363B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B18A7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</w:rPr>
              <w:t>Vinkelrätt mot COR, inifrån – ut.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D8061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2EE8B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5CFE4D9" w14:textId="77777777" w:rsidR="00807C6A" w:rsidRPr="00807C6A" w:rsidRDefault="00807C6A" w:rsidP="00807C6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38B3A05" w14:textId="77777777" w:rsidR="00807C6A" w:rsidRPr="00807C6A" w:rsidRDefault="00807C6A" w:rsidP="004C001A">
      <w:pPr>
        <w:pStyle w:val="Rubrik2"/>
        <w:ind w:left="0"/>
      </w:pPr>
      <w:r w:rsidRPr="00807C6A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807C6A" w:rsidRPr="00807C6A" w14:paraId="36FE9BFB" w14:textId="77777777" w:rsidTr="00EE20EF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F3D757C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3D0DB35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E764CD5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B6E5348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27DCB12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EE44A2E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807C6A" w:rsidRPr="00807C6A" w14:paraId="45B25B64" w14:textId="77777777" w:rsidTr="00EE20E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B2BAC8" w14:textId="77777777" w:rsidR="00807C6A" w:rsidRPr="00807C6A" w:rsidRDefault="00807C6A" w:rsidP="00807C6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Axel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47940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C69FB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ACB4D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63265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E783C68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07C6A" w:rsidRPr="00807C6A" w14:paraId="18B1F3BD" w14:textId="77777777" w:rsidTr="00EE20E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668DD99" w14:textId="77777777" w:rsidR="00807C6A" w:rsidRPr="00807C6A" w:rsidRDefault="00807C6A" w:rsidP="00807C6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A215A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E73AD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8A8F5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6BB9D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2A82C22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07C6A" w:rsidRPr="00807C6A" w14:paraId="73B2AA1A" w14:textId="77777777" w:rsidTr="00EE20E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DE055E6" w14:textId="77777777" w:rsidR="00807C6A" w:rsidRPr="00807C6A" w:rsidRDefault="00807C6A" w:rsidP="00807C6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C5A42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F59A3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E9CE1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53557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97BF6AB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07C6A" w:rsidRPr="00807C6A" w14:paraId="76DA5959" w14:textId="77777777" w:rsidTr="00EE20E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8349930" w14:textId="77777777" w:rsidR="00807C6A" w:rsidRPr="00807C6A" w:rsidRDefault="00807C6A" w:rsidP="00807C6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59617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BA70D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48E7E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B397D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2392F59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807C6A" w:rsidRPr="00807C6A" w14:paraId="42FAE794" w14:textId="77777777" w:rsidTr="00EE20E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1A2B161" w14:textId="77777777" w:rsidR="00807C6A" w:rsidRPr="00807C6A" w:rsidRDefault="00807C6A" w:rsidP="00807C6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BAE6E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F83C9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F76FC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46788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CD498E9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807C6A" w:rsidRPr="00807C6A" w14:paraId="185E91E8" w14:textId="77777777" w:rsidTr="00EE20E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2F6CD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2EEBD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DA174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79BFB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7D8E7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90555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807C6A" w:rsidRPr="00807C6A" w14:paraId="6694F240" w14:textId="77777777" w:rsidTr="00EE20E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026DA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F7487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63848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A08CF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0C132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06665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07C6A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B1E7EFA" w14:textId="77777777" w:rsidR="00807C6A" w:rsidRPr="00807C6A" w:rsidRDefault="00807C6A" w:rsidP="00807C6A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5BFA3514" w14:textId="77777777" w:rsidR="00807C6A" w:rsidRPr="00807C6A" w:rsidRDefault="00807C6A" w:rsidP="004C001A">
      <w:pPr>
        <w:pStyle w:val="Rubrik2"/>
        <w:ind w:left="0"/>
      </w:pPr>
      <w:r w:rsidRPr="00807C6A">
        <w:rPr>
          <w:lang w:val="en-US"/>
        </w:rPr>
        <w:t xml:space="preserve">Hängning </w:t>
      </w:r>
      <w:r w:rsidRPr="00807C6A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807C6A" w:rsidRPr="00807C6A" w14:paraId="46C4905E" w14:textId="77777777" w:rsidTr="00807C6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8D32EA3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8B0EC0C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65C511D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EA0ADAF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533FED8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7C6A" w:rsidRPr="00807C6A" w14:paraId="5C7E3A90" w14:textId="77777777" w:rsidTr="00807C6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7DE32F33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07C6A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0F96BB8E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07C6A">
              <w:rPr>
                <w:rFonts w:ascii="Arial" w:hAnsi="Arial" w:cs="Arial"/>
                <w:color w:val="FFFFFF"/>
                <w:sz w:val="18"/>
                <w:szCs w:val="18"/>
              </w:rPr>
              <w:t>Axel K-</w:t>
            </w:r>
          </w:p>
          <w:p w14:paraId="24A5EC29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07C6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0C61B5DE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B8AB861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07C6A">
              <w:rPr>
                <w:rFonts w:ascii="Arial" w:hAnsi="Arial" w:cs="Arial"/>
                <w:color w:val="FFFFFF"/>
                <w:sz w:val="18"/>
                <w:szCs w:val="18"/>
              </w:rPr>
              <w:t>Axel K-</w:t>
            </w:r>
          </w:p>
          <w:p w14:paraId="33D01397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07C6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08C6417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07C6A">
              <w:rPr>
                <w:rFonts w:ascii="Arial" w:hAnsi="Arial" w:cs="Arial"/>
                <w:color w:val="FFFFFF"/>
                <w:sz w:val="18"/>
                <w:szCs w:val="18"/>
              </w:rPr>
              <w:t>Axel K-</w:t>
            </w:r>
          </w:p>
          <w:p w14:paraId="34E8B733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07C6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5EC8E822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7C6A" w:rsidRPr="00807C6A" w14:paraId="5A5021C7" w14:textId="77777777" w:rsidTr="00807C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999AD3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CD57BCD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4FB37B9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4957C4B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5CDF2AE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8E3E835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7C6A" w:rsidRPr="00807C6A" w14:paraId="25D6FE9F" w14:textId="77777777" w:rsidTr="00807C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2CB81E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1A0352A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A242CB3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8D3C1D1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EBF5ECB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A472DB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7C6A" w:rsidRPr="00807C6A" w14:paraId="3A921026" w14:textId="77777777" w:rsidTr="00807C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F2E30B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7FCE932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8B18F4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F4910CD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11638E0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C90D040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7C6A" w:rsidRPr="00807C6A" w14:paraId="635B730A" w14:textId="77777777" w:rsidTr="00807C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826709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75B786F4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C131CF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AA08CB8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C43435D" w14:textId="77777777" w:rsidR="00807C6A" w:rsidRPr="00807C6A" w:rsidRDefault="00807C6A" w:rsidP="00807C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7C1C6D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7C6A" w:rsidRPr="00807C6A" w14:paraId="2C1984AE" w14:textId="77777777" w:rsidTr="00807C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5920C6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44B131C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290871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435A6C6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94BDDF6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E8EECA6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7C6A" w:rsidRPr="00807C6A" w14:paraId="34DD5499" w14:textId="77777777" w:rsidTr="00807C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03E206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202DFB7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4D39A9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4A9DB7E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356351B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403FD3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7C6A" w:rsidRPr="00807C6A" w14:paraId="60FBB593" w14:textId="77777777" w:rsidTr="00807C6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034E58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5BE15ADC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67A267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5CE4C9D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65E2557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4CB2949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07C6A" w:rsidRPr="00807C6A" w14:paraId="7568351F" w14:textId="77777777" w:rsidTr="00807C6A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371C35C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E607D09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6A9893A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102506E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D48E6A" w14:textId="77777777" w:rsidR="00807C6A" w:rsidRPr="00807C6A" w:rsidRDefault="00807C6A" w:rsidP="00807C6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9CAE471" w14:textId="77777777" w:rsidR="00807C6A" w:rsidRPr="00807C6A" w:rsidRDefault="00807C6A" w:rsidP="00807C6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37AAA3EF" w14:textId="77777777" w:rsidR="00807C6A" w:rsidRPr="00807C6A" w:rsidRDefault="00807C6A" w:rsidP="00807C6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07C6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8B1E9E7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86E2D98" w:tentative="1">
      <w:start w:val="1"/>
      <w:numFmt w:val="lowerLetter"/>
      <w:lvlText w:val="%2."/>
      <w:lvlJc w:val="left"/>
      <w:pPr>
        <w:ind w:left="1080" w:hanging="360"/>
      </w:pPr>
    </w:lvl>
    <w:lvl w:ilvl="2" w:tplc="974008E4" w:tentative="1">
      <w:start w:val="1"/>
      <w:numFmt w:val="lowerRoman"/>
      <w:lvlText w:val="%3."/>
      <w:lvlJc w:val="right"/>
      <w:pPr>
        <w:ind w:left="1800" w:hanging="180"/>
      </w:pPr>
    </w:lvl>
    <w:lvl w:ilvl="3" w:tplc="915A9824" w:tentative="1">
      <w:start w:val="1"/>
      <w:numFmt w:val="decimal"/>
      <w:lvlText w:val="%4."/>
      <w:lvlJc w:val="left"/>
      <w:pPr>
        <w:ind w:left="2520" w:hanging="360"/>
      </w:pPr>
    </w:lvl>
    <w:lvl w:ilvl="4" w:tplc="3C2E3358" w:tentative="1">
      <w:start w:val="1"/>
      <w:numFmt w:val="lowerLetter"/>
      <w:lvlText w:val="%5."/>
      <w:lvlJc w:val="left"/>
      <w:pPr>
        <w:ind w:left="3240" w:hanging="360"/>
      </w:pPr>
    </w:lvl>
    <w:lvl w:ilvl="5" w:tplc="0156AAA6" w:tentative="1">
      <w:start w:val="1"/>
      <w:numFmt w:val="lowerRoman"/>
      <w:lvlText w:val="%6."/>
      <w:lvlJc w:val="right"/>
      <w:pPr>
        <w:ind w:left="3960" w:hanging="180"/>
      </w:pPr>
    </w:lvl>
    <w:lvl w:ilvl="6" w:tplc="0E706040" w:tentative="1">
      <w:start w:val="1"/>
      <w:numFmt w:val="decimal"/>
      <w:lvlText w:val="%7."/>
      <w:lvlJc w:val="left"/>
      <w:pPr>
        <w:ind w:left="4680" w:hanging="360"/>
      </w:pPr>
    </w:lvl>
    <w:lvl w:ilvl="7" w:tplc="0B703F94" w:tentative="1">
      <w:start w:val="1"/>
      <w:numFmt w:val="lowerLetter"/>
      <w:lvlText w:val="%8."/>
      <w:lvlJc w:val="left"/>
      <w:pPr>
        <w:ind w:left="5400" w:hanging="360"/>
      </w:pPr>
    </w:lvl>
    <w:lvl w:ilvl="8" w:tplc="616E34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9DFEB4D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4EE56F0" w:tentative="1">
      <w:start w:val="1"/>
      <w:numFmt w:val="lowerLetter"/>
      <w:lvlText w:val="%2."/>
      <w:lvlJc w:val="left"/>
      <w:pPr>
        <w:ind w:left="1080" w:hanging="360"/>
      </w:pPr>
    </w:lvl>
    <w:lvl w:ilvl="2" w:tplc="8AB48D14" w:tentative="1">
      <w:start w:val="1"/>
      <w:numFmt w:val="lowerRoman"/>
      <w:lvlText w:val="%3."/>
      <w:lvlJc w:val="right"/>
      <w:pPr>
        <w:ind w:left="1800" w:hanging="180"/>
      </w:pPr>
    </w:lvl>
    <w:lvl w:ilvl="3" w:tplc="B4F6B952" w:tentative="1">
      <w:start w:val="1"/>
      <w:numFmt w:val="decimal"/>
      <w:lvlText w:val="%4."/>
      <w:lvlJc w:val="left"/>
      <w:pPr>
        <w:ind w:left="2520" w:hanging="360"/>
      </w:pPr>
    </w:lvl>
    <w:lvl w:ilvl="4" w:tplc="34728248" w:tentative="1">
      <w:start w:val="1"/>
      <w:numFmt w:val="lowerLetter"/>
      <w:lvlText w:val="%5."/>
      <w:lvlJc w:val="left"/>
      <w:pPr>
        <w:ind w:left="3240" w:hanging="360"/>
      </w:pPr>
    </w:lvl>
    <w:lvl w:ilvl="5" w:tplc="77AA1410" w:tentative="1">
      <w:start w:val="1"/>
      <w:numFmt w:val="lowerRoman"/>
      <w:lvlText w:val="%6."/>
      <w:lvlJc w:val="right"/>
      <w:pPr>
        <w:ind w:left="3960" w:hanging="180"/>
      </w:pPr>
    </w:lvl>
    <w:lvl w:ilvl="6" w:tplc="0556F3AC" w:tentative="1">
      <w:start w:val="1"/>
      <w:numFmt w:val="decimal"/>
      <w:lvlText w:val="%7."/>
      <w:lvlJc w:val="left"/>
      <w:pPr>
        <w:ind w:left="4680" w:hanging="360"/>
      </w:pPr>
    </w:lvl>
    <w:lvl w:ilvl="7" w:tplc="CAA01774" w:tentative="1">
      <w:start w:val="1"/>
      <w:numFmt w:val="lowerLetter"/>
      <w:lvlText w:val="%8."/>
      <w:lvlJc w:val="left"/>
      <w:pPr>
        <w:ind w:left="5400" w:hanging="360"/>
      </w:pPr>
    </w:lvl>
    <w:lvl w:ilvl="8" w:tplc="19C03E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65EC8B6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65C91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DC25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D284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FC29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4645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9027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4C2F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5228F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2798647">
    <w:abstractNumId w:val="20"/>
  </w:num>
  <w:num w:numId="2" w16cid:durableId="275989716">
    <w:abstractNumId w:val="15"/>
  </w:num>
  <w:num w:numId="3" w16cid:durableId="246623135">
    <w:abstractNumId w:val="0"/>
  </w:num>
  <w:num w:numId="4" w16cid:durableId="1823621609">
    <w:abstractNumId w:val="6"/>
  </w:num>
  <w:num w:numId="5" w16cid:durableId="1709572327">
    <w:abstractNumId w:val="18"/>
  </w:num>
  <w:num w:numId="6" w16cid:durableId="186913362">
    <w:abstractNumId w:val="2"/>
  </w:num>
  <w:num w:numId="7" w16cid:durableId="1761021399">
    <w:abstractNumId w:val="12"/>
  </w:num>
  <w:num w:numId="8" w16cid:durableId="1949702622">
    <w:abstractNumId w:val="9"/>
  </w:num>
  <w:num w:numId="9" w16cid:durableId="1955557280">
    <w:abstractNumId w:val="1"/>
  </w:num>
  <w:num w:numId="10" w16cid:durableId="610892622">
    <w:abstractNumId w:val="1"/>
  </w:num>
  <w:num w:numId="11" w16cid:durableId="1962805829">
    <w:abstractNumId w:val="3"/>
  </w:num>
  <w:num w:numId="12" w16cid:durableId="1584290309">
    <w:abstractNumId w:val="4"/>
  </w:num>
  <w:num w:numId="13" w16cid:durableId="29192407">
    <w:abstractNumId w:val="14"/>
  </w:num>
  <w:num w:numId="14" w16cid:durableId="1669940202">
    <w:abstractNumId w:val="10"/>
  </w:num>
  <w:num w:numId="15" w16cid:durableId="462037309">
    <w:abstractNumId w:val="7"/>
  </w:num>
  <w:num w:numId="16" w16cid:durableId="1752696829">
    <w:abstractNumId w:val="13"/>
  </w:num>
  <w:num w:numId="17" w16cid:durableId="1068455491">
    <w:abstractNumId w:val="5"/>
  </w:num>
  <w:num w:numId="18" w16cid:durableId="1063917260">
    <w:abstractNumId w:val="11"/>
  </w:num>
  <w:num w:numId="19" w16cid:durableId="927269278">
    <w:abstractNumId w:val="19"/>
  </w:num>
  <w:num w:numId="20" w16cid:durableId="810943841">
    <w:abstractNumId w:val="16"/>
  </w:num>
  <w:num w:numId="21" w16cid:durableId="112946807">
    <w:abstractNumId w:val="8"/>
  </w:num>
  <w:num w:numId="22" w16cid:durableId="4549104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5EF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988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001A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7C6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503F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307B304-B188-46A5-AB5F-74B79201952B}" type="presOf" srcId="{72C3C3E7-AFE7-48AF-A84A-F5F4B462ABCE}" destId="{AD4E5296-B06F-4F82-9CB5-F741BF6BFCC1}" srcOrd="0" destOrd="0" presId="urn:microsoft.com/office/officeart/2005/8/layout/hChevron3"/>
    <dgm:cxn modelId="{83F72615-2447-40CC-9D76-708C2848D670}" type="presOf" srcId="{D813EA76-4FD3-4C15-BFBC-B1DF43B29666}" destId="{4784DBD1-3CBE-41A8-A2C7-CF088F838C79}" srcOrd="0" destOrd="0" presId="urn:microsoft.com/office/officeart/2005/8/layout/hChevron3"/>
    <dgm:cxn modelId="{3280E06D-2E4C-4C7B-B981-ACBF7DF7B944}" type="presOf" srcId="{7D55B2F1-F7F7-4A6B-AFB0-F846FDB634B5}" destId="{E13D0391-DAD9-4B61-AB66-3FA48A4F7006}" srcOrd="0" destOrd="0" presId="urn:microsoft.com/office/officeart/2005/8/layout/hChevron3"/>
    <dgm:cxn modelId="{7B34084F-A468-40F9-AEC9-4EB12C4BEB72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C246CDFA-A618-47F3-BA65-911EDD8C4723}" type="presOf" srcId="{B73EA016-5B5E-4372-8AFF-E16F061CFA05}" destId="{1F6A0B97-83F0-4189-B0CB-00156B0AC153}" srcOrd="0" destOrd="0" presId="urn:microsoft.com/office/officeart/2005/8/layout/hChevron3"/>
    <dgm:cxn modelId="{0E4AB91C-42BF-4F8A-A1DC-6E7E367AA81C}" type="presParOf" srcId="{1F6A0B97-83F0-4189-B0CB-00156B0AC153}" destId="{4784DBD1-3CBE-41A8-A2C7-CF088F838C79}" srcOrd="0" destOrd="0" presId="urn:microsoft.com/office/officeart/2005/8/layout/hChevron3"/>
    <dgm:cxn modelId="{63A9C5C5-6115-4841-9585-EAF0E2912C05}" type="presParOf" srcId="{1F6A0B97-83F0-4189-B0CB-00156B0AC153}" destId="{37D14BC8-3203-463C-9804-9B3B86B621FF}" srcOrd="1" destOrd="0" presId="urn:microsoft.com/office/officeart/2005/8/layout/hChevron3"/>
    <dgm:cxn modelId="{99C22B6C-248B-4C1E-8E3F-F01B2E0B8994}" type="presParOf" srcId="{1F6A0B97-83F0-4189-B0CB-00156B0AC153}" destId="{E13D0391-DAD9-4B61-AB66-3FA48A4F7006}" srcOrd="2" destOrd="0" presId="urn:microsoft.com/office/officeart/2005/8/layout/hChevron3"/>
    <dgm:cxn modelId="{334A21FE-A2DC-4172-A647-0CF86259A6CF}" type="presParOf" srcId="{1F6A0B97-83F0-4189-B0CB-00156B0AC153}" destId="{F9271109-4339-4036-9126-150629D10456}" srcOrd="3" destOrd="0" presId="urn:microsoft.com/office/officeart/2005/8/layout/hChevron3"/>
    <dgm:cxn modelId="{FE6A9EF9-5A53-4F4F-A806-3C0E89BEE5D0}" type="presParOf" srcId="{1F6A0B97-83F0-4189-B0CB-00156B0AC153}" destId="{AD4E5296-B06F-4F82-9CB5-F741BF6BFCC1}" srcOrd="4" destOrd="0" presId="urn:microsoft.com/office/officeart/2005/8/layout/hChevron3"/>
    <dgm:cxn modelId="{C228C41E-DE67-466D-9CAF-75C40253A618}" type="presParOf" srcId="{1F6A0B97-83F0-4189-B0CB-00156B0AC153}" destId="{99F7A086-6C98-4385-8FFE-3337C1F24694}" srcOrd="5" destOrd="0" presId="urn:microsoft.com/office/officeart/2005/8/layout/hChevron3"/>
    <dgm:cxn modelId="{B74C9C53-97F6-44E0-9CA9-2CAE171960B6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183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Axel (862000)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2022-05-18T04:11:00.0000000Z</dcterms:created>
  <dcterms:modified xsi:type="dcterms:W3CDTF">2024-01-23T13:28:00.0000000Z</dcterms:modified>
</coreProperties>
</file>