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948F" w14:textId="77777777" w:rsidR="0003297C" w:rsidRDefault="0003297C" w:rsidP="00F35B05">
      <w:pPr>
        <w:pStyle w:val="Rubrik2"/>
        <w:sectPr w:rsidR="0003297C" w:rsidSect="0003297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BDEDA7" w14:textId="77777777" w:rsidR="0003297C" w:rsidRPr="0003297C" w:rsidRDefault="0003297C" w:rsidP="000329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E145A8D" w14:textId="6436D41B" w:rsidR="00AD3F5D" w:rsidRPr="00AD3F5D" w:rsidRDefault="005B6BF3" w:rsidP="00370DC1">
      <w:pPr>
        <w:pStyle w:val="Rubrik1"/>
        <w:ind w:left="0"/>
      </w:pPr>
      <w:r w:rsidRPr="0003297C">
        <w:t xml:space="preserve">DT </w:t>
      </w:r>
      <w:r w:rsidR="001F6625">
        <w:t>Njurar 3-fas</w:t>
      </w:r>
      <w:r w:rsidRPr="0003297C">
        <w:t xml:space="preserve"> K-</w:t>
      </w:r>
      <w:r w:rsidR="00E76FBA">
        <w:t>/</w:t>
      </w:r>
      <w:r w:rsidRPr="0003297C">
        <w:t>K+ (</w:t>
      </w:r>
      <w:proofErr w:type="gramStart"/>
      <w:r w:rsidRPr="0003297C">
        <w:t>8</w:t>
      </w:r>
      <w:r w:rsidR="001F6625">
        <w:t>52902</w:t>
      </w:r>
      <w:proofErr w:type="gramEnd"/>
      <w:r w:rsidRPr="0003297C">
        <w:t>)</w:t>
      </w:r>
    </w:p>
    <w:p w14:paraId="0547627B" w14:textId="77777777" w:rsidR="0003297C" w:rsidRPr="0003297C" w:rsidRDefault="0003297C" w:rsidP="000329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E99C946" w14:textId="77777777" w:rsidR="0003297C" w:rsidRPr="0003297C" w:rsidRDefault="0003297C" w:rsidP="005B6BF3">
      <w:pPr>
        <w:pStyle w:val="Rubrik2"/>
        <w:ind w:left="0"/>
      </w:pPr>
      <w:r w:rsidRPr="0003297C">
        <w:t>Syfte</w:t>
      </w:r>
    </w:p>
    <w:p w14:paraId="0CCB4BF0" w14:textId="77777777" w:rsidR="0003297C" w:rsidRDefault="0003297C" w:rsidP="000329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03297C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852CE88" w14:textId="77777777" w:rsidR="00370DC1" w:rsidRPr="0003297C" w:rsidRDefault="00370DC1" w:rsidP="000329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23E8208" w14:textId="77777777" w:rsidR="00370DC1" w:rsidRPr="0003297C" w:rsidRDefault="00370DC1" w:rsidP="00370DC1">
      <w:pPr>
        <w:pStyle w:val="Rubrik2"/>
        <w:ind w:left="0"/>
      </w:pPr>
      <w:r>
        <w:t>Förändringar</w:t>
      </w:r>
      <w:r w:rsidRPr="0003297C">
        <w:t xml:space="preserve"> i denna version</w:t>
      </w:r>
    </w:p>
    <w:p w14:paraId="030F18AB" w14:textId="1B40161E" w:rsidR="00370DC1" w:rsidRPr="00A71790" w:rsidRDefault="00A71790" w:rsidP="00370DC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A71790">
        <w:rPr>
          <w:rFonts w:ascii="Arial" w:hAnsi="Arial" w:cs="Arial"/>
          <w:b/>
          <w:bCs/>
          <w:sz w:val="18"/>
          <w:szCs w:val="18"/>
        </w:rPr>
        <w:t>OBS!</w:t>
      </w:r>
      <w:r>
        <w:rPr>
          <w:rFonts w:ascii="Arial" w:hAnsi="Arial" w:cs="Arial"/>
          <w:sz w:val="18"/>
          <w:szCs w:val="18"/>
        </w:rPr>
        <w:t xml:space="preserve"> </w:t>
      </w:r>
      <w:r w:rsidR="00370DC1" w:rsidRPr="7C4DB6FE">
        <w:rPr>
          <w:rFonts w:ascii="Arial" w:hAnsi="Arial" w:cs="Arial"/>
          <w:sz w:val="18"/>
          <w:szCs w:val="18"/>
        </w:rPr>
        <w:t>Nytt protokoll</w:t>
      </w:r>
      <w:r w:rsidR="30AA2E0B" w:rsidRPr="7C4DB6FE">
        <w:rPr>
          <w:rFonts w:ascii="Arial" w:hAnsi="Arial" w:cs="Arial"/>
          <w:sz w:val="18"/>
          <w:szCs w:val="18"/>
        </w:rPr>
        <w:t>, ersätter protokoll atypisk njurcysta</w:t>
      </w:r>
      <w:r w:rsidR="51B6C8E7" w:rsidRPr="6D12A7D5">
        <w:rPr>
          <w:rFonts w:ascii="Arial" w:hAnsi="Arial" w:cs="Arial"/>
          <w:sz w:val="18"/>
          <w:szCs w:val="18"/>
        </w:rPr>
        <w:t xml:space="preserve"> K-/K+</w:t>
      </w:r>
      <w:r>
        <w:rPr>
          <w:rFonts w:ascii="Arial" w:hAnsi="Arial" w:cs="Arial"/>
          <w:sz w:val="18"/>
          <w:szCs w:val="18"/>
        </w:rPr>
        <w:t xml:space="preserve"> (841900A</w:t>
      </w:r>
      <w:r>
        <w:rPr>
          <w:rFonts w:ascii="Arial" w:hAnsi="Arial" w:cs="Arial"/>
          <w:sz w:val="20"/>
          <w:szCs w:val="20"/>
        </w:rPr>
        <w:t>)</w:t>
      </w:r>
    </w:p>
    <w:p w14:paraId="6E2CF0EE" w14:textId="77777777" w:rsidR="0003297C" w:rsidRPr="0003297C" w:rsidRDefault="0003297C" w:rsidP="000329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D23C3E2" w14:textId="77777777" w:rsidR="0003297C" w:rsidRPr="0003297C" w:rsidRDefault="0003297C" w:rsidP="005B6BF3">
      <w:pPr>
        <w:pStyle w:val="Rubrik2"/>
        <w:ind w:left="0"/>
      </w:pPr>
      <w:r w:rsidRPr="0003297C">
        <w:t>Inför undersökningen</w:t>
      </w:r>
    </w:p>
    <w:tbl>
      <w:tblPr>
        <w:tblW w:w="9209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258"/>
      </w:tblGrid>
      <w:tr w:rsidR="0003297C" w:rsidRPr="0003297C" w14:paraId="107A7D53" w14:textId="77777777" w:rsidTr="6D12A7D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701EA4D1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2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2A5DF75" w14:textId="6058E994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K</w:t>
            </w:r>
            <w:r w:rsidR="00134947">
              <w:rPr>
                <w:rFonts w:ascii="Arial" w:hAnsi="Arial" w:cs="Arial"/>
                <w:sz w:val="18"/>
                <w:szCs w:val="18"/>
              </w:rPr>
              <w:t xml:space="preserve">ontroll efter </w:t>
            </w:r>
            <w:proofErr w:type="spellStart"/>
            <w:r w:rsidR="00134947">
              <w:rPr>
                <w:rFonts w:ascii="Arial" w:hAnsi="Arial" w:cs="Arial"/>
                <w:sz w:val="18"/>
                <w:szCs w:val="18"/>
              </w:rPr>
              <w:t>nefrektomi</w:t>
            </w:r>
            <w:proofErr w:type="spellEnd"/>
            <w:r w:rsidR="00134947">
              <w:rPr>
                <w:rFonts w:ascii="Arial" w:hAnsi="Arial" w:cs="Arial"/>
                <w:sz w:val="18"/>
                <w:szCs w:val="18"/>
              </w:rPr>
              <w:t xml:space="preserve"> eller systemisk</w:t>
            </w:r>
            <w:r w:rsidR="00CA2E7B">
              <w:rPr>
                <w:rFonts w:ascii="Arial" w:hAnsi="Arial" w:cs="Arial"/>
                <w:sz w:val="18"/>
                <w:szCs w:val="18"/>
              </w:rPr>
              <w:t xml:space="preserve"> behandling av njurtumör.</w:t>
            </w:r>
            <w:r w:rsidR="00CA2E7B">
              <w:rPr>
                <w:rFonts w:ascii="Arial" w:hAnsi="Arial" w:cs="Arial"/>
                <w:sz w:val="18"/>
                <w:szCs w:val="18"/>
              </w:rPr>
              <w:br/>
              <w:t xml:space="preserve">Endast njurar. Karakterisering oklar </w:t>
            </w:r>
            <w:proofErr w:type="spellStart"/>
            <w:r w:rsidR="00CA2E7B">
              <w:rPr>
                <w:rFonts w:ascii="Arial" w:hAnsi="Arial" w:cs="Arial"/>
                <w:sz w:val="18"/>
                <w:szCs w:val="18"/>
              </w:rPr>
              <w:t>njurexpansivitet</w:t>
            </w:r>
            <w:proofErr w:type="spellEnd"/>
            <w:r w:rsidR="00CA2E7B">
              <w:rPr>
                <w:rFonts w:ascii="Arial" w:hAnsi="Arial" w:cs="Arial"/>
                <w:sz w:val="18"/>
                <w:szCs w:val="18"/>
              </w:rPr>
              <w:t xml:space="preserve">. Kontroll cysta </w:t>
            </w:r>
            <w:proofErr w:type="spellStart"/>
            <w:r w:rsidR="00CA2E7B">
              <w:rPr>
                <w:rFonts w:ascii="Arial" w:hAnsi="Arial" w:cs="Arial"/>
                <w:sz w:val="18"/>
                <w:szCs w:val="18"/>
              </w:rPr>
              <w:t>Bosniak</w:t>
            </w:r>
            <w:proofErr w:type="spellEnd"/>
            <w:r w:rsidR="00CA2E7B">
              <w:rPr>
                <w:rFonts w:ascii="Arial" w:hAnsi="Arial" w:cs="Arial"/>
                <w:sz w:val="18"/>
                <w:szCs w:val="18"/>
              </w:rPr>
              <w:t xml:space="preserve"> 2F (eller</w:t>
            </w:r>
            <w:r w:rsidR="00CB20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E7B">
              <w:rPr>
                <w:rFonts w:ascii="Arial" w:hAnsi="Arial" w:cs="Arial"/>
                <w:sz w:val="18"/>
                <w:szCs w:val="18"/>
              </w:rPr>
              <w:t>3).</w:t>
            </w:r>
          </w:p>
        </w:tc>
      </w:tr>
      <w:tr w:rsidR="0003297C" w:rsidRPr="0003297C" w14:paraId="3314A99F" w14:textId="77777777" w:rsidTr="6D12A7D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268942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6C73FB" w14:textId="4EE1845D" w:rsidR="0003297C" w:rsidRPr="0003297C" w:rsidRDefault="0003297C" w:rsidP="0003297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Pr="0003297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03297C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0EAA3735" w14:textId="245AF1DB" w:rsidR="0003297C" w:rsidRPr="0003297C" w:rsidRDefault="0003297C" w:rsidP="0003297C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PVK</w:t>
            </w:r>
            <w:r w:rsidR="003C5CCA">
              <w:rPr>
                <w:rFonts w:ascii="Arial" w:hAnsi="Arial" w:cs="Arial"/>
                <w:sz w:val="18"/>
                <w:szCs w:val="18"/>
              </w:rPr>
              <w:t xml:space="preserve">, helst </w:t>
            </w:r>
            <w:r w:rsidR="00D101A1">
              <w:rPr>
                <w:rFonts w:ascii="Arial" w:hAnsi="Arial" w:cs="Arial"/>
                <w:sz w:val="18"/>
                <w:szCs w:val="18"/>
              </w:rPr>
              <w:t>grön</w:t>
            </w:r>
            <w:r w:rsidR="003C5CC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3297C" w:rsidRPr="0003297C" w14:paraId="10D8CD05" w14:textId="77777777" w:rsidTr="6D12A7D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BC0989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C69F44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03297C" w:rsidRPr="0003297C" w14:paraId="6178A5E5" w14:textId="77777777" w:rsidTr="6D12A7D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3E0012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95A8C7" w14:textId="6C0C128D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 xml:space="preserve"> ”</w:t>
            </w:r>
            <w:r w:rsidR="00B418C8">
              <w:rPr>
                <w:rFonts w:ascii="Arial" w:hAnsi="Arial" w:cs="Arial"/>
                <w:sz w:val="18"/>
                <w:szCs w:val="18"/>
              </w:rPr>
              <w:t>Urografi 3- och 4-fas</w:t>
            </w:r>
            <w:r w:rsidRPr="0003297C">
              <w:rPr>
                <w:rFonts w:ascii="Arial" w:hAnsi="Arial" w:cs="Arial"/>
                <w:sz w:val="18"/>
                <w:szCs w:val="18"/>
              </w:rPr>
              <w:t>”.</w:t>
            </w:r>
          </w:p>
        </w:tc>
      </w:tr>
      <w:tr w:rsidR="0003297C" w:rsidRPr="0003297C" w14:paraId="01E07227" w14:textId="77777777" w:rsidTr="6D12A7D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812698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B27E58" w14:textId="561DE199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BF30B2" w:rsidRPr="0003297C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03297C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27A5C9D1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E3C1438" w14:textId="199FA6CC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03297C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03297C" w:rsidRPr="0003297C" w14:paraId="1DB8ECD8" w14:textId="77777777" w:rsidTr="6D12A7D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A87F26D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3297C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C6BF22D" w14:textId="77777777" w:rsidR="0003297C" w:rsidRPr="0003297C" w:rsidRDefault="0003297C" w:rsidP="0003297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4368A22" w14:textId="77777777" w:rsidR="0003297C" w:rsidRPr="0003297C" w:rsidRDefault="0003297C" w:rsidP="0003297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B5DEF7A" w14:textId="77777777" w:rsidR="0003297C" w:rsidRPr="0003297C" w:rsidRDefault="0003297C" w:rsidP="0003297C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5A62E5EC" w14:textId="77777777" w:rsidR="0003297C" w:rsidRPr="0003297C" w:rsidRDefault="0003297C" w:rsidP="000329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9169844" w14:textId="77777777" w:rsidR="008D4916" w:rsidRDefault="008D4916">
      <w:pPr>
        <w:spacing w:after="0" w:line="240" w:lineRule="auto"/>
        <w:ind w:left="0" w:right="0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br w:type="page"/>
      </w:r>
    </w:p>
    <w:p w14:paraId="1F1B6534" w14:textId="1C5AEC0C" w:rsidR="0003297C" w:rsidRPr="0003297C" w:rsidRDefault="0003297C" w:rsidP="0003297C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03297C">
        <w:rPr>
          <w:rFonts w:ascii="Arial" w:hAnsi="Arial" w:cs="Arial"/>
          <w:b/>
          <w:bCs/>
          <w:szCs w:val="26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7175EE" w:rsidRPr="0003297C" w14:paraId="6C3DAB2D" w14:textId="77777777" w:rsidTr="00F7721B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1F417B0" w14:textId="511A76E4" w:rsidR="007175EE" w:rsidRPr="0003297C" w:rsidRDefault="00803A3E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</w:rPr>
            </w:pPr>
            <w:r w:rsidRPr="0000224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F4FF1A6" wp14:editId="2F67E4F4">
                  <wp:extent cx="5583600" cy="540000"/>
                  <wp:effectExtent l="0" t="0" r="36195" b="0"/>
                  <wp:docPr id="1657902410" name="Diagram 1657902410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</w:tr>
      <w:tr w:rsidR="0003297C" w:rsidRPr="0003297C" w14:paraId="5C280558" w14:textId="77777777" w:rsidTr="185DA65C">
        <w:trPr>
          <w:trHeight w:val="69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90646E4" w14:textId="0B4FCE58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anchor distT="0" distB="0" distL="114300" distR="114300" simplePos="0" relativeHeight="251658249" behindDoc="0" locked="0" layoutInCell="1" allowOverlap="1" wp14:anchorId="3D49536C" wp14:editId="24589F1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-1905</wp:posOffset>
                  </wp:positionV>
                  <wp:extent cx="3710940" cy="809625"/>
                  <wp:effectExtent l="0" t="0" r="0" b="0"/>
                  <wp:wrapNone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anchor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DA9237" w14:textId="49710214" w:rsidR="0003297C" w:rsidRPr="0003297C" w:rsidRDefault="00FC0274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694A734" wp14:editId="4CD5E6C6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412750</wp:posOffset>
                      </wp:positionV>
                      <wp:extent cx="466725" cy="739140"/>
                      <wp:effectExtent l="57150" t="19050" r="28575" b="99060"/>
                      <wp:wrapNone/>
                      <wp:docPr id="48181173" name="Pil: nedå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7391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7199CF" w14:textId="6529F279" w:rsidR="00FC0274" w:rsidRPr="00FC0274" w:rsidRDefault="00FC0274" w:rsidP="00FC0274">
                                  <w:pPr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FC0274"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FC0274"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2</w:t>
                                  </w:r>
                                  <w:r w:rsidRPr="00FC0274"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94A73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1" o:spid="_x0000_s1026" type="#_x0000_t67" style="position:absolute;left:0;text-align:left;margin-left:51.95pt;margin-top:32.5pt;width:36.75pt;height:58.2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" adj="14780" fillcolor="red" strokecolor="#005c90 [3044]">
                      <v:shadow on="t" color="black" opacity="22937f" origin=",.5" offset="0,.63889mm"/>
                      <v:textbox>
                        <w:txbxContent>
                          <w:p w14:paraId="2F7199CF" w14:textId="6529F279" w:rsidR="00FC0274" w:rsidRPr="00FC0274" w:rsidRDefault="00FC0274" w:rsidP="00FC0274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FC0274"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FC0274">
                              <w:rPr>
                                <w:sz w:val="16"/>
                                <w:szCs w:val="16"/>
                              </w:rPr>
                              <w:br/>
                              <w:t>2</w:t>
                            </w:r>
                            <w:r w:rsidRPr="00FC0274">
                              <w:rPr>
                                <w:sz w:val="16"/>
                                <w:szCs w:val="16"/>
                              </w:rPr>
                              <w:br/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13E" w:rsidRPr="000329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27F8BB" wp14:editId="4D4CE749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433070</wp:posOffset>
                      </wp:positionV>
                      <wp:extent cx="1621790" cy="758190"/>
                      <wp:effectExtent l="19050" t="19050" r="16510" b="2286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1790" cy="7581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297F3DD6">
                    <v:rect id="Rektangel 3" style="position:absolute;margin-left:8.55pt;margin-top:34.1pt;width:127.7pt;height:5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0C61F0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"/>
                  </w:pict>
                </mc:Fallback>
              </mc:AlternateContent>
            </w:r>
            <w:r w:rsidR="0003297C" w:rsidRPr="0003297C">
              <w:rPr>
                <w:noProof/>
                <w:szCs w:val="20"/>
              </w:rPr>
              <w:drawing>
                <wp:inline distT="0" distB="0" distL="0" distR="0" wp14:anchorId="3D6F7CF1" wp14:editId="0F6994D5">
                  <wp:extent cx="1637969" cy="1710745"/>
                  <wp:effectExtent l="0" t="0" r="635" b="381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228674" name=""/>
                          <pic:cNvPicPr/>
                        </pic:nvPicPr>
                        <pic:blipFill>
                          <a:blip r:embed="rId29"/>
                          <a:srcRect b="20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784" cy="1753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97C" w:rsidRPr="0003297C" w14:paraId="67490245" w14:textId="77777777" w:rsidTr="185DA65C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0661F81C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801C4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vAlign w:val="center"/>
          </w:tcPr>
          <w:p w14:paraId="51E8B3DD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297C" w:rsidRPr="0003297C" w14:paraId="5BF8AD31" w14:textId="77777777" w:rsidTr="185DA65C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6E8FADD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ECDC68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 xml:space="preserve"> – höftleder.</w:t>
            </w:r>
          </w:p>
        </w:tc>
        <w:tc>
          <w:tcPr>
            <w:tcW w:w="3089" w:type="dxa"/>
            <w:vMerge/>
            <w:vAlign w:val="center"/>
          </w:tcPr>
          <w:p w14:paraId="33D05FD1" w14:textId="77777777" w:rsidR="0003297C" w:rsidRPr="0003297C" w:rsidRDefault="0003297C" w:rsidP="0003297C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03297C" w:rsidRPr="0003297C" w14:paraId="3FC2336C" w14:textId="77777777" w:rsidTr="185DA65C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6E190997" w14:textId="77777777" w:rsidR="0003297C" w:rsidRPr="0003297C" w:rsidRDefault="0003297C" w:rsidP="0003297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Njurar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91C90F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03297C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DB312B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</w:tcPr>
          <w:p w14:paraId="53FA2DF7" w14:textId="77777777" w:rsidR="0003297C" w:rsidRPr="0003297C" w:rsidRDefault="0003297C" w:rsidP="0003297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A512A" w:rsidRPr="0003297C" w14:paraId="72572F4A" w14:textId="77777777" w:rsidTr="185DA65C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67F2A427" w14:textId="11BC77B9" w:rsidR="005A512A" w:rsidRPr="0003297C" w:rsidRDefault="005A512A" w:rsidP="005A512A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904DA6" w14:textId="6B7776DF" w:rsidR="005A512A" w:rsidRPr="0003297C" w:rsidRDefault="00902C37" w:rsidP="0003297C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  <w:r w:rsidRPr="000F39A8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 </w:t>
            </w:r>
          </w:p>
        </w:tc>
        <w:tc>
          <w:tcPr>
            <w:tcW w:w="3089" w:type="dxa"/>
            <w:vMerge/>
          </w:tcPr>
          <w:p w14:paraId="54FFBF35" w14:textId="77777777" w:rsidR="005A512A" w:rsidRPr="0003297C" w:rsidRDefault="005A512A" w:rsidP="0003297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768C3" w:rsidRPr="0003297C" w14:paraId="7A3FBA27" w14:textId="77777777" w:rsidTr="185DA65C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65B12489" w14:textId="12831844" w:rsidR="000768C3" w:rsidRPr="0003297C" w:rsidRDefault="000768C3" w:rsidP="0003297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Kortikomedullär</w:t>
            </w:r>
            <w:proofErr w:type="spellEnd"/>
            <w:r w:rsidR="004464B8">
              <w:rPr>
                <w:rFonts w:ascii="Arial" w:hAnsi="Arial" w:cs="Arial"/>
                <w:b/>
                <w:sz w:val="18"/>
                <w:szCs w:val="18"/>
              </w:rPr>
              <w:t xml:space="preserve"> fas BT+25 s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4F3F6A" w14:textId="77777777" w:rsidR="004464B8" w:rsidRPr="0003297C" w:rsidRDefault="004464B8" w:rsidP="004464B8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03297C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D39288" w14:textId="5F4085DF" w:rsidR="000768C3" w:rsidRPr="0003297C" w:rsidRDefault="004464B8" w:rsidP="004464B8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</w:tcPr>
          <w:p w14:paraId="6AA9416C" w14:textId="77777777" w:rsidR="000768C3" w:rsidRPr="0003297C" w:rsidRDefault="000768C3" w:rsidP="0003297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297C" w:rsidRPr="0003297C" w14:paraId="4CB0B819" w14:textId="77777777" w:rsidTr="185DA65C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183B9625" w14:textId="4A46973C" w:rsidR="0003297C" w:rsidRPr="0003297C" w:rsidRDefault="0003297C" w:rsidP="0003297C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 xml:space="preserve">Njurar K+ </w:t>
            </w:r>
            <w:proofErr w:type="spellStart"/>
            <w:r w:rsidRPr="0003297C">
              <w:rPr>
                <w:rFonts w:ascii="Arial" w:hAnsi="Arial" w:cs="Arial"/>
                <w:b/>
                <w:sz w:val="18"/>
                <w:szCs w:val="18"/>
              </w:rPr>
              <w:t>nefrografisk</w:t>
            </w:r>
            <w:proofErr w:type="spellEnd"/>
            <w:r w:rsidRPr="0003297C">
              <w:rPr>
                <w:rFonts w:ascii="Arial" w:hAnsi="Arial" w:cs="Arial"/>
                <w:b/>
                <w:sz w:val="18"/>
                <w:szCs w:val="18"/>
              </w:rPr>
              <w:t xml:space="preserve"> fas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0FBD019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03297C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3297C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03297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76B33F0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</w:tcPr>
          <w:p w14:paraId="06B44466" w14:textId="77777777" w:rsidR="0003297C" w:rsidRPr="0003297C" w:rsidRDefault="0003297C" w:rsidP="0003297C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2937604" w14:textId="77777777" w:rsidR="0003297C" w:rsidRPr="0003297C" w:rsidRDefault="0003297C" w:rsidP="0003297C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6101E00" w14:textId="77777777" w:rsidR="0003297C" w:rsidRPr="0003297C" w:rsidRDefault="0003297C" w:rsidP="000A7935">
      <w:pPr>
        <w:pStyle w:val="Rubrik2"/>
        <w:ind w:left="0"/>
      </w:pPr>
      <w:proofErr w:type="spellStart"/>
      <w:r w:rsidRPr="0003297C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2664"/>
      </w:tblGrid>
      <w:tr w:rsidR="0003297C" w:rsidRPr="0003297C" w14:paraId="72C4F319" w14:textId="77777777" w:rsidTr="7C4DB6F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5BA876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A9520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7D9CB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0A3B97D" wp14:editId="340FDABC">
                      <wp:simplePos x="0" y="0"/>
                      <wp:positionH relativeFrom="margin">
                        <wp:posOffset>993775</wp:posOffset>
                      </wp:positionH>
                      <wp:positionV relativeFrom="paragraph">
                        <wp:posOffset>120015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C8CE25" w14:textId="77777777" w:rsidR="0003297C" w:rsidRPr="0066564D" w:rsidRDefault="0003297C" w:rsidP="000A793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3B97D" id="Ned 20" o:spid="_x0000_s1027" type="#_x0000_t67" style="position:absolute;left:0;text-align:left;margin-left:78.25pt;margin-top:9.45pt;width:32.25pt;height:45.3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7EC8CE25" w14:textId="77777777" w:rsidR="0003297C" w:rsidRPr="0066564D" w:rsidRDefault="0003297C" w:rsidP="000A793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329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F472E78" wp14:editId="48CE9912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706120</wp:posOffset>
                      </wp:positionV>
                      <wp:extent cx="1568450" cy="12700"/>
                      <wp:effectExtent l="19050" t="19050" r="12700" b="2540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68450" cy="127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0073490">
                    <v:line id="Rak 8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55pt,55.6pt" to="120.95pt,56.6pt" w14:anchorId="3578B6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">
                      <v:stroke joinstyle="miter"/>
                    </v:line>
                  </w:pict>
                </mc:Fallback>
              </mc:AlternateContent>
            </w:r>
            <w:r w:rsidRPr="0003297C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8D31B76" wp14:editId="15D1422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100965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ABB1FB" w14:textId="77777777" w:rsidR="0003297C" w:rsidRPr="0066567D" w:rsidRDefault="0003297C" w:rsidP="000A793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D31B76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4" o:spid="_x0000_s1028" type="#_x0000_t68" style="position:absolute;left:0;text-align:left;margin-left:22.5pt;margin-top:7.95pt;width:32.3pt;height:38.95pt;rotation:9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I8Lcm7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2DABB1FB" w14:textId="77777777" w:rsidR="0003297C" w:rsidRPr="0066567D" w:rsidRDefault="0003297C" w:rsidP="000A793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29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7E2B1AD" wp14:editId="6EC6EA79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-39370</wp:posOffset>
                      </wp:positionV>
                      <wp:extent cx="1270" cy="1083945"/>
                      <wp:effectExtent l="19050" t="19050" r="36830" b="2095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0" cy="10842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C15C3DD">
                    <v:line id="Rak 1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9.4pt,-3.1pt" to="59.5pt,82.25pt" w14:anchorId="454BBE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">
                      <v:stroke joinstyle="miter"/>
                    </v:line>
                  </w:pict>
                </mc:Fallback>
              </mc:AlternateContent>
            </w:r>
            <w:r w:rsidRPr="0003297C">
              <w:rPr>
                <w:noProof/>
                <w:szCs w:val="20"/>
              </w:rPr>
              <w:drawing>
                <wp:inline distT="0" distB="0" distL="0" distR="0" wp14:anchorId="601E1FBD" wp14:editId="7EB47231">
                  <wp:extent cx="1512741" cy="1007655"/>
                  <wp:effectExtent l="0" t="0" r="0" b="254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585830" name=""/>
                          <pic:cNvPicPr/>
                        </pic:nvPicPr>
                        <pic:blipFill>
                          <a:blip r:embed="rId30"/>
                          <a:srcRect l="9316" r="4515" b="43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20" cy="1048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B338A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B8DCE84" wp14:editId="3A387C97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685800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936B56" w14:textId="77777777" w:rsidR="0003297C" w:rsidRPr="0066567D" w:rsidRDefault="0003297C" w:rsidP="000A793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DCE84" id="Upp 19" o:spid="_x0000_s1029" type="#_x0000_t68" style="position:absolute;left:0;text-align:left;margin-left:86.3pt;margin-top:54pt;width:32.3pt;height:43.5pt;rotation:18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C+c+7V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26936B56" w14:textId="77777777" w:rsidR="0003297C" w:rsidRPr="0066567D" w:rsidRDefault="0003297C" w:rsidP="000A793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29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4107038" wp14:editId="25ADD32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678180</wp:posOffset>
                      </wp:positionV>
                      <wp:extent cx="1593850" cy="0"/>
                      <wp:effectExtent l="19050" t="19050" r="6350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938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5702763B">
                    <v:line id="Rak 23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75pt,53.4pt" to="122.75pt,53.4pt" w14:anchorId="2E1E8C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">
                      <v:stroke joinstyle="miter"/>
                    </v:line>
                  </w:pict>
                </mc:Fallback>
              </mc:AlternateContent>
            </w:r>
            <w:r w:rsidRPr="0003297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889A16F" wp14:editId="7302F03E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153670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AC0087" w14:textId="77777777" w:rsidR="0003297C" w:rsidRPr="0066567D" w:rsidRDefault="0003297C" w:rsidP="000A7935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9A16F" id="Upp 22" o:spid="_x0000_s1030" type="#_x0000_t68" style="position:absolute;left:0;text-align:left;margin-left:25.45pt;margin-top:12.1pt;width:32.3pt;height:38.95pt;rotation:9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BZhhJr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37AC0087" w14:textId="77777777" w:rsidR="0003297C" w:rsidRPr="0066567D" w:rsidRDefault="0003297C" w:rsidP="000A7935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297C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2C78152" wp14:editId="4AB8F7F0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22860</wp:posOffset>
                      </wp:positionV>
                      <wp:extent cx="9525" cy="1258570"/>
                      <wp:effectExtent l="19050" t="19050" r="28575" b="3683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1" cy="125903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887CDDE">
                    <v:line id="Rak 12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1.95pt,1.8pt" to="62.7pt,100.9pt" w14:anchorId="0AAF7D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">
                      <v:stroke joinstyle="miter"/>
                    </v:line>
                  </w:pict>
                </mc:Fallback>
              </mc:AlternateContent>
            </w:r>
            <w:r w:rsidRPr="0003297C">
              <w:rPr>
                <w:noProof/>
                <w:szCs w:val="20"/>
              </w:rPr>
              <w:drawing>
                <wp:inline distT="0" distB="0" distL="0" distR="0" wp14:anchorId="350C812A" wp14:editId="3BC3ECF8">
                  <wp:extent cx="1550491" cy="1284453"/>
                  <wp:effectExtent l="0" t="0" r="0" b="0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25773" name=""/>
                          <pic:cNvPicPr/>
                        </pic:nvPicPr>
                        <pic:blipFill>
                          <a:blip r:embed="rId31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717" cy="133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97C" w:rsidRPr="0003297C" w14:paraId="0D0714BD" w14:textId="77777777" w:rsidTr="7C4DB6F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AEE83E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04434" w14:textId="18FD9E66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7C4DB6FE">
              <w:rPr>
                <w:rFonts w:ascii="Arial" w:hAnsi="Arial" w:cs="Arial"/>
                <w:noProof/>
                <w:sz w:val="18"/>
                <w:szCs w:val="18"/>
              </w:rPr>
              <w:t xml:space="preserve">Justeras så att anatomin blir symmetrisk (t.ex. efter bäckenet). DFOV ska omfatta </w:t>
            </w:r>
            <w:r w:rsidR="1637A213" w:rsidRPr="7C4DB6FE">
              <w:rPr>
                <w:rFonts w:ascii="Arial" w:hAnsi="Arial" w:cs="Arial"/>
                <w:noProof/>
                <w:sz w:val="18"/>
                <w:szCs w:val="18"/>
              </w:rPr>
              <w:t>njurarna</w:t>
            </w:r>
            <w:r w:rsidRPr="7C4DB6FE">
              <w:rPr>
                <w:rFonts w:ascii="Arial" w:hAnsi="Arial" w:cs="Arial"/>
                <w:noProof/>
                <w:sz w:val="18"/>
                <w:szCs w:val="18"/>
              </w:rPr>
              <w:t xml:space="preserve"> med 5-10 cm marginal på vardera sidan om kroppen.</w:t>
            </w:r>
          </w:p>
        </w:tc>
        <w:tc>
          <w:tcPr>
            <w:tcW w:w="2551" w:type="dxa"/>
            <w:vMerge/>
            <w:vAlign w:val="center"/>
          </w:tcPr>
          <w:p w14:paraId="401542C7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vAlign w:val="center"/>
          </w:tcPr>
          <w:p w14:paraId="0AAF9580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297C" w:rsidRPr="0003297C" w14:paraId="19A41F26" w14:textId="77777777" w:rsidTr="7C4DB6F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B343D7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E7D3F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</w:tcPr>
          <w:p w14:paraId="4B57DA8A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</w:tcPr>
          <w:p w14:paraId="0467B555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297C" w:rsidRPr="0003297C" w14:paraId="1C64F7FD" w14:textId="77777777" w:rsidTr="7C4DB6FE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4BC128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DF8E5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551" w:type="dxa"/>
            <w:vMerge/>
          </w:tcPr>
          <w:p w14:paraId="6D82291A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</w:tcPr>
          <w:p w14:paraId="356FC853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88A6499" w14:textId="77777777" w:rsidR="0003297C" w:rsidRPr="0003297C" w:rsidRDefault="0003297C" w:rsidP="000329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0422A8F" w14:textId="77777777" w:rsidR="0003297C" w:rsidRPr="0003297C" w:rsidRDefault="0003297C" w:rsidP="000A7935">
      <w:pPr>
        <w:pStyle w:val="Rubrik2"/>
        <w:ind w:left="0"/>
      </w:pPr>
      <w:r w:rsidRPr="0003297C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03297C" w:rsidRPr="0003297C" w14:paraId="223133CF" w14:textId="77777777" w:rsidTr="005A3864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56775C9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1E5E97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11F6DAB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BF1669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3297C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03297C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CB7316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0B14FD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03297C" w:rsidRPr="0003297C" w14:paraId="4C6FFF18" w14:textId="77777777" w:rsidTr="005A38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9D5674" w14:textId="77777777" w:rsidR="0003297C" w:rsidRPr="0003297C" w:rsidRDefault="0003297C" w:rsidP="0003297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Njurar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0A7A35" w14:textId="2867FA8E" w:rsidR="0003297C" w:rsidRPr="0003297C" w:rsidRDefault="0003297C" w:rsidP="00DF735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F0378" w14:textId="2969EB39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4DF9E" w14:textId="29E74C61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3A61C" w14:textId="47ABEE71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BB867B9" w14:textId="7E66C54C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297C" w:rsidRPr="0003297C" w14:paraId="1E8ED89E" w14:textId="77777777" w:rsidTr="005A38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F9A2238" w14:textId="77777777" w:rsidR="0003297C" w:rsidRPr="0003297C" w:rsidRDefault="0003297C" w:rsidP="0003297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FAAC4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6F4BF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83188" w14:textId="001F456E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B</w:t>
            </w:r>
            <w:r w:rsidR="00DF7351">
              <w:rPr>
                <w:rFonts w:ascii="Arial" w:hAnsi="Arial" w:cs="Arial"/>
                <w:sz w:val="18"/>
                <w:szCs w:val="18"/>
              </w:rPr>
              <w:t>r40</w:t>
            </w:r>
            <w:r w:rsidRPr="000329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108D7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BDD2986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03297C" w:rsidRPr="0003297C" w14:paraId="6CF89171" w14:textId="77777777" w:rsidTr="005A3864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18DE44" w14:textId="77777777" w:rsidR="0003297C" w:rsidRPr="0003297C" w:rsidRDefault="0003297C" w:rsidP="0003297C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13D1BB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61FCE0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2F06A5" w14:textId="024F1B1F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B</w:t>
            </w:r>
            <w:r w:rsidR="00DF7351">
              <w:rPr>
                <w:rFonts w:ascii="Arial" w:hAnsi="Arial" w:cs="Arial"/>
                <w:sz w:val="18"/>
                <w:szCs w:val="18"/>
              </w:rPr>
              <w:t>r40</w:t>
            </w:r>
            <w:r w:rsidRPr="000329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1EF003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BEA7788" w14:textId="35DF01C2" w:rsidR="0003297C" w:rsidRPr="0003297C" w:rsidRDefault="008C747B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  <w:r w:rsidR="00F96997">
              <w:rPr>
                <w:rFonts w:ascii="Arial" w:hAnsi="Arial" w:cs="Arial"/>
                <w:noProof/>
                <w:sz w:val="18"/>
                <w:szCs w:val="18"/>
              </w:rPr>
              <w:t>/</w:t>
            </w:r>
            <w:r w:rsidR="00F96997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03297C" w:rsidRPr="0003297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3297C" w:rsidRPr="0003297C" w14:paraId="5B1947E0" w14:textId="77777777" w:rsidTr="005A386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F091C4" w14:textId="0DB9D4F4" w:rsidR="0003297C" w:rsidRPr="0003297C" w:rsidRDefault="0003297C" w:rsidP="0003297C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03297C">
              <w:rPr>
                <w:rFonts w:ascii="Arial" w:hAnsi="Arial" w:cs="Arial"/>
                <w:b/>
                <w:sz w:val="18"/>
                <w:szCs w:val="18"/>
                <w:lang w:val="en-US"/>
              </w:rPr>
              <w:t>Njurar</w:t>
            </w:r>
            <w:proofErr w:type="spellEnd"/>
            <w:r w:rsidRPr="0003297C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K+</w:t>
            </w:r>
            <w:r w:rsidR="00B32FF3">
              <w:rPr>
                <w:rFonts w:ascii="Arial" w:hAnsi="Arial" w:cs="Arial"/>
                <w:b/>
                <w:sz w:val="18"/>
                <w:szCs w:val="18"/>
                <w:lang w:val="en-US"/>
              </w:rPr>
              <w:br/>
            </w:r>
            <w:proofErr w:type="spellStart"/>
            <w:r w:rsidR="00B32FF3">
              <w:rPr>
                <w:rFonts w:ascii="Arial" w:hAnsi="Arial" w:cs="Arial"/>
                <w:b/>
                <w:sz w:val="18"/>
                <w:szCs w:val="18"/>
                <w:lang w:val="en-US"/>
              </w:rPr>
              <w:t>kortikomedul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4CD78" w14:textId="7F3B0383" w:rsidR="0003297C" w:rsidRPr="0003297C" w:rsidRDefault="0003297C" w:rsidP="008C747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B3017" w14:textId="1D112D31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09E60" w14:textId="0DEDADB8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88F4F" w14:textId="6B6FBBEE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0BE99A5" w14:textId="539738ED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03297C" w:rsidRPr="0003297C" w14:paraId="10F793E2" w14:textId="77777777" w:rsidTr="005A38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3E73CCE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4A246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21F95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29443" w14:textId="5A27717D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B</w:t>
            </w:r>
            <w:r w:rsidR="008C747B">
              <w:rPr>
                <w:rFonts w:ascii="Arial" w:hAnsi="Arial" w:cs="Arial"/>
                <w:sz w:val="18"/>
                <w:szCs w:val="18"/>
              </w:rPr>
              <w:t>r40</w:t>
            </w:r>
            <w:r w:rsidRPr="000329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E8F00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60E9D6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297C" w:rsidRPr="0003297C" w14:paraId="320EBD52" w14:textId="77777777" w:rsidTr="005A38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4F0F01D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8460E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43F6E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24F95" w14:textId="155F3CA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B</w:t>
            </w:r>
            <w:r w:rsidR="008C747B">
              <w:rPr>
                <w:rFonts w:ascii="Arial" w:hAnsi="Arial" w:cs="Arial"/>
                <w:sz w:val="18"/>
                <w:szCs w:val="18"/>
              </w:rPr>
              <w:t>r40</w:t>
            </w:r>
            <w:r w:rsidRPr="000329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3BAD4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A733D97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03297C" w:rsidRPr="0003297C" w14:paraId="16AD4CDE" w14:textId="77777777" w:rsidTr="005A386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81C92E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FD41C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90D50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0996B" w14:textId="132B77F1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B</w:t>
            </w:r>
            <w:r w:rsidR="008C747B">
              <w:rPr>
                <w:rFonts w:ascii="Arial" w:hAnsi="Arial" w:cs="Arial"/>
                <w:sz w:val="18"/>
                <w:szCs w:val="18"/>
              </w:rPr>
              <w:t>r40</w:t>
            </w:r>
            <w:r w:rsidRPr="0003297C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A722B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03297C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DDA9C5D" w14:textId="146F3806" w:rsidR="0003297C" w:rsidRPr="0003297C" w:rsidRDefault="00F96997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03297C" w:rsidRPr="0003297C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03297C" w:rsidRPr="0003297C" w14:paraId="2C27BD70" w14:textId="77777777" w:rsidTr="00FE3B0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A9327" w14:textId="7232C23D" w:rsidR="0003297C" w:rsidRPr="0003297C" w:rsidRDefault="00EA672A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Njurar K+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hetrografisk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685E6" w14:textId="77777777" w:rsidR="0003297C" w:rsidRDefault="00EA672A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</w:t>
            </w:r>
          </w:p>
          <w:p w14:paraId="6C6F857F" w14:textId="77777777" w:rsidR="006D2540" w:rsidRDefault="006D2540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SAG</w:t>
            </w:r>
          </w:p>
          <w:p w14:paraId="409C02FA" w14:textId="24B722D9" w:rsidR="006D2540" w:rsidRPr="0003297C" w:rsidRDefault="004F44D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05DC5" w14:textId="77777777" w:rsidR="0003297C" w:rsidRDefault="00AB2DBF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  <w:p w14:paraId="1AB90455" w14:textId="77777777" w:rsidR="006D2540" w:rsidRDefault="006D2540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  <w:p w14:paraId="3C2B196C" w14:textId="52400022" w:rsidR="004F44DC" w:rsidRPr="0003297C" w:rsidRDefault="004F44D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2B66C" w14:textId="0593B8D2" w:rsidR="0003297C" w:rsidRDefault="00AB2DBF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Br40/</w:t>
            </w:r>
            <w:r w:rsidR="006D2540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tandard/FC08</w:t>
            </w:r>
          </w:p>
          <w:p w14:paraId="71D0106C" w14:textId="77777777" w:rsidR="006D2540" w:rsidRDefault="006D2540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  <w:p w14:paraId="5C7B0D96" w14:textId="72B831AF" w:rsidR="004F44DC" w:rsidRPr="0003297C" w:rsidRDefault="004F44D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FD2CC" w14:textId="77777777" w:rsidR="0003297C" w:rsidRDefault="006D2540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C50 W450</w:t>
            </w:r>
          </w:p>
          <w:p w14:paraId="695E0A05" w14:textId="77777777" w:rsidR="006D2540" w:rsidRDefault="006D2540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C50 W450</w:t>
            </w:r>
          </w:p>
          <w:p w14:paraId="77C52D06" w14:textId="5ECA9270" w:rsidR="004F44DC" w:rsidRPr="0003297C" w:rsidRDefault="004F44D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03164" w14:textId="77777777" w:rsid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PACS</w:t>
            </w:r>
          </w:p>
          <w:p w14:paraId="45F52FA0" w14:textId="77777777" w:rsidR="006D2540" w:rsidRDefault="006D2540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PACS</w:t>
            </w:r>
          </w:p>
          <w:p w14:paraId="625D30D8" w14:textId="7644F801" w:rsidR="004F44DC" w:rsidRPr="0003297C" w:rsidRDefault="004F44D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Syngo.via</w:t>
            </w:r>
            <w:proofErr w:type="spellEnd"/>
          </w:p>
        </w:tc>
      </w:tr>
      <w:tr w:rsidR="00EA672A" w:rsidRPr="0003297C" w14:paraId="4DD936BF" w14:textId="77777777" w:rsidTr="00FE3B0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3E298" w14:textId="6153D460" w:rsidR="00EA672A" w:rsidRPr="0003297C" w:rsidRDefault="00EA672A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8CBFF" w14:textId="68075338" w:rsidR="00EA672A" w:rsidRPr="0003297C" w:rsidRDefault="00EA672A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6A2E4" w14:textId="7C107E35" w:rsidR="00EA672A" w:rsidRPr="0003297C" w:rsidRDefault="00EA672A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3F9F1" w14:textId="1FC6A28E" w:rsidR="00EA672A" w:rsidRPr="0003297C" w:rsidRDefault="00EA672A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868B9" w14:textId="2256D943" w:rsidR="00EA672A" w:rsidRPr="0003297C" w:rsidRDefault="00EA672A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63056" w14:textId="3623AD4C" w:rsidR="00EA672A" w:rsidRPr="0003297C" w:rsidRDefault="00EA672A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03297C" w:rsidRPr="0003297C" w14:paraId="33E5D934" w14:textId="77777777" w:rsidTr="00FE3B0C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B4BE8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3297C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BAB11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E9653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9BE41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47DC3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95385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297C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3CA6919" w14:textId="77777777" w:rsidR="0003297C" w:rsidRPr="0003297C" w:rsidRDefault="0003297C" w:rsidP="000329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72EA951" w14:textId="6E637DE2" w:rsidR="0003297C" w:rsidRPr="0003297C" w:rsidRDefault="0003297C" w:rsidP="000A7935">
      <w:pPr>
        <w:pStyle w:val="Rubrik2"/>
        <w:ind w:left="0"/>
      </w:pPr>
      <w:r w:rsidRPr="0003297C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03297C" w:rsidRPr="0003297C" w14:paraId="2E04E9D1" w14:textId="77777777" w:rsidTr="0003297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4225BF9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52F273E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D012974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09FF5E5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3A93938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119F2302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8AD3EA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03297C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1F07B72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Njurar K-</w:t>
            </w:r>
          </w:p>
          <w:p w14:paraId="21BC8A2D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90D97F1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Njurar K+</w:t>
            </w:r>
          </w:p>
          <w:p w14:paraId="798AF035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22E2487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F3C31E0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Njurar K+</w:t>
            </w:r>
          </w:p>
          <w:p w14:paraId="63522841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1DF2332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Njurar K+</w:t>
            </w:r>
          </w:p>
          <w:p w14:paraId="48563059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89917D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7C071CFA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10EB8DA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CD654B8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57CE24C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025414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B604E44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8A78016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E9AFBA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7888C85E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EF9BAE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E343B99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4DF512C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39D0BC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309AEA4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57D843F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474757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39D1FD73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7BB06A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E2BAC7F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C8563BE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506789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BA0C1D2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13860F8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ECCF1B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42E0B740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F4F8EC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BFE4EE7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625AD3E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73D546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6CC9CFA5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52FD877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Njurar K-</w:t>
            </w:r>
          </w:p>
          <w:p w14:paraId="679019E1" w14:textId="77777777" w:rsidR="0003297C" w:rsidRPr="0003297C" w:rsidRDefault="0003297C" w:rsidP="0003297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03297C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3DC5FA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3ACEF03C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E2EB44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9686173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46F5922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EBB5DD1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50B0D7E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4116A46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26CE8E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23593B54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E2EEB0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FEB94F4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BBE2543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8A86643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F67F9F8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2ED92EF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2AADC4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5F76A38D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45DA8F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FDE8001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5E1A151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F6A366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FE76D5F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C5BD651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399E32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03297C" w:rsidRPr="0003297C" w14:paraId="43B46FD2" w14:textId="77777777" w:rsidTr="0003297C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56D4BAF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CFD7542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288220C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B8EDB43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7E55F6" w14:textId="77777777" w:rsidR="0003297C" w:rsidRPr="0003297C" w:rsidRDefault="0003297C" w:rsidP="0003297C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C32A0A2" w14:textId="77777777" w:rsidR="0003297C" w:rsidRPr="0003297C" w:rsidRDefault="0003297C" w:rsidP="0003297C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733A1">
      <w:type w:val="continuous"/>
      <w:pgSz w:w="11900" w:h="16840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70264" w14:textId="77777777" w:rsidR="00801A1C" w:rsidRDefault="00801A1C">
      <w:r>
        <w:separator/>
      </w:r>
    </w:p>
  </w:endnote>
  <w:endnote w:type="continuationSeparator" w:id="0">
    <w:p w14:paraId="04849541" w14:textId="77777777" w:rsidR="00801A1C" w:rsidRDefault="00801A1C">
      <w:r>
        <w:continuationSeparator/>
      </w:r>
    </w:p>
  </w:endnote>
  <w:endnote w:type="continuationNotice" w:id="1">
    <w:p w14:paraId="5EC9DD07" w14:textId="77777777" w:rsidR="00801A1C" w:rsidRDefault="00801A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0849" w14:textId="77777777" w:rsidR="00801A1C" w:rsidRDefault="00801A1C"/>
  </w:footnote>
  <w:footnote w:type="continuationSeparator" w:id="0">
    <w:p w14:paraId="19CDCAD8" w14:textId="77777777" w:rsidR="00801A1C" w:rsidRDefault="00801A1C">
      <w:r>
        <w:continuationSeparator/>
      </w:r>
    </w:p>
  </w:footnote>
  <w:footnote w:type="continuationNotice" w:id="1">
    <w:p w14:paraId="12DA106F" w14:textId="77777777" w:rsidR="00801A1C" w:rsidRDefault="00801A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A8552C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E24BCE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DC40D3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C825A46" w:tentative="1">
      <w:start w:val="1"/>
      <w:numFmt w:val="lowerLetter"/>
      <w:lvlText w:val="%2."/>
      <w:lvlJc w:val="left"/>
      <w:pPr>
        <w:ind w:left="1080" w:hanging="360"/>
      </w:pPr>
    </w:lvl>
    <w:lvl w:ilvl="2" w:tplc="C8D2CD66" w:tentative="1">
      <w:start w:val="1"/>
      <w:numFmt w:val="lowerRoman"/>
      <w:lvlText w:val="%3."/>
      <w:lvlJc w:val="right"/>
      <w:pPr>
        <w:ind w:left="1800" w:hanging="180"/>
      </w:pPr>
    </w:lvl>
    <w:lvl w:ilvl="3" w:tplc="627E1C0E" w:tentative="1">
      <w:start w:val="1"/>
      <w:numFmt w:val="decimal"/>
      <w:lvlText w:val="%4."/>
      <w:lvlJc w:val="left"/>
      <w:pPr>
        <w:ind w:left="2520" w:hanging="360"/>
      </w:pPr>
    </w:lvl>
    <w:lvl w:ilvl="4" w:tplc="A7727266" w:tentative="1">
      <w:start w:val="1"/>
      <w:numFmt w:val="lowerLetter"/>
      <w:lvlText w:val="%5."/>
      <w:lvlJc w:val="left"/>
      <w:pPr>
        <w:ind w:left="3240" w:hanging="360"/>
      </w:pPr>
    </w:lvl>
    <w:lvl w:ilvl="5" w:tplc="1DE688A2" w:tentative="1">
      <w:start w:val="1"/>
      <w:numFmt w:val="lowerRoman"/>
      <w:lvlText w:val="%6."/>
      <w:lvlJc w:val="right"/>
      <w:pPr>
        <w:ind w:left="3960" w:hanging="180"/>
      </w:pPr>
    </w:lvl>
    <w:lvl w:ilvl="6" w:tplc="2DC8B638" w:tentative="1">
      <w:start w:val="1"/>
      <w:numFmt w:val="decimal"/>
      <w:lvlText w:val="%7."/>
      <w:lvlJc w:val="left"/>
      <w:pPr>
        <w:ind w:left="4680" w:hanging="360"/>
      </w:pPr>
    </w:lvl>
    <w:lvl w:ilvl="7" w:tplc="026C5562" w:tentative="1">
      <w:start w:val="1"/>
      <w:numFmt w:val="lowerLetter"/>
      <w:lvlText w:val="%8."/>
      <w:lvlJc w:val="left"/>
      <w:pPr>
        <w:ind w:left="5400" w:hanging="360"/>
      </w:pPr>
    </w:lvl>
    <w:lvl w:ilvl="8" w:tplc="05CA86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B0B6BCE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8BE78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4020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7631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41EA4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2CB6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5003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5BC5D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38FF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06470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07602F4" w:tentative="1">
      <w:start w:val="1"/>
      <w:numFmt w:val="lowerLetter"/>
      <w:lvlText w:val="%2."/>
      <w:lvlJc w:val="left"/>
      <w:pPr>
        <w:ind w:left="1080" w:hanging="360"/>
      </w:pPr>
    </w:lvl>
    <w:lvl w:ilvl="2" w:tplc="85E8C036" w:tentative="1">
      <w:start w:val="1"/>
      <w:numFmt w:val="lowerRoman"/>
      <w:lvlText w:val="%3."/>
      <w:lvlJc w:val="right"/>
      <w:pPr>
        <w:ind w:left="1800" w:hanging="180"/>
      </w:pPr>
    </w:lvl>
    <w:lvl w:ilvl="3" w:tplc="7F02F84E" w:tentative="1">
      <w:start w:val="1"/>
      <w:numFmt w:val="decimal"/>
      <w:lvlText w:val="%4."/>
      <w:lvlJc w:val="left"/>
      <w:pPr>
        <w:ind w:left="2520" w:hanging="360"/>
      </w:pPr>
    </w:lvl>
    <w:lvl w:ilvl="4" w:tplc="52C6F95C" w:tentative="1">
      <w:start w:val="1"/>
      <w:numFmt w:val="lowerLetter"/>
      <w:lvlText w:val="%5."/>
      <w:lvlJc w:val="left"/>
      <w:pPr>
        <w:ind w:left="3240" w:hanging="360"/>
      </w:pPr>
    </w:lvl>
    <w:lvl w:ilvl="5" w:tplc="E7E84E24" w:tentative="1">
      <w:start w:val="1"/>
      <w:numFmt w:val="lowerRoman"/>
      <w:lvlText w:val="%6."/>
      <w:lvlJc w:val="right"/>
      <w:pPr>
        <w:ind w:left="3960" w:hanging="180"/>
      </w:pPr>
    </w:lvl>
    <w:lvl w:ilvl="6" w:tplc="36B67492" w:tentative="1">
      <w:start w:val="1"/>
      <w:numFmt w:val="decimal"/>
      <w:lvlText w:val="%7."/>
      <w:lvlJc w:val="left"/>
      <w:pPr>
        <w:ind w:left="4680" w:hanging="360"/>
      </w:pPr>
    </w:lvl>
    <w:lvl w:ilvl="7" w:tplc="72861CD0" w:tentative="1">
      <w:start w:val="1"/>
      <w:numFmt w:val="lowerLetter"/>
      <w:lvlText w:val="%8."/>
      <w:lvlJc w:val="left"/>
      <w:pPr>
        <w:ind w:left="5400" w:hanging="360"/>
      </w:pPr>
    </w:lvl>
    <w:lvl w:ilvl="8" w:tplc="D5E8CF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C90415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708AF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C286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785C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3E87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2CD8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4C08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F641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9414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9252249">
    <w:abstractNumId w:val="21"/>
  </w:num>
  <w:num w:numId="2" w16cid:durableId="1066801409">
    <w:abstractNumId w:val="16"/>
  </w:num>
  <w:num w:numId="3" w16cid:durableId="1368411048">
    <w:abstractNumId w:val="0"/>
  </w:num>
  <w:num w:numId="4" w16cid:durableId="427772995">
    <w:abstractNumId w:val="6"/>
  </w:num>
  <w:num w:numId="5" w16cid:durableId="1218080279">
    <w:abstractNumId w:val="19"/>
  </w:num>
  <w:num w:numId="6" w16cid:durableId="1672365416">
    <w:abstractNumId w:val="2"/>
  </w:num>
  <w:num w:numId="7" w16cid:durableId="868447673">
    <w:abstractNumId w:val="13"/>
  </w:num>
  <w:num w:numId="8" w16cid:durableId="1023895381">
    <w:abstractNumId w:val="9"/>
  </w:num>
  <w:num w:numId="9" w16cid:durableId="1069424431">
    <w:abstractNumId w:val="1"/>
  </w:num>
  <w:num w:numId="10" w16cid:durableId="536813919">
    <w:abstractNumId w:val="1"/>
  </w:num>
  <w:num w:numId="11" w16cid:durableId="1435319516">
    <w:abstractNumId w:val="3"/>
  </w:num>
  <w:num w:numId="12" w16cid:durableId="1510758864">
    <w:abstractNumId w:val="4"/>
  </w:num>
  <w:num w:numId="13" w16cid:durableId="1676417186">
    <w:abstractNumId w:val="15"/>
  </w:num>
  <w:num w:numId="14" w16cid:durableId="1476675314">
    <w:abstractNumId w:val="10"/>
  </w:num>
  <w:num w:numId="15" w16cid:durableId="1885949416">
    <w:abstractNumId w:val="7"/>
  </w:num>
  <w:num w:numId="16" w16cid:durableId="1665813826">
    <w:abstractNumId w:val="14"/>
  </w:num>
  <w:num w:numId="17" w16cid:durableId="406613433">
    <w:abstractNumId w:val="5"/>
  </w:num>
  <w:num w:numId="18" w16cid:durableId="445008349">
    <w:abstractNumId w:val="12"/>
  </w:num>
  <w:num w:numId="19" w16cid:durableId="424767131">
    <w:abstractNumId w:val="20"/>
  </w:num>
  <w:num w:numId="20" w16cid:durableId="834686639">
    <w:abstractNumId w:val="17"/>
  </w:num>
  <w:num w:numId="21" w16cid:durableId="1611934563">
    <w:abstractNumId w:val="8"/>
  </w:num>
  <w:num w:numId="22" w16cid:durableId="918757026">
    <w:abstractNumId w:val="18"/>
  </w:num>
  <w:num w:numId="23" w16cid:durableId="14169033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DC0"/>
    <w:rsid w:val="00016CF0"/>
    <w:rsid w:val="0002435C"/>
    <w:rsid w:val="00030DDD"/>
    <w:rsid w:val="000313BB"/>
    <w:rsid w:val="0003297C"/>
    <w:rsid w:val="00033ED5"/>
    <w:rsid w:val="00050500"/>
    <w:rsid w:val="0005691C"/>
    <w:rsid w:val="00056ECB"/>
    <w:rsid w:val="00056ED5"/>
    <w:rsid w:val="000655CC"/>
    <w:rsid w:val="000700AE"/>
    <w:rsid w:val="000768C3"/>
    <w:rsid w:val="00084024"/>
    <w:rsid w:val="0009062C"/>
    <w:rsid w:val="00095368"/>
    <w:rsid w:val="000954C4"/>
    <w:rsid w:val="000A0E73"/>
    <w:rsid w:val="000A4C35"/>
    <w:rsid w:val="000A611A"/>
    <w:rsid w:val="000A7935"/>
    <w:rsid w:val="000B12D9"/>
    <w:rsid w:val="000B320E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2B0"/>
    <w:rsid w:val="00133337"/>
    <w:rsid w:val="00133A0F"/>
    <w:rsid w:val="00134947"/>
    <w:rsid w:val="0013580F"/>
    <w:rsid w:val="001371FC"/>
    <w:rsid w:val="00137B6D"/>
    <w:rsid w:val="0014070B"/>
    <w:rsid w:val="001422C1"/>
    <w:rsid w:val="001522AE"/>
    <w:rsid w:val="00157D5B"/>
    <w:rsid w:val="001616AE"/>
    <w:rsid w:val="00161FE6"/>
    <w:rsid w:val="001647EA"/>
    <w:rsid w:val="00164C3D"/>
    <w:rsid w:val="0016504F"/>
    <w:rsid w:val="00166D3A"/>
    <w:rsid w:val="001758C0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1E52"/>
    <w:rsid w:val="001F6625"/>
    <w:rsid w:val="00211487"/>
    <w:rsid w:val="00211D91"/>
    <w:rsid w:val="00217DEC"/>
    <w:rsid w:val="00235B57"/>
    <w:rsid w:val="00250F24"/>
    <w:rsid w:val="002523C5"/>
    <w:rsid w:val="0025380B"/>
    <w:rsid w:val="0025703A"/>
    <w:rsid w:val="00262CD2"/>
    <w:rsid w:val="00262F3D"/>
    <w:rsid w:val="00262FB6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C684A"/>
    <w:rsid w:val="002D0E0E"/>
    <w:rsid w:val="002D6023"/>
    <w:rsid w:val="002E1221"/>
    <w:rsid w:val="002E263F"/>
    <w:rsid w:val="002E6F81"/>
    <w:rsid w:val="002F08BA"/>
    <w:rsid w:val="002F2CFF"/>
    <w:rsid w:val="002F568B"/>
    <w:rsid w:val="002F7818"/>
    <w:rsid w:val="003066D0"/>
    <w:rsid w:val="00311401"/>
    <w:rsid w:val="00316CFF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2FC"/>
    <w:rsid w:val="0036594C"/>
    <w:rsid w:val="00367D19"/>
    <w:rsid w:val="00370DC1"/>
    <w:rsid w:val="00371BED"/>
    <w:rsid w:val="00384019"/>
    <w:rsid w:val="00384434"/>
    <w:rsid w:val="003854F1"/>
    <w:rsid w:val="0039118E"/>
    <w:rsid w:val="003968B5"/>
    <w:rsid w:val="00397F54"/>
    <w:rsid w:val="003A0D43"/>
    <w:rsid w:val="003B2A4B"/>
    <w:rsid w:val="003C5CCA"/>
    <w:rsid w:val="003D099E"/>
    <w:rsid w:val="003D21A2"/>
    <w:rsid w:val="003D29D2"/>
    <w:rsid w:val="003E0705"/>
    <w:rsid w:val="003E2FF7"/>
    <w:rsid w:val="003F1013"/>
    <w:rsid w:val="003F1ACF"/>
    <w:rsid w:val="00404948"/>
    <w:rsid w:val="00405669"/>
    <w:rsid w:val="00406BEA"/>
    <w:rsid w:val="0041153D"/>
    <w:rsid w:val="00413A60"/>
    <w:rsid w:val="004230F7"/>
    <w:rsid w:val="0043167E"/>
    <w:rsid w:val="0043409A"/>
    <w:rsid w:val="00443C1E"/>
    <w:rsid w:val="00446255"/>
    <w:rsid w:val="004464B8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67E"/>
    <w:rsid w:val="004A4970"/>
    <w:rsid w:val="004B2183"/>
    <w:rsid w:val="004B2A01"/>
    <w:rsid w:val="004C0B09"/>
    <w:rsid w:val="004C2559"/>
    <w:rsid w:val="004D1314"/>
    <w:rsid w:val="004D7BA3"/>
    <w:rsid w:val="004F44DC"/>
    <w:rsid w:val="004F4518"/>
    <w:rsid w:val="004F4C62"/>
    <w:rsid w:val="00501433"/>
    <w:rsid w:val="00511CC4"/>
    <w:rsid w:val="00531E60"/>
    <w:rsid w:val="00532FCB"/>
    <w:rsid w:val="00536A5A"/>
    <w:rsid w:val="005407B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864"/>
    <w:rsid w:val="005A512A"/>
    <w:rsid w:val="005A54ED"/>
    <w:rsid w:val="005A5D5B"/>
    <w:rsid w:val="005A6081"/>
    <w:rsid w:val="005A627D"/>
    <w:rsid w:val="005B6BF3"/>
    <w:rsid w:val="005B7277"/>
    <w:rsid w:val="005C0045"/>
    <w:rsid w:val="005C084E"/>
    <w:rsid w:val="005C4606"/>
    <w:rsid w:val="005D0B0C"/>
    <w:rsid w:val="005E02B3"/>
    <w:rsid w:val="005E1E24"/>
    <w:rsid w:val="005E321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403F"/>
    <w:rsid w:val="006B5DE7"/>
    <w:rsid w:val="006C0E94"/>
    <w:rsid w:val="006C29D3"/>
    <w:rsid w:val="006C5048"/>
    <w:rsid w:val="006C6A4B"/>
    <w:rsid w:val="006C779F"/>
    <w:rsid w:val="006D01F5"/>
    <w:rsid w:val="006D0CFB"/>
    <w:rsid w:val="006D2540"/>
    <w:rsid w:val="006D30C0"/>
    <w:rsid w:val="006D7252"/>
    <w:rsid w:val="006D7535"/>
    <w:rsid w:val="006E450B"/>
    <w:rsid w:val="006F0D7E"/>
    <w:rsid w:val="006F249D"/>
    <w:rsid w:val="00710B77"/>
    <w:rsid w:val="0071590C"/>
    <w:rsid w:val="007175EE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CC4"/>
    <w:rsid w:val="00762EE0"/>
    <w:rsid w:val="00765C41"/>
    <w:rsid w:val="00771100"/>
    <w:rsid w:val="007759DD"/>
    <w:rsid w:val="0078609F"/>
    <w:rsid w:val="007917BA"/>
    <w:rsid w:val="007A5C6F"/>
    <w:rsid w:val="007C1E80"/>
    <w:rsid w:val="007D4241"/>
    <w:rsid w:val="007D4317"/>
    <w:rsid w:val="007D4EA3"/>
    <w:rsid w:val="007F1CFF"/>
    <w:rsid w:val="007F5DD5"/>
    <w:rsid w:val="00801A1C"/>
    <w:rsid w:val="00803A3E"/>
    <w:rsid w:val="00821A1B"/>
    <w:rsid w:val="008262E9"/>
    <w:rsid w:val="00827E69"/>
    <w:rsid w:val="00835C4D"/>
    <w:rsid w:val="00843F48"/>
    <w:rsid w:val="00851423"/>
    <w:rsid w:val="00857848"/>
    <w:rsid w:val="0086527B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47B"/>
    <w:rsid w:val="008C7F2A"/>
    <w:rsid w:val="008D4916"/>
    <w:rsid w:val="008E013E"/>
    <w:rsid w:val="008E36F8"/>
    <w:rsid w:val="008E46B2"/>
    <w:rsid w:val="008E682C"/>
    <w:rsid w:val="008E78A1"/>
    <w:rsid w:val="008F394A"/>
    <w:rsid w:val="008F589F"/>
    <w:rsid w:val="00902C37"/>
    <w:rsid w:val="00906238"/>
    <w:rsid w:val="00907EF9"/>
    <w:rsid w:val="0091295C"/>
    <w:rsid w:val="00914D58"/>
    <w:rsid w:val="00921476"/>
    <w:rsid w:val="00921F47"/>
    <w:rsid w:val="009228AB"/>
    <w:rsid w:val="0093085B"/>
    <w:rsid w:val="00931C57"/>
    <w:rsid w:val="009347A5"/>
    <w:rsid w:val="00942257"/>
    <w:rsid w:val="00942ED7"/>
    <w:rsid w:val="009471BF"/>
    <w:rsid w:val="00950E4E"/>
    <w:rsid w:val="009529BD"/>
    <w:rsid w:val="009533B4"/>
    <w:rsid w:val="00955935"/>
    <w:rsid w:val="00971D93"/>
    <w:rsid w:val="009A2712"/>
    <w:rsid w:val="009B1F6B"/>
    <w:rsid w:val="009B31E7"/>
    <w:rsid w:val="009C0D12"/>
    <w:rsid w:val="009C192E"/>
    <w:rsid w:val="009C328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9C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790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DBF"/>
    <w:rsid w:val="00AC3FF6"/>
    <w:rsid w:val="00AD3F5D"/>
    <w:rsid w:val="00AD73EC"/>
    <w:rsid w:val="00AE5BC7"/>
    <w:rsid w:val="00AF5AAF"/>
    <w:rsid w:val="00B046D8"/>
    <w:rsid w:val="00B13F4C"/>
    <w:rsid w:val="00B16219"/>
    <w:rsid w:val="00B16C59"/>
    <w:rsid w:val="00B32FF3"/>
    <w:rsid w:val="00B33FDD"/>
    <w:rsid w:val="00B359CC"/>
    <w:rsid w:val="00B36107"/>
    <w:rsid w:val="00B41789"/>
    <w:rsid w:val="00B418C8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0B2"/>
    <w:rsid w:val="00C07DDB"/>
    <w:rsid w:val="00C30721"/>
    <w:rsid w:val="00C3534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3A1"/>
    <w:rsid w:val="00C7430C"/>
    <w:rsid w:val="00C85DA1"/>
    <w:rsid w:val="00C9071C"/>
    <w:rsid w:val="00C908FF"/>
    <w:rsid w:val="00C97BD3"/>
    <w:rsid w:val="00CA2E7B"/>
    <w:rsid w:val="00CA39EF"/>
    <w:rsid w:val="00CA521F"/>
    <w:rsid w:val="00CB0493"/>
    <w:rsid w:val="00CB17FF"/>
    <w:rsid w:val="00CB1ED7"/>
    <w:rsid w:val="00CB20CC"/>
    <w:rsid w:val="00CB69A2"/>
    <w:rsid w:val="00CC167C"/>
    <w:rsid w:val="00CC52D9"/>
    <w:rsid w:val="00CD2F1C"/>
    <w:rsid w:val="00CD6647"/>
    <w:rsid w:val="00CE4B73"/>
    <w:rsid w:val="00CF70BB"/>
    <w:rsid w:val="00D074DB"/>
    <w:rsid w:val="00D101A1"/>
    <w:rsid w:val="00D139CF"/>
    <w:rsid w:val="00D30BDF"/>
    <w:rsid w:val="00D37410"/>
    <w:rsid w:val="00D37E7F"/>
    <w:rsid w:val="00D47AD7"/>
    <w:rsid w:val="00D51529"/>
    <w:rsid w:val="00D67AC7"/>
    <w:rsid w:val="00D71E11"/>
    <w:rsid w:val="00D85218"/>
    <w:rsid w:val="00D915B1"/>
    <w:rsid w:val="00DA299D"/>
    <w:rsid w:val="00DA495F"/>
    <w:rsid w:val="00DA65C4"/>
    <w:rsid w:val="00DC48B4"/>
    <w:rsid w:val="00DD2BE0"/>
    <w:rsid w:val="00DE4447"/>
    <w:rsid w:val="00DE5DA2"/>
    <w:rsid w:val="00DE6835"/>
    <w:rsid w:val="00DF0033"/>
    <w:rsid w:val="00DF7351"/>
    <w:rsid w:val="00E026BF"/>
    <w:rsid w:val="00E07B1B"/>
    <w:rsid w:val="00E11853"/>
    <w:rsid w:val="00E52A86"/>
    <w:rsid w:val="00E54B47"/>
    <w:rsid w:val="00E553BF"/>
    <w:rsid w:val="00E55D93"/>
    <w:rsid w:val="00E61294"/>
    <w:rsid w:val="00E62FEB"/>
    <w:rsid w:val="00E7237C"/>
    <w:rsid w:val="00E76FBA"/>
    <w:rsid w:val="00E77C46"/>
    <w:rsid w:val="00E80C44"/>
    <w:rsid w:val="00E86CE8"/>
    <w:rsid w:val="00E90E82"/>
    <w:rsid w:val="00EA00CB"/>
    <w:rsid w:val="00EA1BAA"/>
    <w:rsid w:val="00EA3FCD"/>
    <w:rsid w:val="00EA42A0"/>
    <w:rsid w:val="00EA5212"/>
    <w:rsid w:val="00EA672A"/>
    <w:rsid w:val="00EB6714"/>
    <w:rsid w:val="00EC0A68"/>
    <w:rsid w:val="00EC5006"/>
    <w:rsid w:val="00ED49C3"/>
    <w:rsid w:val="00ED6CE8"/>
    <w:rsid w:val="00ED79F7"/>
    <w:rsid w:val="00ED7AA6"/>
    <w:rsid w:val="00EE2A56"/>
    <w:rsid w:val="00EE3818"/>
    <w:rsid w:val="00F22264"/>
    <w:rsid w:val="00F2564D"/>
    <w:rsid w:val="00F304DD"/>
    <w:rsid w:val="00F35B05"/>
    <w:rsid w:val="00F372E5"/>
    <w:rsid w:val="00F40853"/>
    <w:rsid w:val="00F413D9"/>
    <w:rsid w:val="00F5135F"/>
    <w:rsid w:val="00F51F78"/>
    <w:rsid w:val="00F86F47"/>
    <w:rsid w:val="00F90B64"/>
    <w:rsid w:val="00F96997"/>
    <w:rsid w:val="00FB2F0F"/>
    <w:rsid w:val="00FB5086"/>
    <w:rsid w:val="00FB5411"/>
    <w:rsid w:val="00FB6392"/>
    <w:rsid w:val="00FB7FF3"/>
    <w:rsid w:val="00FC0274"/>
    <w:rsid w:val="00FD3C70"/>
    <w:rsid w:val="00FD6820"/>
    <w:rsid w:val="00FE12D8"/>
    <w:rsid w:val="00FF7C02"/>
    <w:rsid w:val="024801E3"/>
    <w:rsid w:val="1637A213"/>
    <w:rsid w:val="185DA65C"/>
    <w:rsid w:val="30AA2E0B"/>
    <w:rsid w:val="4109B9AE"/>
    <w:rsid w:val="51B6C8E7"/>
    <w:rsid w:val="647B2B65"/>
    <w:rsid w:val="6B2CF8ED"/>
    <w:rsid w:val="6D12A7D5"/>
    <w:rsid w:val="7C4DB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3B2ADD2-5BBD-4E64-9BDC-CEA87E3D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70DC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70DC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70DC1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70DC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70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diagramLayout" Target="diagrams/layout2.xm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image" Target="media/image5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image" Target="media/image4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875"/>
          <a:ext cx="961196" cy="4319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2" y="53875"/>
          <a:ext cx="961196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29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13" y="53875"/>
          <a:ext cx="963429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63" y="53875"/>
          <a:ext cx="959830" cy="4319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BT+25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46" y="53875"/>
          <a:ext cx="961196" cy="4319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6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6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6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6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6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6" custScaleX="100107" custScaleY="112219">
        <dgm:presLayoutVars>
          <dgm:bulletEnabled val="1"/>
        </dgm:presLayoutVars>
      </dgm:prSet>
      <dgm:spPr/>
    </dgm:pt>
  </dgm:ptLst>
  <dgm:cxnLst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1E6F8335-AEF5-440E-99A9-418F4149BE0C}" type="presOf" srcId="{FB4701B0-1C4A-420C-9F09-C1678465770A}" destId="{33A1349C-0317-431F-9E60-7456885DCFD5}" srcOrd="0" destOrd="0" presId="urn:microsoft.com/office/officeart/2005/8/layout/hChevron3"/>
    <dgm:cxn modelId="{22167936-503B-4B07-A6DF-3F5FB5F0029C}" type="presOf" srcId="{548E9FD9-7371-42E5-8C31-C03B33C90BF7}" destId="{6CE68A43-9C69-4212-AF24-9AFEE7CA1715}" srcOrd="0" destOrd="0" presId="urn:microsoft.com/office/officeart/2005/8/layout/hChevron3"/>
    <dgm:cxn modelId="{14E47871-BA1F-4A25-AA33-75F1D307FE4F}" type="presOf" srcId="{B6686773-0991-4F56-99B7-CB08DF66B5ED}" destId="{6AC59577-EC82-4A35-90CE-96CD0348AB0D}" srcOrd="0" destOrd="0" presId="urn:microsoft.com/office/officeart/2005/8/layout/hChevron3"/>
    <dgm:cxn modelId="{98A93B7C-EDC2-43BC-84D1-64E58F4D4121}" type="presOf" srcId="{D813EA76-4FD3-4C15-BFBC-B1DF43B29666}" destId="{4784DBD1-3CBE-41A8-A2C7-CF088F838C79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CF67BFA0-F95D-4B2D-A270-F02B19E47228}" type="presOf" srcId="{7D55B2F1-F7F7-4A6B-AFB0-F846FDB634B5}" destId="{E13D0391-DAD9-4B61-AB66-3FA48A4F7006}" srcOrd="0" destOrd="0" presId="urn:microsoft.com/office/officeart/2005/8/layout/hChevron3"/>
    <dgm:cxn modelId="{E8E187B1-1D01-44AE-AF5F-71B38259440F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D90CDE7-22CC-4A0E-8D9A-5277CC10167E}" type="presOf" srcId="{72C3C3E7-AFE7-48AF-A84A-F5F4B462ABCE}" destId="{AD4E5296-B06F-4F82-9CB5-F741BF6BFCC1}" srcOrd="0" destOrd="0" presId="urn:microsoft.com/office/officeart/2005/8/layout/hChevron3"/>
    <dgm:cxn modelId="{1B8940E1-B3D8-4F71-8311-BDC4DCFC23EC}" type="presParOf" srcId="{1F6A0B97-83F0-4189-B0CB-00156B0AC153}" destId="{4784DBD1-3CBE-41A8-A2C7-CF088F838C79}" srcOrd="0" destOrd="0" presId="urn:microsoft.com/office/officeart/2005/8/layout/hChevron3"/>
    <dgm:cxn modelId="{B0BA51B0-3EC4-4904-A60A-2E715A9DF89B}" type="presParOf" srcId="{1F6A0B97-83F0-4189-B0CB-00156B0AC153}" destId="{37D14BC8-3203-463C-9804-9B3B86B621FF}" srcOrd="1" destOrd="0" presId="urn:microsoft.com/office/officeart/2005/8/layout/hChevron3"/>
    <dgm:cxn modelId="{D7D845E0-B549-4C66-94CF-243BC212D2DE}" type="presParOf" srcId="{1F6A0B97-83F0-4189-B0CB-00156B0AC153}" destId="{E13D0391-DAD9-4B61-AB66-3FA48A4F7006}" srcOrd="2" destOrd="0" presId="urn:microsoft.com/office/officeart/2005/8/layout/hChevron3"/>
    <dgm:cxn modelId="{4C72665F-B5DE-491C-B4A0-E5AA00106517}" type="presParOf" srcId="{1F6A0B97-83F0-4189-B0CB-00156B0AC153}" destId="{F9271109-4339-4036-9126-150629D10456}" srcOrd="3" destOrd="0" presId="urn:microsoft.com/office/officeart/2005/8/layout/hChevron3"/>
    <dgm:cxn modelId="{E661CC6A-7448-46E0-A909-D6E2D1BDAAD2}" type="presParOf" srcId="{1F6A0B97-83F0-4189-B0CB-00156B0AC153}" destId="{AD4E5296-B06F-4F82-9CB5-F741BF6BFCC1}" srcOrd="4" destOrd="0" presId="urn:microsoft.com/office/officeart/2005/8/layout/hChevron3"/>
    <dgm:cxn modelId="{3D20E2E3-00F5-4BAB-B6E9-5CEF8BAC8AE8}" type="presParOf" srcId="{1F6A0B97-83F0-4189-B0CB-00156B0AC153}" destId="{99F7A086-6C98-4385-8FFE-3337C1F24694}" srcOrd="5" destOrd="0" presId="urn:microsoft.com/office/officeart/2005/8/layout/hChevron3"/>
    <dgm:cxn modelId="{F58F6CFB-FA3F-4FE0-A478-8DD1F4D15B33}" type="presParOf" srcId="{1F6A0B97-83F0-4189-B0CB-00156B0AC153}" destId="{6CE68A43-9C69-4212-AF24-9AFEE7CA1715}" srcOrd="6" destOrd="0" presId="urn:microsoft.com/office/officeart/2005/8/layout/hChevron3"/>
    <dgm:cxn modelId="{7F767E97-0FB9-4F01-B511-CA05505E8031}" type="presParOf" srcId="{1F6A0B97-83F0-4189-B0CB-00156B0AC153}" destId="{3220CDE8-D909-484A-AEEE-E1F8CCD6E591}" srcOrd="7" destOrd="0" presId="urn:microsoft.com/office/officeart/2005/8/layout/hChevron3"/>
    <dgm:cxn modelId="{57EF9E33-0C06-416C-8CD4-16C6EDB7977E}" type="presParOf" srcId="{1F6A0B97-83F0-4189-B0CB-00156B0AC153}" destId="{6AC59577-EC82-4A35-90CE-96CD0348AB0D}" srcOrd="8" destOrd="0" presId="urn:microsoft.com/office/officeart/2005/8/layout/hChevron3"/>
    <dgm:cxn modelId="{D22E3DD0-83F6-44AA-8DFB-FFB2D6D0C8AE}" type="presParOf" srcId="{1F6A0B97-83F0-4189-B0CB-00156B0AC153}" destId="{EB1C56B5-4A0A-494F-92A8-3B4C157D15C5}" srcOrd="9" destOrd="0" presId="urn:microsoft.com/office/officeart/2005/8/layout/hChevron3"/>
    <dgm:cxn modelId="{0857360B-A887-47D6-B527-A789AD72B4AA}" type="presParOf" srcId="{1F6A0B97-83F0-4189-B0CB-00156B0AC153}" destId="{33A1349C-0317-431F-9E60-7456885DCFD5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</dgm:ptLst>
  <dgm:cxnLst>
    <dgm:cxn modelId="{3994F0A6-D119-4283-A184-CEA097584FF3}" type="presOf" srcId="{B73EA016-5B5E-4372-8AFF-E16F061CFA05}" destId="{1F6A0B97-83F0-4189-B0CB-00156B0AC153}" srcOrd="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962" y="19120"/>
          <a:ext cx="1116413" cy="50175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62" y="19120"/>
        <a:ext cx="990974" cy="501758"/>
      </dsp:txXfrm>
    </dsp:sp>
    <dsp:sp modelId="{E13D0391-DAD9-4B61-AB66-3FA48A4F7006}">
      <dsp:nvSpPr>
        <dsp:cNvPr id="0" name=""/>
        <dsp:cNvSpPr/>
      </dsp:nvSpPr>
      <dsp:spPr>
        <a:xfrm>
          <a:off x="893813" y="19120"/>
          <a:ext cx="1116413" cy="50175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1144692" y="19120"/>
        <a:ext cx="614655" cy="501758"/>
      </dsp:txXfrm>
    </dsp:sp>
    <dsp:sp modelId="{AD4E5296-B06F-4F82-9CB5-F741BF6BFCC1}">
      <dsp:nvSpPr>
        <dsp:cNvPr id="0" name=""/>
        <dsp:cNvSpPr/>
      </dsp:nvSpPr>
      <dsp:spPr>
        <a:xfrm>
          <a:off x="1786664" y="19120"/>
          <a:ext cx="1116413" cy="50175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2037543" y="19120"/>
        <a:ext cx="614655" cy="501758"/>
      </dsp:txXfrm>
    </dsp:sp>
    <dsp:sp modelId="{6CE68A43-9C69-4212-AF24-9AFEE7CA1715}">
      <dsp:nvSpPr>
        <dsp:cNvPr id="0" name=""/>
        <dsp:cNvSpPr/>
      </dsp:nvSpPr>
      <dsp:spPr>
        <a:xfrm>
          <a:off x="2679515" y="19120"/>
          <a:ext cx="1116413" cy="50175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930394" y="19120"/>
        <a:ext cx="614655" cy="501758"/>
      </dsp:txXfrm>
    </dsp:sp>
    <dsp:sp modelId="{6AC59577-EC82-4A35-90CE-96CD0348AB0D}">
      <dsp:nvSpPr>
        <dsp:cNvPr id="0" name=""/>
        <dsp:cNvSpPr/>
      </dsp:nvSpPr>
      <dsp:spPr>
        <a:xfrm>
          <a:off x="3572367" y="19120"/>
          <a:ext cx="1114825" cy="50175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 BT+25 s</a:t>
          </a:r>
        </a:p>
      </dsp:txBody>
      <dsp:txXfrm>
        <a:off x="3823246" y="19120"/>
        <a:ext cx="613067" cy="501758"/>
      </dsp:txXfrm>
    </dsp:sp>
    <dsp:sp modelId="{33A1349C-0317-431F-9E60-7456885DCFD5}">
      <dsp:nvSpPr>
        <dsp:cNvPr id="0" name=""/>
        <dsp:cNvSpPr/>
      </dsp:nvSpPr>
      <dsp:spPr>
        <a:xfrm>
          <a:off x="4463630" y="19120"/>
          <a:ext cx="1119006" cy="50175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4714509" y="19120"/>
        <a:ext cx="617248" cy="50175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3</Pages>
  <Words>451</Words>
  <Characters>2392</Characters>
  <Application>Microsoft Office Word</Application>
  <DocSecurity>0</DocSecurity>
  <Lines>19</Lines>
  <Paragraphs>5</Paragraphs>
  <ScaleCrop>false</ScaleCrop>
  <Manager/>
  <Company/>
  <LinksUpToDate>false</LinksUpToDate>
  <CharactersWithSpaces>2838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Njurar 3-fas K- K+ (852902)</dc:title>
  <dc:subject/>
  <dc:creator>patrik.jens.johansson@vgregion.se</dc:creator>
  <keywords/>
  <lastModifiedBy>Ulrica Sehlberg</lastModifiedBy>
  <revision>78</revision>
  <lastPrinted>2016-03-31T01:56:00.0000000Z</lastPrinted>
  <dcterms:created xsi:type="dcterms:W3CDTF">2022-05-17T19:11:00.0000000Z</dcterms:created>
  <dcterms:modified xsi:type="dcterms:W3CDTF">2026-06-17T12:31:00.0000000Z</dcterms:modified>
</coreProperties>
</file>