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4ABA4" w14:textId="77777777" w:rsidR="002212ED" w:rsidRDefault="002212ED" w:rsidP="00440EF6">
      <w:pPr>
        <w:pStyle w:val="Rubrik2"/>
        <w:ind w:left="0"/>
        <w:sectPr w:rsidR="002212ED" w:rsidSect="002212E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CE6B0A5" w14:textId="14CF1AF0" w:rsidR="002212ED" w:rsidRDefault="00535571" w:rsidP="00535571">
      <w:pPr>
        <w:pStyle w:val="Rubrik1"/>
        <w:ind w:left="0"/>
      </w:pPr>
      <w:r w:rsidRPr="00535571">
        <w:t>DT Armbåge (864000)</w:t>
      </w:r>
    </w:p>
    <w:p w14:paraId="60B967B5" w14:textId="77777777" w:rsidR="00440EF6" w:rsidRPr="00440EF6" w:rsidRDefault="00440EF6" w:rsidP="00440EF6"/>
    <w:p w14:paraId="69139131" w14:textId="5885FBB7" w:rsidR="002212ED" w:rsidRPr="002212ED" w:rsidRDefault="00535571" w:rsidP="00535571">
      <w:pPr>
        <w:pStyle w:val="Rubrik2"/>
        <w:ind w:left="0"/>
      </w:pPr>
      <w:r>
        <w:t xml:space="preserve">Förändringar </w:t>
      </w:r>
      <w:r w:rsidR="002212ED" w:rsidRPr="002212ED">
        <w:t>i denna version</w:t>
      </w:r>
    </w:p>
    <w:p w14:paraId="2EB5EA54" w14:textId="0D1B084E" w:rsidR="002212ED" w:rsidRPr="002212ED" w:rsidRDefault="002212ED" w:rsidP="002212E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2212ED">
        <w:rPr>
          <w:rFonts w:ascii="Arial" w:hAnsi="Arial" w:cs="Arial"/>
          <w:sz w:val="18"/>
          <w:szCs w:val="18"/>
        </w:rPr>
        <w:t>Inga förändringar</w:t>
      </w:r>
      <w:r w:rsidR="00747EC3">
        <w:rPr>
          <w:rFonts w:ascii="Arial" w:hAnsi="Arial" w:cs="Arial"/>
          <w:sz w:val="18"/>
          <w:szCs w:val="18"/>
        </w:rPr>
        <w:t>.</w:t>
      </w:r>
    </w:p>
    <w:p w14:paraId="13EB7714" w14:textId="77777777" w:rsidR="002212ED" w:rsidRPr="002212ED" w:rsidRDefault="002212ED" w:rsidP="002212E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B43F695" w14:textId="77777777" w:rsidR="002212ED" w:rsidRPr="002212ED" w:rsidRDefault="002212ED" w:rsidP="00535571">
      <w:pPr>
        <w:pStyle w:val="Rubrik2"/>
        <w:ind w:left="0"/>
      </w:pPr>
      <w:r w:rsidRPr="002212ED">
        <w:t>Syfte</w:t>
      </w:r>
    </w:p>
    <w:p w14:paraId="09579470" w14:textId="77777777" w:rsidR="002212ED" w:rsidRPr="002212ED" w:rsidRDefault="002212ED" w:rsidP="002212E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2212ED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7FE64C26" w14:textId="77777777" w:rsidR="002212ED" w:rsidRPr="002212ED" w:rsidRDefault="002212ED" w:rsidP="002212E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104483D" w14:textId="77777777" w:rsidR="002212ED" w:rsidRPr="002212ED" w:rsidRDefault="002212ED" w:rsidP="00402B4C">
      <w:pPr>
        <w:pStyle w:val="Rubrik2"/>
        <w:ind w:left="0"/>
      </w:pPr>
      <w:r w:rsidRPr="002212ED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2212ED" w:rsidRPr="002212ED" w14:paraId="3A7305CF" w14:textId="77777777" w:rsidTr="00322B23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5C541E81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22232C9B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212ED">
              <w:rPr>
                <w:rFonts w:ascii="Arial" w:hAnsi="Arial" w:cs="Arial"/>
                <w:sz w:val="18"/>
                <w:szCs w:val="18"/>
              </w:rPr>
              <w:t>Skelettskada, felställning mm.</w:t>
            </w:r>
          </w:p>
        </w:tc>
      </w:tr>
      <w:tr w:rsidR="002212ED" w:rsidRPr="002212ED" w14:paraId="2F39005D" w14:textId="77777777" w:rsidTr="00322B2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B2A552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7D33CD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212ED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2212ED" w:rsidRPr="002212ED" w14:paraId="30BCE6A5" w14:textId="77777777" w:rsidTr="00322B2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CFAECD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71BF19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212ED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2212ED" w:rsidRPr="002212ED" w14:paraId="79898D9F" w14:textId="77777777" w:rsidTr="00322B2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9E90322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2A1C39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212ED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2212ED" w:rsidRPr="002212ED" w14:paraId="16113F7F" w14:textId="77777777" w:rsidTr="00322B2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0B0194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484523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12ED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6191164C" w14:textId="2C098957" w:rsidR="002212ED" w:rsidRPr="002212ED" w:rsidRDefault="00747EC3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2212ED" w:rsidRPr="002212ED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2212ED" w:rsidRPr="002212ED" w14:paraId="50EECED1" w14:textId="77777777" w:rsidTr="00322B2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2EBDB578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3EE77743" w14:textId="77777777" w:rsidR="002212ED" w:rsidRPr="002212ED" w:rsidRDefault="002212ED" w:rsidP="002212E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212ED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50D727CB" w14:textId="77777777" w:rsidR="002212ED" w:rsidRPr="002212ED" w:rsidRDefault="002212ED" w:rsidP="002212E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212ED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14:paraId="691E8A82" w14:textId="77777777" w:rsidR="002212ED" w:rsidRPr="002212ED" w:rsidRDefault="002212ED" w:rsidP="002212E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212ED">
              <w:rPr>
                <w:rFonts w:ascii="Arial" w:hAnsi="Arial" w:cs="Arial"/>
                <w:sz w:val="18"/>
                <w:szCs w:val="18"/>
              </w:rPr>
              <w:t xml:space="preserve">Helst ska den aktuella armen läggas lätt flekterad ovanför huvudet. Alternativt kan armen läggas utefter sidan. </w:t>
            </w:r>
          </w:p>
          <w:p w14:paraId="53B48F6B" w14:textId="77777777" w:rsidR="002212ED" w:rsidRPr="002212ED" w:rsidRDefault="002212ED" w:rsidP="002212E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212ED">
              <w:rPr>
                <w:rFonts w:ascii="Arial" w:hAnsi="Arial" w:cs="Arial"/>
                <w:sz w:val="18"/>
                <w:szCs w:val="18"/>
              </w:rPr>
              <w:t>Armbågen så nära isocenter som möjligt.</w:t>
            </w:r>
          </w:p>
        </w:tc>
      </w:tr>
    </w:tbl>
    <w:p w14:paraId="748104AF" w14:textId="77777777" w:rsidR="002212ED" w:rsidRPr="002212ED" w:rsidRDefault="002212ED" w:rsidP="002212E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49DA8D6" w14:textId="77777777" w:rsidR="002212ED" w:rsidRPr="002212ED" w:rsidRDefault="002212ED" w:rsidP="00402B4C">
      <w:pPr>
        <w:pStyle w:val="Rubrik2"/>
        <w:ind w:left="0"/>
      </w:pPr>
      <w:r w:rsidRPr="002212ED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2212ED" w:rsidRPr="002212ED" w14:paraId="10A3D500" w14:textId="77777777" w:rsidTr="002212ED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F62C592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6030708B" wp14:editId="3D5A60CF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427C36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40B6A5" wp14:editId="00ABC2CB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170180</wp:posOffset>
                      </wp:positionV>
                      <wp:extent cx="410210" cy="1302385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30238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FA49976" w14:textId="77777777" w:rsidR="002212ED" w:rsidRPr="0066567D" w:rsidRDefault="002212ED" w:rsidP="00402B4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40B6A5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4.85pt;margin-top:13.4pt;width:32.3pt;height:102.5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" adj="3402" fillcolor="red" stroked="f" strokeweight="1pt">
                      <v:textbox inset="1mm,1mm,1mm,1mm">
                        <w:txbxContent>
                          <w:p w14:paraId="4FA49976" w14:textId="77777777" w:rsidR="002212ED" w:rsidRPr="0066567D" w:rsidRDefault="002212ED" w:rsidP="00402B4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12E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5C99F8" wp14:editId="738BB015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170815</wp:posOffset>
                      </wp:positionV>
                      <wp:extent cx="1678305" cy="1309370"/>
                      <wp:effectExtent l="19050" t="19050" r="17145" b="2413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8305" cy="1309399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5D3962" id="Rektangel 3" o:spid="_x0000_s1026" style="position:absolute;margin-left:5.7pt;margin-top:13.45pt;width:132.15pt;height:10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" filled="f" strokecolor="red" strokeweight="3pt"/>
                  </w:pict>
                </mc:Fallback>
              </mc:AlternateContent>
            </w:r>
            <w:r w:rsidRPr="002212ED">
              <w:rPr>
                <w:noProof/>
                <w:szCs w:val="20"/>
              </w:rPr>
              <w:drawing>
                <wp:inline distT="0" distB="0" distL="0" distR="0" wp14:anchorId="50EF1DFF" wp14:editId="005EAFF5">
                  <wp:extent cx="1717117" cy="1657350"/>
                  <wp:effectExtent l="0" t="0" r="0" b="0"/>
                  <wp:docPr id="1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22198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392" cy="166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2ED" w:rsidRPr="002212ED" w14:paraId="170CE2D5" w14:textId="77777777" w:rsidTr="002212ED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782F0902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F7991C8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5DA6978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212ED" w:rsidRPr="002212ED" w14:paraId="70266B15" w14:textId="77777777" w:rsidTr="002212ED">
        <w:trPr>
          <w:trHeight w:val="227"/>
        </w:trPr>
        <w:tc>
          <w:tcPr>
            <w:tcW w:w="1950" w:type="dxa"/>
            <w:shd w:val="clear" w:color="auto" w:fill="FFFFFF"/>
          </w:tcPr>
          <w:p w14:paraId="6466CEBB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5715D577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212ED">
              <w:rPr>
                <w:rFonts w:ascii="Arial" w:hAnsi="Arial" w:cs="Arial"/>
                <w:sz w:val="18"/>
                <w:szCs w:val="18"/>
              </w:rPr>
              <w:t>Mellersta radius – mellersta humerus.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BAB27E5" w14:textId="77777777" w:rsidR="002212ED" w:rsidRPr="002212ED" w:rsidRDefault="002212ED" w:rsidP="002212ED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2212ED" w:rsidRPr="002212ED" w14:paraId="561093CE" w14:textId="77777777" w:rsidTr="002212ED">
        <w:trPr>
          <w:trHeight w:val="227"/>
        </w:trPr>
        <w:tc>
          <w:tcPr>
            <w:tcW w:w="1950" w:type="dxa"/>
            <w:shd w:val="clear" w:color="auto" w:fill="FFFFFF"/>
          </w:tcPr>
          <w:p w14:paraId="0CE6FE3E" w14:textId="77777777" w:rsidR="002212ED" w:rsidRPr="002212ED" w:rsidRDefault="002212ED" w:rsidP="002212ED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sz w:val="18"/>
                <w:szCs w:val="18"/>
              </w:rPr>
              <w:t>Armbåge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14B43C82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212ED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2212ED">
              <w:rPr>
                <w:rFonts w:ascii="Arial" w:hAnsi="Arial" w:cs="Arial"/>
                <w:sz w:val="18"/>
                <w:szCs w:val="18"/>
              </w:rPr>
              <w:t xml:space="preserve"> Mellersta radius – mellersta humerus.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182129A" w14:textId="77777777" w:rsidR="002212ED" w:rsidRPr="002212ED" w:rsidRDefault="002212ED" w:rsidP="002212ED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A3CC65C" w14:textId="77777777" w:rsidR="002212ED" w:rsidRPr="002212ED" w:rsidRDefault="002212ED" w:rsidP="002212ED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8929CF3" w14:textId="77777777" w:rsidR="002212ED" w:rsidRPr="002212ED" w:rsidRDefault="002212ED" w:rsidP="00402B4C">
      <w:pPr>
        <w:pStyle w:val="Rubrik2"/>
        <w:ind w:left="0"/>
      </w:pPr>
      <w:r w:rsidRPr="002212ED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4820"/>
        <w:gridCol w:w="3089"/>
      </w:tblGrid>
      <w:tr w:rsidR="002212ED" w:rsidRPr="002212ED" w14:paraId="145218F7" w14:textId="77777777" w:rsidTr="002212E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B9BF4D6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0C986D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340498A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B910832" wp14:editId="15F436DE">
                      <wp:simplePos x="0" y="0"/>
                      <wp:positionH relativeFrom="margin">
                        <wp:posOffset>351790</wp:posOffset>
                      </wp:positionH>
                      <wp:positionV relativeFrom="paragraph">
                        <wp:posOffset>457200</wp:posOffset>
                      </wp:positionV>
                      <wp:extent cx="409575" cy="575945"/>
                      <wp:effectExtent l="0" t="19050" r="9525" b="14605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213028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194FAF2" w14:textId="77777777" w:rsidR="002212ED" w:rsidRPr="0066564D" w:rsidRDefault="002212ED" w:rsidP="00402B4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91083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27.7pt;margin-top:36pt;width:32.25pt;height:45.35pt;rotation:-422677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" adj="13920" fillcolor="red" stroked="f" strokeweight="1pt">
                      <v:textbox style="layout-flow:vertical" inset="1mm,1mm,1mm,1mm">
                        <w:txbxContent>
                          <w:p w14:paraId="3194FAF2" w14:textId="77777777" w:rsidR="002212ED" w:rsidRPr="0066564D" w:rsidRDefault="002212ED" w:rsidP="00402B4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212E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E99633" wp14:editId="2033FB2B">
                      <wp:simplePos x="0" y="0"/>
                      <wp:positionH relativeFrom="column">
                        <wp:posOffset>934720</wp:posOffset>
                      </wp:positionH>
                      <wp:positionV relativeFrom="paragraph">
                        <wp:posOffset>67310</wp:posOffset>
                      </wp:positionV>
                      <wp:extent cx="407035" cy="559435"/>
                      <wp:effectExtent l="19050" t="0" r="0" b="31115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6223500">
                                <a:off x="0" y="0"/>
                                <a:ext cx="407035" cy="5594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86B711" w14:textId="77777777" w:rsidR="002212ED" w:rsidRPr="0066567D" w:rsidRDefault="002212ED" w:rsidP="00402B4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E99633" id="Upp 19" o:spid="_x0000_s1028" type="#_x0000_t68" style="position:absolute;left:0;text-align:left;margin-left:73.6pt;margin-top:5.3pt;width:32.05pt;height:44.05pt;rotation:6797722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" adj="7858" fillcolor="red" stroked="f" strokeweight="1pt">
                      <v:textbox style="layout-flow:vertical;mso-layout-flow-alt:bottom-to-top" inset="1mm,1mm,1mm,1mm">
                        <w:txbxContent>
                          <w:p w14:paraId="3386B711" w14:textId="77777777" w:rsidR="002212ED" w:rsidRPr="0066567D" w:rsidRDefault="002212ED" w:rsidP="00402B4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12E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3775E5" wp14:editId="3BB27A6E">
                      <wp:simplePos x="0" y="0"/>
                      <wp:positionH relativeFrom="column">
                        <wp:posOffset>1164590</wp:posOffset>
                      </wp:positionH>
                      <wp:positionV relativeFrom="paragraph">
                        <wp:posOffset>-6985</wp:posOffset>
                      </wp:positionV>
                      <wp:extent cx="353695" cy="1514475"/>
                      <wp:effectExtent l="19050" t="19050" r="27305" b="952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21" cy="151490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C4B520" id="Rak 1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7pt,-.55pt" to="119.55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2212E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0F9631" wp14:editId="7601B388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880110</wp:posOffset>
                      </wp:positionV>
                      <wp:extent cx="1743710" cy="245110"/>
                      <wp:effectExtent l="19050" t="19050" r="27940" b="2159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44232" cy="24566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B6A968" id="Rak 2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5pt,69.3pt" to="139.25pt,8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" strokecolor="red" strokeweight="3pt">
                      <v:stroke joinstyle="miter"/>
                    </v:line>
                  </w:pict>
                </mc:Fallback>
              </mc:AlternateContent>
            </w:r>
            <w:r w:rsidRPr="002212ED">
              <w:rPr>
                <w:noProof/>
                <w:szCs w:val="20"/>
              </w:rPr>
              <w:drawing>
                <wp:inline distT="0" distB="0" distL="0" distR="0" wp14:anchorId="3A517187" wp14:editId="617D0B1A">
                  <wp:extent cx="1766676" cy="1550272"/>
                  <wp:effectExtent l="0" t="0" r="5080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537936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826" cy="1574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2ED" w:rsidRPr="002212ED" w14:paraId="52AFB005" w14:textId="77777777" w:rsidTr="00322B23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C946970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DBFE2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212ED">
              <w:rPr>
                <w:rFonts w:ascii="Arial" w:hAnsi="Arial" w:cs="Arial"/>
                <w:noProof/>
                <w:sz w:val="18"/>
                <w:szCs w:val="18"/>
              </w:rPr>
              <w:t>Parallellt med radius längsaxel.</w:t>
            </w:r>
          </w:p>
        </w:tc>
        <w:tc>
          <w:tcPr>
            <w:tcW w:w="308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724E8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212ED" w:rsidRPr="002212ED" w14:paraId="5437A4AC" w14:textId="77777777" w:rsidTr="00322B23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900A48E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5B546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212ED">
              <w:rPr>
                <w:rFonts w:ascii="Arial" w:hAnsi="Arial" w:cs="Arial"/>
                <w:noProof/>
                <w:sz w:val="18"/>
                <w:szCs w:val="18"/>
              </w:rPr>
              <w:t>Parallellt med humerus längsaxel.</w:t>
            </w:r>
          </w:p>
        </w:tc>
        <w:tc>
          <w:tcPr>
            <w:tcW w:w="308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F82888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212ED" w:rsidRPr="002212ED" w14:paraId="3074AF74" w14:textId="77777777" w:rsidTr="00322B23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5B54E52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A98F3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212ED">
              <w:rPr>
                <w:rFonts w:ascii="Arial" w:hAnsi="Arial" w:cs="Arial"/>
                <w:noProof/>
                <w:sz w:val="18"/>
                <w:szCs w:val="18"/>
              </w:rPr>
              <w:t>Rak sida som vid slätröntgen, inifrån – ut.</w:t>
            </w:r>
          </w:p>
        </w:tc>
        <w:tc>
          <w:tcPr>
            <w:tcW w:w="308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A712E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77BC265" w14:textId="77777777" w:rsidR="002212ED" w:rsidRPr="002212ED" w:rsidRDefault="002212ED" w:rsidP="002212E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1DD5A95" w14:textId="77777777" w:rsidR="002212ED" w:rsidRPr="002212ED" w:rsidRDefault="002212ED" w:rsidP="00402B4C">
      <w:pPr>
        <w:pStyle w:val="Rubrik2"/>
        <w:ind w:left="0"/>
      </w:pPr>
      <w:r w:rsidRPr="002212ED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2212ED" w:rsidRPr="002212ED" w14:paraId="76D7EA3E" w14:textId="77777777" w:rsidTr="00322B23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3E8E152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818BC70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801F0A1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D78FF19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sz w:val="18"/>
                <w:szCs w:val="18"/>
              </w:rPr>
              <w:t>Kernel 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5DF14CF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A2E21EB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2212ED" w:rsidRPr="002212ED" w14:paraId="5DE9A4BA" w14:textId="77777777" w:rsidTr="00322B2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23D5D" w14:textId="77777777" w:rsidR="002212ED" w:rsidRPr="002212ED" w:rsidRDefault="002212ED" w:rsidP="002212E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sz w:val="18"/>
                <w:szCs w:val="18"/>
              </w:rPr>
              <w:t>Armbåge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907E8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12ED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11113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12ED">
              <w:rPr>
                <w:rFonts w:ascii="Arial" w:hAnsi="Arial" w:cs="Arial"/>
                <w:sz w:val="18"/>
                <w:szCs w:val="18"/>
              </w:rPr>
              <w:t>2/2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8A572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  <w:lang w:val="en-US"/>
              </w:rPr>
              <w:t>B60/Boneplus/FC30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FF250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2DFC733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212ED" w:rsidRPr="002212ED" w14:paraId="61F2A0FF" w14:textId="77777777" w:rsidTr="00322B2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7614C10" w14:textId="77777777" w:rsidR="002212ED" w:rsidRPr="002212ED" w:rsidRDefault="002212ED" w:rsidP="002212E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AFE026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6DF94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  <w:lang w:val="en-US"/>
              </w:rPr>
              <w:t>2/2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C1F70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  <w:lang w:val="en-US"/>
              </w:rPr>
              <w:t>B60/Boneplus/FC30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ECA07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9594D2E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212ED" w:rsidRPr="002212ED" w14:paraId="66DBBD52" w14:textId="77777777" w:rsidTr="00322B2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41734D3" w14:textId="77777777" w:rsidR="002212ED" w:rsidRPr="002212ED" w:rsidRDefault="002212ED" w:rsidP="002212E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2427D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CDAC52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  <w:lang w:val="en-US"/>
              </w:rPr>
              <w:t>2/2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8A9D1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  <w:lang w:val="en-US"/>
              </w:rPr>
              <w:t>B60/Boneplus/FC30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7A393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0CB006A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212ED" w:rsidRPr="002212ED" w14:paraId="5661DFB5" w14:textId="77777777" w:rsidTr="00322B2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6FAD253" w14:textId="77777777" w:rsidR="002212ED" w:rsidRPr="002212ED" w:rsidRDefault="002212ED" w:rsidP="002212E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38455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883FA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BD227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  <w:lang w:val="en-US"/>
              </w:rPr>
              <w:t>B60/Boneplus/FC30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A152F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69B7EF2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2212ED" w:rsidRPr="002212ED" w14:paraId="1971F165" w14:textId="77777777" w:rsidTr="00322B23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3CFFBC6" w14:textId="77777777" w:rsidR="002212ED" w:rsidRPr="002212ED" w:rsidRDefault="002212ED" w:rsidP="002212E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FA8650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F8B6C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47857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96DBC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D538DC1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2212ED" w:rsidRPr="002212ED" w14:paraId="1D2E708C" w14:textId="77777777" w:rsidTr="00322B2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465FB8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D3003D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BD21AB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15A30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ADBEB4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9BC03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2212ED" w:rsidRPr="002212ED" w14:paraId="2AF31561" w14:textId="77777777" w:rsidTr="00322B2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059D8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362AD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0D4AF6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01771E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372C6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96C43C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12ED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4A87ED13" w14:textId="77777777" w:rsidR="002212ED" w:rsidRPr="002212ED" w:rsidRDefault="002212ED" w:rsidP="002212E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5B9ECCA4" w14:textId="77777777" w:rsidR="002212ED" w:rsidRPr="002212ED" w:rsidRDefault="002212ED" w:rsidP="00402B4C">
      <w:pPr>
        <w:pStyle w:val="Rubrik2"/>
        <w:ind w:left="0"/>
      </w:pPr>
      <w:r w:rsidRPr="002212ED">
        <w:rPr>
          <w:lang w:val="en-US"/>
        </w:rPr>
        <w:t xml:space="preserve">Hängning </w:t>
      </w:r>
      <w:r w:rsidRPr="002212ED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2212ED" w:rsidRPr="002212ED" w14:paraId="2DDA9FDC" w14:textId="77777777" w:rsidTr="002212ED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61D8824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5FCC1BD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CA168D2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73F0F1D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933A8AB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212ED" w:rsidRPr="002212ED" w14:paraId="31B6D430" w14:textId="77777777" w:rsidTr="002212E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37337870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12ED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4CA03F65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12ED">
              <w:rPr>
                <w:rFonts w:ascii="Arial" w:hAnsi="Arial" w:cs="Arial"/>
                <w:color w:val="FFFFFF"/>
                <w:sz w:val="18"/>
                <w:szCs w:val="18"/>
              </w:rPr>
              <w:t>Armbåge K-</w:t>
            </w:r>
          </w:p>
          <w:p w14:paraId="3AACF64F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12E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18720EC4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6AAD356A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12ED">
              <w:rPr>
                <w:rFonts w:ascii="Arial" w:hAnsi="Arial" w:cs="Arial"/>
                <w:color w:val="FFFFFF"/>
                <w:sz w:val="18"/>
                <w:szCs w:val="18"/>
              </w:rPr>
              <w:t>Armbåge K-</w:t>
            </w:r>
          </w:p>
          <w:p w14:paraId="11E716E7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12ED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696644E7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12ED">
              <w:rPr>
                <w:rFonts w:ascii="Arial" w:hAnsi="Arial" w:cs="Arial"/>
                <w:color w:val="FFFFFF"/>
                <w:sz w:val="18"/>
                <w:szCs w:val="18"/>
              </w:rPr>
              <w:t>Armbåge K-</w:t>
            </w:r>
          </w:p>
          <w:p w14:paraId="136E3979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12ED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069F8B7C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212ED" w:rsidRPr="002212ED" w14:paraId="1BDA0D68" w14:textId="77777777" w:rsidTr="002212E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DF6FB7F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71B0A9C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372C37D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4C24A74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CAF3F40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A1A3E6F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212ED" w:rsidRPr="002212ED" w14:paraId="33ACA351" w14:textId="77777777" w:rsidTr="002212E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7410389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4314D73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27514D5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0AD2A56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E3E01DA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BD9F584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212ED" w:rsidRPr="002212ED" w14:paraId="4E07BDB6" w14:textId="77777777" w:rsidTr="002212E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1023684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CF2227F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02232FD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B0AD27A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9395F80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91176D0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212ED" w:rsidRPr="002212ED" w14:paraId="69C229BC" w14:textId="77777777" w:rsidTr="002212E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05D925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6D6814BD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CF08E9F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39C3C42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BC0894A" w14:textId="77777777" w:rsidR="002212ED" w:rsidRPr="002212ED" w:rsidRDefault="002212ED" w:rsidP="002212E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45FC982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212ED" w:rsidRPr="002212ED" w14:paraId="003AF42F" w14:textId="77777777" w:rsidTr="002212E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8C80343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C3205BF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6133325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99E0C93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F55403E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48E4006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212ED" w:rsidRPr="002212ED" w14:paraId="0EE13D0E" w14:textId="77777777" w:rsidTr="002212E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0B665EB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070E714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65DB220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3873084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45D2F51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5ECF78A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212ED" w:rsidRPr="002212ED" w14:paraId="338DA86D" w14:textId="77777777" w:rsidTr="002212E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1F00658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8496B0"/>
          </w:tcPr>
          <w:p w14:paraId="20304A05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7945297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0317494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451FFD8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8D0F681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212ED" w:rsidRPr="002212ED" w14:paraId="2479BEFA" w14:textId="77777777" w:rsidTr="002212ED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C833736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0E9F5C0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1A858624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F77E02F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E01B08" w14:textId="77777777" w:rsidR="002212ED" w:rsidRPr="002212ED" w:rsidRDefault="002212ED" w:rsidP="002212E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6DA031B8" w14:textId="77777777" w:rsidR="002212ED" w:rsidRPr="002212ED" w:rsidRDefault="002212ED" w:rsidP="002212E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35A042D3" w14:textId="77777777" w:rsidR="002212ED" w:rsidRPr="002212ED" w:rsidRDefault="002212ED" w:rsidP="002212E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212E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98B24" w14:textId="77777777" w:rsidR="00EB3CD3" w:rsidRDefault="00EB3CD3">
      <w:r>
        <w:separator/>
      </w:r>
    </w:p>
  </w:endnote>
  <w:endnote w:type="continuationSeparator" w:id="0">
    <w:p w14:paraId="58C4307D" w14:textId="77777777" w:rsidR="00EB3CD3" w:rsidRDefault="00EB3CD3">
      <w:r>
        <w:continuationSeparator/>
      </w:r>
    </w:p>
  </w:endnote>
  <w:endnote w:type="continuationNotice" w:id="1">
    <w:p w14:paraId="03320B5E" w14:textId="77777777" w:rsidR="00EB3CD3" w:rsidRDefault="00EB3C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A7DBD" w14:textId="77777777" w:rsidR="00EB3CD3" w:rsidRDefault="00EB3CD3"/>
  </w:footnote>
  <w:footnote w:type="continuationSeparator" w:id="0">
    <w:p w14:paraId="45238BE8" w14:textId="77777777" w:rsidR="00EB3CD3" w:rsidRDefault="00EB3CD3">
      <w:r>
        <w:continuationSeparator/>
      </w:r>
    </w:p>
  </w:footnote>
  <w:footnote w:type="continuationNotice" w:id="1">
    <w:p w14:paraId="47CC2645" w14:textId="77777777" w:rsidR="00EB3CD3" w:rsidRDefault="00EB3C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E3D4E74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992DB32" w:tentative="1">
      <w:start w:val="1"/>
      <w:numFmt w:val="lowerLetter"/>
      <w:lvlText w:val="%2."/>
      <w:lvlJc w:val="left"/>
      <w:pPr>
        <w:ind w:left="1080" w:hanging="360"/>
      </w:pPr>
    </w:lvl>
    <w:lvl w:ilvl="2" w:tplc="9B3CF8DA" w:tentative="1">
      <w:start w:val="1"/>
      <w:numFmt w:val="lowerRoman"/>
      <w:lvlText w:val="%3."/>
      <w:lvlJc w:val="right"/>
      <w:pPr>
        <w:ind w:left="1800" w:hanging="180"/>
      </w:pPr>
    </w:lvl>
    <w:lvl w:ilvl="3" w:tplc="46327340" w:tentative="1">
      <w:start w:val="1"/>
      <w:numFmt w:val="decimal"/>
      <w:lvlText w:val="%4."/>
      <w:lvlJc w:val="left"/>
      <w:pPr>
        <w:ind w:left="2520" w:hanging="360"/>
      </w:pPr>
    </w:lvl>
    <w:lvl w:ilvl="4" w:tplc="C9988864" w:tentative="1">
      <w:start w:val="1"/>
      <w:numFmt w:val="lowerLetter"/>
      <w:lvlText w:val="%5."/>
      <w:lvlJc w:val="left"/>
      <w:pPr>
        <w:ind w:left="3240" w:hanging="360"/>
      </w:pPr>
    </w:lvl>
    <w:lvl w:ilvl="5" w:tplc="C5AC0722" w:tentative="1">
      <w:start w:val="1"/>
      <w:numFmt w:val="lowerRoman"/>
      <w:lvlText w:val="%6."/>
      <w:lvlJc w:val="right"/>
      <w:pPr>
        <w:ind w:left="3960" w:hanging="180"/>
      </w:pPr>
    </w:lvl>
    <w:lvl w:ilvl="6" w:tplc="1C288CE8" w:tentative="1">
      <w:start w:val="1"/>
      <w:numFmt w:val="decimal"/>
      <w:lvlText w:val="%7."/>
      <w:lvlJc w:val="left"/>
      <w:pPr>
        <w:ind w:left="4680" w:hanging="360"/>
      </w:pPr>
    </w:lvl>
    <w:lvl w:ilvl="7" w:tplc="31F85A3C" w:tentative="1">
      <w:start w:val="1"/>
      <w:numFmt w:val="lowerLetter"/>
      <w:lvlText w:val="%8."/>
      <w:lvlJc w:val="left"/>
      <w:pPr>
        <w:ind w:left="5400" w:hanging="360"/>
      </w:pPr>
    </w:lvl>
    <w:lvl w:ilvl="8" w:tplc="165ABD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FDE83CA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2CC6F8F8" w:tentative="1">
      <w:start w:val="1"/>
      <w:numFmt w:val="lowerLetter"/>
      <w:lvlText w:val="%2."/>
      <w:lvlJc w:val="left"/>
      <w:pPr>
        <w:ind w:left="1080" w:hanging="360"/>
      </w:pPr>
    </w:lvl>
    <w:lvl w:ilvl="2" w:tplc="F8740638" w:tentative="1">
      <w:start w:val="1"/>
      <w:numFmt w:val="lowerRoman"/>
      <w:lvlText w:val="%3."/>
      <w:lvlJc w:val="right"/>
      <w:pPr>
        <w:ind w:left="1800" w:hanging="180"/>
      </w:pPr>
    </w:lvl>
    <w:lvl w:ilvl="3" w:tplc="030C6398" w:tentative="1">
      <w:start w:val="1"/>
      <w:numFmt w:val="decimal"/>
      <w:lvlText w:val="%4."/>
      <w:lvlJc w:val="left"/>
      <w:pPr>
        <w:ind w:left="2520" w:hanging="360"/>
      </w:pPr>
    </w:lvl>
    <w:lvl w:ilvl="4" w:tplc="415E0604" w:tentative="1">
      <w:start w:val="1"/>
      <w:numFmt w:val="lowerLetter"/>
      <w:lvlText w:val="%5."/>
      <w:lvlJc w:val="left"/>
      <w:pPr>
        <w:ind w:left="3240" w:hanging="360"/>
      </w:pPr>
    </w:lvl>
    <w:lvl w:ilvl="5" w:tplc="053E9F4E" w:tentative="1">
      <w:start w:val="1"/>
      <w:numFmt w:val="lowerRoman"/>
      <w:lvlText w:val="%6."/>
      <w:lvlJc w:val="right"/>
      <w:pPr>
        <w:ind w:left="3960" w:hanging="180"/>
      </w:pPr>
    </w:lvl>
    <w:lvl w:ilvl="6" w:tplc="F9DE505E" w:tentative="1">
      <w:start w:val="1"/>
      <w:numFmt w:val="decimal"/>
      <w:lvlText w:val="%7."/>
      <w:lvlJc w:val="left"/>
      <w:pPr>
        <w:ind w:left="4680" w:hanging="360"/>
      </w:pPr>
    </w:lvl>
    <w:lvl w:ilvl="7" w:tplc="88661F9C" w:tentative="1">
      <w:start w:val="1"/>
      <w:numFmt w:val="lowerLetter"/>
      <w:lvlText w:val="%8."/>
      <w:lvlJc w:val="left"/>
      <w:pPr>
        <w:ind w:left="5400" w:hanging="360"/>
      </w:pPr>
    </w:lvl>
    <w:lvl w:ilvl="8" w:tplc="12CC98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1BCCC9E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C6CADD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694D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4E35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57E816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4A7C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80E2B1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EC197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97496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60058640">
    <w:abstractNumId w:val="20"/>
  </w:num>
  <w:num w:numId="2" w16cid:durableId="1598711804">
    <w:abstractNumId w:val="15"/>
  </w:num>
  <w:num w:numId="3" w16cid:durableId="295838397">
    <w:abstractNumId w:val="0"/>
  </w:num>
  <w:num w:numId="4" w16cid:durableId="1399399013">
    <w:abstractNumId w:val="6"/>
  </w:num>
  <w:num w:numId="5" w16cid:durableId="1157109535">
    <w:abstractNumId w:val="18"/>
  </w:num>
  <w:num w:numId="6" w16cid:durableId="1170755261">
    <w:abstractNumId w:val="2"/>
  </w:num>
  <w:num w:numId="7" w16cid:durableId="1129280458">
    <w:abstractNumId w:val="12"/>
  </w:num>
  <w:num w:numId="8" w16cid:durableId="408963421">
    <w:abstractNumId w:val="9"/>
  </w:num>
  <w:num w:numId="9" w16cid:durableId="452097016">
    <w:abstractNumId w:val="1"/>
  </w:num>
  <w:num w:numId="10" w16cid:durableId="433092270">
    <w:abstractNumId w:val="1"/>
  </w:num>
  <w:num w:numId="11" w16cid:durableId="1007446617">
    <w:abstractNumId w:val="3"/>
  </w:num>
  <w:num w:numId="12" w16cid:durableId="1321933392">
    <w:abstractNumId w:val="4"/>
  </w:num>
  <w:num w:numId="13" w16cid:durableId="1405832829">
    <w:abstractNumId w:val="14"/>
  </w:num>
  <w:num w:numId="14" w16cid:durableId="1007950640">
    <w:abstractNumId w:val="10"/>
  </w:num>
  <w:num w:numId="15" w16cid:durableId="450175597">
    <w:abstractNumId w:val="7"/>
  </w:num>
  <w:num w:numId="16" w16cid:durableId="2097897279">
    <w:abstractNumId w:val="13"/>
  </w:num>
  <w:num w:numId="17" w16cid:durableId="367217997">
    <w:abstractNumId w:val="5"/>
  </w:num>
  <w:num w:numId="18" w16cid:durableId="1082264664">
    <w:abstractNumId w:val="11"/>
  </w:num>
  <w:num w:numId="19" w16cid:durableId="2004897016">
    <w:abstractNumId w:val="19"/>
  </w:num>
  <w:num w:numId="20" w16cid:durableId="938563381">
    <w:abstractNumId w:val="16"/>
  </w:num>
  <w:num w:numId="21" w16cid:durableId="1171070906">
    <w:abstractNumId w:val="8"/>
  </w:num>
  <w:num w:numId="22" w16cid:durableId="13419304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12ED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2B4C"/>
    <w:rsid w:val="00404948"/>
    <w:rsid w:val="00406BEA"/>
    <w:rsid w:val="00413A60"/>
    <w:rsid w:val="004230F7"/>
    <w:rsid w:val="0043167E"/>
    <w:rsid w:val="0043409A"/>
    <w:rsid w:val="00440EF6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5571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7EC3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3CD3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theme" Target="theme/theme1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4A05F30B-0765-4DD1-890C-6250DDC854BE}" type="presOf" srcId="{72C3C3E7-AFE7-48AF-A84A-F5F4B462ABCE}" destId="{AD4E5296-B06F-4F82-9CB5-F741BF6BFCC1}" srcOrd="0" destOrd="0" presId="urn:microsoft.com/office/officeart/2005/8/layout/hChevron3"/>
    <dgm:cxn modelId="{C8291452-5DAD-4BF4-80A5-707C006F9C5C}" type="presOf" srcId="{7D55B2F1-F7F7-4A6B-AFB0-F846FDB634B5}" destId="{E13D0391-DAD9-4B61-AB66-3FA48A4F7006}" srcOrd="0" destOrd="0" presId="urn:microsoft.com/office/officeart/2005/8/layout/hChevron3"/>
    <dgm:cxn modelId="{C2EFA979-85BE-4A1D-8CEC-BDA34A34C1BE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6A66BFCD-C1FB-4ED2-9529-955054B4538A}" type="presOf" srcId="{D813EA76-4FD3-4C15-BFBC-B1DF43B29666}" destId="{4784DBD1-3CBE-41A8-A2C7-CF088F838C79}" srcOrd="0" destOrd="0" presId="urn:microsoft.com/office/officeart/2005/8/layout/hChevron3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6B49D4F5-24BD-492F-B109-630B05DBC2B4}" type="presOf" srcId="{B73EA016-5B5E-4372-8AFF-E16F061CFA05}" destId="{1F6A0B97-83F0-4189-B0CB-00156B0AC153}" srcOrd="0" destOrd="0" presId="urn:microsoft.com/office/officeart/2005/8/layout/hChevron3"/>
    <dgm:cxn modelId="{7F5B1C6A-F718-46FE-96FC-16838C3DCB40}" type="presParOf" srcId="{1F6A0B97-83F0-4189-B0CB-00156B0AC153}" destId="{4784DBD1-3CBE-41A8-A2C7-CF088F838C79}" srcOrd="0" destOrd="0" presId="urn:microsoft.com/office/officeart/2005/8/layout/hChevron3"/>
    <dgm:cxn modelId="{3B24BC6E-AF7B-4306-8D2D-5FD01CB4B2E6}" type="presParOf" srcId="{1F6A0B97-83F0-4189-B0CB-00156B0AC153}" destId="{37D14BC8-3203-463C-9804-9B3B86B621FF}" srcOrd="1" destOrd="0" presId="urn:microsoft.com/office/officeart/2005/8/layout/hChevron3"/>
    <dgm:cxn modelId="{3ADCA8FD-148B-44C1-92A0-448AFF81751B}" type="presParOf" srcId="{1F6A0B97-83F0-4189-B0CB-00156B0AC153}" destId="{E13D0391-DAD9-4B61-AB66-3FA48A4F7006}" srcOrd="2" destOrd="0" presId="urn:microsoft.com/office/officeart/2005/8/layout/hChevron3"/>
    <dgm:cxn modelId="{A90E6129-F927-4E72-8FA8-9EDD23E319AE}" type="presParOf" srcId="{1F6A0B97-83F0-4189-B0CB-00156B0AC153}" destId="{F9271109-4339-4036-9126-150629D10456}" srcOrd="3" destOrd="0" presId="urn:microsoft.com/office/officeart/2005/8/layout/hChevron3"/>
    <dgm:cxn modelId="{86DF8A1D-70CA-4588-A6C9-D1102572D26B}" type="presParOf" srcId="{1F6A0B97-83F0-4189-B0CB-00156B0AC153}" destId="{AD4E5296-B06F-4F82-9CB5-F741BF6BFCC1}" srcOrd="4" destOrd="0" presId="urn:microsoft.com/office/officeart/2005/8/layout/hChevron3"/>
    <dgm:cxn modelId="{19322F5B-5F52-4408-8150-9E74A9EA6AE2}" type="presParOf" srcId="{1F6A0B97-83F0-4189-B0CB-00156B0AC153}" destId="{99F7A086-6C98-4385-8FFE-3337C1F24694}" srcOrd="5" destOrd="0" presId="urn:microsoft.com/office/officeart/2005/8/layout/hChevron3"/>
    <dgm:cxn modelId="{A0368989-7222-4707-A49C-7D2F71F80505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173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1651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Armbåge (864000)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2022-05-18T04:11:00.0000000Z</dcterms:created>
  <dcterms:modified xsi:type="dcterms:W3CDTF">2024-01-23T13:24:00.0000000Z</dcterms:modified>
</coreProperties>
</file>