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690A5" w14:textId="77777777" w:rsidR="00000B0A" w:rsidRDefault="00000B0A" w:rsidP="00F35B05">
      <w:pPr>
        <w:pStyle w:val="Rubrik2"/>
        <w:sectPr w:rsidR="00000B0A" w:rsidSect="00000B0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DE111B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A430E4D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7961D14" w14:textId="72E7D489" w:rsidR="00000B0A" w:rsidRPr="00000B0A" w:rsidRDefault="00FD7790" w:rsidP="00FD7790">
      <w:pPr>
        <w:pStyle w:val="Rubrik1"/>
        <w:ind w:left="0"/>
        <w:rPr>
          <w:sz w:val="18"/>
          <w:szCs w:val="18"/>
        </w:rPr>
      </w:pPr>
      <w:r w:rsidRPr="00000B0A">
        <w:t xml:space="preserve">DT Arm </w:t>
      </w:r>
      <w:proofErr w:type="spellStart"/>
      <w:r w:rsidRPr="00000B0A">
        <w:t>angio</w:t>
      </w:r>
      <w:proofErr w:type="spellEnd"/>
      <w:r w:rsidRPr="00000B0A">
        <w:t xml:space="preserve"> (</w:t>
      </w:r>
      <w:proofErr w:type="gramStart"/>
      <w:r w:rsidRPr="00000B0A">
        <w:t>873207</w:t>
      </w:r>
      <w:proofErr w:type="gramEnd"/>
      <w:r w:rsidRPr="00000B0A">
        <w:t>)</w:t>
      </w:r>
    </w:p>
    <w:p w14:paraId="5BA4C17B" w14:textId="77777777" w:rsidR="00000B0A" w:rsidRPr="00000B0A" w:rsidRDefault="00000B0A" w:rsidP="00000B0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A9F7E8C" w14:textId="77777777" w:rsidR="00000B0A" w:rsidRPr="00623F0C" w:rsidRDefault="00000B0A" w:rsidP="00000B0A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623F0C">
        <w:rPr>
          <w:rFonts w:asciiTheme="majorHAnsi" w:hAnsiTheme="majorHAnsi" w:cstheme="majorHAnsi"/>
          <w:sz w:val="40"/>
          <w:szCs w:val="40"/>
        </w:rPr>
        <w:t>Syfte</w:t>
      </w:r>
    </w:p>
    <w:p w14:paraId="33C6AC28" w14:textId="77777777" w:rsidR="00000B0A" w:rsidRDefault="00000B0A" w:rsidP="00000B0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00B0A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570008F" w14:textId="77777777" w:rsidR="00FD7790" w:rsidRPr="00000B0A" w:rsidRDefault="00FD7790" w:rsidP="00000B0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ECC4F67" w14:textId="7FDD42CB" w:rsidR="00FD7790" w:rsidRPr="00623F0C" w:rsidRDefault="00FD7790" w:rsidP="00FD7790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623F0C">
        <w:rPr>
          <w:rFonts w:asciiTheme="majorHAnsi" w:hAnsiTheme="majorHAnsi" w:cstheme="majorHAnsi"/>
          <w:sz w:val="40"/>
          <w:szCs w:val="40"/>
        </w:rPr>
        <w:t>Förändringar i denna version</w:t>
      </w:r>
    </w:p>
    <w:p w14:paraId="0F0F14B0" w14:textId="71B68732" w:rsidR="00FD7790" w:rsidRPr="00000B0A" w:rsidRDefault="00FD7790" w:rsidP="00FD779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67C75890" w14:textId="77777777" w:rsidR="00000B0A" w:rsidRPr="00000B0A" w:rsidRDefault="00000B0A" w:rsidP="00000B0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59D8AF0" w14:textId="77777777" w:rsidR="00000B0A" w:rsidRPr="00623F0C" w:rsidRDefault="00000B0A" w:rsidP="00000B0A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623F0C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00B0A" w:rsidRPr="00000B0A" w14:paraId="239185EC" w14:textId="77777777" w:rsidTr="00471F7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7E8185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DFAA4CF" w14:textId="3422CD9A" w:rsidR="00000B0A" w:rsidRPr="00000B0A" w:rsidRDefault="00DB1327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Arteriell s</w:t>
            </w:r>
            <w:r w:rsidR="00000B0A" w:rsidRPr="00000B0A">
              <w:rPr>
                <w:rFonts w:ascii="Arial" w:hAnsi="Arial" w:cs="Arial"/>
                <w:sz w:val="18"/>
                <w:szCs w:val="18"/>
              </w:rPr>
              <w:t>tenos, emboli mm.</w:t>
            </w:r>
          </w:p>
        </w:tc>
      </w:tr>
      <w:tr w:rsidR="00000B0A" w:rsidRPr="00000B0A" w14:paraId="0BF040DA" w14:textId="77777777" w:rsidTr="00471F7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CB77B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BC7E2C" w14:textId="7437B0B1" w:rsidR="00000B0A" w:rsidRPr="00000B0A" w:rsidRDefault="00000B0A" w:rsidP="00000B0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Pr="00000B0A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000B0A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32413DE5" w14:textId="77777777" w:rsidR="00000B0A" w:rsidRPr="00000B0A" w:rsidRDefault="00000B0A" w:rsidP="00000B0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000B0A" w:rsidRPr="00000B0A" w14:paraId="29CCEBDA" w14:textId="77777777" w:rsidTr="00471F7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F4A9B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1E8B25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00B0A" w:rsidRPr="00000B0A" w14:paraId="08F89137" w14:textId="77777777" w:rsidTr="00471F7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80C2C4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BCB85D" w14:textId="77777777" w:rsidR="00000B0A" w:rsidRPr="00000B0A" w:rsidRDefault="00000B0A" w:rsidP="00000B0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 xml:space="preserve">Bolus 1: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”Bäcken/ben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split bolus 1”.</w:t>
            </w:r>
          </w:p>
          <w:p w14:paraId="0DF9957D" w14:textId="77777777" w:rsidR="00000B0A" w:rsidRPr="00000B0A" w:rsidRDefault="00000B0A" w:rsidP="00000B0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 xml:space="preserve">Bolus 2: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”Bäcken/ben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angio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split bolus 2”.</w:t>
            </w:r>
          </w:p>
          <w:p w14:paraId="3AE89DC0" w14:textId="77777777" w:rsidR="00000B0A" w:rsidRPr="00000B0A" w:rsidRDefault="00000B0A" w:rsidP="00000B0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Obs! Ingen koksalt mellan bolus 1 och bolus 2.</w:t>
            </w:r>
          </w:p>
        </w:tc>
      </w:tr>
      <w:tr w:rsidR="00000B0A" w:rsidRPr="00000B0A" w14:paraId="718437D9" w14:textId="77777777" w:rsidTr="00471F7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E7A2E1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60588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0B0A">
              <w:rPr>
                <w:rFonts w:ascii="Arial" w:hAnsi="Arial" w:cs="Arial"/>
                <w:color w:val="000000"/>
                <w:sz w:val="18"/>
                <w:szCs w:val="20"/>
              </w:rPr>
              <w:t xml:space="preserve">Se kapitel 4.2 och 5.2 </w:t>
            </w:r>
            <w:r w:rsidRPr="00000B0A">
              <w:rPr>
                <w:rFonts w:ascii="Arial" w:hAnsi="Arial" w:cs="Arial"/>
                <w:color w:val="000000"/>
                <w:sz w:val="20"/>
                <w:szCs w:val="20"/>
              </w:rPr>
              <w:t xml:space="preserve">i </w:t>
            </w:r>
          </w:p>
          <w:p w14:paraId="4A31BF49" w14:textId="665899D7" w:rsidR="00000B0A" w:rsidRPr="00000B0A" w:rsidRDefault="00000B0A" w:rsidP="0026637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266370">
                <w:rPr>
                  <w:rFonts w:ascii="Arial" w:hAnsi="Arial" w:cs="Arial"/>
                  <w:color w:val="0000FF"/>
                  <w:sz w:val="18"/>
                  <w:szCs w:val="18"/>
                </w:rPr>
                <w:t>Str</w:t>
              </w:r>
              <w:r w:rsidRPr="00266370">
                <w:rPr>
                  <w:rFonts w:ascii="Arial" w:hAnsi="Arial" w:cs="Arial"/>
                  <w:color w:val="0000FF"/>
                  <w:sz w:val="18"/>
                  <w:szCs w:val="12"/>
                </w:rPr>
                <w:t>ålskydd vid undersökningar och behandlingar med röntgenstrålning.</w:t>
              </w:r>
            </w:hyperlink>
          </w:p>
        </w:tc>
      </w:tr>
      <w:tr w:rsidR="00000B0A" w:rsidRPr="00000B0A" w14:paraId="4360043F" w14:textId="77777777" w:rsidTr="00471F7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85F61F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E3EFEF3" w14:textId="77777777" w:rsidR="00000B0A" w:rsidRPr="00000B0A" w:rsidRDefault="00000B0A" w:rsidP="00000B0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1C79A9A" w14:textId="77777777" w:rsidR="00000B0A" w:rsidRPr="00000B0A" w:rsidRDefault="00000B0A" w:rsidP="00000B0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182D631" w14:textId="77777777" w:rsidR="00000B0A" w:rsidRPr="00000B0A" w:rsidRDefault="00000B0A" w:rsidP="00000B0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 xml:space="preserve">Den aktuella armen ovanför huvudet, så nära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som möjligt.</w:t>
            </w:r>
          </w:p>
        </w:tc>
      </w:tr>
    </w:tbl>
    <w:p w14:paraId="558FB4D6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5194851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5F80559" w14:textId="77777777" w:rsidR="00000B0A" w:rsidRPr="00000B0A" w:rsidRDefault="00000B0A" w:rsidP="00000B0A">
      <w:pPr>
        <w:spacing w:after="0" w:line="240" w:lineRule="auto"/>
        <w:ind w:left="0" w:right="0"/>
        <w:rPr>
          <w:rFonts w:ascii="Arial" w:hAnsi="Arial" w:cs="Arial"/>
          <w:b/>
        </w:rPr>
      </w:pPr>
      <w:r w:rsidRPr="00000B0A">
        <w:rPr>
          <w:rFonts w:ascii="Arial" w:hAnsi="Arial" w:cs="Arial"/>
          <w:b/>
        </w:rPr>
        <w:br w:type="page"/>
      </w:r>
    </w:p>
    <w:p w14:paraId="06F1EA79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9BCCDD8" w14:textId="77777777" w:rsidR="00000B0A" w:rsidRPr="00623F0C" w:rsidRDefault="00000B0A" w:rsidP="00000B0A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623F0C">
        <w:rPr>
          <w:rFonts w:asciiTheme="majorHAnsi" w:hAnsiTheme="majorHAnsi" w:cstheme="majorHAnsi"/>
          <w:sz w:val="40"/>
          <w:szCs w:val="40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000B0A" w:rsidRPr="00000B0A" w14:paraId="29C2B406" w14:textId="77777777" w:rsidTr="00471F7E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4" w:type="dxa"/>
              <w:bottom w:w="284" w:type="dxa"/>
            </w:tcMar>
            <w:vAlign w:val="center"/>
          </w:tcPr>
          <w:p w14:paraId="2B319F8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1032F20" wp14:editId="5233D755">
                  <wp:extent cx="5583600" cy="540000"/>
                  <wp:effectExtent l="0" t="0" r="3619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000B0A" w:rsidRPr="00000B0A" w14:paraId="64992E50" w14:textId="77777777" w:rsidTr="00000B0A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D810ED1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B222A1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8B576B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D8C99F" wp14:editId="7CBBA842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68580</wp:posOffset>
                      </wp:positionV>
                      <wp:extent cx="410210" cy="27241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27241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3F657C" w14:textId="77777777" w:rsidR="00000B0A" w:rsidRPr="0066567D" w:rsidRDefault="00000B0A" w:rsidP="007E392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8C99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16.85pt;margin-top:5.4pt;width:32.3pt;height:2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" adj="1626" fillcolor="red" stroked="f" strokeweight="1pt">
                      <v:textbox inset="1mm,1mm,1mm,1mm">
                        <w:txbxContent>
                          <w:p w14:paraId="483F657C" w14:textId="77777777" w:rsidR="00000B0A" w:rsidRPr="0066567D" w:rsidRDefault="00000B0A" w:rsidP="007E392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B0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32E177" wp14:editId="290064E1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74295</wp:posOffset>
                      </wp:positionV>
                      <wp:extent cx="410210" cy="1631315"/>
                      <wp:effectExtent l="0" t="0" r="8890" b="6985"/>
                      <wp:wrapNone/>
                      <wp:docPr id="11" name="Upp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6313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FAB384" w14:textId="77777777" w:rsidR="00000B0A" w:rsidRPr="0066567D" w:rsidRDefault="00000B0A" w:rsidP="007E392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2E177" id="Upp 11" o:spid="_x0000_s1027" type="#_x0000_t68" style="position:absolute;left:0;text-align:left;margin-left:69.65pt;margin-top:5.85pt;width:32.3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" adj="2716" fillcolor="#c00000" stroked="f" strokeweight="1pt">
                      <v:textbox inset="1mm,1mm,1mm,1mm">
                        <w:txbxContent>
                          <w:p w14:paraId="7FFAB384" w14:textId="77777777" w:rsidR="00000B0A" w:rsidRPr="0066567D" w:rsidRDefault="00000B0A" w:rsidP="007E392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2ACCA1" wp14:editId="77F8FB80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50800</wp:posOffset>
                      </wp:positionV>
                      <wp:extent cx="1337310" cy="1649730"/>
                      <wp:effectExtent l="19050" t="19050" r="15240" b="26670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7310" cy="1650077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6FA4B" id="Rektangel 8" o:spid="_x0000_s1026" style="position:absolute;margin-left:1.4pt;margin-top:4pt;width:105.3pt;height:12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" filled="f" strokecolor="#c00000" strokeweight="3pt"/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5547D" wp14:editId="041703F9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56515</wp:posOffset>
                      </wp:positionV>
                      <wp:extent cx="1337310" cy="2742565"/>
                      <wp:effectExtent l="19050" t="19050" r="15240" b="1968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7310" cy="274291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22B89" id="Rektangel 3" o:spid="_x0000_s1026" style="position:absolute;margin-left:1.4pt;margin-top:4.45pt;width:105.3pt;height:21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" filled="f" strokecolor="red" strokeweight="3pt"/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w:drawing>
                <wp:inline distT="0" distB="0" distL="0" distR="0" wp14:anchorId="020022A8" wp14:editId="5A3E272D">
                  <wp:extent cx="1374140" cy="2910840"/>
                  <wp:effectExtent l="0" t="0" r="0" b="381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402295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291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B0A" w:rsidRPr="00000B0A" w14:paraId="481DD3C8" w14:textId="77777777" w:rsidTr="00000B0A">
        <w:trPr>
          <w:trHeight w:val="227"/>
        </w:trPr>
        <w:tc>
          <w:tcPr>
            <w:tcW w:w="1950" w:type="dxa"/>
            <w:shd w:val="clear" w:color="auto" w:fill="FFFFFF"/>
          </w:tcPr>
          <w:p w14:paraId="6392A46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BBAE2F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– fingerspetsar.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A29AEA" w14:textId="77777777" w:rsidR="00000B0A" w:rsidRPr="00000B0A" w:rsidRDefault="00000B0A" w:rsidP="00000B0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00B0A" w:rsidRPr="00000B0A" w14:paraId="422B1F36" w14:textId="77777777" w:rsidTr="00000B0A">
        <w:trPr>
          <w:trHeight w:val="227"/>
        </w:trPr>
        <w:tc>
          <w:tcPr>
            <w:tcW w:w="1950" w:type="dxa"/>
            <w:shd w:val="clear" w:color="auto" w:fill="FFFFFF"/>
          </w:tcPr>
          <w:p w14:paraId="3B52722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4F21B7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152B4E" w14:textId="77777777" w:rsidR="00000B0A" w:rsidRPr="00000B0A" w:rsidRDefault="00000B0A" w:rsidP="00000B0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00B0A" w:rsidRPr="00000B0A" w14:paraId="705E32FC" w14:textId="77777777" w:rsidTr="00000B0A">
        <w:trPr>
          <w:trHeight w:val="227"/>
        </w:trPr>
        <w:tc>
          <w:tcPr>
            <w:tcW w:w="1950" w:type="dxa"/>
            <w:shd w:val="clear" w:color="auto" w:fill="FFFFFF"/>
          </w:tcPr>
          <w:p w14:paraId="0B592639" w14:textId="77777777" w:rsidR="00000B0A" w:rsidRPr="00000B0A" w:rsidRDefault="00000B0A" w:rsidP="00000B0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Arm hela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761C16B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000B0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00B0A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000B0A">
              <w:rPr>
                <w:rFonts w:ascii="Arial" w:hAnsi="Arial" w:cs="Arial"/>
                <w:sz w:val="18"/>
                <w:szCs w:val="18"/>
              </w:rPr>
              <w:t xml:space="preserve"> – fingerspetsar.</w:t>
            </w:r>
          </w:p>
          <w:p w14:paraId="2EA18683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000B0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  <w:p w14:paraId="05B2237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På Toshiba körs först en lågdosserie för skelettsubtraktion.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1E063CFB" w14:textId="77777777" w:rsidR="00000B0A" w:rsidRPr="00000B0A" w:rsidRDefault="00000B0A" w:rsidP="00000B0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0B0A" w:rsidRPr="00000B0A" w14:paraId="2C707BA8" w14:textId="77777777" w:rsidTr="00000B0A">
        <w:trPr>
          <w:trHeight w:val="227"/>
        </w:trPr>
        <w:tc>
          <w:tcPr>
            <w:tcW w:w="1950" w:type="dxa"/>
            <w:shd w:val="clear" w:color="auto" w:fill="FFFFFF"/>
          </w:tcPr>
          <w:p w14:paraId="68D6EA86" w14:textId="77777777" w:rsidR="00000B0A" w:rsidRPr="00000B0A" w:rsidRDefault="00000B0A" w:rsidP="00000B0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Underarm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7F015F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000B0A">
              <w:rPr>
                <w:rFonts w:ascii="Arial" w:hAnsi="Arial" w:cs="Arial"/>
                <w:sz w:val="18"/>
                <w:szCs w:val="18"/>
              </w:rPr>
              <w:t xml:space="preserve"> Proximalt om armbågen – fingerspetsar.</w:t>
            </w:r>
          </w:p>
          <w:p w14:paraId="70882F53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38C67A2" w14:textId="77777777" w:rsidR="00000B0A" w:rsidRPr="00000B0A" w:rsidRDefault="00000B0A" w:rsidP="00000B0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244B2A5" w14:textId="77777777" w:rsidR="00000B0A" w:rsidRPr="00000B0A" w:rsidRDefault="00000B0A" w:rsidP="00000B0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086633E" w14:textId="77777777" w:rsidR="00000B0A" w:rsidRPr="00623F0C" w:rsidRDefault="00000B0A" w:rsidP="00000B0A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proofErr w:type="spellStart"/>
      <w:r w:rsidRPr="00623F0C">
        <w:rPr>
          <w:rFonts w:asciiTheme="majorHAnsi" w:hAnsiTheme="majorHAnsi" w:cstheme="majorHAnsi"/>
          <w:sz w:val="40"/>
          <w:szCs w:val="40"/>
        </w:rPr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268"/>
        <w:gridCol w:w="2947"/>
      </w:tblGrid>
      <w:tr w:rsidR="00000B0A" w:rsidRPr="00000B0A" w14:paraId="334D8BC0" w14:textId="77777777" w:rsidTr="00000B0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E9A32B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99681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3BBFC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71C045" wp14:editId="2FE9D628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1066800</wp:posOffset>
                      </wp:positionV>
                      <wp:extent cx="1123950" cy="0"/>
                      <wp:effectExtent l="19050" t="19050" r="0" b="19050"/>
                      <wp:wrapNone/>
                      <wp:docPr id="1" name="R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24471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1B528" id="Rak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84pt" to="92.5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" strokecolor="red" strokeweight="3pt">
                      <v:stroke joinstyle="miter"/>
                    </v:line>
                  </w:pict>
                </mc:Fallback>
              </mc:AlternateContent>
            </w:r>
            <w:r w:rsidRPr="00000B0A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C99420" wp14:editId="2844501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1404620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1949BE" w14:textId="77777777" w:rsidR="00000B0A" w:rsidRPr="0066567D" w:rsidRDefault="00000B0A" w:rsidP="00FD779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99420" id="Upp 24" o:spid="_x0000_s1028" type="#_x0000_t68" style="position:absolute;left:0;text-align:left;margin-left:9.3pt;margin-top:110.6pt;width:32.3pt;height:38.9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EvPiGHdAAAACQ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721949BE" w14:textId="77777777" w:rsidR="00000B0A" w:rsidRPr="0066567D" w:rsidRDefault="00000B0A" w:rsidP="00FD779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B0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C057BE" wp14:editId="70F2FD5F">
                      <wp:simplePos x="0" y="0"/>
                      <wp:positionH relativeFrom="margin">
                        <wp:posOffset>676910</wp:posOffset>
                      </wp:positionH>
                      <wp:positionV relativeFrom="paragraph">
                        <wp:posOffset>1068070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384722" w14:textId="77777777" w:rsidR="00000B0A" w:rsidRPr="0066564D" w:rsidRDefault="00000B0A" w:rsidP="00FD779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C057B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53.3pt;margin-top:84.1pt;width:32.25pt;height:4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" adj="13920" fillcolor="red" stroked="f" strokeweight="1pt">
                      <v:textbox style="layout-flow:vertical" inset="1mm,1mm,1mm,1mm">
                        <w:txbxContent>
                          <w:p w14:paraId="56384722" w14:textId="77777777" w:rsidR="00000B0A" w:rsidRPr="0066564D" w:rsidRDefault="00000B0A" w:rsidP="00FD779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EF0E30" wp14:editId="520017D6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635</wp:posOffset>
                      </wp:positionV>
                      <wp:extent cx="15240" cy="3383915"/>
                      <wp:effectExtent l="19050" t="19050" r="22860" b="2603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842" cy="338432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FB823" id="Rak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9pt,.05pt" to="46.1pt,2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w:drawing>
                <wp:inline distT="0" distB="0" distL="0" distR="0" wp14:anchorId="689F42C2" wp14:editId="40D0FA66">
                  <wp:extent cx="1100743" cy="3390405"/>
                  <wp:effectExtent l="0" t="0" r="4445" b="635"/>
                  <wp:docPr id="25" name="Bildobjekt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37156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61" cy="340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00B0A">
              <w:rPr>
                <w:noProof/>
                <w:szCs w:val="20"/>
              </w:rPr>
              <w:t xml:space="preserve"> </w:t>
            </w:r>
          </w:p>
        </w:tc>
        <w:tc>
          <w:tcPr>
            <w:tcW w:w="29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3392BA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22E071" wp14:editId="51090A2B">
                      <wp:simplePos x="0" y="0"/>
                      <wp:positionH relativeFrom="column">
                        <wp:posOffset>1176020</wp:posOffset>
                      </wp:positionH>
                      <wp:positionV relativeFrom="paragraph">
                        <wp:posOffset>852805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75E315" w14:textId="77777777" w:rsidR="00000B0A" w:rsidRPr="0066567D" w:rsidRDefault="00000B0A" w:rsidP="00FD779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22E071" id="Upp 19" o:spid="_x0000_s1030" type="#_x0000_t68" style="position:absolute;left:0;text-align:left;margin-left:92.6pt;margin-top:67.15pt;width:32.3pt;height:43.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5375E315" w14:textId="77777777" w:rsidR="00000B0A" w:rsidRPr="0066567D" w:rsidRDefault="00000B0A" w:rsidP="00FD779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D7F986" wp14:editId="128C64B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855980</wp:posOffset>
                      </wp:positionV>
                      <wp:extent cx="1715135" cy="5715"/>
                      <wp:effectExtent l="19050" t="19050" r="18415" b="32385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5482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E032A2" id="Rak 2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5pt,67.4pt" to="136.9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00B4EC" wp14:editId="49297F8D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-45720</wp:posOffset>
                      </wp:positionV>
                      <wp:extent cx="0" cy="1875790"/>
                      <wp:effectExtent l="19050" t="0" r="19050" b="29210"/>
                      <wp:wrapNone/>
                      <wp:docPr id="2" name="R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7630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48462F" id="Rak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8pt,-3.6pt" to="67.8pt,1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" strokecolor="red" strokeweight="3pt">
                      <v:stroke joinstyle="miter"/>
                    </v:line>
                  </w:pict>
                </mc:Fallback>
              </mc:AlternateContent>
            </w:r>
            <w:r w:rsidRPr="00000B0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0F1871" wp14:editId="5629872F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1102360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1C7DB0" w14:textId="77777777" w:rsidR="00000B0A" w:rsidRPr="0066567D" w:rsidRDefault="00000B0A" w:rsidP="00FD7790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F1871" id="Upp 22" o:spid="_x0000_s1031" type="#_x0000_t68" style="position:absolute;left:0;text-align:left;margin-left:31.75pt;margin-top:86.8pt;width:32.3pt;height:38.9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uRVA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E1C7DB0" w14:textId="77777777" w:rsidR="00000B0A" w:rsidRPr="0066567D" w:rsidRDefault="00000B0A" w:rsidP="00FD7790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0B0A">
              <w:rPr>
                <w:noProof/>
                <w:szCs w:val="20"/>
              </w:rPr>
              <w:drawing>
                <wp:inline distT="0" distB="0" distL="0" distR="0" wp14:anchorId="1233F1A4" wp14:editId="6DC9D2B4">
                  <wp:extent cx="1678800" cy="1842015"/>
                  <wp:effectExtent l="0" t="0" r="0" b="6350"/>
                  <wp:docPr id="26" name="Bildobjekt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458585" name=""/>
                          <pic:cNvPicPr/>
                        </pic:nvPicPr>
                        <pic:blipFill>
                          <a:blip r:embed="rId26"/>
                          <a:srcRect l="12696" t="10172" r="9831" b="11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800" cy="1842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B0A" w:rsidRPr="00000B0A" w14:paraId="2B3D1D6A" w14:textId="77777777" w:rsidTr="00000B0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F720E9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67484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Vinkelrätt mot bordet.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A0DF0A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9982D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0B0A" w:rsidRPr="00000B0A" w14:paraId="594F8F04" w14:textId="77777777" w:rsidTr="00000B0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9E44E5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5F9C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20C396A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A033D33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00B0A" w:rsidRPr="00000B0A" w14:paraId="33FC0475" w14:textId="77777777" w:rsidTr="00000B0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C2E73DA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F6582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Vinkelrätt mot COR.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861AF9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9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BC587E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643DE49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4B371EE" w14:textId="77777777" w:rsidR="00000B0A" w:rsidRPr="00000B0A" w:rsidRDefault="00000B0A" w:rsidP="00000B0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000B0A">
        <w:rPr>
          <w:rFonts w:ascii="Arial" w:hAnsi="Arial" w:cs="Arial"/>
          <w:b/>
          <w:sz w:val="18"/>
          <w:szCs w:val="18"/>
        </w:rPr>
        <w:br w:type="page"/>
      </w:r>
    </w:p>
    <w:p w14:paraId="0326A862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D1660CF" w14:textId="77777777" w:rsidR="00000B0A" w:rsidRPr="00623F0C" w:rsidRDefault="00000B0A" w:rsidP="00000B0A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623F0C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00B0A" w:rsidRPr="00000B0A" w14:paraId="399C711E" w14:textId="77777777" w:rsidTr="00471F7E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8CE1A8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DB9CF8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C5C7F8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9480E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3322269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02F2E5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D10D3D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00B0A" w:rsidRPr="00000B0A" w14:paraId="68ECF02E" w14:textId="77777777" w:rsidTr="00471F7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AC6FC7" w14:textId="77777777" w:rsidR="00000B0A" w:rsidRPr="00000B0A" w:rsidRDefault="00000B0A" w:rsidP="00000B0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Arm hela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9040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B649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FDB7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3249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DAFB62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3AF8C1D3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C6FD02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52FE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CC77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D837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A290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A4CA7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5600AE8F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30A021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C021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8AF4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913D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B82F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7BFF5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0601BA3C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33595FD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9C7F64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7400D3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F4891E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E126CB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3E07BF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00B0A" w:rsidRPr="00000B0A" w14:paraId="21435028" w14:textId="77777777" w:rsidTr="00471F7E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524620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0B0A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skelettsubtr</w:t>
            </w:r>
            <w:proofErr w:type="spellEnd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8E12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3C4A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D23C0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13CB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EF3FD2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00B0A" w:rsidRPr="00000B0A" w14:paraId="5A25B463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E66CE99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proofErr w:type="spellStart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endast</w:t>
            </w:r>
            <w:proofErr w:type="spellEnd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Toshiba)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082A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1D81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B37B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4D65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B6EF12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00B0A" w:rsidRPr="00000B0A" w14:paraId="7A2A7A79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38630A6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545B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06F9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60CA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F8AB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68EBCA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00B0A" w:rsidRPr="00000B0A" w14:paraId="7F16C2D0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AA968D8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0280E1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BB1909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60439C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B299A8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61A03F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00B0A" w:rsidRPr="00000B0A" w14:paraId="676F4C54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3CAC96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0B0A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5B64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DCB8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6EEA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EAEB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10D2A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04054ACB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3D01ABE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EB7E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1DA5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1B84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888D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B96674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0A6CE21E" w14:textId="77777777" w:rsidTr="00471F7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12F72E" w14:textId="77777777" w:rsidR="00000B0A" w:rsidRPr="00000B0A" w:rsidRDefault="00000B0A" w:rsidP="00000B0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Underarm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18AB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32A4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9CE8A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581C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E10ED50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5223DA81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E2B5A64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7585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5BDC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F4F6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59B1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7B096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29F0BC4C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48261E7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2A8F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9FC7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6C25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B238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CFDA2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7A42F892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3747705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606B24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9F19E0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49B10A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719B5C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05EA73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00B0A" w:rsidRPr="00000B0A" w14:paraId="20B2412C" w14:textId="77777777" w:rsidTr="00471F7E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46ED66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0B0A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skelettsubtr</w:t>
            </w:r>
            <w:proofErr w:type="spellEnd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E65B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089C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2538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B8A1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D0E17C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00B0A" w:rsidRPr="00000B0A" w14:paraId="1E216283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7B0AC6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proofErr w:type="spellStart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>endast</w:t>
            </w:r>
            <w:proofErr w:type="spellEnd"/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Toshiba)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94D4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7A17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972C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4E00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C03856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00B0A" w:rsidRPr="00000B0A" w14:paraId="3341D248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1CD07DF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3A60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5B80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1F90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C420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DD423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00B0A" w:rsidRPr="00000B0A" w14:paraId="62DBCA69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F2CE4A0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84BD17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FAFF8D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CE9D02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0E4558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2B19CD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00B0A" w:rsidRPr="00000B0A" w14:paraId="41E4AFBD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4F10F37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00B0A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000B0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1682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487D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C126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9F3D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BAB9E4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114DB19A" w14:textId="77777777" w:rsidTr="00471F7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D36AF3D" w14:textId="77777777" w:rsidR="00000B0A" w:rsidRPr="00000B0A" w:rsidRDefault="00000B0A" w:rsidP="00000B0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D9F3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2A62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  <w:lang w:val="en-US"/>
              </w:rPr>
              <w:t>15/2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DDCF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3010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C200 W600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B4AD80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00B0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00B0A" w:rsidRPr="00000B0A" w14:paraId="3AEB5823" w14:textId="77777777" w:rsidTr="00471F7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3117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329F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D300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7A9A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F5095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54BD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00B0A" w:rsidRPr="00000B0A" w14:paraId="366FC6C5" w14:textId="77777777" w:rsidTr="00471F7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A1193E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25A4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D5DD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595A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A5F3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3820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B0A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9293C05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DF07E75" w14:textId="77777777" w:rsidR="00000B0A" w:rsidRPr="00000B0A" w:rsidRDefault="00000B0A" w:rsidP="00000B0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00B0A">
        <w:rPr>
          <w:rFonts w:ascii="Arial" w:hAnsi="Arial" w:cs="Arial"/>
          <w:sz w:val="18"/>
          <w:szCs w:val="18"/>
        </w:rPr>
        <w:br w:type="page"/>
      </w:r>
    </w:p>
    <w:p w14:paraId="4E30250C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80A0F55" w14:textId="77777777" w:rsidR="00000B0A" w:rsidRPr="00623F0C" w:rsidRDefault="00000B0A" w:rsidP="00000B0A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623F0C">
        <w:rPr>
          <w:rFonts w:asciiTheme="majorHAnsi" w:hAnsiTheme="majorHAnsi" w:cstheme="majorHAnsi"/>
          <w:sz w:val="40"/>
          <w:szCs w:val="40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039"/>
        <w:gridCol w:w="1040"/>
        <w:gridCol w:w="1040"/>
        <w:gridCol w:w="283"/>
        <w:gridCol w:w="1039"/>
        <w:gridCol w:w="1040"/>
        <w:gridCol w:w="1040"/>
        <w:gridCol w:w="566"/>
      </w:tblGrid>
      <w:tr w:rsidR="00000B0A" w:rsidRPr="00000B0A" w14:paraId="7DA4EC14" w14:textId="77777777" w:rsidTr="00000B0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4FAFEC8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C0CFC6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93BA24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FCE6E9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D75720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727DCE50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01C489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DDD8C9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476862D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14:paraId="0AA58D7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C316F5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5F8842C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14:paraId="0976A9A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85751F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38EF886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14:paraId="5851C3C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53D128C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A17031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7FDE28D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8D10B9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56B6206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4050D7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70E375F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61313A6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99772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27CA74AA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60D284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078EAB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9D25E3A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675C3CA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E50BB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FFB56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DF6AF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D1850A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DC558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3D1B9DB9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EA55F5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4F0545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2DFB01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A736E8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64C502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9E6908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D436AB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E6239C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4EBFA9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2E94FC8E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7E883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C3B8C4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382514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974A21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A7B97B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277F9E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BB1C7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840ADC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57278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617B5336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A98D22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798180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0DDE99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C56BF5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F727A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2B8EA3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(tom)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AFF055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047BE87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092EB1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Arm hela K+</w:t>
            </w:r>
          </w:p>
          <w:p w14:paraId="3F5279F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5A1F09E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CB835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4B0E905D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3422F2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22D8013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6970A6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B77FA4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4C920E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2FF1C3A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EA914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4D4DB3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EB89B4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6A5EA447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8C50EB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AD133A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6B8677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B65FE1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D2C673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B1405C9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A2EF252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61308D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46B37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260C7590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D13AC4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4C85E8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5DF150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A372315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49BF8A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845BB9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63B75D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22574A1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F81A0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5D54A5CC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nil"/>
            </w:tcBorders>
            <w:shd w:val="clear" w:color="auto" w:fill="F2F2F2"/>
            <w:vAlign w:val="center"/>
          </w:tcPr>
          <w:p w14:paraId="4706CD1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nil"/>
            </w:tcBorders>
            <w:shd w:val="clear" w:color="auto" w:fill="F2F2F2"/>
          </w:tcPr>
          <w:p w14:paraId="6AF5AEA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nil"/>
            </w:tcBorders>
            <w:shd w:val="clear" w:color="auto" w:fill="F2F2F2"/>
          </w:tcPr>
          <w:p w14:paraId="6E3B618A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nil"/>
            </w:tcBorders>
            <w:shd w:val="clear" w:color="auto" w:fill="F2F2F2"/>
          </w:tcPr>
          <w:p w14:paraId="7719CF9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nil"/>
              <w:right w:val="single" w:sz="4" w:space="0" w:color="auto"/>
            </w:tcBorders>
            <w:shd w:val="clear" w:color="auto" w:fill="F2F2F2"/>
          </w:tcPr>
          <w:p w14:paraId="343E83D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1AD0E530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696305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00B0A">
              <w:rPr>
                <w:rFonts w:ascii="Arial" w:hAnsi="Arial" w:cs="Arial"/>
                <w:b/>
                <w:sz w:val="18"/>
                <w:szCs w:val="18"/>
              </w:rPr>
              <w:t>Layout 2</w:t>
            </w: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D087D7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 K+</w:t>
            </w:r>
          </w:p>
          <w:p w14:paraId="59C26FC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14:paraId="134844C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6831AF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 K+</w:t>
            </w:r>
          </w:p>
          <w:p w14:paraId="7EAEA16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14:paraId="0C72587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9B9814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 K+</w:t>
            </w:r>
          </w:p>
          <w:p w14:paraId="7CA0B69C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skelettsub</w:t>
            </w:r>
            <w:proofErr w:type="spellEnd"/>
          </w:p>
          <w:p w14:paraId="3C8A859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2934DD7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C21A4C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 K+</w:t>
            </w:r>
          </w:p>
          <w:p w14:paraId="61BB521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A4A0B0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</w:t>
            </w:r>
          </w:p>
          <w:p w14:paraId="3597273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02C7A6D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057913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</w:t>
            </w:r>
          </w:p>
          <w:p w14:paraId="7A6ADD6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70BC6A8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0750444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57C29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09C7A594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F51D1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86A774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76E391A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A918CA2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CD1C2A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3BE2DA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1EA5AE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6AF083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3DB292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68E699D5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B27C66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FF33AA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11D0AD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23546C7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E8F904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4A5D530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8F057E6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768D4A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B2795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70A9841A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A8714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60F402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21E2150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8F0FCE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22700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42F7A2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C6F09CF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AD80E89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B26A6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5805F56C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3DD5C1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93E0DC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CA35BC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2044B31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9C55A3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3239BEB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(tom)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8216454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</w:t>
            </w:r>
          </w:p>
          <w:p w14:paraId="3412E22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37BB555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BE867AD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Underarm</w:t>
            </w:r>
          </w:p>
          <w:p w14:paraId="2DDE43F8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42E25F0E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MIP</w:t>
            </w:r>
          </w:p>
          <w:p w14:paraId="01656D63" w14:textId="77777777" w:rsidR="00000B0A" w:rsidRPr="00000B0A" w:rsidRDefault="00000B0A" w:rsidP="00000B0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00B0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222584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2DFC0EC5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A5059D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0D5443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0A7705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28E6CF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CF6F6A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96143FA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79A97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D66CCF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D1E2F1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77840501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CF5F8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3908E37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BACBB75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CA04B6C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7A58D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CAFB5AE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BD9B22B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9951348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118E1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44AABF5C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C0E7A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984E2D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9FF29C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CF25856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833B90E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34F1173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B5D2790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FC3C7C2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4D32E79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00B0A" w:rsidRPr="00000B0A" w14:paraId="059C0121" w14:textId="77777777" w:rsidTr="00000B0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7BF95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01AA041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882C948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C70D008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E9ACEF" w14:textId="77777777" w:rsidR="00000B0A" w:rsidRPr="00000B0A" w:rsidRDefault="00000B0A" w:rsidP="00000B0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CE3FA39" w14:textId="77777777" w:rsidR="00000B0A" w:rsidRPr="00000B0A" w:rsidRDefault="00000B0A" w:rsidP="00000B0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00B0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5F22" w14:textId="77777777" w:rsidR="00136F14" w:rsidRDefault="00136F14">
      <w:r>
        <w:separator/>
      </w:r>
    </w:p>
  </w:endnote>
  <w:endnote w:type="continuationSeparator" w:id="0">
    <w:p w14:paraId="54055671" w14:textId="77777777" w:rsidR="00136F14" w:rsidRDefault="00136F14">
      <w:r>
        <w:continuationSeparator/>
      </w:r>
    </w:p>
  </w:endnote>
  <w:endnote w:type="continuationNotice" w:id="1">
    <w:p w14:paraId="7656085B" w14:textId="77777777" w:rsidR="00136F14" w:rsidRDefault="00136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8BAB8" w14:textId="77777777" w:rsidR="00136F14" w:rsidRDefault="00136F14"/>
  </w:footnote>
  <w:footnote w:type="continuationSeparator" w:id="0">
    <w:p w14:paraId="6124C32A" w14:textId="77777777" w:rsidR="00136F14" w:rsidRDefault="00136F14">
      <w:r>
        <w:continuationSeparator/>
      </w:r>
    </w:p>
  </w:footnote>
  <w:footnote w:type="continuationNotice" w:id="1">
    <w:p w14:paraId="31F1FEC0" w14:textId="77777777" w:rsidR="00136F14" w:rsidRDefault="00136F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1B2459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D283FC2" w:tentative="1">
      <w:start w:val="1"/>
      <w:numFmt w:val="lowerLetter"/>
      <w:lvlText w:val="%2."/>
      <w:lvlJc w:val="left"/>
      <w:pPr>
        <w:ind w:left="1080" w:hanging="360"/>
      </w:pPr>
    </w:lvl>
    <w:lvl w:ilvl="2" w:tplc="5388EB9A" w:tentative="1">
      <w:start w:val="1"/>
      <w:numFmt w:val="lowerRoman"/>
      <w:lvlText w:val="%3."/>
      <w:lvlJc w:val="right"/>
      <w:pPr>
        <w:ind w:left="1800" w:hanging="180"/>
      </w:pPr>
    </w:lvl>
    <w:lvl w:ilvl="3" w:tplc="11404322" w:tentative="1">
      <w:start w:val="1"/>
      <w:numFmt w:val="decimal"/>
      <w:lvlText w:val="%4."/>
      <w:lvlJc w:val="left"/>
      <w:pPr>
        <w:ind w:left="2520" w:hanging="360"/>
      </w:pPr>
    </w:lvl>
    <w:lvl w:ilvl="4" w:tplc="EA846E48" w:tentative="1">
      <w:start w:val="1"/>
      <w:numFmt w:val="lowerLetter"/>
      <w:lvlText w:val="%5."/>
      <w:lvlJc w:val="left"/>
      <w:pPr>
        <w:ind w:left="3240" w:hanging="360"/>
      </w:pPr>
    </w:lvl>
    <w:lvl w:ilvl="5" w:tplc="2CB21DB8" w:tentative="1">
      <w:start w:val="1"/>
      <w:numFmt w:val="lowerRoman"/>
      <w:lvlText w:val="%6."/>
      <w:lvlJc w:val="right"/>
      <w:pPr>
        <w:ind w:left="3960" w:hanging="180"/>
      </w:pPr>
    </w:lvl>
    <w:lvl w:ilvl="6" w:tplc="7554B6D6" w:tentative="1">
      <w:start w:val="1"/>
      <w:numFmt w:val="decimal"/>
      <w:lvlText w:val="%7."/>
      <w:lvlJc w:val="left"/>
      <w:pPr>
        <w:ind w:left="4680" w:hanging="360"/>
      </w:pPr>
    </w:lvl>
    <w:lvl w:ilvl="7" w:tplc="AFB8D84C" w:tentative="1">
      <w:start w:val="1"/>
      <w:numFmt w:val="lowerLetter"/>
      <w:lvlText w:val="%8."/>
      <w:lvlJc w:val="left"/>
      <w:pPr>
        <w:ind w:left="5400" w:hanging="360"/>
      </w:pPr>
    </w:lvl>
    <w:lvl w:ilvl="8" w:tplc="75BAD5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2B2CA93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7663A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38674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7872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9479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62EC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0028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B21B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248C2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22E27A7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3CB2CC90" w:tentative="1">
      <w:start w:val="1"/>
      <w:numFmt w:val="lowerLetter"/>
      <w:lvlText w:val="%2."/>
      <w:lvlJc w:val="left"/>
      <w:pPr>
        <w:ind w:left="1080" w:hanging="360"/>
      </w:pPr>
    </w:lvl>
    <w:lvl w:ilvl="2" w:tplc="6C8A786A" w:tentative="1">
      <w:start w:val="1"/>
      <w:numFmt w:val="lowerRoman"/>
      <w:lvlText w:val="%3."/>
      <w:lvlJc w:val="right"/>
      <w:pPr>
        <w:ind w:left="1800" w:hanging="180"/>
      </w:pPr>
    </w:lvl>
    <w:lvl w:ilvl="3" w:tplc="F3161A48" w:tentative="1">
      <w:start w:val="1"/>
      <w:numFmt w:val="decimal"/>
      <w:lvlText w:val="%4."/>
      <w:lvlJc w:val="left"/>
      <w:pPr>
        <w:ind w:left="2520" w:hanging="360"/>
      </w:pPr>
    </w:lvl>
    <w:lvl w:ilvl="4" w:tplc="7F182DBC" w:tentative="1">
      <w:start w:val="1"/>
      <w:numFmt w:val="lowerLetter"/>
      <w:lvlText w:val="%5."/>
      <w:lvlJc w:val="left"/>
      <w:pPr>
        <w:ind w:left="3240" w:hanging="360"/>
      </w:pPr>
    </w:lvl>
    <w:lvl w:ilvl="5" w:tplc="04A45ED4" w:tentative="1">
      <w:start w:val="1"/>
      <w:numFmt w:val="lowerRoman"/>
      <w:lvlText w:val="%6."/>
      <w:lvlJc w:val="right"/>
      <w:pPr>
        <w:ind w:left="3960" w:hanging="180"/>
      </w:pPr>
    </w:lvl>
    <w:lvl w:ilvl="6" w:tplc="67021586" w:tentative="1">
      <w:start w:val="1"/>
      <w:numFmt w:val="decimal"/>
      <w:lvlText w:val="%7."/>
      <w:lvlJc w:val="left"/>
      <w:pPr>
        <w:ind w:left="4680" w:hanging="360"/>
      </w:pPr>
    </w:lvl>
    <w:lvl w:ilvl="7" w:tplc="3CC47528" w:tentative="1">
      <w:start w:val="1"/>
      <w:numFmt w:val="lowerLetter"/>
      <w:lvlText w:val="%8."/>
      <w:lvlJc w:val="left"/>
      <w:pPr>
        <w:ind w:left="5400" w:hanging="360"/>
      </w:pPr>
    </w:lvl>
    <w:lvl w:ilvl="8" w:tplc="1F0684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6F0A485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9B035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527A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82F5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361E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3CCD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787C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0C3C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3086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20866602">
    <w:abstractNumId w:val="21"/>
  </w:num>
  <w:num w:numId="2" w16cid:durableId="197083977">
    <w:abstractNumId w:val="16"/>
  </w:num>
  <w:num w:numId="3" w16cid:durableId="547302578">
    <w:abstractNumId w:val="0"/>
  </w:num>
  <w:num w:numId="4" w16cid:durableId="1933202370">
    <w:abstractNumId w:val="6"/>
  </w:num>
  <w:num w:numId="5" w16cid:durableId="1578708662">
    <w:abstractNumId w:val="19"/>
  </w:num>
  <w:num w:numId="6" w16cid:durableId="1105464324">
    <w:abstractNumId w:val="2"/>
  </w:num>
  <w:num w:numId="7" w16cid:durableId="234559953">
    <w:abstractNumId w:val="13"/>
  </w:num>
  <w:num w:numId="8" w16cid:durableId="1414547327">
    <w:abstractNumId w:val="9"/>
  </w:num>
  <w:num w:numId="9" w16cid:durableId="293413244">
    <w:abstractNumId w:val="1"/>
  </w:num>
  <w:num w:numId="10" w16cid:durableId="162166295">
    <w:abstractNumId w:val="1"/>
  </w:num>
  <w:num w:numId="11" w16cid:durableId="1374497221">
    <w:abstractNumId w:val="3"/>
  </w:num>
  <w:num w:numId="12" w16cid:durableId="1969161521">
    <w:abstractNumId w:val="4"/>
  </w:num>
  <w:num w:numId="13" w16cid:durableId="1922369030">
    <w:abstractNumId w:val="15"/>
  </w:num>
  <w:num w:numId="14" w16cid:durableId="1361933767">
    <w:abstractNumId w:val="10"/>
  </w:num>
  <w:num w:numId="15" w16cid:durableId="303972286">
    <w:abstractNumId w:val="7"/>
  </w:num>
  <w:num w:numId="16" w16cid:durableId="304940771">
    <w:abstractNumId w:val="14"/>
  </w:num>
  <w:num w:numId="17" w16cid:durableId="1756320322">
    <w:abstractNumId w:val="5"/>
  </w:num>
  <w:num w:numId="18" w16cid:durableId="818302105">
    <w:abstractNumId w:val="12"/>
  </w:num>
  <w:num w:numId="19" w16cid:durableId="1862011072">
    <w:abstractNumId w:val="20"/>
  </w:num>
  <w:num w:numId="20" w16cid:durableId="618418191">
    <w:abstractNumId w:val="17"/>
  </w:num>
  <w:num w:numId="21" w16cid:durableId="664892346">
    <w:abstractNumId w:val="8"/>
  </w:num>
  <w:num w:numId="22" w16cid:durableId="1772623700">
    <w:abstractNumId w:val="18"/>
  </w:num>
  <w:num w:numId="23" w16cid:durableId="765031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B0A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67547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F14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370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1F0D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3F0C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3920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1327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4CE6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79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66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direkt efteråt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direkt efteråt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E634784D-2151-4710-BFA4-925C55196F94}" type="presOf" srcId="{BD80AD6D-AE28-4DC3-865A-F7A4BFC6D84E}" destId="{764FC522-4A5B-4DA0-8EA0-0B136026E7A3}" srcOrd="0" destOrd="0" presId="urn:microsoft.com/office/officeart/2005/8/layout/hChevron3"/>
    <dgm:cxn modelId="{87418F78-9ABE-4C4B-AF03-BE794A04700A}" type="presOf" srcId="{B73EA016-5B5E-4372-8AFF-E16F061CFA05}" destId="{1F6A0B97-83F0-4189-B0CB-00156B0AC153}" srcOrd="0" destOrd="0" presId="urn:microsoft.com/office/officeart/2005/8/layout/hChevron3"/>
    <dgm:cxn modelId="{C4651359-4176-45DC-8520-82E62CDB3358}" type="presOf" srcId="{FB4701B0-1C4A-420C-9F09-C1678465770A}" destId="{33A1349C-0317-431F-9E60-7456885DCFD5}" srcOrd="0" destOrd="0" presId="urn:microsoft.com/office/officeart/2005/8/layout/hChevron3"/>
    <dgm:cxn modelId="{CE680B83-5EC8-49BA-AF37-DCD7755DBD56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CBC590B5-D1E7-40EB-ADCD-F08739DF7A4F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063596E1-4C0E-4E1A-BC9F-722D34256BF5}" type="presOf" srcId="{548E9FD9-7371-42E5-8C31-C03B33C90BF7}" destId="{6CE68A43-9C69-4212-AF24-9AFEE7CA1715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6B951DFA-4EF3-4F8F-AD90-F3E5FCCD45AD}" type="presOf" srcId="{D813EA76-4FD3-4C15-BFBC-B1DF43B29666}" destId="{4784DBD1-3CBE-41A8-A2C7-CF088F838C79}" srcOrd="0" destOrd="0" presId="urn:microsoft.com/office/officeart/2005/8/layout/hChevron3"/>
    <dgm:cxn modelId="{653448FF-B79C-4000-AA4B-7F590CC5DECB}" type="presOf" srcId="{B6686773-0991-4F56-99B7-CB08DF66B5ED}" destId="{6AC59577-EC82-4A35-90CE-96CD0348AB0D}" srcOrd="0" destOrd="0" presId="urn:microsoft.com/office/officeart/2005/8/layout/hChevron3"/>
    <dgm:cxn modelId="{F08361D7-E8B8-4759-BD85-E111930C877E}" type="presParOf" srcId="{1F6A0B97-83F0-4189-B0CB-00156B0AC153}" destId="{4784DBD1-3CBE-41A8-A2C7-CF088F838C79}" srcOrd="0" destOrd="0" presId="urn:microsoft.com/office/officeart/2005/8/layout/hChevron3"/>
    <dgm:cxn modelId="{CA5908C9-14E6-4E28-BFD1-E123478B510B}" type="presParOf" srcId="{1F6A0B97-83F0-4189-B0CB-00156B0AC153}" destId="{37D14BC8-3203-463C-9804-9B3B86B621FF}" srcOrd="1" destOrd="0" presId="urn:microsoft.com/office/officeart/2005/8/layout/hChevron3"/>
    <dgm:cxn modelId="{521954FE-9BB5-4D51-9EC1-85B645CC4D1C}" type="presParOf" srcId="{1F6A0B97-83F0-4189-B0CB-00156B0AC153}" destId="{E13D0391-DAD9-4B61-AB66-3FA48A4F7006}" srcOrd="2" destOrd="0" presId="urn:microsoft.com/office/officeart/2005/8/layout/hChevron3"/>
    <dgm:cxn modelId="{70DE24EB-DB15-4D05-8AE5-28BB0C45A947}" type="presParOf" srcId="{1F6A0B97-83F0-4189-B0CB-00156B0AC153}" destId="{F9271109-4339-4036-9126-150629D10456}" srcOrd="3" destOrd="0" presId="urn:microsoft.com/office/officeart/2005/8/layout/hChevron3"/>
    <dgm:cxn modelId="{9618FEC2-2B31-49A9-8655-008E14A2E55F}" type="presParOf" srcId="{1F6A0B97-83F0-4189-B0CB-00156B0AC153}" destId="{AD4E5296-B06F-4F82-9CB5-F741BF6BFCC1}" srcOrd="4" destOrd="0" presId="urn:microsoft.com/office/officeart/2005/8/layout/hChevron3"/>
    <dgm:cxn modelId="{A7B0FFD1-43F8-4E8E-9D33-5E9B6A6A1164}" type="presParOf" srcId="{1F6A0B97-83F0-4189-B0CB-00156B0AC153}" destId="{99F7A086-6C98-4385-8FFE-3337C1F24694}" srcOrd="5" destOrd="0" presId="urn:microsoft.com/office/officeart/2005/8/layout/hChevron3"/>
    <dgm:cxn modelId="{6AA0B60C-51A4-47F6-82DA-B22A517C60A1}" type="presParOf" srcId="{1F6A0B97-83F0-4189-B0CB-00156B0AC153}" destId="{6CE68A43-9C69-4212-AF24-9AFEE7CA1715}" srcOrd="6" destOrd="0" presId="urn:microsoft.com/office/officeart/2005/8/layout/hChevron3"/>
    <dgm:cxn modelId="{8E786066-52D1-45A1-B9F3-C5009A510D16}" type="presParOf" srcId="{1F6A0B97-83F0-4189-B0CB-00156B0AC153}" destId="{3220CDE8-D909-484A-AEEE-E1F8CCD6E591}" srcOrd="7" destOrd="0" presId="urn:microsoft.com/office/officeart/2005/8/layout/hChevron3"/>
    <dgm:cxn modelId="{AFFD89B7-2AF8-4AC1-834F-55D52D9BDD65}" type="presParOf" srcId="{1F6A0B97-83F0-4189-B0CB-00156B0AC153}" destId="{6AC59577-EC82-4A35-90CE-96CD0348AB0D}" srcOrd="8" destOrd="0" presId="urn:microsoft.com/office/officeart/2005/8/layout/hChevron3"/>
    <dgm:cxn modelId="{8158B9F5-4F6E-43D4-9107-0927B28F40DC}" type="presParOf" srcId="{1F6A0B97-83F0-4189-B0CB-00156B0AC153}" destId="{EB1C56B5-4A0A-494F-92A8-3B4C157D15C5}" srcOrd="9" destOrd="0" presId="urn:microsoft.com/office/officeart/2005/8/layout/hChevron3"/>
    <dgm:cxn modelId="{E93F6A1D-2AE7-4E97-BAE5-CE5E69E7498E}" type="presParOf" srcId="{1F6A0B97-83F0-4189-B0CB-00156B0AC153}" destId="{33A1349C-0317-431F-9E60-7456885DCFD5}" srcOrd="10" destOrd="0" presId="urn:microsoft.com/office/officeart/2005/8/layout/hChevron3"/>
    <dgm:cxn modelId="{63751641-1FDE-46C2-99D8-CD779105B960}" type="presParOf" srcId="{1F6A0B97-83F0-4189-B0CB-00156B0AC153}" destId="{A854A969-E3F4-46C7-AA9B-9B40E58C9671}" srcOrd="11" destOrd="0" presId="urn:microsoft.com/office/officeart/2005/8/layout/hChevron3"/>
    <dgm:cxn modelId="{3D1ABFE5-2662-4D95-89C4-B3B98579F5A9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direkt efteråt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BT+10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direkt efteråt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4832001" y="53999"/>
        <a:ext cx="532803" cy="432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4</Pages>
  <Words>540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Arm angio (873207)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2022-05-18T04:11:00.0000000Z</dcterms:created>
  <dcterms:modified xsi:type="dcterms:W3CDTF">2025-09-26T07:00:00.0000000Z</dcterms:modified>
</coreProperties>
</file>