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43EC" w14:textId="77777777" w:rsidR="00770780" w:rsidRDefault="00770780" w:rsidP="00F35B05">
      <w:pPr>
        <w:pStyle w:val="Rubrik2"/>
        <w:sectPr w:rsidR="00770780" w:rsidSect="0077078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F4B94E5" w14:textId="77777777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419C1937" w14:textId="78F15377" w:rsidR="00770780" w:rsidRDefault="000A3B4D" w:rsidP="000A3B4D">
      <w:pPr>
        <w:pStyle w:val="Rubrik1"/>
        <w:ind w:left="0"/>
      </w:pPr>
      <w:r w:rsidRPr="00770780">
        <w:t>DT Aorta thorax K+ (</w:t>
      </w:r>
      <w:proofErr w:type="gramStart"/>
      <w:r w:rsidRPr="00770780">
        <w:t>833800</w:t>
      </w:r>
      <w:proofErr w:type="gramEnd"/>
      <w:r w:rsidRPr="00770780">
        <w:t>)</w:t>
      </w:r>
    </w:p>
    <w:p w14:paraId="70BF7C56" w14:textId="77777777" w:rsidR="000A3B4D" w:rsidRPr="000A3B4D" w:rsidRDefault="000A3B4D" w:rsidP="000A3B4D"/>
    <w:p w14:paraId="1C802EEC" w14:textId="35D22676" w:rsidR="00770780" w:rsidRPr="00770780" w:rsidRDefault="000A3B4D" w:rsidP="000A3B4D">
      <w:pPr>
        <w:pStyle w:val="Rubrik2"/>
        <w:ind w:left="0"/>
      </w:pPr>
      <w:r>
        <w:t>Förändringar</w:t>
      </w:r>
      <w:r w:rsidR="00770780" w:rsidRPr="00770780">
        <w:t xml:space="preserve"> i denna version</w:t>
      </w:r>
    </w:p>
    <w:p w14:paraId="7C94C256" w14:textId="79D516A8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70780">
        <w:rPr>
          <w:rFonts w:ascii="Arial" w:hAnsi="Arial" w:cs="Arial"/>
          <w:sz w:val="18"/>
          <w:szCs w:val="18"/>
        </w:rPr>
        <w:t>Inga förändringar</w:t>
      </w:r>
      <w:r w:rsidR="000A3B4D">
        <w:rPr>
          <w:rFonts w:ascii="Arial" w:hAnsi="Arial" w:cs="Arial"/>
          <w:sz w:val="18"/>
          <w:szCs w:val="18"/>
        </w:rPr>
        <w:t>.</w:t>
      </w:r>
    </w:p>
    <w:p w14:paraId="71F05CB1" w14:textId="77777777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20F175" w14:textId="77777777" w:rsidR="00770780" w:rsidRPr="00770780" w:rsidRDefault="00770780" w:rsidP="000A3B4D">
      <w:pPr>
        <w:pStyle w:val="Rubrik2"/>
        <w:ind w:left="0"/>
      </w:pPr>
      <w:r w:rsidRPr="00770780">
        <w:t>Syfte</w:t>
      </w:r>
    </w:p>
    <w:p w14:paraId="63DBD26B" w14:textId="77777777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7078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3244690" w14:textId="77777777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B3C72C" w14:textId="77777777" w:rsidR="00770780" w:rsidRPr="00770780" w:rsidRDefault="00770780" w:rsidP="000A3B4D">
      <w:pPr>
        <w:pStyle w:val="Rubrik2"/>
        <w:ind w:left="0"/>
      </w:pPr>
      <w:r w:rsidRPr="0077078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70780" w:rsidRPr="00770780" w14:paraId="32CEBFE3" w14:textId="77777777" w:rsidTr="00CE227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8ECBA0F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CAA781C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 xml:space="preserve">Kontroll av </w:t>
            </w: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aneurysm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 xml:space="preserve"> mm, där K- inte krävs.</w:t>
            </w:r>
          </w:p>
        </w:tc>
      </w:tr>
      <w:tr w:rsidR="00770780" w:rsidRPr="00770780" w14:paraId="2DEAAFB1" w14:textId="77777777" w:rsidTr="00CE227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A428BA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BB496C" w14:textId="7D135879" w:rsidR="00770780" w:rsidRPr="00770780" w:rsidRDefault="00000000" w:rsidP="0077078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770780" w:rsidRPr="0077078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770780" w:rsidRPr="00770780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FFCBCFA" w14:textId="77777777" w:rsidR="00770780" w:rsidRPr="00770780" w:rsidRDefault="00770780" w:rsidP="0077078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770780" w:rsidRPr="00770780" w14:paraId="5728E667" w14:textId="77777777" w:rsidTr="00CE227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62F038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A662C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70780" w:rsidRPr="00770780" w14:paraId="75694BFB" w14:textId="77777777" w:rsidTr="00CE227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1BE365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EF7BB2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 xml:space="preserve"> ”Aorta”.</w:t>
            </w:r>
          </w:p>
        </w:tc>
      </w:tr>
      <w:tr w:rsidR="00770780" w:rsidRPr="00770780" w14:paraId="502A41C4" w14:textId="77777777" w:rsidTr="00CE227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94C0BC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B2E382" w14:textId="05A394A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EA4D20" w:rsidRPr="00770780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770780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55CECBB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9691A7E" w14:textId="34143103" w:rsidR="00770780" w:rsidRPr="00770780" w:rsidRDefault="0000000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770780" w:rsidRPr="0077078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70780" w:rsidRPr="00770780" w14:paraId="0139B05C" w14:textId="77777777" w:rsidTr="00CE227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029EEEC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7078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3BF8ABB" w14:textId="77777777" w:rsidR="00770780" w:rsidRPr="00770780" w:rsidRDefault="00770780" w:rsidP="0077078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63A0E36" w14:textId="77777777" w:rsidR="00770780" w:rsidRPr="00770780" w:rsidRDefault="00770780" w:rsidP="0077078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401385" w14:textId="77777777" w:rsidR="00770780" w:rsidRPr="00770780" w:rsidRDefault="00770780" w:rsidP="0077078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DAE3988" w14:textId="77777777" w:rsidR="00770780" w:rsidRPr="00770780" w:rsidRDefault="00770780" w:rsidP="000A3B4D">
      <w:pPr>
        <w:pStyle w:val="Rubrik2"/>
        <w:ind w:left="0"/>
      </w:pPr>
      <w:r w:rsidRPr="00770780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770780" w:rsidRPr="00770780" w14:paraId="372FB9D2" w14:textId="77777777" w:rsidTr="00770780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FE1F62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5DAFDA7" wp14:editId="0D41BB0D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AC185E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DB18ADC" wp14:editId="0F28E90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287655</wp:posOffset>
                      </wp:positionV>
                      <wp:extent cx="410210" cy="120777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2077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AD31EC" w14:textId="77777777" w:rsidR="00770780" w:rsidRPr="0066567D" w:rsidRDefault="00770780" w:rsidP="006D6C1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B18AD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40.45pt;margin-top:22.65pt;width:32.3pt;height:95.1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" adj="3668" fillcolor="red" stroked="f" strokeweight="1pt">
                      <v:textbox inset="1mm,1mm,1mm,1mm">
                        <w:txbxContent>
                          <w:p w14:paraId="0FAD31EC" w14:textId="77777777" w:rsidR="00770780" w:rsidRPr="0066567D" w:rsidRDefault="00770780" w:rsidP="006D6C1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814402" wp14:editId="0D1AC19E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282575</wp:posOffset>
                      </wp:positionV>
                      <wp:extent cx="1330325" cy="1200150"/>
                      <wp:effectExtent l="19050" t="19050" r="22225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0325" cy="1200209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13CA7" id="Rektangel 3" o:spid="_x0000_s1026" style="position:absolute;margin-left:2.15pt;margin-top:22.25pt;width:104.7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" filled="f" strokecolor="red" strokeweight="3pt"/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w:drawing>
                <wp:inline distT="0" distB="0" distL="0" distR="0" wp14:anchorId="56828969" wp14:editId="68DE7821">
                  <wp:extent cx="1374140" cy="1708150"/>
                  <wp:effectExtent l="0" t="0" r="0" b="635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78153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170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780" w:rsidRPr="00770780" w14:paraId="3DC7C946" w14:textId="77777777" w:rsidTr="0077078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CF887E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5818D5E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1925B0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0780" w:rsidRPr="00770780" w14:paraId="5ABBD3C0" w14:textId="77777777" w:rsidTr="00770780">
        <w:trPr>
          <w:trHeight w:val="227"/>
        </w:trPr>
        <w:tc>
          <w:tcPr>
            <w:tcW w:w="1950" w:type="dxa"/>
            <w:shd w:val="clear" w:color="auto" w:fill="FFFFFF"/>
          </w:tcPr>
          <w:p w14:paraId="3481517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01FA75C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645FCB" w14:textId="77777777" w:rsidR="00770780" w:rsidRPr="00770780" w:rsidRDefault="00770780" w:rsidP="0077078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70780" w:rsidRPr="00770780" w14:paraId="0ABA84F5" w14:textId="77777777" w:rsidTr="00770780">
        <w:trPr>
          <w:trHeight w:val="227"/>
        </w:trPr>
        <w:tc>
          <w:tcPr>
            <w:tcW w:w="1950" w:type="dxa"/>
            <w:shd w:val="clear" w:color="auto" w:fill="FFFFFF"/>
          </w:tcPr>
          <w:p w14:paraId="72B740E4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B416A5A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9A04E5" w14:textId="77777777" w:rsidR="00770780" w:rsidRPr="00770780" w:rsidRDefault="00770780" w:rsidP="0077078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70780" w:rsidRPr="00770780" w14:paraId="0D581BF9" w14:textId="77777777" w:rsidTr="00770780">
        <w:trPr>
          <w:trHeight w:val="227"/>
        </w:trPr>
        <w:tc>
          <w:tcPr>
            <w:tcW w:w="1950" w:type="dxa"/>
            <w:shd w:val="clear" w:color="auto" w:fill="FFFFFF"/>
          </w:tcPr>
          <w:p w14:paraId="308B7496" w14:textId="77777777" w:rsidR="00770780" w:rsidRPr="00770780" w:rsidRDefault="00770780" w:rsidP="0077078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Aorta thorax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1046034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7078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0780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770780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4FEB903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B0797D2" w14:textId="77777777" w:rsidR="00770780" w:rsidRPr="00770780" w:rsidRDefault="00770780" w:rsidP="0077078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71726D0" w14:textId="77777777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E38C623" w14:textId="77777777" w:rsidR="00770780" w:rsidRPr="00770780" w:rsidRDefault="00770780" w:rsidP="006D6C16">
      <w:pPr>
        <w:pStyle w:val="Rubrik2"/>
        <w:ind w:left="0"/>
      </w:pPr>
      <w:proofErr w:type="spellStart"/>
      <w:r w:rsidRPr="00770780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770780" w:rsidRPr="00770780" w14:paraId="1B850CEC" w14:textId="77777777" w:rsidTr="007707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161EF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AF5D19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360B9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9B374E9" wp14:editId="3498F034">
                      <wp:simplePos x="0" y="0"/>
                      <wp:positionH relativeFrom="margin">
                        <wp:posOffset>922020</wp:posOffset>
                      </wp:positionH>
                      <wp:positionV relativeFrom="paragraph">
                        <wp:posOffset>211455</wp:posOffset>
                      </wp:positionV>
                      <wp:extent cx="409575" cy="544195"/>
                      <wp:effectExtent l="0" t="0" r="9525" b="8255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4419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3EF802" w14:textId="77777777" w:rsidR="00770780" w:rsidRPr="0066564D" w:rsidRDefault="00770780" w:rsidP="006D6C1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B374E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72.6pt;margin-top:16.65pt;width:32.25pt;height:42.8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" adj="13472" fillcolor="red" stroked="f" strokeweight="1pt">
                      <v:textbox style="layout-flow:vertical" inset="1mm,1mm,1mm,1mm">
                        <w:txbxContent>
                          <w:p w14:paraId="5B3EF802" w14:textId="77777777" w:rsidR="00770780" w:rsidRPr="0066564D" w:rsidRDefault="00770780" w:rsidP="006D6C1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A43C165" wp14:editId="445F3CF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204470</wp:posOffset>
                      </wp:positionV>
                      <wp:extent cx="1397000" cy="6350"/>
                      <wp:effectExtent l="19050" t="19050" r="12700" b="31750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97000" cy="6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35D64" id="Rak 1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6.1pt" to="109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4B2EAE9" wp14:editId="2EEAA6F1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-21590</wp:posOffset>
                      </wp:positionV>
                      <wp:extent cx="12700" cy="1355725"/>
                      <wp:effectExtent l="19050" t="19050" r="25400" b="3492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3557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B4EB4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1pt,-1.7pt" to="56.1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70780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132B29" wp14:editId="296BCC44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D63E29" w14:textId="77777777" w:rsidR="00770780" w:rsidRPr="0066567D" w:rsidRDefault="00770780" w:rsidP="006D6C1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32B29" id="Pil: uppåt 24" o:spid="_x0000_s1028" type="#_x0000_t68" style="position:absolute;left:0;text-align:left;margin-left:19.7pt;margin-top:37.2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DoRvKa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FD63E29" w14:textId="77777777" w:rsidR="00770780" w:rsidRPr="0066567D" w:rsidRDefault="00770780" w:rsidP="006D6C1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w:drawing>
                <wp:inline distT="0" distB="0" distL="0" distR="0" wp14:anchorId="278816A9" wp14:editId="2ADA0F96">
                  <wp:extent cx="1393190" cy="1340485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29253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34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CF26E7A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A94BE32" wp14:editId="07512955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455295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455C98" w14:textId="77777777" w:rsidR="00770780" w:rsidRPr="0066567D" w:rsidRDefault="00770780" w:rsidP="006D6C1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4BE32" id="Pil: uppåt 26" o:spid="_x0000_s1029" type="#_x0000_t68" style="position:absolute;left:0;text-align:left;margin-left:79.95pt;margin-top:35.8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ONpl1H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19455C98" w14:textId="77777777" w:rsidR="00770780" w:rsidRPr="0066567D" w:rsidRDefault="00770780" w:rsidP="006D6C1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FAB58F3" wp14:editId="7B804F85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445770</wp:posOffset>
                      </wp:positionV>
                      <wp:extent cx="1619250" cy="6350"/>
                      <wp:effectExtent l="19050" t="19050" r="19050" b="317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0" cy="6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84F6D3" id="Rak 2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35.1pt" to="124.2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77078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4779B14" wp14:editId="7B85082F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527050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5CEE46" w14:textId="77777777" w:rsidR="00770780" w:rsidRPr="0066567D" w:rsidRDefault="00770780" w:rsidP="006D6C1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79B14" id="Pil: uppåt 22" o:spid="_x0000_s1030" type="#_x0000_t68" style="position:absolute;left:0;text-align:left;margin-left:23.45pt;margin-top:41.5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D+Nxnl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B5CEE46" w14:textId="77777777" w:rsidR="00770780" w:rsidRPr="0066567D" w:rsidRDefault="00770780" w:rsidP="006D6C1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997DC93" wp14:editId="11F5C3A7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-71755</wp:posOffset>
                      </wp:positionV>
                      <wp:extent cx="0" cy="1155700"/>
                      <wp:effectExtent l="19050" t="0" r="19050" b="2540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155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D653A" id="Rak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pt,-5.65pt" to="59.5pt,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70780">
              <w:rPr>
                <w:noProof/>
                <w:szCs w:val="20"/>
              </w:rPr>
              <w:drawing>
                <wp:inline distT="0" distB="0" distL="0" distR="0" wp14:anchorId="1C5FA5C0" wp14:editId="1C66868D">
                  <wp:extent cx="1548230" cy="1079500"/>
                  <wp:effectExtent l="0" t="0" r="0" b="635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111664" name=""/>
                          <pic:cNvPicPr/>
                        </pic:nvPicPr>
                        <pic:blipFill>
                          <a:blip r:embed="rId26"/>
                          <a:srcRect l="5310" r="5637" b="5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007" cy="1084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780" w:rsidRPr="00770780" w14:paraId="7E443AFE" w14:textId="77777777" w:rsidTr="007707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4D81F7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BE77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BABDFC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1755D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0780" w:rsidRPr="00770780" w14:paraId="2EB747F0" w14:textId="77777777" w:rsidTr="007707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981D15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07D6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FF6C868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9731346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0780" w:rsidRPr="00770780" w14:paraId="0228FDD2" w14:textId="77777777" w:rsidTr="007707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4F7E0E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3BDF2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BAC51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286EA2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99E00E8" w14:textId="77777777" w:rsidR="00770780" w:rsidRPr="00770780" w:rsidRDefault="00770780" w:rsidP="0077078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D95B726" w14:textId="77777777" w:rsidR="00770780" w:rsidRPr="00770780" w:rsidRDefault="00770780" w:rsidP="006D6C16">
      <w:pPr>
        <w:pStyle w:val="Rubrik2"/>
        <w:ind w:left="0"/>
      </w:pPr>
      <w:r w:rsidRPr="00770780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70780" w:rsidRPr="00770780" w14:paraId="5B9B032D" w14:textId="77777777" w:rsidTr="00CE227A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A008BE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7C35F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302A5D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D60A7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7078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015DACBE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1B89938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1DAA28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70780" w:rsidRPr="00770780" w14:paraId="0330DC21" w14:textId="77777777" w:rsidTr="00CE227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D5C1E1" w14:textId="77777777" w:rsidR="00770780" w:rsidRPr="00770780" w:rsidRDefault="00770780" w:rsidP="0077078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Aorta 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BC5E0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32D37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A8727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F936D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7B76F2C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0780" w:rsidRPr="00770780" w14:paraId="2F0A1016" w14:textId="77777777" w:rsidTr="00CE227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4799C1C" w14:textId="77777777" w:rsidR="00770780" w:rsidRPr="00770780" w:rsidRDefault="00770780" w:rsidP="0077078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6818A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471C7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DA401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9837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2165D68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0780" w:rsidRPr="00770780" w14:paraId="5641B053" w14:textId="77777777" w:rsidTr="00CE227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17E367" w14:textId="77777777" w:rsidR="00770780" w:rsidRPr="00770780" w:rsidRDefault="00770780" w:rsidP="0077078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BB4D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6894E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E5B51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1EE1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876F27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0780" w:rsidRPr="00770780" w14:paraId="14224697" w14:textId="77777777" w:rsidTr="00CE227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165737" w14:textId="77777777" w:rsidR="00770780" w:rsidRPr="00770780" w:rsidRDefault="00770780" w:rsidP="0077078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CA48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FECAB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6FCA3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6F2FA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F431AB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078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70780" w:rsidRPr="00770780" w14:paraId="675E2F60" w14:textId="77777777" w:rsidTr="00CE227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ABDB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BD093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D3D64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919A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B1C9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4109D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70780" w:rsidRPr="00770780" w14:paraId="46CF1714" w14:textId="77777777" w:rsidTr="00CE227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C55A3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70780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E06F0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CEBEB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38231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67A54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FAAFB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78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1B54770" w14:textId="77777777" w:rsidR="00770780" w:rsidRPr="00770780" w:rsidRDefault="00770780" w:rsidP="0077078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82601D" w14:textId="77777777" w:rsidR="00770780" w:rsidRPr="00770780" w:rsidRDefault="00770780" w:rsidP="006D6C16">
      <w:pPr>
        <w:pStyle w:val="Rubrik2"/>
        <w:ind w:left="0"/>
      </w:pPr>
      <w:r w:rsidRPr="00770780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70780" w:rsidRPr="00770780" w14:paraId="45CEE626" w14:textId="77777777" w:rsidTr="0077078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EAE1CDE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8962C84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436A2D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F10DDC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51806EF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112E1BAC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602C27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078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D8AA0AB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FFFFFF"/>
                <w:sz w:val="18"/>
                <w:szCs w:val="18"/>
              </w:rPr>
              <w:t>Aorta thorax K+</w:t>
            </w:r>
          </w:p>
          <w:p w14:paraId="2A42AB6C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AB705E8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A6A6D8C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FFFFFF"/>
                <w:sz w:val="18"/>
                <w:szCs w:val="18"/>
              </w:rPr>
              <w:t>Aorta thorax K+</w:t>
            </w:r>
          </w:p>
          <w:p w14:paraId="1FF96CA7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EC9FF83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FFFFFF"/>
                <w:sz w:val="18"/>
                <w:szCs w:val="18"/>
              </w:rPr>
              <w:t>Aorta thorax K+</w:t>
            </w:r>
          </w:p>
          <w:p w14:paraId="665C0AF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078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1CD54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0A4074CF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E84F1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B2F8C6F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2B5F0E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CEA8907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97D5CA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F19726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3AFB0E47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CDE12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64422C3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F65B26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137F25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3018D13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8DFBA1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7730A40E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5F9BE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AEBB14D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EFD910C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0B2241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D1E8E8C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4F59B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35ABA8B5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12953D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3F40B39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5F36D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3C6B0BE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8772112" w14:textId="77777777" w:rsidR="00770780" w:rsidRPr="00770780" w:rsidRDefault="00770780" w:rsidP="0077078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3C8449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6E12F82C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73E679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A5D64B6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ED48CD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0E9A2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03D3837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A27298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4C0E6DB8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C7B0B6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FD3125A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73F789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EC31BD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63CF9F3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4DB464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28C3B32F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93FC64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28466C49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B4EBD6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C836E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6EE09D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FB539E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0780" w:rsidRPr="00770780" w14:paraId="731DE0A3" w14:textId="77777777" w:rsidTr="0077078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6BDE34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DC5B08D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412F84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6CA7FCB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959910" w14:textId="77777777" w:rsidR="00770780" w:rsidRPr="00770780" w:rsidRDefault="00770780" w:rsidP="0077078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C3FC7A5" w14:textId="77777777" w:rsidR="00770780" w:rsidRPr="00770780" w:rsidRDefault="00770780" w:rsidP="0077078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7078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1B8E" w14:textId="77777777" w:rsidR="00960838" w:rsidRDefault="00960838">
      <w:r>
        <w:separator/>
      </w:r>
    </w:p>
  </w:endnote>
  <w:endnote w:type="continuationSeparator" w:id="0">
    <w:p w14:paraId="40609890" w14:textId="77777777" w:rsidR="00960838" w:rsidRDefault="00960838">
      <w:r>
        <w:continuationSeparator/>
      </w:r>
    </w:p>
  </w:endnote>
  <w:endnote w:type="continuationNotice" w:id="1">
    <w:p w14:paraId="5753F3B3" w14:textId="77777777" w:rsidR="00960838" w:rsidRDefault="009608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A11FD" w14:textId="77777777" w:rsidR="00960838" w:rsidRDefault="00960838"/>
  </w:footnote>
  <w:footnote w:type="continuationSeparator" w:id="0">
    <w:p w14:paraId="7CF5B3D6" w14:textId="77777777" w:rsidR="00960838" w:rsidRDefault="00960838">
      <w:r>
        <w:continuationSeparator/>
      </w:r>
    </w:p>
  </w:footnote>
  <w:footnote w:type="continuationNotice" w:id="1">
    <w:p w14:paraId="393DF836" w14:textId="77777777" w:rsidR="00960838" w:rsidRDefault="009608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316DE9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542B708" w:tentative="1">
      <w:start w:val="1"/>
      <w:numFmt w:val="lowerLetter"/>
      <w:lvlText w:val="%2."/>
      <w:lvlJc w:val="left"/>
      <w:pPr>
        <w:ind w:left="1080" w:hanging="360"/>
      </w:pPr>
    </w:lvl>
    <w:lvl w:ilvl="2" w:tplc="5D04B938" w:tentative="1">
      <w:start w:val="1"/>
      <w:numFmt w:val="lowerRoman"/>
      <w:lvlText w:val="%3."/>
      <w:lvlJc w:val="right"/>
      <w:pPr>
        <w:ind w:left="1800" w:hanging="180"/>
      </w:pPr>
    </w:lvl>
    <w:lvl w:ilvl="3" w:tplc="20E2E5A2" w:tentative="1">
      <w:start w:val="1"/>
      <w:numFmt w:val="decimal"/>
      <w:lvlText w:val="%4."/>
      <w:lvlJc w:val="left"/>
      <w:pPr>
        <w:ind w:left="2520" w:hanging="360"/>
      </w:pPr>
    </w:lvl>
    <w:lvl w:ilvl="4" w:tplc="28C0A886" w:tentative="1">
      <w:start w:val="1"/>
      <w:numFmt w:val="lowerLetter"/>
      <w:lvlText w:val="%5."/>
      <w:lvlJc w:val="left"/>
      <w:pPr>
        <w:ind w:left="3240" w:hanging="360"/>
      </w:pPr>
    </w:lvl>
    <w:lvl w:ilvl="5" w:tplc="B04CE4C6" w:tentative="1">
      <w:start w:val="1"/>
      <w:numFmt w:val="lowerRoman"/>
      <w:lvlText w:val="%6."/>
      <w:lvlJc w:val="right"/>
      <w:pPr>
        <w:ind w:left="3960" w:hanging="180"/>
      </w:pPr>
    </w:lvl>
    <w:lvl w:ilvl="6" w:tplc="2B0CF066" w:tentative="1">
      <w:start w:val="1"/>
      <w:numFmt w:val="decimal"/>
      <w:lvlText w:val="%7."/>
      <w:lvlJc w:val="left"/>
      <w:pPr>
        <w:ind w:left="4680" w:hanging="360"/>
      </w:pPr>
    </w:lvl>
    <w:lvl w:ilvl="7" w:tplc="35BAAD46" w:tentative="1">
      <w:start w:val="1"/>
      <w:numFmt w:val="lowerLetter"/>
      <w:lvlText w:val="%8."/>
      <w:lvlJc w:val="left"/>
      <w:pPr>
        <w:ind w:left="5400" w:hanging="360"/>
      </w:pPr>
    </w:lvl>
    <w:lvl w:ilvl="8" w:tplc="DAD848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CB5AD90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55697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0280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D496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D047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7646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0C08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5C71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223B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C3CC74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96286FE" w:tentative="1">
      <w:start w:val="1"/>
      <w:numFmt w:val="lowerLetter"/>
      <w:lvlText w:val="%2."/>
      <w:lvlJc w:val="left"/>
      <w:pPr>
        <w:ind w:left="1080" w:hanging="360"/>
      </w:pPr>
    </w:lvl>
    <w:lvl w:ilvl="2" w:tplc="2AF8D53E" w:tentative="1">
      <w:start w:val="1"/>
      <w:numFmt w:val="lowerRoman"/>
      <w:lvlText w:val="%3."/>
      <w:lvlJc w:val="right"/>
      <w:pPr>
        <w:ind w:left="1800" w:hanging="180"/>
      </w:pPr>
    </w:lvl>
    <w:lvl w:ilvl="3" w:tplc="2B3620D0" w:tentative="1">
      <w:start w:val="1"/>
      <w:numFmt w:val="decimal"/>
      <w:lvlText w:val="%4."/>
      <w:lvlJc w:val="left"/>
      <w:pPr>
        <w:ind w:left="2520" w:hanging="360"/>
      </w:pPr>
    </w:lvl>
    <w:lvl w:ilvl="4" w:tplc="3E5A5A3C" w:tentative="1">
      <w:start w:val="1"/>
      <w:numFmt w:val="lowerLetter"/>
      <w:lvlText w:val="%5."/>
      <w:lvlJc w:val="left"/>
      <w:pPr>
        <w:ind w:left="3240" w:hanging="360"/>
      </w:pPr>
    </w:lvl>
    <w:lvl w:ilvl="5" w:tplc="12521B6E" w:tentative="1">
      <w:start w:val="1"/>
      <w:numFmt w:val="lowerRoman"/>
      <w:lvlText w:val="%6."/>
      <w:lvlJc w:val="right"/>
      <w:pPr>
        <w:ind w:left="3960" w:hanging="180"/>
      </w:pPr>
    </w:lvl>
    <w:lvl w:ilvl="6" w:tplc="91167D2E" w:tentative="1">
      <w:start w:val="1"/>
      <w:numFmt w:val="decimal"/>
      <w:lvlText w:val="%7."/>
      <w:lvlJc w:val="left"/>
      <w:pPr>
        <w:ind w:left="4680" w:hanging="360"/>
      </w:pPr>
    </w:lvl>
    <w:lvl w:ilvl="7" w:tplc="B10E1A86" w:tentative="1">
      <w:start w:val="1"/>
      <w:numFmt w:val="lowerLetter"/>
      <w:lvlText w:val="%8."/>
      <w:lvlJc w:val="left"/>
      <w:pPr>
        <w:ind w:left="5400" w:hanging="360"/>
      </w:pPr>
    </w:lvl>
    <w:lvl w:ilvl="8" w:tplc="0BF2BD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E4A08D2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83498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9808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FAE0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E0CE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2E80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B82B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1673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0AF8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0501092">
    <w:abstractNumId w:val="21"/>
  </w:num>
  <w:num w:numId="2" w16cid:durableId="559554945">
    <w:abstractNumId w:val="16"/>
  </w:num>
  <w:num w:numId="3" w16cid:durableId="318508449">
    <w:abstractNumId w:val="0"/>
  </w:num>
  <w:num w:numId="4" w16cid:durableId="1907177485">
    <w:abstractNumId w:val="6"/>
  </w:num>
  <w:num w:numId="5" w16cid:durableId="1749158545">
    <w:abstractNumId w:val="19"/>
  </w:num>
  <w:num w:numId="6" w16cid:durableId="311100150">
    <w:abstractNumId w:val="2"/>
  </w:num>
  <w:num w:numId="7" w16cid:durableId="12074619">
    <w:abstractNumId w:val="13"/>
  </w:num>
  <w:num w:numId="8" w16cid:durableId="66540237">
    <w:abstractNumId w:val="9"/>
  </w:num>
  <w:num w:numId="9" w16cid:durableId="1880818640">
    <w:abstractNumId w:val="1"/>
  </w:num>
  <w:num w:numId="10" w16cid:durableId="2088531483">
    <w:abstractNumId w:val="1"/>
  </w:num>
  <w:num w:numId="11" w16cid:durableId="1002581877">
    <w:abstractNumId w:val="3"/>
  </w:num>
  <w:num w:numId="12" w16cid:durableId="1327434744">
    <w:abstractNumId w:val="4"/>
  </w:num>
  <w:num w:numId="13" w16cid:durableId="466703886">
    <w:abstractNumId w:val="15"/>
  </w:num>
  <w:num w:numId="14" w16cid:durableId="1665620048">
    <w:abstractNumId w:val="10"/>
  </w:num>
  <w:num w:numId="15" w16cid:durableId="132067323">
    <w:abstractNumId w:val="7"/>
  </w:num>
  <w:num w:numId="16" w16cid:durableId="1248536501">
    <w:abstractNumId w:val="14"/>
  </w:num>
  <w:num w:numId="17" w16cid:durableId="65423395">
    <w:abstractNumId w:val="5"/>
  </w:num>
  <w:num w:numId="18" w16cid:durableId="22873748">
    <w:abstractNumId w:val="12"/>
  </w:num>
  <w:num w:numId="19" w16cid:durableId="266469876">
    <w:abstractNumId w:val="20"/>
  </w:num>
  <w:num w:numId="20" w16cid:durableId="2139913422">
    <w:abstractNumId w:val="17"/>
  </w:num>
  <w:num w:numId="21" w16cid:durableId="745615474">
    <w:abstractNumId w:val="8"/>
  </w:num>
  <w:num w:numId="22" w16cid:durableId="791944158">
    <w:abstractNumId w:val="18"/>
  </w:num>
  <w:num w:numId="23" w16cid:durableId="935476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85B"/>
    <w:rsid w:val="00084024"/>
    <w:rsid w:val="0009062C"/>
    <w:rsid w:val="00095368"/>
    <w:rsid w:val="000954C4"/>
    <w:rsid w:val="000A3B4D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2B59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C16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780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838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4D5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D2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1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795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30" y="188820"/>
          <a:ext cx="961170" cy="43198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66" y="212378"/>
          <a:ext cx="962171" cy="38486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E314C432-9EC2-4674-8FD2-F23EFFD4CA33}" type="presOf" srcId="{548E9FD9-7371-42E5-8C31-C03B33C90BF7}" destId="{6CE68A43-9C69-4212-AF24-9AFEE7CA1715}" srcOrd="0" destOrd="0" presId="urn:microsoft.com/office/officeart/2005/8/layout/hChevron3"/>
    <dgm:cxn modelId="{386C9C67-E4DD-497F-AEA5-DA0865F7EF99}" type="presOf" srcId="{72C3C3E7-AFE7-48AF-A84A-F5F4B462ABCE}" destId="{AD4E5296-B06F-4F82-9CB5-F741BF6BFCC1}" srcOrd="0" destOrd="0" presId="urn:microsoft.com/office/officeart/2005/8/layout/hChevron3"/>
    <dgm:cxn modelId="{E2BC5F51-4566-46FE-8DE0-675EB04CD107}" type="presOf" srcId="{B73EA016-5B5E-4372-8AFF-E16F061CFA05}" destId="{1F6A0B97-83F0-4189-B0CB-00156B0AC153}" srcOrd="0" destOrd="0" presId="urn:microsoft.com/office/officeart/2005/8/layout/hChevron3"/>
    <dgm:cxn modelId="{7F96698F-C506-4CCB-AE0D-ECFC3CD8DE4C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10590E4-8672-4EBB-A2AA-6BC2E569FFB8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5AF73AF9-37F9-4B98-8273-EB0973B91C5A}" type="presOf" srcId="{6C67DE66-C773-43B4-9C1E-E5B9D5014E97}" destId="{401F6F4E-BF8F-49CD-A023-570599D4F79C}" srcOrd="0" destOrd="0" presId="urn:microsoft.com/office/officeart/2005/8/layout/hChevron3"/>
    <dgm:cxn modelId="{A595A288-1253-44FF-B1AE-556E33BEF9F9}" type="presParOf" srcId="{1F6A0B97-83F0-4189-B0CB-00156B0AC153}" destId="{4784DBD1-3CBE-41A8-A2C7-CF088F838C79}" srcOrd="0" destOrd="0" presId="urn:microsoft.com/office/officeart/2005/8/layout/hChevron3"/>
    <dgm:cxn modelId="{7A6BE5B7-C612-41DF-A6D8-E5F804673EBA}" type="presParOf" srcId="{1F6A0B97-83F0-4189-B0CB-00156B0AC153}" destId="{37D14BC8-3203-463C-9804-9B3B86B621FF}" srcOrd="1" destOrd="0" presId="urn:microsoft.com/office/officeart/2005/8/layout/hChevron3"/>
    <dgm:cxn modelId="{8CB3BBE9-D284-4717-8C86-7D56F00D31E8}" type="presParOf" srcId="{1F6A0B97-83F0-4189-B0CB-00156B0AC153}" destId="{E13D0391-DAD9-4B61-AB66-3FA48A4F7006}" srcOrd="2" destOrd="0" presId="urn:microsoft.com/office/officeart/2005/8/layout/hChevron3"/>
    <dgm:cxn modelId="{CBD10785-215B-4340-97C6-F1D89B320AF9}" type="presParOf" srcId="{1F6A0B97-83F0-4189-B0CB-00156B0AC153}" destId="{F9271109-4339-4036-9126-150629D10456}" srcOrd="3" destOrd="0" presId="urn:microsoft.com/office/officeart/2005/8/layout/hChevron3"/>
    <dgm:cxn modelId="{64F9E347-2416-4F6F-B07C-613E510E1E90}" type="presParOf" srcId="{1F6A0B97-83F0-4189-B0CB-00156B0AC153}" destId="{AD4E5296-B06F-4F82-9CB5-F741BF6BFCC1}" srcOrd="4" destOrd="0" presId="urn:microsoft.com/office/officeart/2005/8/layout/hChevron3"/>
    <dgm:cxn modelId="{3A8B1B15-24B5-4F6F-BA8C-6D5E31FA70BE}" type="presParOf" srcId="{1F6A0B97-83F0-4189-B0CB-00156B0AC153}" destId="{99F7A086-6C98-4385-8FFE-3337C1F24694}" srcOrd="5" destOrd="0" presId="urn:microsoft.com/office/officeart/2005/8/layout/hChevron3"/>
    <dgm:cxn modelId="{0FE32078-E125-44F7-9ACC-59E50DE0D6BD}" type="presParOf" srcId="{1F6A0B97-83F0-4189-B0CB-00156B0AC153}" destId="{6CE68A43-9C69-4212-AF24-9AFEE7CA1715}" srcOrd="6" destOrd="0" presId="urn:microsoft.com/office/officeart/2005/8/layout/hChevron3"/>
    <dgm:cxn modelId="{60ED9FE3-E781-44F3-B83B-F7BB608CB9BB}" type="presParOf" srcId="{1F6A0B97-83F0-4189-B0CB-00156B0AC153}" destId="{52B18C29-9B65-4540-BEEB-D505D2915404}" srcOrd="7" destOrd="0" presId="urn:microsoft.com/office/officeart/2005/8/layout/hChevron3"/>
    <dgm:cxn modelId="{4AB777DB-C4D9-46B7-9CAA-DC1A58128EBB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341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Aorta thorax K+ (833800)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2022-05-18T04:11:00.0000000Z</dcterms:created>
  <dcterms:modified xsi:type="dcterms:W3CDTF">2024-01-19T10:38:00.0000000Z</dcterms:modified>
</coreProperties>
</file>