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121FC" w14:textId="77777777" w:rsidR="00D45611" w:rsidRDefault="00D45611" w:rsidP="00F35B05">
      <w:pPr>
        <w:pStyle w:val="Rubrik2"/>
        <w:sectPr w:rsidR="00D45611" w:rsidSect="00D4561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31874A" w14:textId="77777777" w:rsidR="00D45611" w:rsidRPr="00D45611" w:rsidRDefault="00D45611" w:rsidP="00D4561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E4B3328" w14:textId="5312CD54" w:rsidR="00D45611" w:rsidRPr="00C71EE0" w:rsidRDefault="00C71EE0" w:rsidP="00C71EE0">
      <w:pPr>
        <w:pStyle w:val="Rubrik1"/>
        <w:ind w:left="0"/>
      </w:pPr>
      <w:r w:rsidRPr="00C71EE0">
        <w:t>DT Aorta hela K+ (</w:t>
      </w:r>
      <w:proofErr w:type="gramStart"/>
      <w:r w:rsidRPr="00C71EE0">
        <w:t>839800</w:t>
      </w:r>
      <w:proofErr w:type="gramEnd"/>
      <w:r w:rsidRPr="00C71EE0">
        <w:t>)</w:t>
      </w:r>
    </w:p>
    <w:p w14:paraId="15F64932" w14:textId="77777777" w:rsidR="00D45611" w:rsidRPr="00D45611" w:rsidRDefault="00D45611" w:rsidP="00D45611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462B777" w14:textId="3153B994" w:rsidR="00D45611" w:rsidRPr="00D45611" w:rsidRDefault="00C71EE0" w:rsidP="00C71EE0">
      <w:pPr>
        <w:pStyle w:val="Rubrik2"/>
        <w:ind w:left="0"/>
      </w:pPr>
      <w:r>
        <w:t>Förändringar</w:t>
      </w:r>
      <w:r w:rsidR="00D45611" w:rsidRPr="00D45611">
        <w:t xml:space="preserve"> i denna version</w:t>
      </w:r>
    </w:p>
    <w:p w14:paraId="7A2521D3" w14:textId="67895756" w:rsidR="00D45611" w:rsidRPr="00D45611" w:rsidRDefault="00D45611" w:rsidP="00D456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45611">
        <w:rPr>
          <w:rFonts w:ascii="Arial" w:hAnsi="Arial" w:cs="Arial"/>
          <w:sz w:val="18"/>
          <w:szCs w:val="18"/>
        </w:rPr>
        <w:t>Inga förändringar</w:t>
      </w:r>
      <w:r w:rsidR="00C71EE0">
        <w:rPr>
          <w:rFonts w:ascii="Arial" w:hAnsi="Arial" w:cs="Arial"/>
          <w:sz w:val="18"/>
          <w:szCs w:val="18"/>
        </w:rPr>
        <w:t>.</w:t>
      </w:r>
    </w:p>
    <w:p w14:paraId="7D8F946F" w14:textId="77777777" w:rsidR="00D45611" w:rsidRPr="00D45611" w:rsidRDefault="00D45611" w:rsidP="00D456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83E5F0A" w14:textId="77777777" w:rsidR="00D45611" w:rsidRPr="00D45611" w:rsidRDefault="00D45611" w:rsidP="00C71EE0">
      <w:pPr>
        <w:pStyle w:val="Rubrik2"/>
        <w:ind w:left="0"/>
      </w:pPr>
      <w:r w:rsidRPr="00D45611">
        <w:t>Syfte</w:t>
      </w:r>
    </w:p>
    <w:p w14:paraId="5BD0A7B9" w14:textId="77777777" w:rsidR="00D45611" w:rsidRPr="00D45611" w:rsidRDefault="00D45611" w:rsidP="00D456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4561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EBF3AAC" w14:textId="77777777" w:rsidR="00D45611" w:rsidRPr="00D45611" w:rsidRDefault="00D45611" w:rsidP="00D456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3AC9DA" w14:textId="77777777" w:rsidR="00D45611" w:rsidRPr="00D45611" w:rsidRDefault="00D45611" w:rsidP="00C71EE0">
      <w:pPr>
        <w:pStyle w:val="Rubrik2"/>
        <w:ind w:left="0"/>
      </w:pPr>
      <w:r w:rsidRPr="00D4561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45611" w:rsidRPr="00D45611" w14:paraId="27ED58C8" w14:textId="77777777" w:rsidTr="00777C8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F5E834B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7DF989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 xml:space="preserve">Kontroll av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aneurysm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>, dissektion mm, där K- inte krävs.</w:t>
            </w:r>
          </w:p>
        </w:tc>
      </w:tr>
      <w:tr w:rsidR="00D45611" w:rsidRPr="00D45611" w14:paraId="2997453A" w14:textId="77777777" w:rsidTr="00777C8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73C387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F20E7D7" w14:textId="63545512" w:rsidR="00D45611" w:rsidRPr="00D45611" w:rsidRDefault="005117C2" w:rsidP="00D4561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D45611" w:rsidRPr="00D4561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D45611" w:rsidRPr="00D4561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C6AD5C1" w14:textId="77777777" w:rsidR="00D45611" w:rsidRPr="00D45611" w:rsidRDefault="00D45611" w:rsidP="00D4561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D45611" w:rsidRPr="00D45611" w14:paraId="6A609A2C" w14:textId="77777777" w:rsidTr="00777C8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B477C24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072422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45611" w:rsidRPr="00D45611" w14:paraId="2B6C0146" w14:textId="77777777" w:rsidTr="00777C8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7077941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4C38257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”Aorta”.</w:t>
            </w:r>
          </w:p>
        </w:tc>
      </w:tr>
      <w:tr w:rsidR="00D45611" w:rsidRPr="00D45611" w14:paraId="155CAACD" w14:textId="77777777" w:rsidTr="00777C8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979A0B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A174E7D" w14:textId="6B3E7FDD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333EBF" w:rsidRPr="00D45611">
              <w:rPr>
                <w:rFonts w:ascii="Arial" w:hAnsi="Arial" w:cs="Arial"/>
                <w:sz w:val="18"/>
                <w:szCs w:val="18"/>
              </w:rPr>
              <w:t>15–50</w:t>
            </w:r>
            <w:r w:rsidRPr="00D45611">
              <w:rPr>
                <w:rFonts w:ascii="Arial" w:hAnsi="Arial" w:cs="Arial"/>
                <w:sz w:val="18"/>
                <w:szCs w:val="18"/>
              </w:rPr>
              <w:t xml:space="preserve"> år ska tillfrågas om graviditet. </w:t>
            </w:r>
          </w:p>
          <w:p w14:paraId="6B2B129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D45611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6E74E406" w14:textId="02F36068" w:rsidR="00D45611" w:rsidRPr="00D45611" w:rsidRDefault="005117C2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D45611" w:rsidRPr="00D45611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45611" w:rsidRPr="00D45611" w14:paraId="013DD46F" w14:textId="77777777" w:rsidTr="00777C8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F112E40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128146E" w14:textId="77777777" w:rsidR="00D45611" w:rsidRPr="00D45611" w:rsidRDefault="00D45611" w:rsidP="00D4561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9A4AF3B" w14:textId="77777777" w:rsidR="00D45611" w:rsidRPr="00D45611" w:rsidRDefault="00D45611" w:rsidP="00D4561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DE33A3C" w14:textId="77777777" w:rsidR="00D45611" w:rsidRPr="00D45611" w:rsidRDefault="00D45611" w:rsidP="00D4561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C0B687D" w14:textId="77777777" w:rsidR="00D45611" w:rsidRPr="00D45611" w:rsidRDefault="00D45611" w:rsidP="00D4561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1CAFE86" w14:textId="77777777" w:rsidR="00C71EE0" w:rsidRDefault="00C71EE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CB445CD" w14:textId="30D5B69A" w:rsidR="00D45611" w:rsidRPr="00D45611" w:rsidRDefault="00D45611" w:rsidP="00C71EE0">
      <w:pPr>
        <w:pStyle w:val="Rubrik2"/>
        <w:ind w:left="0"/>
      </w:pPr>
      <w:r w:rsidRPr="00D45611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D45611" w:rsidRPr="00D45611" w14:paraId="0A1447A9" w14:textId="77777777" w:rsidTr="00D45611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AE685DD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2FEA15D" wp14:editId="5D815EC0">
                  <wp:extent cx="4037991" cy="809625"/>
                  <wp:effectExtent l="0" t="0" r="38735" b="0"/>
                  <wp:docPr id="1" name="Diagram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AA5890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71CD027" wp14:editId="376A514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104775</wp:posOffset>
                      </wp:positionV>
                      <wp:extent cx="1316355" cy="2055495"/>
                      <wp:effectExtent l="19050" t="19050" r="17145" b="2095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6355" cy="205557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632519" id="Rektangel 3" o:spid="_x0000_s1026" style="position:absolute;margin-left:1.75pt;margin-top:8.25pt;width:103.65pt;height:16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" filled="f" strokecolor="red" strokeweight="3pt"/>
                  </w:pict>
                </mc:Fallback>
              </mc:AlternateContent>
            </w:r>
            <w:r w:rsidRPr="00D456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4BD7E05" wp14:editId="74983C23">
                      <wp:simplePos x="0" y="0"/>
                      <wp:positionH relativeFrom="column">
                        <wp:posOffset>468630</wp:posOffset>
                      </wp:positionH>
                      <wp:positionV relativeFrom="paragraph">
                        <wp:posOffset>113665</wp:posOffset>
                      </wp:positionV>
                      <wp:extent cx="410210" cy="20472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472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E5E406F" w14:textId="77777777" w:rsidR="00D45611" w:rsidRPr="0066567D" w:rsidRDefault="00D45611" w:rsidP="00511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BD7E0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36.9pt;margin-top:8.95pt;width:32.3pt;height:161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" adj="2164" fillcolor="red" stroked="f" strokeweight="1pt">
                      <v:textbox inset="1mm,1mm,1mm,1mm">
                        <w:txbxContent>
                          <w:p w14:paraId="5E5E406F" w14:textId="77777777" w:rsidR="00D45611" w:rsidRPr="0066567D" w:rsidRDefault="00D45611" w:rsidP="00511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w:drawing>
                <wp:inline distT="0" distB="0" distL="0" distR="0" wp14:anchorId="0F47FF02" wp14:editId="580E9F9B">
                  <wp:extent cx="1352373" cy="2228850"/>
                  <wp:effectExtent l="0" t="0" r="635" b="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253585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45611" w:rsidRPr="00D45611" w14:paraId="06BEFE6F" w14:textId="77777777" w:rsidTr="00D4561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70DCC7A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76A32FE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332FD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45611" w:rsidRPr="00D45611" w14:paraId="028E6A9C" w14:textId="77777777" w:rsidTr="00D45611">
        <w:trPr>
          <w:trHeight w:val="227"/>
        </w:trPr>
        <w:tc>
          <w:tcPr>
            <w:tcW w:w="1950" w:type="dxa"/>
            <w:shd w:val="clear" w:color="auto" w:fill="FFFFFF"/>
          </w:tcPr>
          <w:p w14:paraId="6833AC0F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15C9D15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02FC1A" w14:textId="77777777" w:rsidR="00D45611" w:rsidRPr="00D45611" w:rsidRDefault="00D45611" w:rsidP="00D4561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45611" w:rsidRPr="00D45611" w14:paraId="35C89509" w14:textId="77777777" w:rsidTr="00D45611">
        <w:trPr>
          <w:trHeight w:val="227"/>
        </w:trPr>
        <w:tc>
          <w:tcPr>
            <w:tcW w:w="1950" w:type="dxa"/>
            <w:shd w:val="clear" w:color="auto" w:fill="FFFFFF"/>
          </w:tcPr>
          <w:p w14:paraId="2C9C8B3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C95545D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D231AD" w14:textId="77777777" w:rsidR="00D45611" w:rsidRPr="00D45611" w:rsidRDefault="00D45611" w:rsidP="00D4561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45611" w:rsidRPr="00D45611" w14:paraId="0B990D27" w14:textId="77777777" w:rsidTr="00D45611">
        <w:trPr>
          <w:trHeight w:val="227"/>
        </w:trPr>
        <w:tc>
          <w:tcPr>
            <w:tcW w:w="1950" w:type="dxa"/>
            <w:shd w:val="clear" w:color="auto" w:fill="FFFFFF"/>
          </w:tcPr>
          <w:p w14:paraId="6B0A5647" w14:textId="77777777" w:rsidR="00D45611" w:rsidRPr="00D45611" w:rsidRDefault="00D45611" w:rsidP="00D4561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Aorta hela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69CE419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4561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45611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45611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4BE741C3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1D2B5E7" w14:textId="77777777" w:rsidR="00D45611" w:rsidRPr="00D45611" w:rsidRDefault="00D45611" w:rsidP="00D4561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99A476C" w14:textId="77777777" w:rsidR="00D45611" w:rsidRPr="00D45611" w:rsidRDefault="00D45611" w:rsidP="00D4561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6804189" w14:textId="77777777" w:rsidR="00D45611" w:rsidRPr="00D45611" w:rsidRDefault="00D45611" w:rsidP="009C70B0">
      <w:pPr>
        <w:pStyle w:val="Rubrik2"/>
        <w:ind w:left="0"/>
      </w:pPr>
      <w:proofErr w:type="spellStart"/>
      <w:r w:rsidRPr="00D45611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126"/>
        <w:gridCol w:w="3089"/>
      </w:tblGrid>
      <w:tr w:rsidR="00D45611" w:rsidRPr="00D45611" w14:paraId="34F5CD0B" w14:textId="77777777" w:rsidTr="00D4561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15EDD45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F5B51E5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619003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40DD9C5" wp14:editId="626839F3">
                      <wp:simplePos x="0" y="0"/>
                      <wp:positionH relativeFrom="margin">
                        <wp:posOffset>777240</wp:posOffset>
                      </wp:positionH>
                      <wp:positionV relativeFrom="paragraph">
                        <wp:posOffset>377190</wp:posOffset>
                      </wp:positionV>
                      <wp:extent cx="409575" cy="575945"/>
                      <wp:effectExtent l="0" t="0" r="9525" b="0"/>
                      <wp:wrapNone/>
                      <wp:docPr id="7" name="Pil: ned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3AD9AB4" w14:textId="77777777" w:rsidR="00D45611" w:rsidRPr="0066564D" w:rsidRDefault="00D45611" w:rsidP="00511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40DD9C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7" o:spid="_x0000_s1027" type="#_x0000_t67" style="position:absolute;left:0;text-align:left;margin-left:61.2pt;margin-top:29.7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o065Vu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43AD9AB4" w14:textId="77777777" w:rsidR="00D45611" w:rsidRPr="0066564D" w:rsidRDefault="00D45611" w:rsidP="00511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38401E2" wp14:editId="0A491671">
                      <wp:simplePos x="0" y="0"/>
                      <wp:positionH relativeFrom="column">
                        <wp:posOffset>-50165</wp:posOffset>
                      </wp:positionH>
                      <wp:positionV relativeFrom="paragraph">
                        <wp:posOffset>959485</wp:posOffset>
                      </wp:positionV>
                      <wp:extent cx="1285875" cy="9525"/>
                      <wp:effectExtent l="19050" t="19050" r="9525" b="28575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286189" cy="1004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F2C445F" id="Rak 8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95pt,75.55pt" to="97.3pt,7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4561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0EEB0A3" wp14:editId="4FFB30E9">
                      <wp:simplePos x="0" y="0"/>
                      <wp:positionH relativeFrom="column">
                        <wp:posOffset>155575</wp:posOffset>
                      </wp:positionH>
                      <wp:positionV relativeFrom="paragraph">
                        <wp:posOffset>953770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DC2EBA" w14:textId="77777777" w:rsidR="00D45611" w:rsidRPr="0066567D" w:rsidRDefault="00D45611" w:rsidP="00511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EEB0A3" id="Pil: uppåt 24" o:spid="_x0000_s1028" type="#_x0000_t68" style="position:absolute;left:0;text-align:left;margin-left:12.25pt;margin-top:75.1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e9fYYd8AAAAJ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16DC2EBA" w14:textId="77777777" w:rsidR="00D45611" w:rsidRPr="0066567D" w:rsidRDefault="00D45611" w:rsidP="00511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290305C" wp14:editId="209C31D5">
                      <wp:simplePos x="0" y="0"/>
                      <wp:positionH relativeFrom="column">
                        <wp:posOffset>603250</wp:posOffset>
                      </wp:positionH>
                      <wp:positionV relativeFrom="paragraph">
                        <wp:posOffset>-6350</wp:posOffset>
                      </wp:positionV>
                      <wp:extent cx="31750" cy="1968500"/>
                      <wp:effectExtent l="19050" t="19050" r="25400" b="3175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1750" cy="19685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8514F1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.5pt,-.5pt" to="50pt,15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w:drawing>
                <wp:inline distT="0" distB="0" distL="0" distR="0" wp14:anchorId="23308E53" wp14:editId="18D0C6BE">
                  <wp:extent cx="1212850" cy="1959474"/>
                  <wp:effectExtent l="0" t="0" r="6350" b="317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6107898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7017" cy="1966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2DEB5EC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1C653088" wp14:editId="71038C26">
                      <wp:simplePos x="0" y="0"/>
                      <wp:positionH relativeFrom="column">
                        <wp:posOffset>1231265</wp:posOffset>
                      </wp:positionH>
                      <wp:positionV relativeFrom="paragraph">
                        <wp:posOffset>669925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8D7F56" w14:textId="77777777" w:rsidR="00D45611" w:rsidRPr="0066567D" w:rsidRDefault="00D45611" w:rsidP="00511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653088" id="Pil: uppåt 19" o:spid="_x0000_s1029" type="#_x0000_t68" style="position:absolute;left:0;text-align:left;margin-left:96.95pt;margin-top:52.7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NqDq2rcAAAACw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548D7F56" w14:textId="77777777" w:rsidR="00D45611" w:rsidRPr="0066567D" w:rsidRDefault="00D45611" w:rsidP="00511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4561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3024773B" wp14:editId="01FEDBCB">
                      <wp:simplePos x="0" y="0"/>
                      <wp:positionH relativeFrom="column">
                        <wp:posOffset>520065</wp:posOffset>
                      </wp:positionH>
                      <wp:positionV relativeFrom="paragraph">
                        <wp:posOffset>41910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24780CC" w14:textId="77777777" w:rsidR="00D45611" w:rsidRPr="0066567D" w:rsidRDefault="00D45611" w:rsidP="005117C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24773B" id="Pil: uppåt 22" o:spid="_x0000_s1030" type="#_x0000_t68" style="position:absolute;left:0;text-align:left;margin-left:40.95pt;margin-top:3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624780CC" w14:textId="77777777" w:rsidR="00D45611" w:rsidRPr="0066567D" w:rsidRDefault="00D45611" w:rsidP="005117C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942A78E" wp14:editId="7D22BDE3">
                      <wp:simplePos x="0" y="0"/>
                      <wp:positionH relativeFrom="column">
                        <wp:posOffset>979805</wp:posOffset>
                      </wp:positionH>
                      <wp:positionV relativeFrom="paragraph">
                        <wp:posOffset>-39370</wp:posOffset>
                      </wp:positionV>
                      <wp:extent cx="0" cy="1311275"/>
                      <wp:effectExtent l="19050" t="0" r="19050" b="22225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31131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C27EAF8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15pt,-3.1pt" to="77.15pt,10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8DBB35D" wp14:editId="5F7CC10A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654050</wp:posOffset>
                      </wp:positionV>
                      <wp:extent cx="1867535" cy="17780"/>
                      <wp:effectExtent l="19050" t="19050" r="18415" b="2032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867535" cy="1826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8D2BA2D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05pt,51.5pt" to="147pt,5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45611">
              <w:rPr>
                <w:noProof/>
                <w:szCs w:val="20"/>
              </w:rPr>
              <w:drawing>
                <wp:inline distT="0" distB="0" distL="0" distR="0" wp14:anchorId="500676B2" wp14:editId="2304713E">
                  <wp:extent cx="1868158" cy="1273810"/>
                  <wp:effectExtent l="0" t="0" r="0" b="254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383220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8534" cy="1280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45611" w:rsidRPr="00D45611" w14:paraId="72F75EB3" w14:textId="77777777" w:rsidTr="00D4561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4C7DC37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5803D3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 DFOV ska omfatta hela thorax och buk med 5-10 cm marginal på vardera sidan om kroppen.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59760F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6F96C2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45611" w:rsidRPr="00D45611" w14:paraId="7FECABB2" w14:textId="77777777" w:rsidTr="00D4561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F8EB25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1B67E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DA2E7A0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D9CB585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45611" w:rsidRPr="00D45611" w14:paraId="44B31B2F" w14:textId="77777777" w:rsidTr="00D4561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83B99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7374F4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5A76B9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899F5B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626AB99" w14:textId="77777777" w:rsidR="00D45611" w:rsidRPr="00D45611" w:rsidRDefault="00D45611" w:rsidP="00D4561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91D809" w14:textId="77777777" w:rsidR="00D45611" w:rsidRPr="00D45611" w:rsidRDefault="00D45611" w:rsidP="009C70B0">
      <w:pPr>
        <w:pStyle w:val="Rubrik2"/>
        <w:ind w:left="0"/>
      </w:pPr>
      <w:r w:rsidRPr="00D4561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45611" w:rsidRPr="00D45611" w14:paraId="0217752B" w14:textId="77777777" w:rsidTr="00777C86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A19A7BC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44C8AA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AD2F4C7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055A05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6A5B68F3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D62B23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641B707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45611" w:rsidRPr="00D45611" w14:paraId="7AF5026C" w14:textId="77777777" w:rsidTr="00777C8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8F69C21" w14:textId="77777777" w:rsidR="00D45611" w:rsidRPr="00D45611" w:rsidRDefault="00D45611" w:rsidP="00D4561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Aorta hela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D08FF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2F7F0C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9CF6B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07107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0F81D7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45611" w:rsidRPr="00D45611" w14:paraId="402B1867" w14:textId="77777777" w:rsidTr="00777C8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46AEA0A" w14:textId="77777777" w:rsidR="00D45611" w:rsidRPr="00D45611" w:rsidRDefault="00D45611" w:rsidP="00D4561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A13E67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E3B4CF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9C364D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DBFE49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BB7404F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45611" w:rsidRPr="00D45611" w14:paraId="345899F9" w14:textId="77777777" w:rsidTr="00777C8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053EB14" w14:textId="77777777" w:rsidR="00D45611" w:rsidRPr="00D45611" w:rsidRDefault="00D45611" w:rsidP="00D4561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6E38EE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8AD40F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F615DE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B1DE5B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AC3ACD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45611" w:rsidRPr="00D45611" w14:paraId="04E998E2" w14:textId="77777777" w:rsidTr="00777C8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17B495" w14:textId="77777777" w:rsidR="00D45611" w:rsidRPr="00D45611" w:rsidRDefault="00D45611" w:rsidP="00D4561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778AC7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13B52F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1A8B17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56C1FB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5C95C0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4561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45611" w:rsidRPr="00D45611" w14:paraId="7797919F" w14:textId="77777777" w:rsidTr="00777C8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9AB713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6E0462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AAEB1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096967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1DA062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9EB522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45611" w:rsidRPr="00D45611" w14:paraId="208BE7B1" w14:textId="77777777" w:rsidTr="00777C8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BA6A6A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45611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911C7A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FE6875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FA3F2D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565FB1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A1C192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45611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2442920" w14:textId="77777777" w:rsidR="00D45611" w:rsidRPr="00D45611" w:rsidRDefault="00D45611" w:rsidP="00D4561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5EBFDA" w14:textId="77777777" w:rsidR="009C70B0" w:rsidRDefault="009C70B0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7BEA7076" w14:textId="3B28147C" w:rsidR="00D45611" w:rsidRPr="00D45611" w:rsidRDefault="00D45611" w:rsidP="009C70B0">
      <w:pPr>
        <w:pStyle w:val="Rubrik2"/>
        <w:ind w:left="0"/>
      </w:pPr>
      <w:r w:rsidRPr="00D45611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45611" w:rsidRPr="00D45611" w14:paraId="3D2159BC" w14:textId="77777777" w:rsidTr="00D4561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BE955C7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18C9752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9961183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D2A97A5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6087299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030EEDEB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7C4867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4561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1F27FB9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14:paraId="1F1A89B1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8210897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6537907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14:paraId="4B56B1CC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7EFB80C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Aorta hela K+</w:t>
            </w:r>
          </w:p>
          <w:p w14:paraId="22749581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4561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9833FA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22EAA0F4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C9F9A7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57B7F18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C79D32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DE6936D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1B2BE00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2FD428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3F1E306B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2D80BE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2B0BEAB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18F8CCF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B19CBE5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7B0033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77DB21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4ECCBA52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3451E4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636433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BD4EFA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B8B96EC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529CE3A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D94F8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0CCBDE61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14B255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80A38D9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33D218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E0FC6E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4E4E39C6" w14:textId="77777777" w:rsidR="00D45611" w:rsidRPr="00D45611" w:rsidRDefault="00D45611" w:rsidP="00D4561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0B4110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20A95957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1EE15F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FB89A7B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0B378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15DFD8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DD3E275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A3881B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6D57261A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D516CE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8D89927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784F7A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8DBACA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A43851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55958E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1C914E90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5D9228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7BCD2C8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EF431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2ED635A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809750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DB2E70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45611" w:rsidRPr="00D45611" w14:paraId="1C93F2EE" w14:textId="77777777" w:rsidTr="00D4561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D7FB5EB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772B669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6CCC346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86C01E8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922B4C" w14:textId="77777777" w:rsidR="00D45611" w:rsidRPr="00D45611" w:rsidRDefault="00D45611" w:rsidP="00D4561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2DB52A6" w14:textId="77777777" w:rsidR="00D45611" w:rsidRPr="00D45611" w:rsidRDefault="00D45611" w:rsidP="00D4561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4561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8B001" w14:textId="77777777" w:rsidR="00363B23" w:rsidRDefault="00363B23">
      <w:r>
        <w:separator/>
      </w:r>
    </w:p>
  </w:endnote>
  <w:endnote w:type="continuationSeparator" w:id="0">
    <w:p w14:paraId="217225A7" w14:textId="77777777" w:rsidR="00363B23" w:rsidRDefault="00363B23">
      <w:r>
        <w:continuationSeparator/>
      </w:r>
    </w:p>
  </w:endnote>
  <w:endnote w:type="continuationNotice" w:id="1">
    <w:p w14:paraId="3915C548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FE7A2" w14:textId="77777777" w:rsidR="00363B23" w:rsidRDefault="00363B23"/>
  </w:footnote>
  <w:footnote w:type="continuationSeparator" w:id="0">
    <w:p w14:paraId="7AF417B0" w14:textId="77777777" w:rsidR="00363B23" w:rsidRDefault="00363B23">
      <w:r>
        <w:continuationSeparator/>
      </w:r>
    </w:p>
  </w:footnote>
  <w:footnote w:type="continuationNotice" w:id="1">
    <w:p w14:paraId="39357AC2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56C4FA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1E1998" w:tentative="1">
      <w:start w:val="1"/>
      <w:numFmt w:val="lowerLetter"/>
      <w:lvlText w:val="%2."/>
      <w:lvlJc w:val="left"/>
      <w:pPr>
        <w:ind w:left="1080" w:hanging="360"/>
      </w:pPr>
    </w:lvl>
    <w:lvl w:ilvl="2" w:tplc="1E26172C" w:tentative="1">
      <w:start w:val="1"/>
      <w:numFmt w:val="lowerRoman"/>
      <w:lvlText w:val="%3."/>
      <w:lvlJc w:val="right"/>
      <w:pPr>
        <w:ind w:left="1800" w:hanging="180"/>
      </w:pPr>
    </w:lvl>
    <w:lvl w:ilvl="3" w:tplc="5D76FE8E" w:tentative="1">
      <w:start w:val="1"/>
      <w:numFmt w:val="decimal"/>
      <w:lvlText w:val="%4."/>
      <w:lvlJc w:val="left"/>
      <w:pPr>
        <w:ind w:left="2520" w:hanging="360"/>
      </w:pPr>
    </w:lvl>
    <w:lvl w:ilvl="4" w:tplc="2B70BB7E" w:tentative="1">
      <w:start w:val="1"/>
      <w:numFmt w:val="lowerLetter"/>
      <w:lvlText w:val="%5."/>
      <w:lvlJc w:val="left"/>
      <w:pPr>
        <w:ind w:left="3240" w:hanging="360"/>
      </w:pPr>
    </w:lvl>
    <w:lvl w:ilvl="5" w:tplc="5B66D91E" w:tentative="1">
      <w:start w:val="1"/>
      <w:numFmt w:val="lowerRoman"/>
      <w:lvlText w:val="%6."/>
      <w:lvlJc w:val="right"/>
      <w:pPr>
        <w:ind w:left="3960" w:hanging="180"/>
      </w:pPr>
    </w:lvl>
    <w:lvl w:ilvl="6" w:tplc="FDB23230" w:tentative="1">
      <w:start w:val="1"/>
      <w:numFmt w:val="decimal"/>
      <w:lvlText w:val="%7."/>
      <w:lvlJc w:val="left"/>
      <w:pPr>
        <w:ind w:left="4680" w:hanging="360"/>
      </w:pPr>
    </w:lvl>
    <w:lvl w:ilvl="7" w:tplc="D80CD8B2" w:tentative="1">
      <w:start w:val="1"/>
      <w:numFmt w:val="lowerLetter"/>
      <w:lvlText w:val="%8."/>
      <w:lvlJc w:val="left"/>
      <w:pPr>
        <w:ind w:left="5400" w:hanging="360"/>
      </w:pPr>
    </w:lvl>
    <w:lvl w:ilvl="8" w:tplc="9EACC2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BFEF4C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D34F38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61EEA4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44A912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C2C5DC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7875F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F3819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13004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A5CA89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A4F6005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EA23C88" w:tentative="1">
      <w:start w:val="1"/>
      <w:numFmt w:val="lowerLetter"/>
      <w:lvlText w:val="%2."/>
      <w:lvlJc w:val="left"/>
      <w:pPr>
        <w:ind w:left="1080" w:hanging="360"/>
      </w:pPr>
    </w:lvl>
    <w:lvl w:ilvl="2" w:tplc="9E5012AC" w:tentative="1">
      <w:start w:val="1"/>
      <w:numFmt w:val="lowerRoman"/>
      <w:lvlText w:val="%3."/>
      <w:lvlJc w:val="right"/>
      <w:pPr>
        <w:ind w:left="1800" w:hanging="180"/>
      </w:pPr>
    </w:lvl>
    <w:lvl w:ilvl="3" w:tplc="A82ABF3C" w:tentative="1">
      <w:start w:val="1"/>
      <w:numFmt w:val="decimal"/>
      <w:lvlText w:val="%4."/>
      <w:lvlJc w:val="left"/>
      <w:pPr>
        <w:ind w:left="2520" w:hanging="360"/>
      </w:pPr>
    </w:lvl>
    <w:lvl w:ilvl="4" w:tplc="DF9E5A96" w:tentative="1">
      <w:start w:val="1"/>
      <w:numFmt w:val="lowerLetter"/>
      <w:lvlText w:val="%5."/>
      <w:lvlJc w:val="left"/>
      <w:pPr>
        <w:ind w:left="3240" w:hanging="360"/>
      </w:pPr>
    </w:lvl>
    <w:lvl w:ilvl="5" w:tplc="B4104A06" w:tentative="1">
      <w:start w:val="1"/>
      <w:numFmt w:val="lowerRoman"/>
      <w:lvlText w:val="%6."/>
      <w:lvlJc w:val="right"/>
      <w:pPr>
        <w:ind w:left="3960" w:hanging="180"/>
      </w:pPr>
    </w:lvl>
    <w:lvl w:ilvl="6" w:tplc="25E8A920" w:tentative="1">
      <w:start w:val="1"/>
      <w:numFmt w:val="decimal"/>
      <w:lvlText w:val="%7."/>
      <w:lvlJc w:val="left"/>
      <w:pPr>
        <w:ind w:left="4680" w:hanging="360"/>
      </w:pPr>
    </w:lvl>
    <w:lvl w:ilvl="7" w:tplc="B192B1DC" w:tentative="1">
      <w:start w:val="1"/>
      <w:numFmt w:val="lowerLetter"/>
      <w:lvlText w:val="%8."/>
      <w:lvlJc w:val="left"/>
      <w:pPr>
        <w:ind w:left="5400" w:hanging="360"/>
      </w:pPr>
    </w:lvl>
    <w:lvl w:ilvl="8" w:tplc="F42E10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CAEAF5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E04CB8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F2502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F24D94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D2C36C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37CF63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6CC31D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3E689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D0296F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4127605">
    <w:abstractNumId w:val="21"/>
  </w:num>
  <w:num w:numId="2" w16cid:durableId="881163733">
    <w:abstractNumId w:val="16"/>
  </w:num>
  <w:num w:numId="3" w16cid:durableId="271934924">
    <w:abstractNumId w:val="0"/>
  </w:num>
  <w:num w:numId="4" w16cid:durableId="468589825">
    <w:abstractNumId w:val="6"/>
  </w:num>
  <w:num w:numId="5" w16cid:durableId="1660617048">
    <w:abstractNumId w:val="19"/>
  </w:num>
  <w:num w:numId="6" w16cid:durableId="1179732045">
    <w:abstractNumId w:val="2"/>
  </w:num>
  <w:num w:numId="7" w16cid:durableId="610356695">
    <w:abstractNumId w:val="13"/>
  </w:num>
  <w:num w:numId="8" w16cid:durableId="1317143825">
    <w:abstractNumId w:val="9"/>
  </w:num>
  <w:num w:numId="9" w16cid:durableId="1298535857">
    <w:abstractNumId w:val="1"/>
  </w:num>
  <w:num w:numId="10" w16cid:durableId="1600527057">
    <w:abstractNumId w:val="1"/>
  </w:num>
  <w:num w:numId="11" w16cid:durableId="656958693">
    <w:abstractNumId w:val="3"/>
  </w:num>
  <w:num w:numId="12" w16cid:durableId="66999522">
    <w:abstractNumId w:val="4"/>
  </w:num>
  <w:num w:numId="13" w16cid:durableId="776103263">
    <w:abstractNumId w:val="15"/>
  </w:num>
  <w:num w:numId="14" w16cid:durableId="463353737">
    <w:abstractNumId w:val="10"/>
  </w:num>
  <w:num w:numId="15" w16cid:durableId="485896634">
    <w:abstractNumId w:val="7"/>
  </w:num>
  <w:num w:numId="16" w16cid:durableId="672342435">
    <w:abstractNumId w:val="14"/>
  </w:num>
  <w:num w:numId="17" w16cid:durableId="315575623">
    <w:abstractNumId w:val="5"/>
  </w:num>
  <w:num w:numId="18" w16cid:durableId="1803113178">
    <w:abstractNumId w:val="12"/>
  </w:num>
  <w:num w:numId="19" w16cid:durableId="1091387982">
    <w:abstractNumId w:val="20"/>
  </w:num>
  <w:num w:numId="20" w16cid:durableId="1215313979">
    <w:abstractNumId w:val="17"/>
  </w:num>
  <w:num w:numId="21" w16cid:durableId="1848591413">
    <w:abstractNumId w:val="8"/>
  </w:num>
  <w:num w:numId="22" w16cid:durableId="1843542139">
    <w:abstractNumId w:val="18"/>
  </w:num>
  <w:num w:numId="23" w16cid:durableId="1197609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EB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7C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70B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48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EE0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561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2E5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727" y="188864"/>
          <a:ext cx="960968" cy="431895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261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795" y="188864"/>
          <a:ext cx="960968" cy="431895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330" y="188820"/>
          <a:ext cx="961170" cy="43198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066" y="212378"/>
          <a:ext cx="962171" cy="38486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>
        <dgm:presLayoutVars>
          <dgm:bulletEnabled val="1"/>
        </dgm:presLayoutVars>
      </dgm:prSet>
      <dgm:spPr/>
    </dgm:pt>
  </dgm:ptLst>
  <dgm:cxnLst>
    <dgm:cxn modelId="{E314C432-9EC2-4674-8FD2-F23EFFD4CA33}" type="presOf" srcId="{548E9FD9-7371-42E5-8C31-C03B33C90BF7}" destId="{6CE68A43-9C69-4212-AF24-9AFEE7CA1715}" srcOrd="0" destOrd="0" presId="urn:microsoft.com/office/officeart/2005/8/layout/hChevron3"/>
    <dgm:cxn modelId="{386C9C67-E4DD-497F-AEA5-DA0865F7EF99}" type="presOf" srcId="{72C3C3E7-AFE7-48AF-A84A-F5F4B462ABCE}" destId="{AD4E5296-B06F-4F82-9CB5-F741BF6BFCC1}" srcOrd="0" destOrd="0" presId="urn:microsoft.com/office/officeart/2005/8/layout/hChevron3"/>
    <dgm:cxn modelId="{E2BC5F51-4566-46FE-8DE0-675EB04CD107}" type="presOf" srcId="{B73EA016-5B5E-4372-8AFF-E16F061CFA05}" destId="{1F6A0B97-83F0-4189-B0CB-00156B0AC153}" srcOrd="0" destOrd="0" presId="urn:microsoft.com/office/officeart/2005/8/layout/hChevron3"/>
    <dgm:cxn modelId="{7F96698F-C506-4CCB-AE0D-ECFC3CD8DE4C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10590E4-8672-4EBB-A2AA-6BC2E569FFB8}" type="presOf" srcId="{D813EA76-4FD3-4C15-BFBC-B1DF43B29666}" destId="{4784DBD1-3CBE-41A8-A2C7-CF088F838C79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5AF73AF9-37F9-4B98-8273-EB0973B91C5A}" type="presOf" srcId="{6C67DE66-C773-43B4-9C1E-E5B9D5014E97}" destId="{401F6F4E-BF8F-49CD-A023-570599D4F79C}" srcOrd="0" destOrd="0" presId="urn:microsoft.com/office/officeart/2005/8/layout/hChevron3"/>
    <dgm:cxn modelId="{A595A288-1253-44FF-B1AE-556E33BEF9F9}" type="presParOf" srcId="{1F6A0B97-83F0-4189-B0CB-00156B0AC153}" destId="{4784DBD1-3CBE-41A8-A2C7-CF088F838C79}" srcOrd="0" destOrd="0" presId="urn:microsoft.com/office/officeart/2005/8/layout/hChevron3"/>
    <dgm:cxn modelId="{7A6BE5B7-C612-41DF-A6D8-E5F804673EBA}" type="presParOf" srcId="{1F6A0B97-83F0-4189-B0CB-00156B0AC153}" destId="{37D14BC8-3203-463C-9804-9B3B86B621FF}" srcOrd="1" destOrd="0" presId="urn:microsoft.com/office/officeart/2005/8/layout/hChevron3"/>
    <dgm:cxn modelId="{8CB3BBE9-D284-4717-8C86-7D56F00D31E8}" type="presParOf" srcId="{1F6A0B97-83F0-4189-B0CB-00156B0AC153}" destId="{E13D0391-DAD9-4B61-AB66-3FA48A4F7006}" srcOrd="2" destOrd="0" presId="urn:microsoft.com/office/officeart/2005/8/layout/hChevron3"/>
    <dgm:cxn modelId="{CBD10785-215B-4340-97C6-F1D89B320AF9}" type="presParOf" srcId="{1F6A0B97-83F0-4189-B0CB-00156B0AC153}" destId="{F9271109-4339-4036-9126-150629D10456}" srcOrd="3" destOrd="0" presId="urn:microsoft.com/office/officeart/2005/8/layout/hChevron3"/>
    <dgm:cxn modelId="{64F9E347-2416-4F6F-B07C-613E510E1E90}" type="presParOf" srcId="{1F6A0B97-83F0-4189-B0CB-00156B0AC153}" destId="{AD4E5296-B06F-4F82-9CB5-F741BF6BFCC1}" srcOrd="4" destOrd="0" presId="urn:microsoft.com/office/officeart/2005/8/layout/hChevron3"/>
    <dgm:cxn modelId="{3A8B1B15-24B5-4F6F-BA8C-6D5E31FA70BE}" type="presParOf" srcId="{1F6A0B97-83F0-4189-B0CB-00156B0AC153}" destId="{99F7A086-6C98-4385-8FFE-3337C1F24694}" srcOrd="5" destOrd="0" presId="urn:microsoft.com/office/officeart/2005/8/layout/hChevron3"/>
    <dgm:cxn modelId="{0FE32078-E125-44F7-9ACC-59E50DE0D6BD}" type="presParOf" srcId="{1F6A0B97-83F0-4189-B0CB-00156B0AC153}" destId="{6CE68A43-9C69-4212-AF24-9AFEE7CA1715}" srcOrd="6" destOrd="0" presId="urn:microsoft.com/office/officeart/2005/8/layout/hChevron3"/>
    <dgm:cxn modelId="{60ED9FE3-E781-44F3-B83B-F7BB608CB9BB}" type="presParOf" srcId="{1F6A0B97-83F0-4189-B0CB-00156B0AC153}" destId="{52B18C29-9B65-4540-BEEB-D505D2915404}" srcOrd="7" destOrd="0" presId="urn:microsoft.com/office/officeart/2005/8/layout/hChevron3"/>
    <dgm:cxn modelId="{4AB777DB-C4D9-46B7-9CAA-DC1A58128EBB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72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26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215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7805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754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34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sp:txBody>
      <dsp:txXfrm>
        <a:off x="252233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7522" y="212376"/>
        <a:ext cx="577306" cy="3848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221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Aorta hela K+ (839800)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2022-05-18T04:10:00.0000000Z</dcterms:created>
  <dcterms:modified xsi:type="dcterms:W3CDTF">2024-01-19T11:24:00.0000000Z</dcterms:modified>
</coreProperties>
</file>