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mc:Ignorable="w14 w15 w16se w16cid w16 w16cex w16sdtdh wp14">
  <w:body>
    <w:p w:rsidR="00D45611" w:rsidP="00F35B05" w:rsidRDefault="00D45611" w14:paraId="1F3121FC" w14:textId="76EF0E0C">
      <w:pPr>
        <w:pStyle w:val="Rubrik2"/>
        <w:sectPr w:rsidR="00D45611" w:rsidSect="00D4561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45611" w:rsidR="00D45611" w:rsidP="00D45611" w:rsidRDefault="00D45611" w14:paraId="6131874A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C71EE0" w:rsidR="00D45611" w:rsidP="00C71EE0" w:rsidRDefault="00C71EE0" w14:paraId="2E4B3328" w14:textId="5312CD54">
      <w:pPr>
        <w:pStyle w:val="Rubrik1"/>
        <w:ind w:left="0"/>
      </w:pPr>
      <w:r w:rsidRPr="00C71EE0">
        <w:t>DT Aorta hela K+ (</w:t>
      </w:r>
      <w:proofErr w:type="gramStart"/>
      <w:r w:rsidRPr="00C71EE0">
        <w:t>839800</w:t>
      </w:r>
      <w:proofErr w:type="gramEnd"/>
      <w:r w:rsidRPr="00C71EE0">
        <w:t>)</w:t>
      </w:r>
    </w:p>
    <w:p w:rsidRPr="00D45611" w:rsidR="00D45611" w:rsidP="00D45611" w:rsidRDefault="00D45611" w14:paraId="15F64932" w14:textId="77777777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:rsidRPr="00D45611" w:rsidR="00D45611" w:rsidP="00C71EE0" w:rsidRDefault="00C71EE0" w14:paraId="2462B777" w14:textId="3153B994">
      <w:pPr>
        <w:pStyle w:val="Rubrik2"/>
        <w:ind w:left="0"/>
      </w:pPr>
      <w:r>
        <w:t>Förändringar</w:t>
      </w:r>
      <w:r w:rsidRPr="00D45611" w:rsidR="00D45611">
        <w:t xml:space="preserve"> i denna version</w:t>
      </w:r>
    </w:p>
    <w:p w:rsidRPr="00D45611" w:rsidR="00D45611" w:rsidP="00D45611" w:rsidRDefault="00D45611" w14:paraId="7A2521D3" w14:textId="678957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45611">
        <w:rPr>
          <w:rFonts w:ascii="Arial" w:hAnsi="Arial" w:cs="Arial"/>
          <w:sz w:val="18"/>
          <w:szCs w:val="18"/>
        </w:rPr>
        <w:t>Inga förändringar</w:t>
      </w:r>
      <w:r w:rsidR="00C71EE0">
        <w:rPr>
          <w:rFonts w:ascii="Arial" w:hAnsi="Arial" w:cs="Arial"/>
          <w:sz w:val="18"/>
          <w:szCs w:val="18"/>
        </w:rPr>
        <w:t>.</w:t>
      </w:r>
    </w:p>
    <w:p w:rsidRPr="00D45611" w:rsidR="00D45611" w:rsidP="00D45611" w:rsidRDefault="00D45611" w14:paraId="7D8F946F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D45611" w:rsidR="00D45611" w:rsidP="00C71EE0" w:rsidRDefault="00D45611" w14:paraId="083E5F0A" w14:textId="77777777">
      <w:pPr>
        <w:pStyle w:val="Rubrik2"/>
        <w:ind w:left="0"/>
      </w:pPr>
      <w:r w:rsidRPr="00D45611">
        <w:t>Syfte</w:t>
      </w:r>
    </w:p>
    <w:p w:rsidRPr="00D45611" w:rsidR="00D45611" w:rsidP="00D45611" w:rsidRDefault="00D45611" w14:paraId="5BD0A7B9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45611">
        <w:rPr>
          <w:rFonts w:ascii="Arial" w:hAnsi="Arial" w:cs="Arial"/>
          <w:sz w:val="18"/>
          <w:szCs w:val="18"/>
        </w:rPr>
        <w:t>Metodbeskrivning för DT-undersökning i NU-sjukvården.</w:t>
      </w:r>
    </w:p>
    <w:p w:rsidRPr="00D45611" w:rsidR="00D45611" w:rsidP="00D45611" w:rsidRDefault="00D45611" w14:paraId="6EBF3AAC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D45611" w:rsidR="00D45611" w:rsidP="00C71EE0" w:rsidRDefault="00D45611" w14:paraId="393AC9DA" w14:textId="77777777">
      <w:pPr>
        <w:pStyle w:val="Rubrik2"/>
        <w:ind w:left="0"/>
      </w:pPr>
      <w:r w:rsidRPr="00D45611">
        <w:t>Inför undersökningen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  <w:insideV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Pr="00D45611" w:rsidR="00D45611" w:rsidTr="00777C86" w14:paraId="27ED58C8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:rsidRPr="00D45611" w:rsidR="00D45611" w:rsidP="00D45611" w:rsidRDefault="00D45611" w14:paraId="1F5E834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7" w:type="dxa"/>
            </w:tcMar>
          </w:tcPr>
          <w:p w:rsidRPr="00D45611" w:rsidR="00D45611" w:rsidP="00D45611" w:rsidRDefault="00D45611" w14:paraId="07DF989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 xml:space="preserve">Kontroll av </w:t>
            </w:r>
            <w:proofErr w:type="spellStart"/>
            <w:r w:rsidRPr="00D45611">
              <w:rPr>
                <w:rFonts w:ascii="Arial" w:hAnsi="Arial" w:cs="Arial"/>
                <w:sz w:val="18"/>
                <w:szCs w:val="18"/>
              </w:rPr>
              <w:t>aneurysm</w:t>
            </w:r>
            <w:proofErr w:type="spellEnd"/>
            <w:r w:rsidRPr="00D45611">
              <w:rPr>
                <w:rFonts w:ascii="Arial" w:hAnsi="Arial" w:cs="Arial"/>
                <w:sz w:val="18"/>
                <w:szCs w:val="18"/>
              </w:rPr>
              <w:t>, dissektion mm, där K- inte krävs.</w:t>
            </w:r>
          </w:p>
        </w:tc>
      </w:tr>
      <w:tr w:rsidRPr="00D45611" w:rsidR="00D45611" w:rsidTr="00777C86" w14:paraId="2997453A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D45611" w:rsidR="00D45611" w:rsidP="00D45611" w:rsidRDefault="00D45611" w14:paraId="5773C38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D45611" w:rsidR="00D45611" w:rsidP="00D45611" w:rsidRDefault="005117C2" w14:paraId="0F20E7D7" w14:textId="6354551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w:history="1" r:id="rId17">
              <w:proofErr w:type="spellStart"/>
              <w:r w:rsidRPr="00D45611" w:rsidR="00D4561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D45611" w:rsidR="00D45611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:rsidRPr="00D45611" w:rsidR="00D45611" w:rsidP="00D45611" w:rsidRDefault="00D45611" w14:paraId="7C6AD5C1" w14:textId="7777777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Pr="00D45611" w:rsidR="00D45611" w:rsidTr="00777C86" w14:paraId="6A609A2C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D45611" w:rsidR="00D45611" w:rsidP="00D45611" w:rsidRDefault="00D45611" w14:paraId="2B477C2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D45611" w:rsidR="00D45611" w:rsidP="00D45611" w:rsidRDefault="00D45611" w14:paraId="7072422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Pr="00D45611" w:rsidR="00D45611" w:rsidTr="00777C86" w14:paraId="2B6C0146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D45611" w:rsidR="00D45611" w:rsidP="00D45611" w:rsidRDefault="00D45611" w14:paraId="1707794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D45611" w:rsidR="00D45611" w:rsidP="00D45611" w:rsidRDefault="00D45611" w14:paraId="14C3825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45611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D45611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D45611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D45611">
              <w:rPr>
                <w:rFonts w:ascii="Arial" w:hAnsi="Arial" w:cs="Arial"/>
                <w:sz w:val="18"/>
                <w:szCs w:val="18"/>
              </w:rPr>
              <w:t xml:space="preserve"> ”Aorta”.</w:t>
            </w:r>
          </w:p>
        </w:tc>
      </w:tr>
      <w:tr w:rsidRPr="00D45611" w:rsidR="00D45611" w:rsidTr="00777C86" w14:paraId="155CAACD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D45611" w:rsidR="00D45611" w:rsidP="00D45611" w:rsidRDefault="00D45611" w14:paraId="6979A0B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D45611" w:rsidR="00D45611" w:rsidP="00D45611" w:rsidRDefault="00D45611" w14:paraId="7A174E7D" w14:textId="6B3E7FD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 xml:space="preserve">Kvinnor </w:t>
            </w:r>
            <w:r w:rsidRPr="00D45611" w:rsidR="00333EBF">
              <w:rPr>
                <w:rFonts w:ascii="Arial" w:hAnsi="Arial" w:cs="Arial"/>
                <w:sz w:val="18"/>
                <w:szCs w:val="18"/>
              </w:rPr>
              <w:t>15–50</w:t>
            </w:r>
            <w:r w:rsidRPr="00D45611">
              <w:rPr>
                <w:rFonts w:ascii="Arial" w:hAnsi="Arial" w:cs="Arial"/>
                <w:sz w:val="18"/>
                <w:szCs w:val="18"/>
              </w:rPr>
              <w:t xml:space="preserve"> år ska tillfrågas om graviditet. </w:t>
            </w:r>
          </w:p>
          <w:p w:rsidRPr="00D45611" w:rsidR="00D45611" w:rsidP="00D45611" w:rsidRDefault="00D45611" w14:paraId="6B2B129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45611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:rsidRPr="00D45611" w:rsidR="00D45611" w:rsidP="00D45611" w:rsidRDefault="005117C2" w14:paraId="6E74E406" w14:textId="02F3606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w:history="1" r:id="rId18">
              <w:r w:rsidRPr="00D45611" w:rsidR="00D45611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D45611" w:rsidR="00D45611" w:rsidTr="00777C86" w14:paraId="013DD46F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bottom w:w="57" w:type="dxa"/>
            </w:tcMar>
          </w:tcPr>
          <w:p w:rsidRPr="00D45611" w:rsidR="00D45611" w:rsidP="00D45611" w:rsidRDefault="00D45611" w14:paraId="1F112E4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4561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bottom w:w="57" w:type="dxa"/>
            </w:tcMar>
          </w:tcPr>
          <w:p w:rsidRPr="00D45611" w:rsidR="00D45611" w:rsidP="00D45611" w:rsidRDefault="00D45611" w14:paraId="7128146E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:rsidRPr="00D45611" w:rsidR="00D45611" w:rsidP="00D45611" w:rsidRDefault="00D45611" w14:paraId="29A4AF3B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D45611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D45611">
              <w:rPr>
                <w:rFonts w:ascii="Arial" w:hAnsi="Arial" w:cs="Arial"/>
                <w:sz w:val="18"/>
                <w:szCs w:val="18"/>
              </w:rPr>
              <w:t>.</w:t>
            </w:r>
          </w:p>
          <w:p w:rsidRPr="00D45611" w:rsidR="00D45611" w:rsidP="00D45611" w:rsidRDefault="00D45611" w14:paraId="2DE33A3C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:rsidRPr="00D45611" w:rsidR="00D45611" w:rsidP="00D45611" w:rsidRDefault="00D45611" w14:paraId="3C0B687D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="00C71EE0" w:rsidRDefault="00C71EE0" w14:paraId="11CAFE86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D45611" w:rsidR="00D45611" w:rsidP="00C71EE0" w:rsidRDefault="00D45611" w14:paraId="1CB445CD" w14:textId="30D5B69A">
      <w:pPr>
        <w:pStyle w:val="Rubrik2"/>
        <w:ind w:left="0"/>
      </w:pPr>
      <w:r w:rsidRPr="00D45611">
        <w:t>Bildtagning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Pr="00D45611" w:rsidR="00D45611" w:rsidTr="00D45611" w14:paraId="0A1447A9" w14:textId="77777777">
        <w:trPr>
          <w:trHeight w:val="520"/>
        </w:trPr>
        <w:tc>
          <w:tcPr>
            <w:tcW w:w="6658" w:type="dxa"/>
            <w:gridSpan w:val="2"/>
            <w:tcBorders>
              <w:right w:val="single" w:color="auto" w:sz="4" w:space="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Pr="00D45611" w:rsidR="00D45611" w:rsidP="00D45611" w:rsidRDefault="00D45611" w14:paraId="4AE685D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2FEA15D" wp14:editId="5D815EC0">
                  <wp:extent cx="4037991" cy="809625"/>
                  <wp:effectExtent l="0" t="0" r="38735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08AA589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4561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1CD027" wp14:editId="376A514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104775</wp:posOffset>
                      </wp:positionV>
                      <wp:extent cx="1316355" cy="2055495"/>
                      <wp:effectExtent l="19050" t="19050" r="17145" b="2095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355" cy="205557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3AA65DC">
                    <v:rect id="Rektangel 3" style="position:absolute;margin-left:1.75pt;margin-top:8.25pt;width:103.65pt;height:16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7063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"/>
                  </w:pict>
                </mc:Fallback>
              </mc:AlternateContent>
            </w:r>
            <w:r w:rsidRPr="00D4561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4BD7E05" wp14:editId="74983C23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113665</wp:posOffset>
                      </wp:positionV>
                      <wp:extent cx="410210" cy="20472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472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D45611" w:rsidP="005117C2" w:rsidRDefault="00D45611" w14:paraId="5E5E406F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ECFEA8C">
                    <v:shapetype id="_x0000_t68" coordsize="21600,21600" o:spt="68" adj="5400,5400" path="m0@0l@1@0@1,21600@2,21600@2@0,21600@0,10800,xe" w14:anchorId="04BD7E05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Pil: uppåt 17" style="position:absolute;left:0;text-align:left;margin-left:36.9pt;margin-top:8.95pt;width:32.3pt;height:161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type="#_x0000_t68" adj="2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">
                      <v:textbox inset="1mm,1mm,1mm,1mm">
                        <w:txbxContent>
                          <w:p w:rsidRPr="0066567D" w:rsidR="00D45611" w:rsidP="005117C2" w:rsidRDefault="00D45611" w14:paraId="649841B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5611">
              <w:rPr>
                <w:noProof/>
                <w:szCs w:val="20"/>
              </w:rPr>
              <w:drawing>
                <wp:inline distT="0" distB="0" distL="0" distR="0" wp14:anchorId="0F47FF02" wp14:editId="580E9F9B">
                  <wp:extent cx="1352373" cy="2228850"/>
                  <wp:effectExtent l="0" t="0" r="635" b="0"/>
                  <wp:docPr id="20" name="Bildobjek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53585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25" cy="223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45611" w:rsidR="00D45611" w:rsidTr="00D45611" w14:paraId="06BEFE6F" w14:textId="7777777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:rsidRPr="00D45611" w:rsidR="00D45611" w:rsidP="00D45611" w:rsidRDefault="00D45611" w14:paraId="470DCC7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776A32F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40332FD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D45611" w:rsidR="00D45611" w:rsidTr="00D45611" w14:paraId="028E6A9C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D45611" w:rsidR="00D45611" w:rsidP="00D45611" w:rsidRDefault="00D45611" w14:paraId="6833AC0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D45611" w:rsidR="00D45611" w:rsidP="00D45611" w:rsidRDefault="00D45611" w14:paraId="215C9D1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45611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D45611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D45611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D45611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7902FC1A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D45611" w:rsidR="00D45611" w:rsidTr="00D45611" w14:paraId="35C89509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D45611" w:rsidR="00D45611" w:rsidP="00D45611" w:rsidRDefault="00D45611" w14:paraId="2C9C8B3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D45611" w:rsidR="00D45611" w:rsidP="00D45611" w:rsidRDefault="00D45611" w14:paraId="0C95545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D45611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D4561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5611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D45611">
              <w:rPr>
                <w:rFonts w:ascii="Arial" w:hAnsi="Arial" w:cs="Arial"/>
                <w:sz w:val="18"/>
                <w:szCs w:val="18"/>
              </w:rPr>
              <w:t>, tröskelvärde 150 HU (GE och Toshiba), 120 HU (Siemens).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57D231AD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D45611" w:rsidR="00D45611" w:rsidTr="00D45611" w14:paraId="0B990D27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D45611" w:rsidR="00D45611" w:rsidP="00D45611" w:rsidRDefault="00D45611" w14:paraId="6B0A5647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Aorta hela K+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D45611" w:rsidR="00D45611" w:rsidP="00D45611" w:rsidRDefault="00D45611" w14:paraId="069CE41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Wingdings" w:hAnsi="Wingdings" w:eastAsia="Wingdings" w:cs="Wingdings"/>
                <w:sz w:val="18"/>
                <w:szCs w:val="18"/>
              </w:rPr>
              <w:t>â</w:t>
            </w:r>
            <w:r w:rsidRPr="00D4561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5611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D45611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D45611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D45611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:rsidRPr="00D45611" w:rsidR="00D45611" w:rsidP="00D45611" w:rsidRDefault="00D45611" w14:paraId="4BE741C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01D2B5E7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D45611" w:rsidR="00D45611" w:rsidP="00D45611" w:rsidRDefault="00D45611" w14:paraId="099A476C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D45611" w:rsidR="00D45611" w:rsidP="009C70B0" w:rsidRDefault="00D45611" w14:paraId="06804189" w14:textId="77777777">
      <w:pPr>
        <w:pStyle w:val="Rubrik2"/>
        <w:ind w:left="0"/>
      </w:pPr>
      <w:proofErr w:type="spellStart"/>
      <w:r w:rsidRPr="00D45611">
        <w:t>Reformatering</w:t>
      </w:r>
      <w:proofErr w:type="spellEnd"/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126"/>
        <w:gridCol w:w="3089"/>
      </w:tblGrid>
      <w:tr w:rsidRPr="00D45611" w:rsidR="00D45611" w:rsidTr="00D45611" w14:paraId="34F5CD0B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015EDD4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2F5B51E5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5D61900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40DD9C5" wp14:editId="626839F3">
                      <wp:simplePos x="0" y="0"/>
                      <wp:positionH relativeFrom="margin">
                        <wp:posOffset>777240</wp:posOffset>
                      </wp:positionH>
                      <wp:positionV relativeFrom="paragraph">
                        <wp:posOffset>377190</wp:posOffset>
                      </wp:positionV>
                      <wp:extent cx="409575" cy="575945"/>
                      <wp:effectExtent l="0" t="0" r="9525" b="0"/>
                      <wp:wrapNone/>
                      <wp:docPr id="7" name="Pil: nedå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4D" w:rsidR="00D45611" w:rsidP="005117C2" w:rsidRDefault="00D45611" w14:paraId="43AD9AB4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10F5799">
                    <v:shapetype id="_x0000_t67" coordsize="21600,21600" o:spt="67" adj="16200,5400" path="m0@0l@1@0@1,0@2,0@2@0,21600@0,10800,21600xe" w14:anchorId="440DD9C5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Pil: nedåt 7" style="position:absolute;left:0;text-align:left;margin-left:61.2pt;margin-top:29.7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7" fillcolor="red" stroked="f" strokeweight="1pt" type="#_x0000_t67" adj="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">
                      <v:textbox style="layout-flow:vertical" inset="1mm,1mm,1mm,1mm">
                        <w:txbxContent>
                          <w:p w:rsidRPr="0066564D" w:rsidR="00D45611" w:rsidP="005117C2" w:rsidRDefault="00D45611" w14:paraId="5580844F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4561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38401E2" wp14:editId="0A49167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959485</wp:posOffset>
                      </wp:positionV>
                      <wp:extent cx="1285875" cy="9525"/>
                      <wp:effectExtent l="19050" t="19050" r="9525" b="28575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86189" cy="1004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A3E01D5">
                    <v:line id="Rak 8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3.95pt,75.55pt" to="97.3pt,76.3pt" w14:anchorId="5F2C4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">
                      <v:stroke joinstyle="miter"/>
                    </v:line>
                  </w:pict>
                </mc:Fallback>
              </mc:AlternateContent>
            </w:r>
            <w:r w:rsidRPr="00D4561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0EEB0A3" wp14:editId="4FFB30E9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953770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D45611" w:rsidP="005117C2" w:rsidRDefault="00D45611" w14:paraId="16DC2EBA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FA0726F">
                    <v:shape id="Pil: uppåt 24" style="position:absolute;left:0;text-align:left;margin-left:12.25pt;margin-top:75.1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red" stroked="f" strokeweight="1pt" type="#_x0000_t68" adj="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e9fYYd8AAAAJAQAADwAAAAAAAAAAAAAAAACvBAAAZHJzL2Rvd25yZXYueG1s&#10;UEsFBgAAAAAEAAQA8wAAALsFAAAAAA==&#10;" w14:anchorId="30EEB0A3">
                      <v:textbox style="layout-flow:vertical;mso-layout-flow-alt:bottom-to-top" inset="1mm,1mm,1mm,1mm">
                        <w:txbxContent>
                          <w:p w:rsidRPr="0066567D" w:rsidR="00D45611" w:rsidP="005117C2" w:rsidRDefault="00D45611" w14:paraId="0666B90B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561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290305C" wp14:editId="209C31D5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-6350</wp:posOffset>
                      </wp:positionV>
                      <wp:extent cx="31750" cy="1968500"/>
                      <wp:effectExtent l="19050" t="19050" r="25400" b="3175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0" cy="19685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B7AEAC5">
                    <v:line id="Rak 1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7.5pt,-.5pt" to="50pt,154.5pt" w14:anchorId="0D8514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">
                      <v:stroke joinstyle="miter"/>
                    </v:line>
                  </w:pict>
                </mc:Fallback>
              </mc:AlternateContent>
            </w:r>
            <w:r w:rsidRPr="00D45611">
              <w:rPr>
                <w:noProof/>
                <w:szCs w:val="20"/>
              </w:rPr>
              <w:drawing>
                <wp:inline distT="0" distB="0" distL="0" distR="0" wp14:anchorId="23308E53" wp14:editId="18D0C6BE">
                  <wp:extent cx="1212850" cy="1959474"/>
                  <wp:effectExtent l="0" t="0" r="6350" b="317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107898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017" cy="1966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02DEB5E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C653088" wp14:editId="71038C26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669925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D45611" w:rsidP="005117C2" w:rsidRDefault="00D45611" w14:paraId="548D7F56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9F13198">
                    <v:shape id="Pil: uppåt 19" style="position:absolute;left:0;text-align:left;margin-left:96.95pt;margin-top:52.75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red" stroked="f" strokeweight="1pt" type="#_x0000_t68" adj="8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" w14:anchorId="1C653088">
                      <v:textbox style="layout-flow:vertical;mso-layout-flow-alt:bottom-to-top" inset="1mm,1mm,1mm,1mm">
                        <w:txbxContent>
                          <w:p w:rsidRPr="0066567D" w:rsidR="00D45611" w:rsidP="005117C2" w:rsidRDefault="00D45611" w14:paraId="6F6EA83F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561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024773B" wp14:editId="01FEDBCB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41910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D45611" w:rsidP="005117C2" w:rsidRDefault="00D45611" w14:paraId="624780CC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5BE680D">
                    <v:shape id="Pil: uppåt 22" style="position:absolute;left:0;text-align:left;margin-left:40.95pt;margin-top:3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red" stroked="f" strokeweight="1pt" type="#_x0000_t68" adj="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" w14:anchorId="3024773B">
                      <v:textbox style="layout-flow:vertical;mso-layout-flow-alt:bottom-to-top" inset="1mm,1mm,1mm,1mm">
                        <w:txbxContent>
                          <w:p w:rsidRPr="0066567D" w:rsidR="00D45611" w:rsidP="005117C2" w:rsidRDefault="00D45611" w14:paraId="2EACC26A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561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942A78E" wp14:editId="7D22BDE3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-39370</wp:posOffset>
                      </wp:positionV>
                      <wp:extent cx="0" cy="1311275"/>
                      <wp:effectExtent l="19050" t="0" r="19050" b="22225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1131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7F5AA6B">
                    <v:line id="Rak 12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77.15pt,-3.1pt" to="77.15pt,100.15pt" w14:anchorId="1C27EA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">
                      <v:stroke joinstyle="miter"/>
                    </v:line>
                  </w:pict>
                </mc:Fallback>
              </mc:AlternateContent>
            </w:r>
            <w:r w:rsidRPr="00D4561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8DBB35D" wp14:editId="5F7CC10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654050</wp:posOffset>
                      </wp:positionV>
                      <wp:extent cx="1867535" cy="17780"/>
                      <wp:effectExtent l="19050" t="19050" r="18415" b="2032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67535" cy="1826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2B2C3A4">
                    <v:line id="Rak 23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.05pt,51.5pt" to="147pt,52.9pt" w14:anchorId="38D2BA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">
                      <v:stroke joinstyle="miter"/>
                    </v:line>
                  </w:pict>
                </mc:Fallback>
              </mc:AlternateContent>
            </w:r>
            <w:r w:rsidRPr="00D45611">
              <w:rPr>
                <w:noProof/>
                <w:szCs w:val="20"/>
              </w:rPr>
              <w:drawing>
                <wp:inline distT="0" distB="0" distL="0" distR="0" wp14:anchorId="500676B2" wp14:editId="2304713E">
                  <wp:extent cx="1868158" cy="1273810"/>
                  <wp:effectExtent l="0" t="0" r="0" b="254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38322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534" cy="128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45611" w:rsidR="00D45611" w:rsidTr="00D45611" w14:paraId="72F75EB3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D45611" w:rsidR="00D45611" w:rsidP="00D45611" w:rsidRDefault="00D45611" w14:paraId="54C7DC3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D45611" w:rsidR="00D45611" w:rsidP="00D45611" w:rsidRDefault="00D45611" w14:paraId="125803D3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 DFOV ska omfatta hela thorax och buk med 5-10 cm marginal på vardera sidan om kroppen.</w:t>
            </w:r>
          </w:p>
        </w:tc>
        <w:tc>
          <w:tcPr>
            <w:tcW w:w="212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559760F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2B6F96C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D45611" w:rsidR="00D45611" w:rsidTr="00D45611" w14:paraId="7FECABB2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D45611" w:rsidR="00D45611" w:rsidP="00D45611" w:rsidRDefault="00D45611" w14:paraId="16F8EB2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D45611" w:rsidR="00D45611" w:rsidP="00D45611" w:rsidRDefault="00D45611" w14:paraId="6661B67E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126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4DA2E7A0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7D9CB585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D45611" w:rsidR="00D45611" w:rsidTr="00D45611" w14:paraId="44B31B2F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D45611" w:rsidR="00D45611" w:rsidP="00D45611" w:rsidRDefault="00D45611" w14:paraId="3583B99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D45611" w:rsidR="00D45611" w:rsidP="00D45611" w:rsidRDefault="00D45611" w14:paraId="197374F4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126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7D5A76B9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:rsidRPr="00D45611" w:rsidR="00D45611" w:rsidP="00D45611" w:rsidRDefault="00D45611" w14:paraId="12899F5B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D45611" w:rsidR="00D45611" w:rsidP="00D45611" w:rsidRDefault="00D45611" w14:paraId="2626AB99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D45611" w:rsidR="00D45611" w:rsidP="009C70B0" w:rsidRDefault="00D45611" w14:paraId="3491D809" w14:textId="77777777">
      <w:pPr>
        <w:pStyle w:val="Rubrik2"/>
        <w:ind w:left="0"/>
      </w:pPr>
      <w:r w:rsidRPr="00D45611">
        <w:t>Arkivering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Pr="00D45611" w:rsidR="00D45611" w:rsidTr="00777C86" w14:paraId="0217752B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5A19A7B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2544C8A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5AD2F4C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6A055A0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4561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:rsidRPr="00D45611" w:rsidR="00D45611" w:rsidP="00D45611" w:rsidRDefault="00D45611" w14:paraId="6A5B68F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4FD62B2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6641B70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Pr="00D45611" w:rsidR="00D45611" w:rsidTr="00777C86" w14:paraId="7AF5026C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58F69C21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Aorta hela K+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07D08FF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672F7F0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2429CF6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7307107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D45611" w:rsidR="00D45611" w:rsidP="00D45611" w:rsidRDefault="00D45611" w14:paraId="710F81D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D45611" w:rsidR="00D45611" w:rsidTr="00777C86" w14:paraId="402B1867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246AEA0A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34A13E6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28E3B4C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429C364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7DDBFE4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D45611" w:rsidR="00D45611" w:rsidP="00D45611" w:rsidRDefault="00D45611" w14:paraId="7BB7404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D45611" w:rsidR="00D45611" w:rsidTr="00777C86" w14:paraId="345899F9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5053EB14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3E6E38E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258AD40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59F615D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50B1DE5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D45611" w:rsidR="00D45611" w:rsidP="00D45611" w:rsidRDefault="00D45611" w14:paraId="52AC3AC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D45611" w:rsidR="00D45611" w:rsidTr="00777C86" w14:paraId="04E998E2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4617B495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16778AC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0313B52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261A8B1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D45611" w:rsidR="00D45611" w:rsidP="00D45611" w:rsidRDefault="00D45611" w14:paraId="6356C1F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D45611" w:rsidR="00D45611" w:rsidP="00D45611" w:rsidRDefault="00D45611" w14:paraId="125C95C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45611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Pr="00D45611" w:rsidR="00D45611" w:rsidTr="00777C86" w14:paraId="7797919F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109AB71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1A6E046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09AAEB1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7D09696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6D1DA06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249EB52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Pr="00D45611" w:rsidR="00D45611" w:rsidTr="00777C86" w14:paraId="208BE7B1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0CBA6A6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45611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66911C7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67FE687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25FA3F2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0C565FB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45611" w:rsidR="00D45611" w:rsidP="00D45611" w:rsidRDefault="00D45611" w14:paraId="68A1C19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561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:rsidRPr="00D45611" w:rsidR="00D45611" w:rsidP="00D45611" w:rsidRDefault="00D45611" w14:paraId="32442920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009C70B0" w:rsidRDefault="009C70B0" w14:paraId="6F5EBFDA" w14:textId="77777777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:rsidRPr="00D45611" w:rsidR="00D45611" w:rsidP="009C70B0" w:rsidRDefault="00D45611" w14:paraId="7BEA7076" w14:textId="3B28147C">
      <w:pPr>
        <w:pStyle w:val="Rubrik2"/>
        <w:ind w:left="0"/>
      </w:pPr>
      <w:r w:rsidRPr="00D45611">
        <w:t>Hängning PACS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Pr="00D45611" w:rsidR="00D45611" w:rsidTr="00D45611" w14:paraId="3D2159BC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6BE955C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D45611" w:rsidR="00D45611" w:rsidP="00D45611" w:rsidRDefault="00D45611" w14:paraId="718C975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D45611" w:rsidR="00D45611" w:rsidP="00D45611" w:rsidRDefault="00D45611" w14:paraId="3996118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D45611" w:rsidR="00D45611" w:rsidP="00D45611" w:rsidRDefault="00D45611" w14:paraId="4D2A97A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7608729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45611" w:rsidR="00D45611" w:rsidTr="00D45611" w14:paraId="030EEDEB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437C486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4561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:rsidRPr="00D45611" w:rsidR="00D45611" w:rsidP="00D45611" w:rsidRDefault="00D45611" w14:paraId="11F27FB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45611">
              <w:rPr>
                <w:rFonts w:ascii="Arial" w:hAnsi="Arial" w:cs="Arial"/>
                <w:color w:val="FFFFFF"/>
                <w:sz w:val="18"/>
                <w:szCs w:val="18"/>
              </w:rPr>
              <w:t>Aorta hela K+</w:t>
            </w:r>
          </w:p>
          <w:p w:rsidRPr="00D45611" w:rsidR="00D45611" w:rsidP="00D45611" w:rsidRDefault="00D45611" w14:paraId="1F1A89B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4561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:rsidRPr="00D45611" w:rsidR="00D45611" w:rsidP="00D45611" w:rsidRDefault="00D45611" w14:paraId="5821089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color="F2F2F2" w:sz="24" w:space="0"/>
            </w:tcBorders>
            <w:shd w:val="clear" w:color="auto" w:fill="8496B0"/>
            <w:vAlign w:val="center"/>
          </w:tcPr>
          <w:p w:rsidRPr="00D45611" w:rsidR="00D45611" w:rsidP="00D45611" w:rsidRDefault="00D45611" w14:paraId="0653790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45611">
              <w:rPr>
                <w:rFonts w:ascii="Arial" w:hAnsi="Arial" w:cs="Arial"/>
                <w:color w:val="FFFFFF"/>
                <w:sz w:val="18"/>
                <w:szCs w:val="18"/>
              </w:rPr>
              <w:t>Aorta hela K+</w:t>
            </w:r>
          </w:p>
          <w:p w:rsidRPr="00D45611" w:rsidR="00D45611" w:rsidP="00D45611" w:rsidRDefault="00D45611" w14:paraId="4B56B1C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4561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</w:tcBorders>
            <w:shd w:val="clear" w:color="auto" w:fill="8496B0"/>
            <w:vAlign w:val="center"/>
          </w:tcPr>
          <w:p w:rsidRPr="00D45611" w:rsidR="00D45611" w:rsidP="00D45611" w:rsidRDefault="00D45611" w14:paraId="57EFB80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45611">
              <w:rPr>
                <w:rFonts w:ascii="Arial" w:hAnsi="Arial" w:cs="Arial"/>
                <w:color w:val="FFFFFF"/>
                <w:sz w:val="18"/>
                <w:szCs w:val="18"/>
              </w:rPr>
              <w:t>Aorta hela K+</w:t>
            </w:r>
          </w:p>
          <w:p w:rsidRPr="00D45611" w:rsidR="00D45611" w:rsidP="00D45611" w:rsidRDefault="00D45611" w14:paraId="2274958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4561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6D9833F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45611" w:rsidR="00D45611" w:rsidTr="00D45611" w14:paraId="22EAA0F4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6EC9F9A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45611" w:rsidR="00D45611" w:rsidP="00D45611" w:rsidRDefault="00D45611" w14:paraId="557B7F1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45611" w:rsidR="00D45611" w:rsidP="00D45611" w:rsidRDefault="00D45611" w14:paraId="7DC79D3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6DE6936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41B2BE0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012FD42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45611" w:rsidR="00D45611" w:rsidTr="00D45611" w14:paraId="3F1E306B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1E2D80B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45611" w:rsidR="00D45611" w:rsidP="00D45611" w:rsidRDefault="00D45611" w14:paraId="52B0BEA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45611" w:rsidR="00D45611" w:rsidP="00D45611" w:rsidRDefault="00D45611" w14:paraId="618F8CC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5B19CBE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07B0033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0677DB2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45611" w:rsidR="00D45611" w:rsidTr="00D45611" w14:paraId="4ECCBA52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043451E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45611" w:rsidR="00D45611" w:rsidP="00D45611" w:rsidRDefault="00D45611" w14:paraId="6636433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45611" w:rsidR="00D45611" w:rsidP="00D45611" w:rsidRDefault="00D45611" w14:paraId="4ABD4EF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5B8B96E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1529CE3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7FD94F8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45611" w:rsidR="00D45611" w:rsidTr="00D45611" w14:paraId="0CCBDE61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1F14B25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:rsidRPr="00D45611" w:rsidR="00D45611" w:rsidP="00D45611" w:rsidRDefault="00D45611" w14:paraId="780A38D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45611" w:rsidR="00D45611" w:rsidP="00D45611" w:rsidRDefault="00D45611" w14:paraId="3B33D21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  <w:vAlign w:val="center"/>
          </w:tcPr>
          <w:p w:rsidRPr="00D45611" w:rsidR="00D45611" w:rsidP="00D45611" w:rsidRDefault="00D45611" w14:paraId="4E0FC6E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  <w:vAlign w:val="center"/>
          </w:tcPr>
          <w:p w:rsidRPr="00D45611" w:rsidR="00D45611" w:rsidP="00D45611" w:rsidRDefault="00D45611" w14:paraId="4E4E39C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2A0B411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45611" w:rsidR="00D45611" w:rsidTr="00D45611" w14:paraId="20A95957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041EE15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45611" w:rsidR="00D45611" w:rsidP="00D45611" w:rsidRDefault="00D45611" w14:paraId="2FB89A7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45611" w:rsidR="00D45611" w:rsidP="00D45611" w:rsidRDefault="00D45611" w14:paraId="580B378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415DFD8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4DD3E27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54A3881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45611" w:rsidR="00D45611" w:rsidTr="00D45611" w14:paraId="6D57261A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1BD516C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45611" w:rsidR="00D45611" w:rsidP="00D45611" w:rsidRDefault="00D45611" w14:paraId="58D8992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45611" w:rsidR="00D45611" w:rsidP="00D45611" w:rsidRDefault="00D45611" w14:paraId="08784F7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0A8DBAC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7A43851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0B55958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45611" w:rsidR="00D45611" w:rsidTr="00D45611" w14:paraId="1C914E90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435D922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:rsidRPr="00D45611" w:rsidR="00D45611" w:rsidP="00D45611" w:rsidRDefault="00D45611" w14:paraId="77BCD2C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45611" w:rsidR="00D45611" w:rsidP="00D45611" w:rsidRDefault="00D45611" w14:paraId="21EF431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72ED635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D45611" w:rsidR="00D45611" w:rsidP="00D45611" w:rsidRDefault="00D45611" w14:paraId="1809750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3DDB2E7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45611" w:rsidR="00D45611" w:rsidTr="00D45611" w14:paraId="1C93F2EE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D45611" w:rsidR="00D45611" w:rsidP="00D45611" w:rsidRDefault="00D45611" w14:paraId="0D7FB5E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color="auto" w:sz="4" w:space="0"/>
            </w:tcBorders>
            <w:shd w:val="clear" w:color="auto" w:fill="F2F2F2"/>
          </w:tcPr>
          <w:p w:rsidRPr="00D45611" w:rsidR="00D45611" w:rsidP="00D45611" w:rsidRDefault="00D45611" w14:paraId="7772B66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D45611" w:rsidR="00D45611" w:rsidP="00D45611" w:rsidRDefault="00D45611" w14:paraId="06CCC34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D45611" w:rsidR="00D45611" w:rsidP="00D45611" w:rsidRDefault="00D45611" w14:paraId="786C01E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D45611" w:rsidR="00D45611" w:rsidP="00D45611" w:rsidRDefault="00D45611" w14:paraId="62922B4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:rsidRPr="00D45611" w:rsidR="00D45611" w:rsidP="00D45611" w:rsidRDefault="00D45611" w14:paraId="72DB52A6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4561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1D98B001" w14:textId="77777777">
      <w:r>
        <w:separator/>
      </w:r>
    </w:p>
  </w:endnote>
  <w:endnote w:type="continuationSeparator" w:id="0">
    <w:p w:rsidR="00363B23" w:rsidRDefault="00363B23" w14:paraId="217225A7" w14:textId="77777777">
      <w:r>
        <w:continuationSeparator/>
      </w:r>
    </w:p>
  </w:endnote>
  <w:endnote w:type="continuationNotice" w:id="1">
    <w:p w:rsidR="00363B23" w:rsidRDefault="00363B23" w14:paraId="3915C54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0D6FE7A2" w14:textId="77777777"/>
  </w:footnote>
  <w:footnote w:type="continuationSeparator" w:id="0">
    <w:p w:rsidR="00363B23" w:rsidRDefault="00363B23" w14:paraId="7AF417B0" w14:textId="77777777">
      <w:r>
        <w:continuationSeparator/>
      </w:r>
    </w:p>
  </w:footnote>
  <w:footnote w:type="continuationNotice" w:id="1">
    <w:p w:rsidR="00363B23" w:rsidRDefault="00363B23" w14:paraId="39357AC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AD9173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C53640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4F31E80"/>
    <w:multiLevelType w:val="hybridMultilevel"/>
    <w:tmpl w:val="4FB42964"/>
    <w:lvl w:ilvl="0" w:tplc="756C4FA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21E1998" w:tentative="1">
      <w:start w:val="1"/>
      <w:numFmt w:val="lowerLetter"/>
      <w:lvlText w:val="%2."/>
      <w:lvlJc w:val="left"/>
      <w:pPr>
        <w:ind w:left="1080" w:hanging="360"/>
      </w:pPr>
    </w:lvl>
    <w:lvl w:ilvl="2" w:tplc="1E26172C" w:tentative="1">
      <w:start w:val="1"/>
      <w:numFmt w:val="lowerRoman"/>
      <w:lvlText w:val="%3."/>
      <w:lvlJc w:val="right"/>
      <w:pPr>
        <w:ind w:left="1800" w:hanging="180"/>
      </w:pPr>
    </w:lvl>
    <w:lvl w:ilvl="3" w:tplc="5D76FE8E" w:tentative="1">
      <w:start w:val="1"/>
      <w:numFmt w:val="decimal"/>
      <w:lvlText w:val="%4."/>
      <w:lvlJc w:val="left"/>
      <w:pPr>
        <w:ind w:left="2520" w:hanging="360"/>
      </w:pPr>
    </w:lvl>
    <w:lvl w:ilvl="4" w:tplc="2B70BB7E" w:tentative="1">
      <w:start w:val="1"/>
      <w:numFmt w:val="lowerLetter"/>
      <w:lvlText w:val="%5."/>
      <w:lvlJc w:val="left"/>
      <w:pPr>
        <w:ind w:left="3240" w:hanging="360"/>
      </w:pPr>
    </w:lvl>
    <w:lvl w:ilvl="5" w:tplc="5B66D91E" w:tentative="1">
      <w:start w:val="1"/>
      <w:numFmt w:val="lowerRoman"/>
      <w:lvlText w:val="%6."/>
      <w:lvlJc w:val="right"/>
      <w:pPr>
        <w:ind w:left="3960" w:hanging="180"/>
      </w:pPr>
    </w:lvl>
    <w:lvl w:ilvl="6" w:tplc="FDB23230" w:tentative="1">
      <w:start w:val="1"/>
      <w:numFmt w:val="decimal"/>
      <w:lvlText w:val="%7."/>
      <w:lvlJc w:val="left"/>
      <w:pPr>
        <w:ind w:left="4680" w:hanging="360"/>
      </w:pPr>
    </w:lvl>
    <w:lvl w:ilvl="7" w:tplc="D80CD8B2" w:tentative="1">
      <w:start w:val="1"/>
      <w:numFmt w:val="lowerLetter"/>
      <w:lvlText w:val="%8."/>
      <w:lvlJc w:val="left"/>
      <w:pPr>
        <w:ind w:left="5400" w:hanging="360"/>
      </w:pPr>
    </w:lvl>
    <w:lvl w:ilvl="8" w:tplc="9EACC2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3BB018CA"/>
    <w:multiLevelType w:val="hybridMultilevel"/>
    <w:tmpl w:val="7FBA80B4"/>
    <w:lvl w:ilvl="0" w:tplc="9BFEF4C2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6D34F38E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61EEA4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44A9122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C2C5DCC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67875F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F381924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130044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CA5CA89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A634650"/>
    <w:multiLevelType w:val="hybridMultilevel"/>
    <w:tmpl w:val="4782C3CA"/>
    <w:lvl w:ilvl="0" w:tplc="A4F6005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EA23C88" w:tentative="1">
      <w:start w:val="1"/>
      <w:numFmt w:val="lowerLetter"/>
      <w:lvlText w:val="%2."/>
      <w:lvlJc w:val="left"/>
      <w:pPr>
        <w:ind w:left="1080" w:hanging="360"/>
      </w:pPr>
    </w:lvl>
    <w:lvl w:ilvl="2" w:tplc="9E5012AC" w:tentative="1">
      <w:start w:val="1"/>
      <w:numFmt w:val="lowerRoman"/>
      <w:lvlText w:val="%3."/>
      <w:lvlJc w:val="right"/>
      <w:pPr>
        <w:ind w:left="1800" w:hanging="180"/>
      </w:pPr>
    </w:lvl>
    <w:lvl w:ilvl="3" w:tplc="A82ABF3C" w:tentative="1">
      <w:start w:val="1"/>
      <w:numFmt w:val="decimal"/>
      <w:lvlText w:val="%4."/>
      <w:lvlJc w:val="left"/>
      <w:pPr>
        <w:ind w:left="2520" w:hanging="360"/>
      </w:pPr>
    </w:lvl>
    <w:lvl w:ilvl="4" w:tplc="DF9E5A96" w:tentative="1">
      <w:start w:val="1"/>
      <w:numFmt w:val="lowerLetter"/>
      <w:lvlText w:val="%5."/>
      <w:lvlJc w:val="left"/>
      <w:pPr>
        <w:ind w:left="3240" w:hanging="360"/>
      </w:pPr>
    </w:lvl>
    <w:lvl w:ilvl="5" w:tplc="B4104A06" w:tentative="1">
      <w:start w:val="1"/>
      <w:numFmt w:val="lowerRoman"/>
      <w:lvlText w:val="%6."/>
      <w:lvlJc w:val="right"/>
      <w:pPr>
        <w:ind w:left="3960" w:hanging="180"/>
      </w:pPr>
    </w:lvl>
    <w:lvl w:ilvl="6" w:tplc="25E8A920" w:tentative="1">
      <w:start w:val="1"/>
      <w:numFmt w:val="decimal"/>
      <w:lvlText w:val="%7."/>
      <w:lvlJc w:val="left"/>
      <w:pPr>
        <w:ind w:left="4680" w:hanging="360"/>
      </w:pPr>
    </w:lvl>
    <w:lvl w:ilvl="7" w:tplc="B192B1DC" w:tentative="1">
      <w:start w:val="1"/>
      <w:numFmt w:val="lowerLetter"/>
      <w:lvlText w:val="%8."/>
      <w:lvlJc w:val="left"/>
      <w:pPr>
        <w:ind w:left="5400" w:hanging="360"/>
      </w:pPr>
    </w:lvl>
    <w:lvl w:ilvl="8" w:tplc="F42E10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7CAEAF56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1E04CB8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3F2502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F24D94A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D2C36C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37CF63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6CC31DE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3E6897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5D0296F4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114127605">
    <w:abstractNumId w:val="21"/>
  </w:num>
  <w:num w:numId="2" w16cid:durableId="881163733">
    <w:abstractNumId w:val="16"/>
  </w:num>
  <w:num w:numId="3" w16cid:durableId="271934924">
    <w:abstractNumId w:val="0"/>
  </w:num>
  <w:num w:numId="4" w16cid:durableId="468589825">
    <w:abstractNumId w:val="6"/>
  </w:num>
  <w:num w:numId="5" w16cid:durableId="1660617048">
    <w:abstractNumId w:val="19"/>
  </w:num>
  <w:num w:numId="6" w16cid:durableId="1179732045">
    <w:abstractNumId w:val="2"/>
  </w:num>
  <w:num w:numId="7" w16cid:durableId="610356695">
    <w:abstractNumId w:val="13"/>
  </w:num>
  <w:num w:numId="8" w16cid:durableId="1317143825">
    <w:abstractNumId w:val="9"/>
  </w:num>
  <w:num w:numId="9" w16cid:durableId="1298535857">
    <w:abstractNumId w:val="1"/>
  </w:num>
  <w:num w:numId="10" w16cid:durableId="1600527057">
    <w:abstractNumId w:val="1"/>
  </w:num>
  <w:num w:numId="11" w16cid:durableId="656958693">
    <w:abstractNumId w:val="3"/>
  </w:num>
  <w:num w:numId="12" w16cid:durableId="66999522">
    <w:abstractNumId w:val="4"/>
  </w:num>
  <w:num w:numId="13" w16cid:durableId="776103263">
    <w:abstractNumId w:val="15"/>
  </w:num>
  <w:num w:numId="14" w16cid:durableId="463353737">
    <w:abstractNumId w:val="10"/>
  </w:num>
  <w:num w:numId="15" w16cid:durableId="485896634">
    <w:abstractNumId w:val="7"/>
  </w:num>
  <w:num w:numId="16" w16cid:durableId="672342435">
    <w:abstractNumId w:val="14"/>
  </w:num>
  <w:num w:numId="17" w16cid:durableId="315575623">
    <w:abstractNumId w:val="5"/>
  </w:num>
  <w:num w:numId="18" w16cid:durableId="1803113178">
    <w:abstractNumId w:val="12"/>
  </w:num>
  <w:num w:numId="19" w16cid:durableId="1091387982">
    <w:abstractNumId w:val="20"/>
  </w:num>
  <w:num w:numId="20" w16cid:durableId="1215313979">
    <w:abstractNumId w:val="17"/>
  </w:num>
  <w:num w:numId="21" w16cid:durableId="1848591413">
    <w:abstractNumId w:val="8"/>
  </w:num>
  <w:num w:numId="22" w16cid:durableId="1843542139">
    <w:abstractNumId w:val="18"/>
  </w:num>
  <w:num w:numId="23" w16cid:durableId="119760947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EBF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7C2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70B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2487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EE0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5611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2E55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CDB88C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727" y="188864"/>
          <a:ext cx="960968" cy="431895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261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795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330" y="188820"/>
          <a:ext cx="961170" cy="43198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066" y="212378"/>
          <a:ext cx="962171" cy="384868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>
        <dgm:presLayoutVars>
          <dgm:bulletEnabled val="1"/>
        </dgm:presLayoutVars>
      </dgm:prSet>
      <dgm:spPr/>
    </dgm:pt>
  </dgm:ptLst>
  <dgm:cxnLst>
    <dgm:cxn modelId="{E314C432-9EC2-4674-8FD2-F23EFFD4CA33}" type="presOf" srcId="{548E9FD9-7371-42E5-8C31-C03B33C90BF7}" destId="{6CE68A43-9C69-4212-AF24-9AFEE7CA1715}" srcOrd="0" destOrd="0" presId="urn:microsoft.com/office/officeart/2005/8/layout/hChevron3"/>
    <dgm:cxn modelId="{386C9C67-E4DD-497F-AEA5-DA0865F7EF99}" type="presOf" srcId="{72C3C3E7-AFE7-48AF-A84A-F5F4B462ABCE}" destId="{AD4E5296-B06F-4F82-9CB5-F741BF6BFCC1}" srcOrd="0" destOrd="0" presId="urn:microsoft.com/office/officeart/2005/8/layout/hChevron3"/>
    <dgm:cxn modelId="{E2BC5F51-4566-46FE-8DE0-675EB04CD107}" type="presOf" srcId="{B73EA016-5B5E-4372-8AFF-E16F061CFA05}" destId="{1F6A0B97-83F0-4189-B0CB-00156B0AC153}" srcOrd="0" destOrd="0" presId="urn:microsoft.com/office/officeart/2005/8/layout/hChevron3"/>
    <dgm:cxn modelId="{7F96698F-C506-4CCB-AE0D-ECFC3CD8DE4C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10590E4-8672-4EBB-A2AA-6BC2E569FFB8}" type="presOf" srcId="{D813EA76-4FD3-4C15-BFBC-B1DF43B29666}" destId="{4784DBD1-3CBE-41A8-A2C7-CF088F838C79}" srcOrd="0" destOrd="0" presId="urn:microsoft.com/office/officeart/2005/8/layout/hChevron3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5AF73AF9-37F9-4B98-8273-EB0973B91C5A}" type="presOf" srcId="{6C67DE66-C773-43B4-9C1E-E5B9D5014E97}" destId="{401F6F4E-BF8F-49CD-A023-570599D4F79C}" srcOrd="0" destOrd="0" presId="urn:microsoft.com/office/officeart/2005/8/layout/hChevron3"/>
    <dgm:cxn modelId="{A595A288-1253-44FF-B1AE-556E33BEF9F9}" type="presParOf" srcId="{1F6A0B97-83F0-4189-B0CB-00156B0AC153}" destId="{4784DBD1-3CBE-41A8-A2C7-CF088F838C79}" srcOrd="0" destOrd="0" presId="urn:microsoft.com/office/officeart/2005/8/layout/hChevron3"/>
    <dgm:cxn modelId="{7A6BE5B7-C612-41DF-A6D8-E5F804673EBA}" type="presParOf" srcId="{1F6A0B97-83F0-4189-B0CB-00156B0AC153}" destId="{37D14BC8-3203-463C-9804-9B3B86B621FF}" srcOrd="1" destOrd="0" presId="urn:microsoft.com/office/officeart/2005/8/layout/hChevron3"/>
    <dgm:cxn modelId="{8CB3BBE9-D284-4717-8C86-7D56F00D31E8}" type="presParOf" srcId="{1F6A0B97-83F0-4189-B0CB-00156B0AC153}" destId="{E13D0391-DAD9-4B61-AB66-3FA48A4F7006}" srcOrd="2" destOrd="0" presId="urn:microsoft.com/office/officeart/2005/8/layout/hChevron3"/>
    <dgm:cxn modelId="{CBD10785-215B-4340-97C6-F1D89B320AF9}" type="presParOf" srcId="{1F6A0B97-83F0-4189-B0CB-00156B0AC153}" destId="{F9271109-4339-4036-9126-150629D10456}" srcOrd="3" destOrd="0" presId="urn:microsoft.com/office/officeart/2005/8/layout/hChevron3"/>
    <dgm:cxn modelId="{64F9E347-2416-4F6F-B07C-613E510E1E90}" type="presParOf" srcId="{1F6A0B97-83F0-4189-B0CB-00156B0AC153}" destId="{AD4E5296-B06F-4F82-9CB5-F741BF6BFCC1}" srcOrd="4" destOrd="0" presId="urn:microsoft.com/office/officeart/2005/8/layout/hChevron3"/>
    <dgm:cxn modelId="{3A8B1B15-24B5-4F6F-BA8C-6D5E31FA70BE}" type="presParOf" srcId="{1F6A0B97-83F0-4189-B0CB-00156B0AC153}" destId="{99F7A086-6C98-4385-8FFE-3337C1F24694}" srcOrd="5" destOrd="0" presId="urn:microsoft.com/office/officeart/2005/8/layout/hChevron3"/>
    <dgm:cxn modelId="{0FE32078-E125-44F7-9ACC-59E50DE0D6BD}" type="presParOf" srcId="{1F6A0B97-83F0-4189-B0CB-00156B0AC153}" destId="{6CE68A43-9C69-4212-AF24-9AFEE7CA1715}" srcOrd="6" destOrd="0" presId="urn:microsoft.com/office/officeart/2005/8/layout/hChevron3"/>
    <dgm:cxn modelId="{60ED9FE3-E781-44F3-B83B-F7BB608CB9BB}" type="presParOf" srcId="{1F6A0B97-83F0-4189-B0CB-00156B0AC153}" destId="{52B18C29-9B65-4540-BEEB-D505D2915404}" srcOrd="7" destOrd="0" presId="urn:microsoft.com/office/officeart/2005/8/layout/hChevron3"/>
    <dgm:cxn modelId="{4AB777DB-C4D9-46B7-9CAA-DC1A58128EBB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72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72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26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5215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7805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754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345" y="188819"/>
          <a:ext cx="961176" cy="431986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sp:txBody>
      <dsp:txXfrm>
        <a:off x="252233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086" y="212376"/>
          <a:ext cx="962177" cy="38487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3267522" y="212376"/>
        <a:ext cx="577306" cy="3848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Aorta hela K+ (839800)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2022-05-18T04:10:00.0000000Z</dcterms:created>
  <dcterms:modified xsi:type="dcterms:W3CDTF">2025-03-04T08:29:40.0000000Z</dcterms:modified>
</coreProperties>
</file>