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30F6" w14:textId="77777777" w:rsidR="002D4C6C" w:rsidRDefault="002D4C6C" w:rsidP="00F35B05">
      <w:pPr>
        <w:pStyle w:val="Rubrik2"/>
        <w:sectPr w:rsidR="002D4C6C" w:rsidSect="002D4C6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81979FB" w14:textId="77777777" w:rsidR="002D4C6C" w:rsidRPr="002D4C6C" w:rsidRDefault="002D4C6C" w:rsidP="002D4C6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10CB506" w14:textId="3EFB0E0F" w:rsidR="002D4C6C" w:rsidRPr="002D4C6C" w:rsidRDefault="007F2A1B" w:rsidP="007F2A1B">
      <w:pPr>
        <w:pStyle w:val="Rubrik1"/>
        <w:ind w:left="0"/>
        <w:rPr>
          <w:sz w:val="18"/>
          <w:szCs w:val="18"/>
        </w:rPr>
      </w:pPr>
      <w:r w:rsidRPr="002D4C6C">
        <w:t>DT Aorta buk K-/K+ (</w:t>
      </w:r>
      <w:proofErr w:type="gramStart"/>
      <w:r w:rsidRPr="002D4C6C">
        <w:t>851900</w:t>
      </w:r>
      <w:proofErr w:type="gramEnd"/>
      <w:r w:rsidRPr="002D4C6C">
        <w:t>)</w:t>
      </w:r>
      <w:r>
        <w:br/>
      </w:r>
    </w:p>
    <w:p w14:paraId="0F899780" w14:textId="1E50A182" w:rsidR="002D4C6C" w:rsidRPr="002D4C6C" w:rsidRDefault="007F2A1B" w:rsidP="007F2A1B">
      <w:pPr>
        <w:pStyle w:val="Rubrik2"/>
        <w:ind w:left="0"/>
      </w:pPr>
      <w:r>
        <w:t>Förändringar</w:t>
      </w:r>
      <w:r w:rsidR="002D4C6C" w:rsidRPr="002D4C6C">
        <w:t xml:space="preserve"> i denna version</w:t>
      </w:r>
    </w:p>
    <w:p w14:paraId="2C85C7C4" w14:textId="15CEAF3A" w:rsidR="002D4C6C" w:rsidRPr="002D4C6C" w:rsidRDefault="002D4C6C" w:rsidP="002D4C6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D4C6C">
        <w:rPr>
          <w:rFonts w:ascii="Arial" w:hAnsi="Arial" w:cs="Arial"/>
          <w:sz w:val="18"/>
          <w:szCs w:val="18"/>
        </w:rPr>
        <w:t>Inga förändringar</w:t>
      </w:r>
      <w:r w:rsidR="00D234FE">
        <w:rPr>
          <w:rFonts w:ascii="Arial" w:hAnsi="Arial" w:cs="Arial"/>
          <w:sz w:val="18"/>
          <w:szCs w:val="18"/>
        </w:rPr>
        <w:t>.</w:t>
      </w:r>
    </w:p>
    <w:p w14:paraId="234D81DF" w14:textId="77777777" w:rsidR="002D4C6C" w:rsidRPr="002D4C6C" w:rsidRDefault="002D4C6C" w:rsidP="002D4C6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F7C0F6A" w14:textId="77777777" w:rsidR="002D4C6C" w:rsidRPr="002D4C6C" w:rsidRDefault="002D4C6C" w:rsidP="007F2A1B">
      <w:pPr>
        <w:pStyle w:val="Rubrik2"/>
        <w:ind w:left="0"/>
      </w:pPr>
      <w:r w:rsidRPr="002D4C6C">
        <w:t>Syfte</w:t>
      </w:r>
    </w:p>
    <w:p w14:paraId="056859AF" w14:textId="77777777" w:rsidR="002D4C6C" w:rsidRPr="002D4C6C" w:rsidRDefault="002D4C6C" w:rsidP="002D4C6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D4C6C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F4551F0" w14:textId="77777777" w:rsidR="002D4C6C" w:rsidRPr="002D4C6C" w:rsidRDefault="002D4C6C" w:rsidP="002D4C6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16522FA" w14:textId="77777777" w:rsidR="002D4C6C" w:rsidRPr="002D4C6C" w:rsidRDefault="002D4C6C" w:rsidP="007F2A1B">
      <w:pPr>
        <w:pStyle w:val="Rubrik2"/>
        <w:ind w:left="0"/>
      </w:pPr>
      <w:r w:rsidRPr="002D4C6C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D4C6C" w:rsidRPr="002D4C6C" w14:paraId="72C7B068" w14:textId="77777777" w:rsidTr="006645B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FFBB2E7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60B18EB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Primär kontroll efter EVAR.</w:t>
            </w:r>
          </w:p>
        </w:tc>
      </w:tr>
      <w:tr w:rsidR="002D4C6C" w:rsidRPr="002D4C6C" w14:paraId="65772068" w14:textId="77777777" w:rsidTr="006645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C7791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7D7C8B" w14:textId="01B3548B" w:rsidR="002D4C6C" w:rsidRPr="002D4C6C" w:rsidRDefault="00D234FE" w:rsidP="002D4C6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2D4C6C" w:rsidRPr="002D4C6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2D4C6C" w:rsidRPr="002D4C6C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451F867C" w14:textId="77777777" w:rsidR="002D4C6C" w:rsidRPr="002D4C6C" w:rsidRDefault="002D4C6C" w:rsidP="002D4C6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2D4C6C" w:rsidRPr="002D4C6C" w14:paraId="6E2DDD90" w14:textId="77777777" w:rsidTr="006645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231C0F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F842F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D4C6C" w:rsidRPr="002D4C6C" w14:paraId="5AB1517D" w14:textId="77777777" w:rsidTr="006645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99C35D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E8AFE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4C6C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2D4C6C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2D4C6C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2D4C6C">
              <w:rPr>
                <w:rFonts w:ascii="Arial" w:hAnsi="Arial" w:cs="Arial"/>
                <w:sz w:val="18"/>
                <w:szCs w:val="18"/>
              </w:rPr>
              <w:t xml:space="preserve"> ”Aorta”.</w:t>
            </w:r>
          </w:p>
        </w:tc>
      </w:tr>
      <w:tr w:rsidR="002D4C6C" w:rsidRPr="002D4C6C" w14:paraId="621C1A49" w14:textId="77777777" w:rsidTr="006645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900C10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2BB1FB" w14:textId="4606073D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E32DE8" w:rsidRPr="002D4C6C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2D4C6C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0B57C0CE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08C516A" w14:textId="103DF2C4" w:rsidR="002D4C6C" w:rsidRPr="002D4C6C" w:rsidRDefault="00D234FE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2D4C6C" w:rsidRPr="002D4C6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D4C6C" w:rsidRPr="002D4C6C" w14:paraId="3AFF1035" w14:textId="77777777" w:rsidTr="006645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B2946FF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D4C6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99594BB" w14:textId="77777777" w:rsidR="002D4C6C" w:rsidRPr="002D4C6C" w:rsidRDefault="002D4C6C" w:rsidP="002D4C6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A779995" w14:textId="77777777" w:rsidR="002D4C6C" w:rsidRPr="002D4C6C" w:rsidRDefault="002D4C6C" w:rsidP="002D4C6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2D4C6C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2D4C6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94BC632" w14:textId="77777777" w:rsidR="002D4C6C" w:rsidRPr="002D4C6C" w:rsidRDefault="002D4C6C" w:rsidP="002D4C6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61D82E4" w14:textId="77777777" w:rsidR="002D4C6C" w:rsidRPr="002D4C6C" w:rsidRDefault="002D4C6C" w:rsidP="002D4C6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533432A" w14:textId="77777777" w:rsidR="002D4C6C" w:rsidRPr="002D4C6C" w:rsidRDefault="002D4C6C" w:rsidP="002D4C6C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D4C6C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2D4C6C" w:rsidRPr="002D4C6C" w14:paraId="39F6D91B" w14:textId="77777777" w:rsidTr="002D4C6C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AA4700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6963805" wp14:editId="0BEFEFB6">
                  <wp:extent cx="4037991" cy="809625"/>
                  <wp:effectExtent l="0" t="0" r="38735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6AD193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D4C6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CBCF12" wp14:editId="3BD390A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212090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E5B01" id="Rektangel 3" o:spid="_x0000_s1026" style="position:absolute;margin-left:1.45pt;margin-top:16.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NG5jQXeAAAACAEAAA8AAABkcnMv&#10;ZG93bnJldi54bWxMj81OwzAQhO9IvIO1SNyo81OaNsSpEBIguBFAvW7jJYkSr6PYbcLbY05wm9WM&#10;Zr4t9osZxJkm11lWEK8iEMS11R03Cj7eH2+2IJxH1jhYJgXf5GBfXl4UmGs78xudK9+IUMIuRwWt&#10;92MupatbMuhWdiQO3pedDPpwTo3UE86h3AwyiaKNNNhxWGhxpIeW6r46GQUvczJ0hwZfn6u++uzt&#10;+inOdkap66vl/g6Ep8X/heEXP6BDGZiO9sTaiUFBsgtBBWm6BhHsJL7NQByD2KQZyLKQ/x8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DRuY0F3gAAAAg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2D4C6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600E9C" wp14:editId="061D5144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228600</wp:posOffset>
                      </wp:positionV>
                      <wp:extent cx="410210" cy="143764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62FF93" w14:textId="77777777" w:rsidR="002D4C6C" w:rsidRDefault="002D4C6C" w:rsidP="00E32DE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1BF3606E" w14:textId="77777777" w:rsidR="002D4C6C" w:rsidRPr="0066567D" w:rsidRDefault="002D4C6C" w:rsidP="00E32DE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600E9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0.3pt;margin-top:18pt;width:32.3pt;height:113.2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" adj="3082" fillcolor="red" stroked="f" strokeweight="1pt">
                      <v:textbox inset="1mm,1mm,1mm,1mm">
                        <w:txbxContent>
                          <w:p w14:paraId="2762FF93" w14:textId="77777777" w:rsidR="002D4C6C" w:rsidRDefault="002D4C6C" w:rsidP="00E32DE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1BF3606E" w14:textId="77777777" w:rsidR="002D4C6C" w:rsidRPr="0066567D" w:rsidRDefault="002D4C6C" w:rsidP="00E32DE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4C6C">
              <w:rPr>
                <w:noProof/>
                <w:szCs w:val="20"/>
              </w:rPr>
              <w:drawing>
                <wp:inline distT="0" distB="0" distL="0" distR="0" wp14:anchorId="2DC341F8" wp14:editId="36C69DA3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07861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C6C" w:rsidRPr="002D4C6C" w14:paraId="37A79DD2" w14:textId="77777777" w:rsidTr="002D4C6C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DF3BF71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B043BB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732037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D4C6C" w:rsidRPr="002D4C6C" w14:paraId="2272F21B" w14:textId="77777777" w:rsidTr="002D4C6C">
        <w:trPr>
          <w:trHeight w:val="227"/>
        </w:trPr>
        <w:tc>
          <w:tcPr>
            <w:tcW w:w="1950" w:type="dxa"/>
            <w:shd w:val="clear" w:color="auto" w:fill="FFFFFF"/>
          </w:tcPr>
          <w:p w14:paraId="345E51D7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17662B3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4C6C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2D4C6C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2D4C6C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2D4C6C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B52C57" w14:textId="77777777" w:rsidR="002D4C6C" w:rsidRPr="002D4C6C" w:rsidRDefault="002D4C6C" w:rsidP="002D4C6C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D4C6C" w:rsidRPr="002D4C6C" w14:paraId="5ABF9D3F" w14:textId="77777777" w:rsidTr="002D4C6C">
        <w:trPr>
          <w:trHeight w:val="227"/>
        </w:trPr>
        <w:tc>
          <w:tcPr>
            <w:tcW w:w="1950" w:type="dxa"/>
            <w:shd w:val="clear" w:color="auto" w:fill="FFFFFF"/>
          </w:tcPr>
          <w:p w14:paraId="2EBEA9E3" w14:textId="77777777" w:rsidR="002D4C6C" w:rsidRPr="002D4C6C" w:rsidRDefault="002D4C6C" w:rsidP="002D4C6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Aorta buk K-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6388262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D4C6C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2D4C6C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2D4C6C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792CAB50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1B513A6" w14:textId="77777777" w:rsidR="002D4C6C" w:rsidRPr="002D4C6C" w:rsidRDefault="002D4C6C" w:rsidP="002D4C6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D4C6C" w:rsidRPr="002D4C6C" w14:paraId="271101B8" w14:textId="77777777" w:rsidTr="002D4C6C">
        <w:trPr>
          <w:trHeight w:val="227"/>
        </w:trPr>
        <w:tc>
          <w:tcPr>
            <w:tcW w:w="1950" w:type="dxa"/>
            <w:shd w:val="clear" w:color="auto" w:fill="FFFFFF"/>
          </w:tcPr>
          <w:p w14:paraId="040060D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1D8FE19D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ROI i proximala bukaorta, tröskelvärde 150 HU (GE och Toshiba), 120 HU (Siemens).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CEFEC8" w14:textId="77777777" w:rsidR="002D4C6C" w:rsidRPr="002D4C6C" w:rsidRDefault="002D4C6C" w:rsidP="002D4C6C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D4C6C" w:rsidRPr="002D4C6C" w14:paraId="020F7306" w14:textId="77777777" w:rsidTr="002D4C6C">
        <w:trPr>
          <w:trHeight w:val="227"/>
        </w:trPr>
        <w:tc>
          <w:tcPr>
            <w:tcW w:w="1950" w:type="dxa"/>
            <w:shd w:val="clear" w:color="auto" w:fill="FFFFFF"/>
          </w:tcPr>
          <w:p w14:paraId="527BB91F" w14:textId="77777777" w:rsidR="002D4C6C" w:rsidRPr="002D4C6C" w:rsidRDefault="002D4C6C" w:rsidP="002D4C6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Aorta buk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6F79CCD3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D4C6C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2D4C6C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2D4C6C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2EB3B071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E84A735" w14:textId="77777777" w:rsidR="002D4C6C" w:rsidRPr="002D4C6C" w:rsidRDefault="002D4C6C" w:rsidP="002D4C6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A275A77" w14:textId="77777777" w:rsidR="002D4C6C" w:rsidRPr="002D4C6C" w:rsidRDefault="002D4C6C" w:rsidP="007F2A1B">
      <w:pPr>
        <w:pStyle w:val="Rubrik2"/>
        <w:ind w:left="0"/>
      </w:pPr>
      <w:proofErr w:type="spellStart"/>
      <w:r w:rsidRPr="002D4C6C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2D4C6C" w:rsidRPr="002D4C6C" w14:paraId="367FEE52" w14:textId="77777777" w:rsidTr="002D4C6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2C62E7F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F27882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05D9D0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9A482F" wp14:editId="45D02856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925195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716FD2" w14:textId="77777777" w:rsidR="002D4C6C" w:rsidRPr="0066567D" w:rsidRDefault="002D4C6C" w:rsidP="00D234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A482F" id="Upp 24" o:spid="_x0000_s1027" type="#_x0000_t68" style="position:absolute;left:0;text-align:left;margin-left:20.65pt;margin-top:72.85pt;width:32.3pt;height:38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09716FD2" w14:textId="77777777" w:rsidR="002D4C6C" w:rsidRPr="0066567D" w:rsidRDefault="002D4C6C" w:rsidP="00D234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4C6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A84F6B" wp14:editId="1CFBB675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-14605</wp:posOffset>
                      </wp:positionV>
                      <wp:extent cx="0" cy="1579245"/>
                      <wp:effectExtent l="19050" t="0" r="19050" b="2095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7941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E517C8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05pt,-1.15pt" to="57.05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2D4C6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936045" wp14:editId="53E138FE">
                      <wp:simplePos x="0" y="0"/>
                      <wp:positionH relativeFrom="margin">
                        <wp:posOffset>917575</wp:posOffset>
                      </wp:positionH>
                      <wp:positionV relativeFrom="paragraph">
                        <wp:posOffset>179070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C614F0" w14:textId="77777777" w:rsidR="002D4C6C" w:rsidRPr="0066564D" w:rsidRDefault="002D4C6C" w:rsidP="00D234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93604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72.25pt;margin-top:14.1pt;width:32.25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02C614F0" w14:textId="77777777" w:rsidR="002D4C6C" w:rsidRPr="0066564D" w:rsidRDefault="002D4C6C" w:rsidP="00D234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D4C6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5440EB" wp14:editId="754B264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756920</wp:posOffset>
                      </wp:positionV>
                      <wp:extent cx="1414145" cy="0"/>
                      <wp:effectExtent l="19050" t="19050" r="1460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851914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59.6pt" to="111.6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2D4C6C">
              <w:rPr>
                <w:noProof/>
                <w:szCs w:val="20"/>
              </w:rPr>
              <w:drawing>
                <wp:inline distT="0" distB="0" distL="0" distR="0" wp14:anchorId="5F084065" wp14:editId="5A9B41ED">
                  <wp:extent cx="1392555" cy="1581150"/>
                  <wp:effectExtent l="0" t="0" r="0" b="0"/>
                  <wp:docPr id="2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33688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781B816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3CF5C5" wp14:editId="6AAD43C8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123190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84887A" w14:textId="77777777" w:rsidR="002D4C6C" w:rsidRPr="0066567D" w:rsidRDefault="002D4C6C" w:rsidP="00D234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CF5C5" id="Upp 22" o:spid="_x0000_s1029" type="#_x0000_t68" style="position:absolute;left:0;text-align:left;margin-left:30.45pt;margin-top:9.7pt;width:32.3pt;height:38.9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0D84887A" w14:textId="77777777" w:rsidR="002D4C6C" w:rsidRPr="0066567D" w:rsidRDefault="002D4C6C" w:rsidP="00D234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4C6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0E38DC" wp14:editId="00A8044D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9525</wp:posOffset>
                      </wp:positionV>
                      <wp:extent cx="13335" cy="1145540"/>
                      <wp:effectExtent l="19050" t="19050" r="24765" b="3556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" cy="114578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6E9172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pt,.75pt" to="67.45pt,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2D4C6C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B9B02D" wp14:editId="16A87CA7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504860" w14:textId="77777777" w:rsidR="002D4C6C" w:rsidRPr="0066567D" w:rsidRDefault="002D4C6C" w:rsidP="00D234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9B02D" id="Upp 19" o:spid="_x0000_s1030" type="#_x0000_t68" style="position:absolute;left:0;text-align:left;margin-left:86.25pt;margin-top:55.2pt;width:32.3pt;height:43.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B4fJxL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7B504860" w14:textId="77777777" w:rsidR="002D4C6C" w:rsidRPr="0066567D" w:rsidRDefault="002D4C6C" w:rsidP="00D234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4C6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C2CA7D" wp14:editId="43DF039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75C4E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2D4C6C">
              <w:rPr>
                <w:noProof/>
                <w:szCs w:val="20"/>
              </w:rPr>
              <w:drawing>
                <wp:inline distT="0" distB="0" distL="0" distR="0" wp14:anchorId="5D9A6E95" wp14:editId="08912E16">
                  <wp:extent cx="1671959" cy="1140031"/>
                  <wp:effectExtent l="0" t="0" r="4445" b="3175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14252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17" cy="115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C6C" w:rsidRPr="002D4C6C" w14:paraId="615B2582" w14:textId="77777777" w:rsidTr="002D4C6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E6A0D2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47ABE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D5BEC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05174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D4C6C" w:rsidRPr="002D4C6C" w14:paraId="413ADD23" w14:textId="77777777" w:rsidTr="002D4C6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BACBD7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AA1E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9176CF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E878D0C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D4C6C" w:rsidRPr="002D4C6C" w14:paraId="5A236F9B" w14:textId="77777777" w:rsidTr="002D4C6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426CB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1A2FD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E69D1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24C196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C7D7E87" w14:textId="77777777" w:rsidR="002D4C6C" w:rsidRPr="002D4C6C" w:rsidRDefault="002D4C6C" w:rsidP="002D4C6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56BC621" w14:textId="77777777" w:rsidR="002D4C6C" w:rsidRPr="002D4C6C" w:rsidRDefault="002D4C6C" w:rsidP="007F2A1B">
      <w:pPr>
        <w:pStyle w:val="Rubrik2"/>
        <w:ind w:left="0"/>
      </w:pPr>
      <w:r w:rsidRPr="002D4C6C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D4C6C" w:rsidRPr="002D4C6C" w14:paraId="083416F8" w14:textId="77777777" w:rsidTr="006645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9CA59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89AE9B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2FC49D8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3A9E5FE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D4C6C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37E92B4C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2EDD47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BEB9807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D4C6C" w:rsidRPr="002D4C6C" w14:paraId="77870A0E" w14:textId="77777777" w:rsidTr="006645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1D413" w14:textId="77777777" w:rsidR="002D4C6C" w:rsidRPr="002D4C6C" w:rsidRDefault="002D4C6C" w:rsidP="002D4C6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Aorta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1CEA5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15F72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7412C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C2DFE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97D5087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D4C6C" w:rsidRPr="002D4C6C" w14:paraId="077C1F8D" w14:textId="77777777" w:rsidTr="006645B9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99B213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514777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2F5B6D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D32B1C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2981B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8628B05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D4C6C" w:rsidRPr="002D4C6C" w14:paraId="785C301C" w14:textId="77777777" w:rsidTr="006645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D32ACE" w14:textId="77777777" w:rsidR="002D4C6C" w:rsidRPr="002D4C6C" w:rsidRDefault="002D4C6C" w:rsidP="002D4C6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Aorta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DFEB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1C98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D6DCD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A33ED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5B6FEDD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D4C6C" w:rsidRPr="002D4C6C" w14:paraId="54A01851" w14:textId="77777777" w:rsidTr="006645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3AE9B7C" w14:textId="77777777" w:rsidR="002D4C6C" w:rsidRPr="002D4C6C" w:rsidRDefault="002D4C6C" w:rsidP="002D4C6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F9A85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7BC2F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AFEB5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A6955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46793DB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D4C6C" w:rsidRPr="002D4C6C" w14:paraId="7D77F630" w14:textId="77777777" w:rsidTr="006645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CD1D184" w14:textId="77777777" w:rsidR="002D4C6C" w:rsidRPr="002D4C6C" w:rsidRDefault="002D4C6C" w:rsidP="002D4C6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F729F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D040B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1025F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4D152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36F3CB0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D4C6C" w:rsidRPr="002D4C6C" w14:paraId="684EC0B0" w14:textId="77777777" w:rsidTr="006645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E2C8FDC" w14:textId="77777777" w:rsidR="002D4C6C" w:rsidRPr="002D4C6C" w:rsidRDefault="002D4C6C" w:rsidP="002D4C6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7F804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26620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4CE11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22024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557E73D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D4C6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D4C6C" w:rsidRPr="002D4C6C" w14:paraId="035EE1C8" w14:textId="77777777" w:rsidTr="006645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2FC40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3F4B3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F3B84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AEB2E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D0E58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BF625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D4C6C" w:rsidRPr="002D4C6C" w14:paraId="6457CE4F" w14:textId="77777777" w:rsidTr="006645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85E31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D4C6C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261E7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2CE8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A1BA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3FD96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43026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4C6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792A8DC" w14:textId="77777777" w:rsidR="002D4C6C" w:rsidRPr="002D4C6C" w:rsidRDefault="002D4C6C" w:rsidP="002D4C6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064BE09" w14:textId="77777777" w:rsidR="002D4C6C" w:rsidRPr="002D4C6C" w:rsidRDefault="002D4C6C" w:rsidP="007F2A1B">
      <w:pPr>
        <w:pStyle w:val="Rubrik2"/>
        <w:ind w:left="0"/>
      </w:pPr>
      <w:r w:rsidRPr="002D4C6C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2D4C6C" w:rsidRPr="002D4C6C" w14:paraId="1578D6EC" w14:textId="77777777" w:rsidTr="002D4C6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3DB4F5C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F80726E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DB2E963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3B04585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C67CEE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4EADA3E4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D9EA42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D4C6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DFCCD9A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FFFFFF"/>
                <w:sz w:val="18"/>
                <w:szCs w:val="18"/>
              </w:rPr>
              <w:t>Aorta buk K-</w:t>
            </w:r>
          </w:p>
          <w:p w14:paraId="46686ECD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F6F90DB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FFFFFF"/>
                <w:sz w:val="18"/>
                <w:szCs w:val="18"/>
              </w:rPr>
              <w:t>Aorta buk K+</w:t>
            </w:r>
          </w:p>
          <w:p w14:paraId="6614E7FD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B14CB3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7C51C46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FFFFFF"/>
                <w:sz w:val="18"/>
                <w:szCs w:val="18"/>
              </w:rPr>
              <w:t>Aorta buk K+</w:t>
            </w:r>
          </w:p>
          <w:p w14:paraId="5FDAB013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3A1B27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FFFFFF"/>
                <w:sz w:val="18"/>
                <w:szCs w:val="18"/>
              </w:rPr>
              <w:t>Aorta buk K+</w:t>
            </w:r>
          </w:p>
          <w:p w14:paraId="4D48C98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D4C6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C687717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39FC8367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754973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C8FC900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1EC12C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E562FD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41371FB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9089482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360F7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47FF6D20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49D63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6ABE6FA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BC8ED5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4631B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DEE3722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6C604A5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ACF9FF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147AA119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0A3506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BA0FD32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A1E5515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B2F27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40C0E39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D8AA8DB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7C8EAF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79B31C9A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83078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0C4E93D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D34942A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524E24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309A187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3866273" w14:textId="77777777" w:rsidR="002D4C6C" w:rsidRPr="002D4C6C" w:rsidRDefault="002D4C6C" w:rsidP="002D4C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7BCEA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5F26262E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5D348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DB53785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C1FDBA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3A9D10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CA85145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0429177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4D3746C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32506FD8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938F7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8F3E9DA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05F2251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B45A43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DF79833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E96D0E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D8981E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68829BEE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DF8D1B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535244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2BD2E47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A53102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256040D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8E636F8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2D7B68A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D4C6C" w:rsidRPr="002D4C6C" w14:paraId="443C4911" w14:textId="77777777" w:rsidTr="002D4C6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5A4E475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1DD4507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0AE065E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F372269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2FDCF4" w14:textId="77777777" w:rsidR="002D4C6C" w:rsidRPr="002D4C6C" w:rsidRDefault="002D4C6C" w:rsidP="002D4C6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7CBF581" w14:textId="77777777" w:rsidR="002D4C6C" w:rsidRPr="002D4C6C" w:rsidRDefault="002D4C6C" w:rsidP="002D4C6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D4C6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C950AC4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DCAC57C" w:tentative="1">
      <w:start w:val="1"/>
      <w:numFmt w:val="lowerLetter"/>
      <w:lvlText w:val="%2."/>
      <w:lvlJc w:val="left"/>
      <w:pPr>
        <w:ind w:left="1080" w:hanging="360"/>
      </w:pPr>
    </w:lvl>
    <w:lvl w:ilvl="2" w:tplc="C36CB2DE" w:tentative="1">
      <w:start w:val="1"/>
      <w:numFmt w:val="lowerRoman"/>
      <w:lvlText w:val="%3."/>
      <w:lvlJc w:val="right"/>
      <w:pPr>
        <w:ind w:left="1800" w:hanging="180"/>
      </w:pPr>
    </w:lvl>
    <w:lvl w:ilvl="3" w:tplc="98EAE4A6" w:tentative="1">
      <w:start w:val="1"/>
      <w:numFmt w:val="decimal"/>
      <w:lvlText w:val="%4."/>
      <w:lvlJc w:val="left"/>
      <w:pPr>
        <w:ind w:left="2520" w:hanging="360"/>
      </w:pPr>
    </w:lvl>
    <w:lvl w:ilvl="4" w:tplc="70FCDF4A" w:tentative="1">
      <w:start w:val="1"/>
      <w:numFmt w:val="lowerLetter"/>
      <w:lvlText w:val="%5."/>
      <w:lvlJc w:val="left"/>
      <w:pPr>
        <w:ind w:left="3240" w:hanging="360"/>
      </w:pPr>
    </w:lvl>
    <w:lvl w:ilvl="5" w:tplc="BC3CCC22" w:tentative="1">
      <w:start w:val="1"/>
      <w:numFmt w:val="lowerRoman"/>
      <w:lvlText w:val="%6."/>
      <w:lvlJc w:val="right"/>
      <w:pPr>
        <w:ind w:left="3960" w:hanging="180"/>
      </w:pPr>
    </w:lvl>
    <w:lvl w:ilvl="6" w:tplc="E7AC5D3C" w:tentative="1">
      <w:start w:val="1"/>
      <w:numFmt w:val="decimal"/>
      <w:lvlText w:val="%7."/>
      <w:lvlJc w:val="left"/>
      <w:pPr>
        <w:ind w:left="4680" w:hanging="360"/>
      </w:pPr>
    </w:lvl>
    <w:lvl w:ilvl="7" w:tplc="63902464" w:tentative="1">
      <w:start w:val="1"/>
      <w:numFmt w:val="lowerLetter"/>
      <w:lvlText w:val="%8."/>
      <w:lvlJc w:val="left"/>
      <w:pPr>
        <w:ind w:left="5400" w:hanging="360"/>
      </w:pPr>
    </w:lvl>
    <w:lvl w:ilvl="8" w:tplc="5FE2F9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E410D2F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A405B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56034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B4DE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1EC1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AC63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12B1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465F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B0BE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806AFD4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57AAB3E" w:tentative="1">
      <w:start w:val="1"/>
      <w:numFmt w:val="lowerLetter"/>
      <w:lvlText w:val="%2."/>
      <w:lvlJc w:val="left"/>
      <w:pPr>
        <w:ind w:left="1080" w:hanging="360"/>
      </w:pPr>
    </w:lvl>
    <w:lvl w:ilvl="2" w:tplc="E990C9F4" w:tentative="1">
      <w:start w:val="1"/>
      <w:numFmt w:val="lowerRoman"/>
      <w:lvlText w:val="%3."/>
      <w:lvlJc w:val="right"/>
      <w:pPr>
        <w:ind w:left="1800" w:hanging="180"/>
      </w:pPr>
    </w:lvl>
    <w:lvl w:ilvl="3" w:tplc="0F5CAE88" w:tentative="1">
      <w:start w:val="1"/>
      <w:numFmt w:val="decimal"/>
      <w:lvlText w:val="%4."/>
      <w:lvlJc w:val="left"/>
      <w:pPr>
        <w:ind w:left="2520" w:hanging="360"/>
      </w:pPr>
    </w:lvl>
    <w:lvl w:ilvl="4" w:tplc="4260DED4" w:tentative="1">
      <w:start w:val="1"/>
      <w:numFmt w:val="lowerLetter"/>
      <w:lvlText w:val="%5."/>
      <w:lvlJc w:val="left"/>
      <w:pPr>
        <w:ind w:left="3240" w:hanging="360"/>
      </w:pPr>
    </w:lvl>
    <w:lvl w:ilvl="5" w:tplc="00704438" w:tentative="1">
      <w:start w:val="1"/>
      <w:numFmt w:val="lowerRoman"/>
      <w:lvlText w:val="%6."/>
      <w:lvlJc w:val="right"/>
      <w:pPr>
        <w:ind w:left="3960" w:hanging="180"/>
      </w:pPr>
    </w:lvl>
    <w:lvl w:ilvl="6" w:tplc="6F9E6BE8" w:tentative="1">
      <w:start w:val="1"/>
      <w:numFmt w:val="decimal"/>
      <w:lvlText w:val="%7."/>
      <w:lvlJc w:val="left"/>
      <w:pPr>
        <w:ind w:left="4680" w:hanging="360"/>
      </w:pPr>
    </w:lvl>
    <w:lvl w:ilvl="7" w:tplc="3A8A44BC" w:tentative="1">
      <w:start w:val="1"/>
      <w:numFmt w:val="lowerLetter"/>
      <w:lvlText w:val="%8."/>
      <w:lvlJc w:val="left"/>
      <w:pPr>
        <w:ind w:left="5400" w:hanging="360"/>
      </w:pPr>
    </w:lvl>
    <w:lvl w:ilvl="8" w:tplc="3C4E0F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0E5AEB6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836D2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5AF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F68E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D487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AC94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403A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6898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D42E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30523499">
    <w:abstractNumId w:val="21"/>
  </w:num>
  <w:num w:numId="2" w16cid:durableId="34894310">
    <w:abstractNumId w:val="16"/>
  </w:num>
  <w:num w:numId="3" w16cid:durableId="316880926">
    <w:abstractNumId w:val="0"/>
  </w:num>
  <w:num w:numId="4" w16cid:durableId="1684555800">
    <w:abstractNumId w:val="6"/>
  </w:num>
  <w:num w:numId="5" w16cid:durableId="1339893226">
    <w:abstractNumId w:val="19"/>
  </w:num>
  <w:num w:numId="6" w16cid:durableId="1611549301">
    <w:abstractNumId w:val="2"/>
  </w:num>
  <w:num w:numId="7" w16cid:durableId="988166598">
    <w:abstractNumId w:val="13"/>
  </w:num>
  <w:num w:numId="8" w16cid:durableId="724449980">
    <w:abstractNumId w:val="9"/>
  </w:num>
  <w:num w:numId="9" w16cid:durableId="1783500151">
    <w:abstractNumId w:val="1"/>
  </w:num>
  <w:num w:numId="10" w16cid:durableId="1150514032">
    <w:abstractNumId w:val="1"/>
  </w:num>
  <w:num w:numId="11" w16cid:durableId="120534819">
    <w:abstractNumId w:val="3"/>
  </w:num>
  <w:num w:numId="12" w16cid:durableId="891228928">
    <w:abstractNumId w:val="4"/>
  </w:num>
  <w:num w:numId="13" w16cid:durableId="1575241575">
    <w:abstractNumId w:val="15"/>
  </w:num>
  <w:num w:numId="14" w16cid:durableId="968979120">
    <w:abstractNumId w:val="10"/>
  </w:num>
  <w:num w:numId="15" w16cid:durableId="1387030175">
    <w:abstractNumId w:val="7"/>
  </w:num>
  <w:num w:numId="16" w16cid:durableId="351418522">
    <w:abstractNumId w:val="14"/>
  </w:num>
  <w:num w:numId="17" w16cid:durableId="851721894">
    <w:abstractNumId w:val="5"/>
  </w:num>
  <w:num w:numId="18" w16cid:durableId="1428113430">
    <w:abstractNumId w:val="12"/>
  </w:num>
  <w:num w:numId="19" w16cid:durableId="1329019594">
    <w:abstractNumId w:val="20"/>
  </w:num>
  <w:num w:numId="20" w16cid:durableId="549809331">
    <w:abstractNumId w:val="17"/>
  </w:num>
  <w:num w:numId="21" w16cid:durableId="1512139006">
    <w:abstractNumId w:val="8"/>
  </w:num>
  <w:num w:numId="22" w16cid:durableId="677005193">
    <w:abstractNumId w:val="18"/>
  </w:num>
  <w:num w:numId="23" w16cid:durableId="3779729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4C6C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56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2A1B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34FE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2DE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1C1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4"/>
          <a:ext cx="960968" cy="431895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2" y="188864"/>
          <a:ext cx="960968" cy="431895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86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20" y="188820"/>
          <a:ext cx="961170" cy="43198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57" y="188812"/>
          <a:ext cx="961189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BT+12 s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6">
        <dgm:presLayoutVars>
          <dgm:bulletEnabled val="1"/>
        </dgm:presLayoutVars>
      </dgm:prSet>
      <dgm:spPr/>
    </dgm:pt>
  </dgm:ptLst>
  <dgm:cxnLst>
    <dgm:cxn modelId="{FBF4961E-131E-41E2-9716-16AFD0D9B57C}" type="presOf" srcId="{72C3C3E7-AFE7-48AF-A84A-F5F4B462ABCE}" destId="{AD4E5296-B06F-4F82-9CB5-F741BF6BFCC1}" srcOrd="0" destOrd="0" presId="urn:microsoft.com/office/officeart/2005/8/layout/hChevron3"/>
    <dgm:cxn modelId="{3D4B2F2A-4C31-4984-8A50-B41B41469CE3}" type="presOf" srcId="{7D55B2F1-F7F7-4A6B-AFB0-F846FDB634B5}" destId="{E13D0391-DAD9-4B61-AB66-3FA48A4F7006}" srcOrd="0" destOrd="0" presId="urn:microsoft.com/office/officeart/2005/8/layout/hChevron3"/>
    <dgm:cxn modelId="{A4E379A9-29C2-419B-8BE4-D64C3593A07B}" type="presOf" srcId="{548E9FD9-7371-42E5-8C31-C03B33C90BF7}" destId="{6CE68A43-9C69-4212-AF24-9AFEE7CA1715}" srcOrd="0" destOrd="0" presId="urn:microsoft.com/office/officeart/2005/8/layout/hChevron3"/>
    <dgm:cxn modelId="{06880DAB-F841-4BF7-B22B-67FAA16A9782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329434D3-4989-4390-8D67-D14E87F7B4CB}" type="presOf" srcId="{D813EA76-4FD3-4C15-BFBC-B1DF43B29666}" destId="{4784DBD1-3CBE-41A8-A2C7-CF088F838C79}" srcOrd="0" destOrd="0" presId="urn:microsoft.com/office/officeart/2005/8/layout/hChevron3"/>
    <dgm:cxn modelId="{F3FAADDF-DCAC-44FD-9F5D-74B905DD78CA}" type="presOf" srcId="{6C67DE66-C773-43B4-9C1E-E5B9D5014E97}" destId="{401F6F4E-BF8F-49CD-A023-570599D4F79C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8F845214-BB77-4C8A-ADEE-9B9E08D96A5F}" type="presParOf" srcId="{1F6A0B97-83F0-4189-B0CB-00156B0AC153}" destId="{4784DBD1-3CBE-41A8-A2C7-CF088F838C79}" srcOrd="0" destOrd="0" presId="urn:microsoft.com/office/officeart/2005/8/layout/hChevron3"/>
    <dgm:cxn modelId="{D6F6AF2C-DF9A-482F-83BE-FC3B3E75F729}" type="presParOf" srcId="{1F6A0B97-83F0-4189-B0CB-00156B0AC153}" destId="{37D14BC8-3203-463C-9804-9B3B86B621FF}" srcOrd="1" destOrd="0" presId="urn:microsoft.com/office/officeart/2005/8/layout/hChevron3"/>
    <dgm:cxn modelId="{FB1BE552-EF5A-40AC-A9ED-9BAAE718D7DF}" type="presParOf" srcId="{1F6A0B97-83F0-4189-B0CB-00156B0AC153}" destId="{E13D0391-DAD9-4B61-AB66-3FA48A4F7006}" srcOrd="2" destOrd="0" presId="urn:microsoft.com/office/officeart/2005/8/layout/hChevron3"/>
    <dgm:cxn modelId="{1F26C82E-374B-446D-ACBA-0C41A0604660}" type="presParOf" srcId="{1F6A0B97-83F0-4189-B0CB-00156B0AC153}" destId="{F9271109-4339-4036-9126-150629D10456}" srcOrd="3" destOrd="0" presId="urn:microsoft.com/office/officeart/2005/8/layout/hChevron3"/>
    <dgm:cxn modelId="{FE49BD4E-1B2E-4BF8-A8B8-CD5B8AF0CC87}" type="presParOf" srcId="{1F6A0B97-83F0-4189-B0CB-00156B0AC153}" destId="{AD4E5296-B06F-4F82-9CB5-F741BF6BFCC1}" srcOrd="4" destOrd="0" presId="urn:microsoft.com/office/officeart/2005/8/layout/hChevron3"/>
    <dgm:cxn modelId="{F0EDF26E-8878-4A49-9DD2-78F7205B5B6E}" type="presParOf" srcId="{1F6A0B97-83F0-4189-B0CB-00156B0AC153}" destId="{99F7A086-6C98-4385-8FFE-3337C1F24694}" srcOrd="5" destOrd="0" presId="urn:microsoft.com/office/officeart/2005/8/layout/hChevron3"/>
    <dgm:cxn modelId="{B1014FAB-1764-42F0-B2FF-EED89769DE7D}" type="presParOf" srcId="{1F6A0B97-83F0-4189-B0CB-00156B0AC153}" destId="{6CE68A43-9C69-4212-AF24-9AFEE7CA1715}" srcOrd="6" destOrd="0" presId="urn:microsoft.com/office/officeart/2005/8/layout/hChevron3"/>
    <dgm:cxn modelId="{225337D4-0DD5-4832-A230-F3C1D5E8940C}" type="presParOf" srcId="{1F6A0B97-83F0-4189-B0CB-00156B0AC153}" destId="{52B18C29-9B65-4540-BEEB-D505D2915404}" srcOrd="7" destOrd="0" presId="urn:microsoft.com/office/officeart/2005/8/layout/hChevron3"/>
    <dgm:cxn modelId="{7C1CAABC-1FFF-4E10-9CE2-D9151B263650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1"/>
          <a:ext cx="961196" cy="432002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BT+12 s</a:t>
          </a:r>
        </a:p>
      </dsp:txBody>
      <dsp:txXfrm>
        <a:off x="3291578" y="188811"/>
        <a:ext cx="529194" cy="4320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254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Aorta buk K-K+ (851900)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2022-05-18T04:10:00.0000000Z</dcterms:created>
  <dcterms:modified xsi:type="dcterms:W3CDTF">2024-01-19T11:13:00.0000000Z</dcterms:modified>
</coreProperties>
</file>