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19145" w14:textId="77777777" w:rsidR="00705C4D" w:rsidRDefault="00705C4D" w:rsidP="00F35B05">
      <w:pPr>
        <w:pStyle w:val="Rubrik2"/>
        <w:sectPr w:rsidR="00705C4D" w:rsidSect="00705C4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EA558F1" w14:textId="77777777" w:rsidR="00705C4D" w:rsidRPr="00705C4D" w:rsidRDefault="00705C4D" w:rsidP="00705C4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851F071" w14:textId="77777777" w:rsidR="00705C4D" w:rsidRPr="007B3810" w:rsidRDefault="00705C4D" w:rsidP="007B3810">
      <w:pPr>
        <w:pStyle w:val="Rubrik1"/>
      </w:pPr>
    </w:p>
    <w:p w14:paraId="20656B65" w14:textId="7FCDB580" w:rsidR="00705C4D" w:rsidRPr="007B3810" w:rsidRDefault="007B3810" w:rsidP="007B3810">
      <w:pPr>
        <w:pStyle w:val="Rubrik1"/>
        <w:ind w:left="0"/>
      </w:pPr>
      <w:r w:rsidRPr="007B3810">
        <w:t>DT Aorta buk K+ (851800)</w:t>
      </w:r>
    </w:p>
    <w:p w14:paraId="6DD5C280" w14:textId="77777777" w:rsidR="00705C4D" w:rsidRPr="00705C4D" w:rsidRDefault="00705C4D" w:rsidP="00705C4D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3C93AD46" w14:textId="24135999" w:rsidR="00705C4D" w:rsidRPr="00705C4D" w:rsidRDefault="007B3810" w:rsidP="007B3810">
      <w:pPr>
        <w:pStyle w:val="Rubrik2"/>
        <w:ind w:left="0"/>
      </w:pPr>
      <w:r>
        <w:t>Förändringar</w:t>
      </w:r>
      <w:r w:rsidR="00705C4D" w:rsidRPr="00705C4D">
        <w:t xml:space="preserve"> </w:t>
      </w:r>
      <w:r>
        <w:t xml:space="preserve">sedan föregående </w:t>
      </w:r>
      <w:r w:rsidR="00705C4D" w:rsidRPr="00705C4D">
        <w:t>version</w:t>
      </w:r>
    </w:p>
    <w:p w14:paraId="086B2B2D" w14:textId="79E6140F" w:rsidR="00705C4D" w:rsidRPr="00705C4D" w:rsidRDefault="00705C4D" w:rsidP="00705C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05C4D">
        <w:rPr>
          <w:rFonts w:ascii="Arial" w:hAnsi="Arial" w:cs="Arial"/>
          <w:sz w:val="18"/>
          <w:szCs w:val="18"/>
        </w:rPr>
        <w:t>Inga förändringar</w:t>
      </w:r>
      <w:r w:rsidR="00F123E6">
        <w:rPr>
          <w:rFonts w:ascii="Arial" w:hAnsi="Arial" w:cs="Arial"/>
          <w:sz w:val="18"/>
          <w:szCs w:val="18"/>
        </w:rPr>
        <w:t>.</w:t>
      </w:r>
    </w:p>
    <w:p w14:paraId="12642189" w14:textId="77777777" w:rsidR="00705C4D" w:rsidRPr="00705C4D" w:rsidRDefault="00705C4D" w:rsidP="00705C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667437D" w14:textId="77777777" w:rsidR="00705C4D" w:rsidRPr="00705C4D" w:rsidRDefault="00705C4D" w:rsidP="007B3810">
      <w:pPr>
        <w:pStyle w:val="Rubrik2"/>
        <w:ind w:left="0"/>
      </w:pPr>
      <w:r w:rsidRPr="00705C4D">
        <w:t>Syfte</w:t>
      </w:r>
    </w:p>
    <w:p w14:paraId="6294C728" w14:textId="77777777" w:rsidR="00705C4D" w:rsidRPr="00705C4D" w:rsidRDefault="00705C4D" w:rsidP="00705C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05C4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0A944F1" w14:textId="77777777" w:rsidR="00705C4D" w:rsidRPr="00705C4D" w:rsidRDefault="00705C4D" w:rsidP="00705C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8C68B3E" w14:textId="77777777" w:rsidR="00705C4D" w:rsidRPr="00705C4D" w:rsidRDefault="00705C4D" w:rsidP="007B3810">
      <w:pPr>
        <w:pStyle w:val="Rubrik2"/>
        <w:ind w:left="0"/>
      </w:pPr>
      <w:r w:rsidRPr="00705C4D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05C4D" w:rsidRPr="00705C4D" w14:paraId="51178AF6" w14:textId="77777777" w:rsidTr="001B5E8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3D8C47B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DF68AE8" w14:textId="77777777" w:rsidR="00705C4D" w:rsidRPr="00705C4D" w:rsidRDefault="00705C4D" w:rsidP="00705C4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Kontroll av aneurysm, där K- inte krävs.</w:t>
            </w:r>
          </w:p>
          <w:p w14:paraId="563BD998" w14:textId="77777777" w:rsidR="00705C4D" w:rsidRPr="00705C4D" w:rsidRDefault="00705C4D" w:rsidP="00705C4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Sekundär kontroll efter EVAR.</w:t>
            </w:r>
          </w:p>
        </w:tc>
      </w:tr>
      <w:tr w:rsidR="00705C4D" w:rsidRPr="00705C4D" w14:paraId="2FA671E5" w14:textId="77777777" w:rsidTr="001B5E8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3AEB0B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57B925" w14:textId="1145FBB8" w:rsidR="00705C4D" w:rsidRPr="00705C4D" w:rsidRDefault="00F123E6" w:rsidP="00705C4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705C4D" w:rsidRPr="00705C4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="00705C4D" w:rsidRPr="00705C4D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5A66AA77" w14:textId="77777777" w:rsidR="00705C4D" w:rsidRPr="00705C4D" w:rsidRDefault="00705C4D" w:rsidP="00705C4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705C4D" w:rsidRPr="00705C4D" w14:paraId="7AE0F32E" w14:textId="77777777" w:rsidTr="001B5E8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6C2FCA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722ACF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05C4D" w:rsidRPr="00705C4D" w14:paraId="6F36B471" w14:textId="77777777" w:rsidTr="001B5E8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DE1D74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1CBACA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Omnipaque 350 mg I/ml enligt OmniJect ”Aorta”.</w:t>
            </w:r>
          </w:p>
        </w:tc>
      </w:tr>
      <w:tr w:rsidR="00705C4D" w:rsidRPr="00705C4D" w14:paraId="175B6FF5" w14:textId="77777777" w:rsidTr="001B5E8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B543D2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F79100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5C4D">
              <w:rPr>
                <w:rFonts w:ascii="Arial" w:hAnsi="Arial" w:cs="Arial"/>
                <w:color w:val="000000"/>
                <w:sz w:val="18"/>
                <w:szCs w:val="18"/>
              </w:rPr>
              <w:t>Kvinnor mellan 15-50 år ska tillfrågas om eventuell graviditet. </w:t>
            </w:r>
          </w:p>
          <w:p w14:paraId="0882924F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5C4D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43383FE" w14:textId="032957B6" w:rsidR="00705C4D" w:rsidRPr="00705C4D" w:rsidRDefault="00F123E6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705C4D" w:rsidRPr="00705C4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05C4D" w:rsidRPr="00705C4D" w14:paraId="0B22CF27" w14:textId="77777777" w:rsidTr="001B5E8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9E2C4D3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BA59CAE" w14:textId="77777777" w:rsidR="00705C4D" w:rsidRPr="00705C4D" w:rsidRDefault="00705C4D" w:rsidP="00705C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B78AABC" w14:textId="77777777" w:rsidR="00705C4D" w:rsidRPr="00705C4D" w:rsidRDefault="00705C4D" w:rsidP="00705C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F3ABAF2" w14:textId="77777777" w:rsidR="00705C4D" w:rsidRPr="00705C4D" w:rsidRDefault="00705C4D" w:rsidP="00705C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5171BABF" w14:textId="77777777" w:rsidR="00705C4D" w:rsidRPr="00705C4D" w:rsidRDefault="00705C4D" w:rsidP="00705C4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B7A5212" w14:textId="77777777" w:rsidR="007B3810" w:rsidRDefault="007B3810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3161857" w14:textId="25B13CE8" w:rsidR="00705C4D" w:rsidRPr="00705C4D" w:rsidRDefault="00705C4D" w:rsidP="007B3810">
      <w:pPr>
        <w:pStyle w:val="Rubrik2"/>
        <w:ind w:left="0"/>
      </w:pPr>
      <w:r w:rsidRPr="00705C4D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705C4D" w:rsidRPr="00705C4D" w14:paraId="28599738" w14:textId="77777777" w:rsidTr="00705C4D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1B08B1C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19CBDDD" wp14:editId="452C7A9C">
                  <wp:extent cx="4037991" cy="809625"/>
                  <wp:effectExtent l="0" t="0" r="38735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D59247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05C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689CC5" wp14:editId="0653133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212090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613D8" id="Rektangel 3" o:spid="_x0000_s1026" style="position:absolute;margin-left:1.45pt;margin-top:16.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NG5jQXeAAAACAEAAA8AAABkcnMv&#10;ZG93bnJldi54bWxMj81OwzAQhO9IvIO1SNyo81OaNsSpEBIguBFAvW7jJYkSr6PYbcLbY05wm9WM&#10;Zr4t9osZxJkm11lWEK8iEMS11R03Cj7eH2+2IJxH1jhYJgXf5GBfXl4UmGs78xudK9+IUMIuRwWt&#10;92MupatbMuhWdiQO3pedDPpwTo3UE86h3AwyiaKNNNhxWGhxpIeW6r46GQUvczJ0hwZfn6u++uzt&#10;+inOdkap66vl/g6Ep8X/heEXP6BDGZiO9sTaiUFBsgtBBWm6BhHsJL7NQByD2KQZyLKQ/x8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DRuY0F3gAAAAg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705C4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C145901" wp14:editId="73A74E28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228600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8E255D" w14:textId="77777777" w:rsidR="00705C4D" w:rsidRPr="0066567D" w:rsidRDefault="00705C4D" w:rsidP="004E49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4590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40.3pt;margin-top:18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" adj="3082" fillcolor="red" stroked="f" strokeweight="1pt">
                      <v:textbox inset="1mm,1mm,1mm,1mm">
                        <w:txbxContent>
                          <w:p w14:paraId="238E255D" w14:textId="77777777" w:rsidR="00705C4D" w:rsidRPr="0066567D" w:rsidRDefault="00705C4D" w:rsidP="004E49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5C4D">
              <w:rPr>
                <w:noProof/>
                <w:szCs w:val="20"/>
              </w:rPr>
              <w:drawing>
                <wp:inline distT="0" distB="0" distL="0" distR="0" wp14:anchorId="746E49B7" wp14:editId="460EF4FB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67624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4D" w:rsidRPr="00705C4D" w14:paraId="723984E8" w14:textId="77777777" w:rsidTr="00705C4D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00B08B4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2598E33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B105D5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05C4D" w:rsidRPr="00705C4D" w14:paraId="22EC8E12" w14:textId="77777777" w:rsidTr="00705C4D">
        <w:trPr>
          <w:trHeight w:val="227"/>
        </w:trPr>
        <w:tc>
          <w:tcPr>
            <w:tcW w:w="1950" w:type="dxa"/>
            <w:shd w:val="clear" w:color="auto" w:fill="FFFFFF"/>
          </w:tcPr>
          <w:p w14:paraId="23ACB1E4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33314A2D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F76BBB" w14:textId="77777777" w:rsidR="00705C4D" w:rsidRPr="00705C4D" w:rsidRDefault="00705C4D" w:rsidP="00705C4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05C4D" w:rsidRPr="00705C4D" w14:paraId="5BBAE27F" w14:textId="77777777" w:rsidTr="00705C4D">
        <w:trPr>
          <w:trHeight w:val="227"/>
        </w:trPr>
        <w:tc>
          <w:tcPr>
            <w:tcW w:w="1950" w:type="dxa"/>
            <w:shd w:val="clear" w:color="auto" w:fill="FFFFFF"/>
          </w:tcPr>
          <w:p w14:paraId="681317A9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3F7FA767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ROI i proximala bukaorta, tröskelvärde 150 HU (GE och Toshiba), 120 HU (Siemens).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4601AC" w14:textId="77777777" w:rsidR="00705C4D" w:rsidRPr="00705C4D" w:rsidRDefault="00705C4D" w:rsidP="00705C4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05C4D" w:rsidRPr="00705C4D" w14:paraId="1DE9DE57" w14:textId="77777777" w:rsidTr="00705C4D">
        <w:trPr>
          <w:trHeight w:val="227"/>
        </w:trPr>
        <w:tc>
          <w:tcPr>
            <w:tcW w:w="1950" w:type="dxa"/>
            <w:shd w:val="clear" w:color="auto" w:fill="FFFFFF"/>
          </w:tcPr>
          <w:p w14:paraId="2B901920" w14:textId="77777777" w:rsidR="00705C4D" w:rsidRPr="00705C4D" w:rsidRDefault="00705C4D" w:rsidP="00705C4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Aorta buk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220A52F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705C4D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496DDDA1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6DC565D" w14:textId="77777777" w:rsidR="00705C4D" w:rsidRPr="00705C4D" w:rsidRDefault="00705C4D" w:rsidP="00705C4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0037E0F" w14:textId="77777777" w:rsidR="00705C4D" w:rsidRPr="00705C4D" w:rsidRDefault="00705C4D" w:rsidP="00705C4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5465C02" w14:textId="77777777" w:rsidR="00705C4D" w:rsidRPr="00705C4D" w:rsidRDefault="00705C4D" w:rsidP="007B3810">
      <w:pPr>
        <w:pStyle w:val="Rubrik2"/>
        <w:ind w:left="0"/>
      </w:pPr>
      <w:r w:rsidRPr="00705C4D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705C4D" w:rsidRPr="00705C4D" w14:paraId="3BB5F3DA" w14:textId="77777777" w:rsidTr="00705C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74482AE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631C4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BFFCE6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6D912A1" wp14:editId="10AC9557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925195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06A4C7" w14:textId="77777777" w:rsidR="00705C4D" w:rsidRPr="0066567D" w:rsidRDefault="00705C4D" w:rsidP="004E49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912A1" id="Pil: uppåt 24" o:spid="_x0000_s1027" type="#_x0000_t68" style="position:absolute;left:0;text-align:left;margin-left:20.65pt;margin-top:72.8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6406A4C7" w14:textId="77777777" w:rsidR="00705C4D" w:rsidRPr="0066567D" w:rsidRDefault="00705C4D" w:rsidP="004E49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5C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7E9DED5" wp14:editId="72165C01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-14605</wp:posOffset>
                      </wp:positionV>
                      <wp:extent cx="0" cy="1579245"/>
                      <wp:effectExtent l="19050" t="0" r="19050" b="2095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7941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F1762F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05pt,-1.15pt" to="57.05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705C4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ED48F44" wp14:editId="1B891C1E">
                      <wp:simplePos x="0" y="0"/>
                      <wp:positionH relativeFrom="margin">
                        <wp:posOffset>917575</wp:posOffset>
                      </wp:positionH>
                      <wp:positionV relativeFrom="paragraph">
                        <wp:posOffset>179070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EE75C7" w14:textId="77777777" w:rsidR="00705C4D" w:rsidRPr="0066564D" w:rsidRDefault="00705C4D" w:rsidP="004E49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D48F4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72.25pt;margin-top:14.1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1FEE75C7" w14:textId="77777777" w:rsidR="00705C4D" w:rsidRPr="0066564D" w:rsidRDefault="00705C4D" w:rsidP="004E49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05C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6085A66" wp14:editId="3981016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756920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91F46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59.6pt" to="111.6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705C4D">
              <w:rPr>
                <w:noProof/>
                <w:szCs w:val="20"/>
              </w:rPr>
              <w:drawing>
                <wp:inline distT="0" distB="0" distL="0" distR="0" wp14:anchorId="251F9A1F" wp14:editId="48685899">
                  <wp:extent cx="1392555" cy="1581150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993024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B55F572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61BCE68" wp14:editId="53CA4A0A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123190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5F5DED" w14:textId="77777777" w:rsidR="00705C4D" w:rsidRPr="0066567D" w:rsidRDefault="00705C4D" w:rsidP="004E49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BCE68" id="Pil: uppåt 22" o:spid="_x0000_s1029" type="#_x0000_t68" style="position:absolute;left:0;text-align:left;margin-left:30.45pt;margin-top:9.7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365F5DED" w14:textId="77777777" w:rsidR="00705C4D" w:rsidRPr="0066567D" w:rsidRDefault="00705C4D" w:rsidP="004E49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5C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2874ECE" wp14:editId="6BE70143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9525</wp:posOffset>
                      </wp:positionV>
                      <wp:extent cx="13335" cy="1145540"/>
                      <wp:effectExtent l="19050" t="19050" r="24765" b="3556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" cy="114578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B3B4E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pt,.75pt" to="67.45pt,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705C4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8284BAC" wp14:editId="5CEBC15A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428317" w14:textId="77777777" w:rsidR="00705C4D" w:rsidRPr="0066567D" w:rsidRDefault="00705C4D" w:rsidP="004E49A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84BAC" id="Pil: uppåt 19" o:spid="_x0000_s1030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B4fJxL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21428317" w14:textId="77777777" w:rsidR="00705C4D" w:rsidRPr="0066567D" w:rsidRDefault="00705C4D" w:rsidP="004E49A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5C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B65788E" wp14:editId="5ECEB7C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F7C3F7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705C4D">
              <w:rPr>
                <w:noProof/>
                <w:szCs w:val="20"/>
              </w:rPr>
              <w:drawing>
                <wp:inline distT="0" distB="0" distL="0" distR="0" wp14:anchorId="3B6D1F1E" wp14:editId="644F82DC">
                  <wp:extent cx="1671959" cy="1140031"/>
                  <wp:effectExtent l="0" t="0" r="4445" b="3175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26904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17" cy="115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C4D" w:rsidRPr="00705C4D" w14:paraId="2195A8B1" w14:textId="77777777" w:rsidTr="00705C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58B914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107A9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4FBE9A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4FFC7B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05C4D" w:rsidRPr="00705C4D" w14:paraId="04894456" w14:textId="77777777" w:rsidTr="00705C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755603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15E0D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531CB99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25C933D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05C4D" w:rsidRPr="00705C4D" w14:paraId="4E9082CC" w14:textId="77777777" w:rsidTr="00705C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0F3B0F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9818B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CB9C31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33F6D0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8F6A20E" w14:textId="77777777" w:rsidR="00705C4D" w:rsidRPr="00705C4D" w:rsidRDefault="00705C4D" w:rsidP="00705C4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8B3B3AD" w14:textId="77777777" w:rsidR="00705C4D" w:rsidRPr="00705C4D" w:rsidRDefault="00705C4D" w:rsidP="007B3810">
      <w:pPr>
        <w:pStyle w:val="Rubrik2"/>
        <w:ind w:left="0"/>
      </w:pPr>
      <w:r w:rsidRPr="00705C4D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705C4D" w:rsidRPr="00705C4D" w14:paraId="3B211B9C" w14:textId="77777777" w:rsidTr="001B5E82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100BD5B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46D06CE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5AACFE5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4F673D5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5DC6A4F1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8B2A757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8CA7CC2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05C4D" w:rsidRPr="00705C4D" w14:paraId="14D8D8C4" w14:textId="77777777" w:rsidTr="001B5E8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2CF030" w14:textId="77777777" w:rsidR="00705C4D" w:rsidRPr="00705C4D" w:rsidRDefault="00705C4D" w:rsidP="00705C4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Aorta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723F9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BECB0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3ED03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85418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1DF0BE9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05C4D" w:rsidRPr="00705C4D" w14:paraId="4E8410E5" w14:textId="77777777" w:rsidTr="001B5E8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E009910" w14:textId="77777777" w:rsidR="00705C4D" w:rsidRPr="00705C4D" w:rsidRDefault="00705C4D" w:rsidP="00705C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CEE0D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55080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E07EF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30F9A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6AA4E22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05C4D" w:rsidRPr="00705C4D" w14:paraId="2D19F370" w14:textId="77777777" w:rsidTr="001B5E8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B88F0EA" w14:textId="77777777" w:rsidR="00705C4D" w:rsidRPr="00705C4D" w:rsidRDefault="00705C4D" w:rsidP="00705C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F250A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CB6EB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21763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7E56A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D08FE8C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05C4D" w:rsidRPr="00705C4D" w14:paraId="7BBBA761" w14:textId="77777777" w:rsidTr="001B5E8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79CDA77" w14:textId="77777777" w:rsidR="00705C4D" w:rsidRPr="00705C4D" w:rsidRDefault="00705C4D" w:rsidP="00705C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5EBB6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06ED9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94A7B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B2DBF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D96C2CA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05C4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705C4D" w:rsidRPr="00705C4D" w14:paraId="55154374" w14:textId="77777777" w:rsidTr="001B5E8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138EF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21D09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0D7E8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7BFDE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8604B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30360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05C4D" w:rsidRPr="00705C4D" w14:paraId="654EAA32" w14:textId="77777777" w:rsidTr="001B5E8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C9A138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AA048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3DA2C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5B91B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B02AC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24D5D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5C4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5E42FF6" w14:textId="77777777" w:rsidR="00705C4D" w:rsidRPr="00705C4D" w:rsidRDefault="00705C4D" w:rsidP="00705C4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E10A424" w14:textId="77777777" w:rsidR="00705C4D" w:rsidRPr="00705C4D" w:rsidRDefault="00705C4D" w:rsidP="007B3810">
      <w:pPr>
        <w:pStyle w:val="Rubrik2"/>
        <w:ind w:left="0"/>
      </w:pPr>
      <w:r w:rsidRPr="00705C4D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705C4D" w:rsidRPr="00705C4D" w14:paraId="295F37B2" w14:textId="77777777" w:rsidTr="00705C4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F75E6A0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91D512E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4C02F5F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BE62B4C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817F001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5C4D" w:rsidRPr="00705C4D" w14:paraId="12C473B0" w14:textId="77777777" w:rsidTr="00705C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E87FA1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05C4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267526C5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5C4D">
              <w:rPr>
                <w:rFonts w:ascii="Arial" w:hAnsi="Arial" w:cs="Arial"/>
                <w:color w:val="FFFFFF"/>
                <w:sz w:val="18"/>
                <w:szCs w:val="18"/>
              </w:rPr>
              <w:t>Aorta buk K+</w:t>
            </w:r>
          </w:p>
          <w:p w14:paraId="775D20E4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5C4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AC3B60D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12BE7DD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5C4D">
              <w:rPr>
                <w:rFonts w:ascii="Arial" w:hAnsi="Arial" w:cs="Arial"/>
                <w:color w:val="FFFFFF"/>
                <w:sz w:val="18"/>
                <w:szCs w:val="18"/>
              </w:rPr>
              <w:t>Aorta buk K+</w:t>
            </w:r>
          </w:p>
          <w:p w14:paraId="1C6AECA4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5C4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D0523DF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5C4D">
              <w:rPr>
                <w:rFonts w:ascii="Arial" w:hAnsi="Arial" w:cs="Arial"/>
                <w:color w:val="FFFFFF"/>
                <w:sz w:val="18"/>
                <w:szCs w:val="18"/>
              </w:rPr>
              <w:t>Aorta buk K+</w:t>
            </w:r>
          </w:p>
          <w:p w14:paraId="593E091D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5C4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F074FA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5C4D" w:rsidRPr="00705C4D" w14:paraId="19C21E45" w14:textId="77777777" w:rsidTr="00705C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96EAC0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9B889FC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927845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91C9BDF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994ABAE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8AFABE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5C4D" w:rsidRPr="00705C4D" w14:paraId="6659F54D" w14:textId="77777777" w:rsidTr="00705C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100F56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E294104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FB00A13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F7F49A7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13961D7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6B243C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5C4D" w:rsidRPr="00705C4D" w14:paraId="3E6DF1DC" w14:textId="77777777" w:rsidTr="00705C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246D35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47E42C0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AD397F1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278CA5F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EF885D7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334F18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5C4D" w:rsidRPr="00705C4D" w14:paraId="54D04E32" w14:textId="77777777" w:rsidTr="00705C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E449DC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42F23498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0D8837C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D3904D6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F7B68F3" w14:textId="77777777" w:rsidR="00705C4D" w:rsidRPr="00705C4D" w:rsidRDefault="00705C4D" w:rsidP="00705C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C75F8A2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5C4D" w:rsidRPr="00705C4D" w14:paraId="5EBFD050" w14:textId="77777777" w:rsidTr="00705C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54AB01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9313336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865D08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0ABE183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CF71DC0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F3D53AD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5C4D" w:rsidRPr="00705C4D" w14:paraId="78A80A5A" w14:textId="77777777" w:rsidTr="00705C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A77D4D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77EF6EC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CD390A1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B60429D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6E83782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A65217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5C4D" w:rsidRPr="00705C4D" w14:paraId="65E6B3A8" w14:textId="77777777" w:rsidTr="00705C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A22245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24098969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E93A8B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A779F38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A23EE14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F713AB9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05C4D" w:rsidRPr="00705C4D" w14:paraId="14931430" w14:textId="77777777" w:rsidTr="00705C4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E8715F6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F6267B6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D31C027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8A58EED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69168F" w14:textId="77777777" w:rsidR="00705C4D" w:rsidRPr="00705C4D" w:rsidRDefault="00705C4D" w:rsidP="00705C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B3810">
      <w:type w:val="continuous"/>
      <w:pgSz w:w="11900" w:h="16840"/>
      <w:pgMar w:top="993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B231" w14:textId="77777777" w:rsidR="00363B23" w:rsidRDefault="00363B23">
      <w:r>
        <w:separator/>
      </w:r>
    </w:p>
  </w:endnote>
  <w:endnote w:type="continuationSeparator" w:id="0">
    <w:p w14:paraId="6DC0E089" w14:textId="77777777" w:rsidR="00363B23" w:rsidRDefault="00363B23">
      <w:r>
        <w:continuationSeparator/>
      </w:r>
    </w:p>
  </w:endnote>
  <w:endnote w:type="continuationNotice" w:id="1">
    <w:p w14:paraId="1D96E2B1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11589" w14:textId="77777777" w:rsidR="00363B23" w:rsidRDefault="00363B23"/>
  </w:footnote>
  <w:footnote w:type="continuationSeparator" w:id="0">
    <w:p w14:paraId="00109131" w14:textId="77777777" w:rsidR="00363B23" w:rsidRDefault="00363B23">
      <w:r>
        <w:continuationSeparator/>
      </w:r>
    </w:p>
  </w:footnote>
  <w:footnote w:type="continuationNotice" w:id="1">
    <w:p w14:paraId="5EC8F33A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12CC6E5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F3C3E68" w:tentative="1">
      <w:start w:val="1"/>
      <w:numFmt w:val="lowerLetter"/>
      <w:lvlText w:val="%2."/>
      <w:lvlJc w:val="left"/>
      <w:pPr>
        <w:ind w:left="1080" w:hanging="360"/>
      </w:pPr>
    </w:lvl>
    <w:lvl w:ilvl="2" w:tplc="9B16341C" w:tentative="1">
      <w:start w:val="1"/>
      <w:numFmt w:val="lowerRoman"/>
      <w:lvlText w:val="%3."/>
      <w:lvlJc w:val="right"/>
      <w:pPr>
        <w:ind w:left="1800" w:hanging="180"/>
      </w:pPr>
    </w:lvl>
    <w:lvl w:ilvl="3" w:tplc="8A5C4DC0" w:tentative="1">
      <w:start w:val="1"/>
      <w:numFmt w:val="decimal"/>
      <w:lvlText w:val="%4."/>
      <w:lvlJc w:val="left"/>
      <w:pPr>
        <w:ind w:left="2520" w:hanging="360"/>
      </w:pPr>
    </w:lvl>
    <w:lvl w:ilvl="4" w:tplc="389AD066" w:tentative="1">
      <w:start w:val="1"/>
      <w:numFmt w:val="lowerLetter"/>
      <w:lvlText w:val="%5."/>
      <w:lvlJc w:val="left"/>
      <w:pPr>
        <w:ind w:left="3240" w:hanging="360"/>
      </w:pPr>
    </w:lvl>
    <w:lvl w:ilvl="5" w:tplc="6E2E723C" w:tentative="1">
      <w:start w:val="1"/>
      <w:numFmt w:val="lowerRoman"/>
      <w:lvlText w:val="%6."/>
      <w:lvlJc w:val="right"/>
      <w:pPr>
        <w:ind w:left="3960" w:hanging="180"/>
      </w:pPr>
    </w:lvl>
    <w:lvl w:ilvl="6" w:tplc="088C6016" w:tentative="1">
      <w:start w:val="1"/>
      <w:numFmt w:val="decimal"/>
      <w:lvlText w:val="%7."/>
      <w:lvlJc w:val="left"/>
      <w:pPr>
        <w:ind w:left="4680" w:hanging="360"/>
      </w:pPr>
    </w:lvl>
    <w:lvl w:ilvl="7" w:tplc="84AC3D32" w:tentative="1">
      <w:start w:val="1"/>
      <w:numFmt w:val="lowerLetter"/>
      <w:lvlText w:val="%8."/>
      <w:lvlJc w:val="left"/>
      <w:pPr>
        <w:ind w:left="5400" w:hanging="360"/>
      </w:pPr>
    </w:lvl>
    <w:lvl w:ilvl="8" w:tplc="FABC91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5C4EA59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73286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04AB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E4D0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AE0E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2E95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CCD2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3A19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4619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0676345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F7C35D0" w:tentative="1">
      <w:start w:val="1"/>
      <w:numFmt w:val="lowerLetter"/>
      <w:lvlText w:val="%2."/>
      <w:lvlJc w:val="left"/>
      <w:pPr>
        <w:ind w:left="1080" w:hanging="360"/>
      </w:pPr>
    </w:lvl>
    <w:lvl w:ilvl="2" w:tplc="C5BC6122" w:tentative="1">
      <w:start w:val="1"/>
      <w:numFmt w:val="lowerRoman"/>
      <w:lvlText w:val="%3."/>
      <w:lvlJc w:val="right"/>
      <w:pPr>
        <w:ind w:left="1800" w:hanging="180"/>
      </w:pPr>
    </w:lvl>
    <w:lvl w:ilvl="3" w:tplc="C70002FC" w:tentative="1">
      <w:start w:val="1"/>
      <w:numFmt w:val="decimal"/>
      <w:lvlText w:val="%4."/>
      <w:lvlJc w:val="left"/>
      <w:pPr>
        <w:ind w:left="2520" w:hanging="360"/>
      </w:pPr>
    </w:lvl>
    <w:lvl w:ilvl="4" w:tplc="DC48615E" w:tentative="1">
      <w:start w:val="1"/>
      <w:numFmt w:val="lowerLetter"/>
      <w:lvlText w:val="%5."/>
      <w:lvlJc w:val="left"/>
      <w:pPr>
        <w:ind w:left="3240" w:hanging="360"/>
      </w:pPr>
    </w:lvl>
    <w:lvl w:ilvl="5" w:tplc="E5708920" w:tentative="1">
      <w:start w:val="1"/>
      <w:numFmt w:val="lowerRoman"/>
      <w:lvlText w:val="%6."/>
      <w:lvlJc w:val="right"/>
      <w:pPr>
        <w:ind w:left="3960" w:hanging="180"/>
      </w:pPr>
    </w:lvl>
    <w:lvl w:ilvl="6" w:tplc="2EF01436" w:tentative="1">
      <w:start w:val="1"/>
      <w:numFmt w:val="decimal"/>
      <w:lvlText w:val="%7."/>
      <w:lvlJc w:val="left"/>
      <w:pPr>
        <w:ind w:left="4680" w:hanging="360"/>
      </w:pPr>
    </w:lvl>
    <w:lvl w:ilvl="7" w:tplc="B510BD94" w:tentative="1">
      <w:start w:val="1"/>
      <w:numFmt w:val="lowerLetter"/>
      <w:lvlText w:val="%8."/>
      <w:lvlJc w:val="left"/>
      <w:pPr>
        <w:ind w:left="5400" w:hanging="360"/>
      </w:pPr>
    </w:lvl>
    <w:lvl w:ilvl="8" w:tplc="4920CB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7A88200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6D6E6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8448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AACE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ED466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8026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A48D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CCDD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12F9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03775537">
    <w:abstractNumId w:val="21"/>
  </w:num>
  <w:num w:numId="2" w16cid:durableId="168062016">
    <w:abstractNumId w:val="16"/>
  </w:num>
  <w:num w:numId="3" w16cid:durableId="1686055541">
    <w:abstractNumId w:val="0"/>
  </w:num>
  <w:num w:numId="4" w16cid:durableId="1451510308">
    <w:abstractNumId w:val="6"/>
  </w:num>
  <w:num w:numId="5" w16cid:durableId="115878587">
    <w:abstractNumId w:val="19"/>
  </w:num>
  <w:num w:numId="6" w16cid:durableId="1718047764">
    <w:abstractNumId w:val="2"/>
  </w:num>
  <w:num w:numId="7" w16cid:durableId="1838954196">
    <w:abstractNumId w:val="13"/>
  </w:num>
  <w:num w:numId="8" w16cid:durableId="793327526">
    <w:abstractNumId w:val="9"/>
  </w:num>
  <w:num w:numId="9" w16cid:durableId="1050304899">
    <w:abstractNumId w:val="1"/>
  </w:num>
  <w:num w:numId="10" w16cid:durableId="2068214599">
    <w:abstractNumId w:val="1"/>
  </w:num>
  <w:num w:numId="11" w16cid:durableId="1309941431">
    <w:abstractNumId w:val="3"/>
  </w:num>
  <w:num w:numId="12" w16cid:durableId="709300436">
    <w:abstractNumId w:val="4"/>
  </w:num>
  <w:num w:numId="13" w16cid:durableId="417095110">
    <w:abstractNumId w:val="15"/>
  </w:num>
  <w:num w:numId="14" w16cid:durableId="1468205385">
    <w:abstractNumId w:val="10"/>
  </w:num>
  <w:num w:numId="15" w16cid:durableId="2115467906">
    <w:abstractNumId w:val="7"/>
  </w:num>
  <w:num w:numId="16" w16cid:durableId="320623261">
    <w:abstractNumId w:val="14"/>
  </w:num>
  <w:num w:numId="17" w16cid:durableId="748237387">
    <w:abstractNumId w:val="5"/>
  </w:num>
  <w:num w:numId="18" w16cid:durableId="568002453">
    <w:abstractNumId w:val="12"/>
  </w:num>
  <w:num w:numId="19" w16cid:durableId="435055063">
    <w:abstractNumId w:val="20"/>
  </w:num>
  <w:num w:numId="20" w16cid:durableId="161550921">
    <w:abstractNumId w:val="17"/>
  </w:num>
  <w:num w:numId="21" w16cid:durableId="551232989">
    <w:abstractNumId w:val="8"/>
  </w:num>
  <w:num w:numId="22" w16cid:durableId="1000618838">
    <w:abstractNumId w:val="18"/>
  </w:num>
  <w:num w:numId="23" w16cid:durableId="485436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9A5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C4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381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01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12EA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705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23E6"/>
    <w:rsid w:val="00F22264"/>
    <w:rsid w:val="00F2564D"/>
    <w:rsid w:val="00F35B05"/>
    <w:rsid w:val="00F413D9"/>
    <w:rsid w:val="00F5135F"/>
    <w:rsid w:val="00F51F78"/>
    <w:rsid w:val="00F86F47"/>
    <w:rsid w:val="00F90B64"/>
    <w:rsid w:val="00FA2750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727" y="188864"/>
          <a:ext cx="960968" cy="431895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261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795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330" y="188820"/>
          <a:ext cx="961170" cy="43198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BT+12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066" y="212378"/>
          <a:ext cx="962171" cy="384868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E314C432-9EC2-4674-8FD2-F23EFFD4CA33}" type="presOf" srcId="{548E9FD9-7371-42E5-8C31-C03B33C90BF7}" destId="{6CE68A43-9C69-4212-AF24-9AFEE7CA1715}" srcOrd="0" destOrd="0" presId="urn:microsoft.com/office/officeart/2005/8/layout/hChevron3"/>
    <dgm:cxn modelId="{386C9C67-E4DD-497F-AEA5-DA0865F7EF99}" type="presOf" srcId="{72C3C3E7-AFE7-48AF-A84A-F5F4B462ABCE}" destId="{AD4E5296-B06F-4F82-9CB5-F741BF6BFCC1}" srcOrd="0" destOrd="0" presId="urn:microsoft.com/office/officeart/2005/8/layout/hChevron3"/>
    <dgm:cxn modelId="{E2BC5F51-4566-46FE-8DE0-675EB04CD107}" type="presOf" srcId="{B73EA016-5B5E-4372-8AFF-E16F061CFA05}" destId="{1F6A0B97-83F0-4189-B0CB-00156B0AC153}" srcOrd="0" destOrd="0" presId="urn:microsoft.com/office/officeart/2005/8/layout/hChevron3"/>
    <dgm:cxn modelId="{7F96698F-C506-4CCB-AE0D-ECFC3CD8DE4C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10590E4-8672-4EBB-A2AA-6BC2E569FFB8}" type="presOf" srcId="{D813EA76-4FD3-4C15-BFBC-B1DF43B29666}" destId="{4784DBD1-3CBE-41A8-A2C7-CF088F838C79}" srcOrd="0" destOrd="0" presId="urn:microsoft.com/office/officeart/2005/8/layout/hChevron3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5AF73AF9-37F9-4B98-8273-EB0973B91C5A}" type="presOf" srcId="{6C67DE66-C773-43B4-9C1E-E5B9D5014E97}" destId="{401F6F4E-BF8F-49CD-A023-570599D4F79C}" srcOrd="0" destOrd="0" presId="urn:microsoft.com/office/officeart/2005/8/layout/hChevron3"/>
    <dgm:cxn modelId="{A595A288-1253-44FF-B1AE-556E33BEF9F9}" type="presParOf" srcId="{1F6A0B97-83F0-4189-B0CB-00156B0AC153}" destId="{4784DBD1-3CBE-41A8-A2C7-CF088F838C79}" srcOrd="0" destOrd="0" presId="urn:microsoft.com/office/officeart/2005/8/layout/hChevron3"/>
    <dgm:cxn modelId="{7A6BE5B7-C612-41DF-A6D8-E5F804673EBA}" type="presParOf" srcId="{1F6A0B97-83F0-4189-B0CB-00156B0AC153}" destId="{37D14BC8-3203-463C-9804-9B3B86B621FF}" srcOrd="1" destOrd="0" presId="urn:microsoft.com/office/officeart/2005/8/layout/hChevron3"/>
    <dgm:cxn modelId="{8CB3BBE9-D284-4717-8C86-7D56F00D31E8}" type="presParOf" srcId="{1F6A0B97-83F0-4189-B0CB-00156B0AC153}" destId="{E13D0391-DAD9-4B61-AB66-3FA48A4F7006}" srcOrd="2" destOrd="0" presId="urn:microsoft.com/office/officeart/2005/8/layout/hChevron3"/>
    <dgm:cxn modelId="{CBD10785-215B-4340-97C6-F1D89B320AF9}" type="presParOf" srcId="{1F6A0B97-83F0-4189-B0CB-00156B0AC153}" destId="{F9271109-4339-4036-9126-150629D10456}" srcOrd="3" destOrd="0" presId="urn:microsoft.com/office/officeart/2005/8/layout/hChevron3"/>
    <dgm:cxn modelId="{64F9E347-2416-4F6F-B07C-613E510E1E90}" type="presParOf" srcId="{1F6A0B97-83F0-4189-B0CB-00156B0AC153}" destId="{AD4E5296-B06F-4F82-9CB5-F741BF6BFCC1}" srcOrd="4" destOrd="0" presId="urn:microsoft.com/office/officeart/2005/8/layout/hChevron3"/>
    <dgm:cxn modelId="{3A8B1B15-24B5-4F6F-BA8C-6D5E31FA70BE}" type="presParOf" srcId="{1F6A0B97-83F0-4189-B0CB-00156B0AC153}" destId="{99F7A086-6C98-4385-8FFE-3337C1F24694}" srcOrd="5" destOrd="0" presId="urn:microsoft.com/office/officeart/2005/8/layout/hChevron3"/>
    <dgm:cxn modelId="{0FE32078-E125-44F7-9ACC-59E50DE0D6BD}" type="presParOf" srcId="{1F6A0B97-83F0-4189-B0CB-00156B0AC153}" destId="{6CE68A43-9C69-4212-AF24-9AFEE7CA1715}" srcOrd="6" destOrd="0" presId="urn:microsoft.com/office/officeart/2005/8/layout/hChevron3"/>
    <dgm:cxn modelId="{60ED9FE3-E781-44F3-B83B-F7BB608CB9BB}" type="presParOf" srcId="{1F6A0B97-83F0-4189-B0CB-00156B0AC153}" destId="{52B18C29-9B65-4540-BEEB-D505D2915404}" srcOrd="7" destOrd="0" presId="urn:microsoft.com/office/officeart/2005/8/layout/hChevron3"/>
    <dgm:cxn modelId="{4AB777DB-C4D9-46B7-9CAA-DC1A58128EBB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72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26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5215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7805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754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345" y="188819"/>
          <a:ext cx="961176" cy="431986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BT+12 s</a:t>
          </a:r>
        </a:p>
      </dsp:txBody>
      <dsp:txXfrm>
        <a:off x="252233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7522" y="212376"/>
        <a:ext cx="577306" cy="3848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225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Aorta buk K+ (851800)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2022-05-18T04:10:00.0000000Z</dcterms:created>
  <dcterms:modified xsi:type="dcterms:W3CDTF">2024-01-23T13:06:00.0000000Z</dcterms:modified>
</coreProperties>
</file>