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D986" w14:textId="77777777" w:rsidR="00E64B61" w:rsidRDefault="00E64B61" w:rsidP="00F35B05">
      <w:pPr>
        <w:pStyle w:val="Rubrik2"/>
        <w:sectPr w:rsidR="00E64B61" w:rsidSect="00E64B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26D545" w14:textId="77777777" w:rsidR="00E64B61" w:rsidRPr="00E64B61" w:rsidRDefault="00E64B61" w:rsidP="00E64B6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F7873D7" w14:textId="5BF89D7A" w:rsidR="00E64B61" w:rsidRPr="00E64B61" w:rsidRDefault="00695081" w:rsidP="00695081">
      <w:pPr>
        <w:pStyle w:val="Rubrik1"/>
        <w:ind w:left="0"/>
        <w:rPr>
          <w:sz w:val="18"/>
          <w:szCs w:val="18"/>
        </w:rPr>
      </w:pPr>
      <w:r w:rsidRPr="00E64B61">
        <w:t>DT Ansiktsskelett (815000A)</w:t>
      </w:r>
    </w:p>
    <w:p w14:paraId="2B00E04A" w14:textId="77777777" w:rsidR="00E64B61" w:rsidRPr="00E64B61" w:rsidRDefault="00E64B61" w:rsidP="00E64B61">
      <w:pPr>
        <w:spacing w:after="0" w:line="240" w:lineRule="auto"/>
        <w:ind w:left="0" w:right="0"/>
        <w:rPr>
          <w:sz w:val="18"/>
          <w:szCs w:val="18"/>
        </w:rPr>
      </w:pPr>
    </w:p>
    <w:p w14:paraId="5BA940E9" w14:textId="1E8FBBD2" w:rsidR="00E64B61" w:rsidRPr="00E64B61" w:rsidRDefault="00695081" w:rsidP="00695081">
      <w:pPr>
        <w:pStyle w:val="Rubrik2"/>
        <w:ind w:left="0"/>
      </w:pPr>
      <w:r>
        <w:t>Förändringar</w:t>
      </w:r>
      <w:r w:rsidR="00E64B61" w:rsidRPr="00E64B61">
        <w:t xml:space="preserve"> i denna version</w:t>
      </w:r>
    </w:p>
    <w:p w14:paraId="072C162C" w14:textId="21D575E6" w:rsidR="00E64B61" w:rsidRPr="00E64B61" w:rsidRDefault="00695081" w:rsidP="00E64B6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415B3C33" w14:textId="77777777" w:rsidR="00E64B61" w:rsidRPr="00E64B61" w:rsidRDefault="00E64B61" w:rsidP="00E64B6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4213C6E" w14:textId="77777777" w:rsidR="00E64B61" w:rsidRPr="00E64B61" w:rsidRDefault="00E64B61" w:rsidP="00695081">
      <w:pPr>
        <w:pStyle w:val="Rubrik2"/>
        <w:ind w:left="0"/>
      </w:pPr>
      <w:r w:rsidRPr="00E64B61">
        <w:t>Syfte</w:t>
      </w:r>
    </w:p>
    <w:p w14:paraId="6A1821DF" w14:textId="77777777" w:rsidR="00E64B61" w:rsidRPr="00E64B61" w:rsidRDefault="00E64B61" w:rsidP="00E64B6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64B6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AD86704" w14:textId="77777777" w:rsidR="00E64B61" w:rsidRPr="00E64B61" w:rsidRDefault="00E64B61" w:rsidP="00E64B6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AF4D9B9" w14:textId="77777777" w:rsidR="00E64B61" w:rsidRPr="00E64B61" w:rsidRDefault="00E64B61" w:rsidP="00695081">
      <w:pPr>
        <w:pStyle w:val="Rubrik2"/>
        <w:ind w:left="0"/>
      </w:pPr>
      <w:r w:rsidRPr="00E64B6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E64B61" w:rsidRPr="00E64B61" w14:paraId="1D420EB3" w14:textId="77777777" w:rsidTr="0082569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E515CCF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262396E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Skelettskada, destruktioner, spottstenar mm.</w:t>
            </w:r>
          </w:p>
        </w:tc>
      </w:tr>
      <w:tr w:rsidR="00E64B61" w:rsidRPr="00E64B61" w14:paraId="2F5EE426" w14:textId="77777777" w:rsidTr="008256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3AA56C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E8E326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E64B61" w:rsidRPr="00E64B61" w14:paraId="28C4AE4C" w14:textId="77777777" w:rsidTr="008256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635A3F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8A17EE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E64B61" w:rsidRPr="00E64B61" w14:paraId="2BFBDB7F" w14:textId="77777777" w:rsidTr="008256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5F733A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D434D7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E64B61" w:rsidRPr="00E64B61" w14:paraId="2C737E04" w14:textId="77777777" w:rsidTr="008256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20643C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B24E7B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E64B61">
              <w:rPr>
                <w:rFonts w:ascii="Arial" w:hAnsi="Arial" w:cs="Arial"/>
                <w:color w:val="000000"/>
                <w:sz w:val="18"/>
                <w:szCs w:val="20"/>
              </w:rPr>
              <w:t xml:space="preserve">Se kapitel 4.2 och 5.2 i </w:t>
            </w:r>
          </w:p>
          <w:p w14:paraId="0C7981C1" w14:textId="311E219E" w:rsidR="00E64B61" w:rsidRPr="00E64B61" w:rsidRDefault="00000000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E64B61" w:rsidRPr="00E64B61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64B61" w:rsidRPr="00E64B61" w14:paraId="0957E5AC" w14:textId="77777777" w:rsidTr="008256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5B61C11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64B6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65FB65C" w14:textId="77777777" w:rsidR="00E64B61" w:rsidRPr="00E64B61" w:rsidRDefault="00E64B61" w:rsidP="00E64B6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0E39666" w14:textId="77777777" w:rsidR="00E64B61" w:rsidRPr="00E64B61" w:rsidRDefault="00E64B61" w:rsidP="00E64B6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E64B61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E64B6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60DC2FC" w14:textId="77777777" w:rsidR="00E64B61" w:rsidRPr="00E64B61" w:rsidRDefault="00E64B61" w:rsidP="00E64B6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38FE282C" w14:textId="77777777" w:rsidR="00E64B61" w:rsidRPr="00E64B61" w:rsidRDefault="00E64B61" w:rsidP="00E64B6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0C12A81E" w14:textId="77777777" w:rsidR="00E64B61" w:rsidRPr="00E64B61" w:rsidRDefault="00E64B61" w:rsidP="00E64B6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2C835F4" w14:textId="77777777" w:rsidR="00E64B61" w:rsidRPr="00E64B61" w:rsidRDefault="00E64B61" w:rsidP="000E0E63">
      <w:pPr>
        <w:pStyle w:val="Rubrik2"/>
        <w:ind w:left="0"/>
      </w:pPr>
      <w:r w:rsidRPr="00E64B61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E64B61" w:rsidRPr="00E64B61" w14:paraId="6C3AE382" w14:textId="77777777" w:rsidTr="00E64B6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5CAAE2E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302F903" wp14:editId="5417EA3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88DAB4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64B6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8213A2" wp14:editId="7D37EFC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450850</wp:posOffset>
                      </wp:positionV>
                      <wp:extent cx="1632585" cy="1191895"/>
                      <wp:effectExtent l="19050" t="19050" r="24765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2857" cy="119189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D1934" id="Rektangel 3" o:spid="_x0000_s1026" style="position:absolute;margin-left:7.5pt;margin-top:35.5pt;width:128.55pt;height:9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E64B6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F6EC3A" wp14:editId="4CD150CD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485140</wp:posOffset>
                      </wp:positionV>
                      <wp:extent cx="410210" cy="116205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1620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00B80A" w14:textId="77777777" w:rsidR="00E64B61" w:rsidRPr="0066567D" w:rsidRDefault="00E64B61" w:rsidP="000E0E6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F6EC3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7.2pt;margin-top:38.2pt;width:32.3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" adj="3812" fillcolor="red" stroked="f" strokeweight="1pt">
                      <v:textbox inset="1mm,1mm,1mm,1mm">
                        <w:txbxContent>
                          <w:p w14:paraId="4400B80A" w14:textId="77777777" w:rsidR="00E64B61" w:rsidRPr="0066567D" w:rsidRDefault="00E64B61" w:rsidP="000E0E6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4B61">
              <w:rPr>
                <w:noProof/>
                <w:szCs w:val="20"/>
              </w:rPr>
              <w:drawing>
                <wp:inline distT="0" distB="0" distL="0" distR="0" wp14:anchorId="15159940" wp14:editId="78A4D861">
                  <wp:extent cx="1663368" cy="1701579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28406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169" cy="170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B61" w:rsidRPr="00E64B61" w14:paraId="61C3BCD1" w14:textId="77777777" w:rsidTr="00E64B6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A36F44E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9471467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E67282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64B61" w:rsidRPr="00E64B61" w14:paraId="6EC9E581" w14:textId="77777777" w:rsidTr="00E64B61">
        <w:trPr>
          <w:trHeight w:val="227"/>
        </w:trPr>
        <w:tc>
          <w:tcPr>
            <w:tcW w:w="1950" w:type="dxa"/>
            <w:shd w:val="clear" w:color="auto" w:fill="FFFFFF"/>
          </w:tcPr>
          <w:p w14:paraId="2D2F84BB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303B581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56D8DA" w14:textId="77777777" w:rsidR="00E64B61" w:rsidRPr="00E64B61" w:rsidRDefault="00E64B61" w:rsidP="00E64B6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E64B61" w:rsidRPr="00E64B61" w14:paraId="3462582F" w14:textId="77777777" w:rsidTr="00E64B61">
        <w:trPr>
          <w:trHeight w:val="227"/>
        </w:trPr>
        <w:tc>
          <w:tcPr>
            <w:tcW w:w="1950" w:type="dxa"/>
            <w:shd w:val="clear" w:color="auto" w:fill="FFFFFF"/>
          </w:tcPr>
          <w:p w14:paraId="52767C8D" w14:textId="77777777" w:rsidR="00E64B61" w:rsidRPr="00E64B61" w:rsidRDefault="00E64B61" w:rsidP="00E64B6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Ansiktsskelett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694FC46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E64B61">
              <w:rPr>
                <w:rFonts w:ascii="Arial" w:hAnsi="Arial" w:cs="Arial"/>
                <w:sz w:val="18"/>
                <w:szCs w:val="18"/>
              </w:rPr>
              <w:t xml:space="preserve"> Hakspets – sinus </w:t>
            </w:r>
            <w:proofErr w:type="spellStart"/>
            <w:r w:rsidRPr="00E64B61">
              <w:rPr>
                <w:rFonts w:ascii="Arial" w:hAnsi="Arial" w:cs="Arial"/>
                <w:sz w:val="18"/>
                <w:szCs w:val="18"/>
              </w:rPr>
              <w:t>frontalis</w:t>
            </w:r>
            <w:proofErr w:type="spellEnd"/>
            <w:r w:rsidRPr="00E64B61">
              <w:rPr>
                <w:rFonts w:ascii="Arial" w:hAnsi="Arial" w:cs="Arial"/>
                <w:sz w:val="18"/>
                <w:szCs w:val="18"/>
              </w:rPr>
              <w:t xml:space="preserve"> överkant.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C9ED51C" w14:textId="77777777" w:rsidR="00E64B61" w:rsidRPr="00E64B61" w:rsidRDefault="00E64B61" w:rsidP="00E64B6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9DD9C4B" w14:textId="77777777" w:rsidR="00E64B61" w:rsidRPr="00E64B61" w:rsidRDefault="00E64B61" w:rsidP="00E64B6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5C1A291" w14:textId="77777777" w:rsidR="00E64B61" w:rsidRPr="00E64B61" w:rsidRDefault="00E64B61" w:rsidP="000E0E63">
      <w:pPr>
        <w:pStyle w:val="Rubrik2"/>
        <w:ind w:left="0"/>
      </w:pPr>
      <w:proofErr w:type="spellStart"/>
      <w:r w:rsidRPr="00E64B61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693"/>
        <w:gridCol w:w="2664"/>
      </w:tblGrid>
      <w:tr w:rsidR="00E64B61" w:rsidRPr="00E64B61" w14:paraId="5E984B0D" w14:textId="77777777" w:rsidTr="00E64B6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0866CCA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08729A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14307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0E00EA" wp14:editId="1F45FEA1">
                      <wp:simplePos x="0" y="0"/>
                      <wp:positionH relativeFrom="margin">
                        <wp:posOffset>1021080</wp:posOffset>
                      </wp:positionH>
                      <wp:positionV relativeFrom="paragraph">
                        <wp:posOffset>385445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09423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135F35" w14:textId="77777777" w:rsidR="00E64B61" w:rsidRPr="0066564D" w:rsidRDefault="00E64B61" w:rsidP="000E0E6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0E00E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0.4pt;margin-top:30.35pt;width:32.25pt;height:45.35pt;rotation:-11567734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45135F35" w14:textId="77777777" w:rsidR="00E64B61" w:rsidRPr="0066564D" w:rsidRDefault="00E64B61" w:rsidP="000E0E6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64B6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46365C" wp14:editId="2FA05964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127635</wp:posOffset>
                      </wp:positionV>
                      <wp:extent cx="410210" cy="657225"/>
                      <wp:effectExtent l="9842" t="0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734575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FC2D31" w14:textId="77777777" w:rsidR="00E64B61" w:rsidRPr="0066567D" w:rsidRDefault="00E64B61" w:rsidP="000E0E6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6365C" id="Upp 19" o:spid="_x0000_s1028" type="#_x0000_t68" style="position:absolute;left:0;text-align:left;margin-left:22pt;margin-top:10.05pt;width:32.3pt;height:51.75pt;rotation:626368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" adj="6741" fillcolor="red" stroked="f" strokeweight="1pt">
                      <v:textbox style="layout-flow:vertical;mso-layout-flow-alt:bottom-to-top" inset="1mm,1mm,1mm,1mm">
                        <w:txbxContent>
                          <w:p w14:paraId="70FC2D31" w14:textId="77777777" w:rsidR="00E64B61" w:rsidRPr="0066567D" w:rsidRDefault="00E64B61" w:rsidP="000E0E6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4B6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920F5F" wp14:editId="3F64724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857250</wp:posOffset>
                      </wp:positionV>
                      <wp:extent cx="1455420" cy="131445"/>
                      <wp:effectExtent l="19050" t="19050" r="30480" b="20955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5725" cy="13174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1062A8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pt,67.5pt" to="117.9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64B6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0BB34" wp14:editId="649A7036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13970</wp:posOffset>
                      </wp:positionV>
                      <wp:extent cx="158750" cy="1616075"/>
                      <wp:effectExtent l="19050" t="19050" r="31750" b="222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9359" cy="161665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BFB2A4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1pt,1.1pt" to="68.6pt,1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64B61">
              <w:rPr>
                <w:noProof/>
                <w:szCs w:val="20"/>
              </w:rPr>
              <w:drawing>
                <wp:inline distT="0" distB="0" distL="0" distR="0" wp14:anchorId="13CFBBE9" wp14:editId="23688987">
                  <wp:extent cx="1477670" cy="1651609"/>
                  <wp:effectExtent l="0" t="0" r="8255" b="635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23448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53" cy="1682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A154F84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70B623" wp14:editId="0B086277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610235</wp:posOffset>
                      </wp:positionV>
                      <wp:extent cx="410210" cy="575945"/>
                      <wp:effectExtent l="0" t="6668" r="0" b="222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8E7E25" w14:textId="77777777" w:rsidR="00E64B61" w:rsidRPr="0066567D" w:rsidRDefault="00E64B61" w:rsidP="000E0E6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0B623" id="Upp 22" o:spid="_x0000_s1029" type="#_x0000_t68" style="position:absolute;left:0;text-align:left;margin-left:24.3pt;margin-top:48.05pt;width:32.3pt;height:45.3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" adj="7692" fillcolor="red" stroked="f" strokeweight="1pt">
                      <v:textbox style="layout-flow:vertical;mso-layout-flow-alt:bottom-to-top" inset="1mm,1mm,1mm,1mm">
                        <w:txbxContent>
                          <w:p w14:paraId="6A8E7E25" w14:textId="77777777" w:rsidR="00E64B61" w:rsidRPr="0066567D" w:rsidRDefault="00E64B61" w:rsidP="000E0E6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4B6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B62B8C" wp14:editId="76B17C2A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5715</wp:posOffset>
                      </wp:positionV>
                      <wp:extent cx="0" cy="1629410"/>
                      <wp:effectExtent l="19050" t="0" r="19050" b="2794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3001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B352CC" id="Rak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.45pt" to="63.75pt,1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64B61">
              <w:rPr>
                <w:noProof/>
                <w:szCs w:val="20"/>
              </w:rPr>
              <w:drawing>
                <wp:inline distT="0" distB="0" distL="0" distR="0" wp14:anchorId="11F53D17" wp14:editId="08354924">
                  <wp:extent cx="1415809" cy="1669127"/>
                  <wp:effectExtent l="0" t="0" r="0" b="762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07653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588" cy="1706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B61" w:rsidRPr="00E64B61" w14:paraId="37B38F2D" w14:textId="77777777" w:rsidTr="00E64B6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84123C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C3979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5C134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E01D775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64B61" w:rsidRPr="00E64B61" w14:paraId="05BC3D1A" w14:textId="77777777" w:rsidTr="00E64B6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888BDC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60F2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15FEA7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D7253D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64B61" w:rsidRPr="00E64B61" w14:paraId="31DE699F" w14:textId="77777777" w:rsidTr="00E64B6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80BACE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B38B1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</w:rPr>
              <w:t>Parallellt med medellinjen. Vinkelrätt mot COR.</w:t>
            </w:r>
          </w:p>
          <w:p w14:paraId="120ABF90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163A1F2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8A851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6DF860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C86BE12" w14:textId="77777777" w:rsidR="00E64B61" w:rsidRPr="00E64B61" w:rsidRDefault="00E64B61" w:rsidP="00E64B6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</w:rPr>
      </w:pPr>
    </w:p>
    <w:p w14:paraId="1836930E" w14:textId="77777777" w:rsidR="00E64B61" w:rsidRPr="00E64B61" w:rsidRDefault="00E64B61" w:rsidP="000E0E63">
      <w:pPr>
        <w:pStyle w:val="Rubrik2"/>
        <w:ind w:left="0"/>
      </w:pPr>
      <w:r w:rsidRPr="00E64B6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E64B61" w:rsidRPr="00E64B61" w14:paraId="0DC214DA" w14:textId="77777777" w:rsidTr="0082569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B443C0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E97D10D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13BB152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0E74B7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64B6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E64B6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4B6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7A04B14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B6CF364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E64B61" w:rsidRPr="00E64B61" w14:paraId="4E90DC78" w14:textId="77777777" w:rsidTr="0082569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6BAA5" w14:textId="77777777" w:rsidR="00E64B61" w:rsidRPr="00E64B61" w:rsidRDefault="00E64B61" w:rsidP="00E64B6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Ansiktsskelett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348C6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B9EEE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D09D8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F8734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8D2804D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64B61" w:rsidRPr="00E64B61" w14:paraId="0D86B2A4" w14:textId="77777777" w:rsidTr="0082569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666CC60" w14:textId="77777777" w:rsidR="00E64B61" w:rsidRPr="00E64B61" w:rsidRDefault="00E64B61" w:rsidP="00E64B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B3E1D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AC410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0785F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6B731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4EB51B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64B61" w:rsidRPr="00E64B61" w14:paraId="447B90C3" w14:textId="77777777" w:rsidTr="0082569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37FEB4A" w14:textId="77777777" w:rsidR="00E64B61" w:rsidRPr="00E64B61" w:rsidRDefault="00E64B61" w:rsidP="00E64B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221B7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44D48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5C143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3F5CA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E99270B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64B61" w:rsidRPr="00E64B61" w14:paraId="497E29B8" w14:textId="77777777" w:rsidTr="0082569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36D526B" w14:textId="77777777" w:rsidR="00E64B61" w:rsidRPr="00E64B61" w:rsidRDefault="00E64B61" w:rsidP="00E64B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FBAF3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3BB38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21D00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F51AF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FAD6164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E64B61" w:rsidRPr="00E64B61" w14:paraId="74B310E1" w14:textId="77777777" w:rsidTr="0082569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13635F" w14:textId="77777777" w:rsidR="00E64B61" w:rsidRPr="00E64B61" w:rsidRDefault="00E64B61" w:rsidP="00E64B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7D9B9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88078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57BF3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0D29A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BC0FB3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64B6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E64B61" w:rsidRPr="00E64B61" w14:paraId="1D04B9E3" w14:textId="77777777" w:rsidTr="0082569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B7330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EBE33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36220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836EC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FD8A5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714C5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E64B61" w:rsidRPr="00E64B61" w14:paraId="7732122B" w14:textId="77777777" w:rsidTr="0082569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BF7BB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64B61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B989A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A135A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54181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EDB95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AEEA6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B6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6F000D8" w14:textId="77777777" w:rsidR="00E64B61" w:rsidRPr="00E64B61" w:rsidRDefault="00E64B61" w:rsidP="00E64B6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05D36CF" w14:textId="77777777" w:rsidR="00E64B61" w:rsidRPr="00E64B61" w:rsidRDefault="00E64B61" w:rsidP="000E0E63">
      <w:pPr>
        <w:pStyle w:val="Rubrik2"/>
        <w:ind w:left="0"/>
      </w:pPr>
      <w:r w:rsidRPr="00E64B61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E64B61" w:rsidRPr="00E64B61" w14:paraId="5A19B4DF" w14:textId="77777777" w:rsidTr="00E64B6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30C82F6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208D017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723C917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2E63CD0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5B7E003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3AE3FD1B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3CAA6D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64B6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D62E226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64B61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358AC1BE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64B6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7376C1E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43B896D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64B61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4B13DBDC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64B6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3E668C7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64B61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494E7CAC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64B6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311BF47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2F38477A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71C761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2FAB485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EC3BD1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FBF912C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331336F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8ED2C3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60FE29C0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1AEC7D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CEF30BB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2D4E0C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8181394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EB3D9EE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4BC25AD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40966B25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9484AB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9B24667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438C53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56B1AC1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8EE2658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41DBB4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79895367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9953DD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463334EE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825AAA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4DCFB2E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C9D023C" w14:textId="77777777" w:rsidR="00E64B61" w:rsidRPr="00E64B61" w:rsidRDefault="00E64B61" w:rsidP="00E64B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6B6832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340C80CC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517F65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5910B99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76D87C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25BAFBD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271C353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5EFC95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6EA744F3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B5F371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5491986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064CED8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66011E8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E9BB829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F4F6A7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54368388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0D07C7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68F02D8A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10FF593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C4CFE91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0CEC54F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7745039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64B61" w:rsidRPr="00E64B61" w14:paraId="6AD37145" w14:textId="77777777" w:rsidTr="00E64B6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60D6AA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01824EF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94D8AE3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ED60ACB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68FD8B" w14:textId="77777777" w:rsidR="00E64B61" w:rsidRPr="00E64B61" w:rsidRDefault="00E64B61" w:rsidP="00E64B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CAD519C" w14:textId="77777777" w:rsidR="00E64B61" w:rsidRPr="00E64B61" w:rsidRDefault="00E64B61" w:rsidP="00E64B6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020BD17" w14:textId="77777777" w:rsidR="00E64B61" w:rsidRPr="00E64B61" w:rsidRDefault="00E64B61" w:rsidP="00E64B6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64B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DA3B1" w14:textId="77777777" w:rsidR="00F922EB" w:rsidRDefault="00F922EB">
      <w:r>
        <w:separator/>
      </w:r>
    </w:p>
  </w:endnote>
  <w:endnote w:type="continuationSeparator" w:id="0">
    <w:p w14:paraId="5E0E457B" w14:textId="77777777" w:rsidR="00F922EB" w:rsidRDefault="00F922EB">
      <w:r>
        <w:continuationSeparator/>
      </w:r>
    </w:p>
  </w:endnote>
  <w:endnote w:type="continuationNotice" w:id="1">
    <w:p w14:paraId="7A86767E" w14:textId="77777777" w:rsidR="00F922EB" w:rsidRDefault="00F922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C28BA" w14:textId="77777777" w:rsidR="00F922EB" w:rsidRDefault="00F922EB"/>
  </w:footnote>
  <w:footnote w:type="continuationSeparator" w:id="0">
    <w:p w14:paraId="0F4ABE07" w14:textId="77777777" w:rsidR="00F922EB" w:rsidRDefault="00F922EB">
      <w:r>
        <w:continuationSeparator/>
      </w:r>
    </w:p>
  </w:footnote>
  <w:footnote w:type="continuationNotice" w:id="1">
    <w:p w14:paraId="69D812A0" w14:textId="77777777" w:rsidR="00F922EB" w:rsidRDefault="00F922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56DA7FC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A3C1B08" w:tentative="1">
      <w:start w:val="1"/>
      <w:numFmt w:val="lowerLetter"/>
      <w:lvlText w:val="%2."/>
      <w:lvlJc w:val="left"/>
      <w:pPr>
        <w:ind w:left="1080" w:hanging="360"/>
      </w:pPr>
    </w:lvl>
    <w:lvl w:ilvl="2" w:tplc="881C09CA" w:tentative="1">
      <w:start w:val="1"/>
      <w:numFmt w:val="lowerRoman"/>
      <w:lvlText w:val="%3."/>
      <w:lvlJc w:val="right"/>
      <w:pPr>
        <w:ind w:left="1800" w:hanging="180"/>
      </w:pPr>
    </w:lvl>
    <w:lvl w:ilvl="3" w:tplc="E228BE14" w:tentative="1">
      <w:start w:val="1"/>
      <w:numFmt w:val="decimal"/>
      <w:lvlText w:val="%4."/>
      <w:lvlJc w:val="left"/>
      <w:pPr>
        <w:ind w:left="2520" w:hanging="360"/>
      </w:pPr>
    </w:lvl>
    <w:lvl w:ilvl="4" w:tplc="B380A248" w:tentative="1">
      <w:start w:val="1"/>
      <w:numFmt w:val="lowerLetter"/>
      <w:lvlText w:val="%5."/>
      <w:lvlJc w:val="left"/>
      <w:pPr>
        <w:ind w:left="3240" w:hanging="360"/>
      </w:pPr>
    </w:lvl>
    <w:lvl w:ilvl="5" w:tplc="1402FC54" w:tentative="1">
      <w:start w:val="1"/>
      <w:numFmt w:val="lowerRoman"/>
      <w:lvlText w:val="%6."/>
      <w:lvlJc w:val="right"/>
      <w:pPr>
        <w:ind w:left="3960" w:hanging="180"/>
      </w:pPr>
    </w:lvl>
    <w:lvl w:ilvl="6" w:tplc="D38086EC" w:tentative="1">
      <w:start w:val="1"/>
      <w:numFmt w:val="decimal"/>
      <w:lvlText w:val="%7."/>
      <w:lvlJc w:val="left"/>
      <w:pPr>
        <w:ind w:left="4680" w:hanging="360"/>
      </w:pPr>
    </w:lvl>
    <w:lvl w:ilvl="7" w:tplc="9AB8F692" w:tentative="1">
      <w:start w:val="1"/>
      <w:numFmt w:val="lowerLetter"/>
      <w:lvlText w:val="%8."/>
      <w:lvlJc w:val="left"/>
      <w:pPr>
        <w:ind w:left="5400" w:hanging="360"/>
      </w:pPr>
    </w:lvl>
    <w:lvl w:ilvl="8" w:tplc="D4DC9E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DB6C44E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B28DE5A" w:tentative="1">
      <w:start w:val="1"/>
      <w:numFmt w:val="lowerLetter"/>
      <w:lvlText w:val="%2."/>
      <w:lvlJc w:val="left"/>
      <w:pPr>
        <w:ind w:left="1080" w:hanging="360"/>
      </w:pPr>
    </w:lvl>
    <w:lvl w:ilvl="2" w:tplc="B8725D76" w:tentative="1">
      <w:start w:val="1"/>
      <w:numFmt w:val="lowerRoman"/>
      <w:lvlText w:val="%3."/>
      <w:lvlJc w:val="right"/>
      <w:pPr>
        <w:ind w:left="1800" w:hanging="180"/>
      </w:pPr>
    </w:lvl>
    <w:lvl w:ilvl="3" w:tplc="F6C22E38" w:tentative="1">
      <w:start w:val="1"/>
      <w:numFmt w:val="decimal"/>
      <w:lvlText w:val="%4."/>
      <w:lvlJc w:val="left"/>
      <w:pPr>
        <w:ind w:left="2520" w:hanging="360"/>
      </w:pPr>
    </w:lvl>
    <w:lvl w:ilvl="4" w:tplc="7D908924" w:tentative="1">
      <w:start w:val="1"/>
      <w:numFmt w:val="lowerLetter"/>
      <w:lvlText w:val="%5."/>
      <w:lvlJc w:val="left"/>
      <w:pPr>
        <w:ind w:left="3240" w:hanging="360"/>
      </w:pPr>
    </w:lvl>
    <w:lvl w:ilvl="5" w:tplc="9E6C2A8A" w:tentative="1">
      <w:start w:val="1"/>
      <w:numFmt w:val="lowerRoman"/>
      <w:lvlText w:val="%6."/>
      <w:lvlJc w:val="right"/>
      <w:pPr>
        <w:ind w:left="3960" w:hanging="180"/>
      </w:pPr>
    </w:lvl>
    <w:lvl w:ilvl="6" w:tplc="70609CAC" w:tentative="1">
      <w:start w:val="1"/>
      <w:numFmt w:val="decimal"/>
      <w:lvlText w:val="%7."/>
      <w:lvlJc w:val="left"/>
      <w:pPr>
        <w:ind w:left="4680" w:hanging="360"/>
      </w:pPr>
    </w:lvl>
    <w:lvl w:ilvl="7" w:tplc="0B203526" w:tentative="1">
      <w:start w:val="1"/>
      <w:numFmt w:val="lowerLetter"/>
      <w:lvlText w:val="%8."/>
      <w:lvlJc w:val="left"/>
      <w:pPr>
        <w:ind w:left="5400" w:hanging="360"/>
      </w:pPr>
    </w:lvl>
    <w:lvl w:ilvl="8" w:tplc="4BC8BC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13D42EA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DB88F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1401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52CE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924E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B60A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A83D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CE54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3BC55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91780369">
    <w:abstractNumId w:val="20"/>
  </w:num>
  <w:num w:numId="2" w16cid:durableId="467671300">
    <w:abstractNumId w:val="15"/>
  </w:num>
  <w:num w:numId="3" w16cid:durableId="1200360510">
    <w:abstractNumId w:val="0"/>
  </w:num>
  <w:num w:numId="4" w16cid:durableId="1864318748">
    <w:abstractNumId w:val="6"/>
  </w:num>
  <w:num w:numId="5" w16cid:durableId="1302543030">
    <w:abstractNumId w:val="18"/>
  </w:num>
  <w:num w:numId="6" w16cid:durableId="390739154">
    <w:abstractNumId w:val="2"/>
  </w:num>
  <w:num w:numId="7" w16cid:durableId="1372875258">
    <w:abstractNumId w:val="12"/>
  </w:num>
  <w:num w:numId="8" w16cid:durableId="878012335">
    <w:abstractNumId w:val="9"/>
  </w:num>
  <w:num w:numId="9" w16cid:durableId="510611801">
    <w:abstractNumId w:val="1"/>
  </w:num>
  <w:num w:numId="10" w16cid:durableId="1141800466">
    <w:abstractNumId w:val="1"/>
  </w:num>
  <w:num w:numId="11" w16cid:durableId="385841587">
    <w:abstractNumId w:val="3"/>
  </w:num>
  <w:num w:numId="12" w16cid:durableId="2057462915">
    <w:abstractNumId w:val="4"/>
  </w:num>
  <w:num w:numId="13" w16cid:durableId="1272009047">
    <w:abstractNumId w:val="14"/>
  </w:num>
  <w:num w:numId="14" w16cid:durableId="172188224">
    <w:abstractNumId w:val="10"/>
  </w:num>
  <w:num w:numId="15" w16cid:durableId="1368070172">
    <w:abstractNumId w:val="7"/>
  </w:num>
  <w:num w:numId="16" w16cid:durableId="430514788">
    <w:abstractNumId w:val="13"/>
  </w:num>
  <w:num w:numId="17" w16cid:durableId="1174606381">
    <w:abstractNumId w:val="5"/>
  </w:num>
  <w:num w:numId="18" w16cid:durableId="820345943">
    <w:abstractNumId w:val="11"/>
  </w:num>
  <w:num w:numId="19" w16cid:durableId="1895196145">
    <w:abstractNumId w:val="19"/>
  </w:num>
  <w:num w:numId="20" w16cid:durableId="468321442">
    <w:abstractNumId w:val="16"/>
  </w:num>
  <w:num w:numId="21" w16cid:durableId="1580561279">
    <w:abstractNumId w:val="8"/>
  </w:num>
  <w:num w:numId="22" w16cid:durableId="4151343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0E6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508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B61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2EB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AC7B4009-69A7-41FC-88E9-68AFDAA6D602}" type="presOf" srcId="{B73EA016-5B5E-4372-8AFF-E16F061CFA05}" destId="{1F6A0B97-83F0-4189-B0CB-00156B0AC153}" srcOrd="0" destOrd="0" presId="urn:microsoft.com/office/officeart/2005/8/layout/hChevron3"/>
    <dgm:cxn modelId="{4E408243-9E15-42FE-A288-313BCA7EC57F}" type="presOf" srcId="{548E9FD9-7371-42E5-8C31-C03B33C90BF7}" destId="{6CE68A43-9C69-4212-AF24-9AFEE7CA1715}" srcOrd="0" destOrd="0" presId="urn:microsoft.com/office/officeart/2005/8/layout/hChevron3"/>
    <dgm:cxn modelId="{29E54488-FD4D-4214-AFFF-EE706DF644CC}" type="presOf" srcId="{D813EA76-4FD3-4C15-BFBC-B1DF43B29666}" destId="{4784DBD1-3CBE-41A8-A2C7-CF088F838C79}" srcOrd="0" destOrd="0" presId="urn:microsoft.com/office/officeart/2005/8/layout/hChevron3"/>
    <dgm:cxn modelId="{D3447AA0-7564-4616-9E02-0A04DFE3E58A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A85B31D5-BA9B-4839-8B3F-2666EC4C8935}" type="presOf" srcId="{7D55B2F1-F7F7-4A6B-AFB0-F846FDB634B5}" destId="{E13D0391-DAD9-4B61-AB66-3FA48A4F7006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8E588344-C276-4082-8978-EB3258468A21}" type="presParOf" srcId="{1F6A0B97-83F0-4189-B0CB-00156B0AC153}" destId="{4784DBD1-3CBE-41A8-A2C7-CF088F838C79}" srcOrd="0" destOrd="0" presId="urn:microsoft.com/office/officeart/2005/8/layout/hChevron3"/>
    <dgm:cxn modelId="{B646545F-E687-49A8-ABEE-B92A5CB43275}" type="presParOf" srcId="{1F6A0B97-83F0-4189-B0CB-00156B0AC153}" destId="{37D14BC8-3203-463C-9804-9B3B86B621FF}" srcOrd="1" destOrd="0" presId="urn:microsoft.com/office/officeart/2005/8/layout/hChevron3"/>
    <dgm:cxn modelId="{A495D988-37EB-4A5C-9B5B-D787F6209D9A}" type="presParOf" srcId="{1F6A0B97-83F0-4189-B0CB-00156B0AC153}" destId="{E13D0391-DAD9-4B61-AB66-3FA48A4F7006}" srcOrd="2" destOrd="0" presId="urn:microsoft.com/office/officeart/2005/8/layout/hChevron3"/>
    <dgm:cxn modelId="{0DF033A9-B1CF-4897-96D6-180ABE6D4895}" type="presParOf" srcId="{1F6A0B97-83F0-4189-B0CB-00156B0AC153}" destId="{F9271109-4339-4036-9126-150629D10456}" srcOrd="3" destOrd="0" presId="urn:microsoft.com/office/officeart/2005/8/layout/hChevron3"/>
    <dgm:cxn modelId="{8F1E1EC9-2F53-4280-BAFE-372D7300CC79}" type="presParOf" srcId="{1F6A0B97-83F0-4189-B0CB-00156B0AC153}" destId="{AD4E5296-B06F-4F82-9CB5-F741BF6BFCC1}" srcOrd="4" destOrd="0" presId="urn:microsoft.com/office/officeart/2005/8/layout/hChevron3"/>
    <dgm:cxn modelId="{D4B94EC8-6414-4029-B6EE-696BB9855CF3}" type="presParOf" srcId="{1F6A0B97-83F0-4189-B0CB-00156B0AC153}" destId="{99F7A086-6C98-4385-8FFE-3337C1F24694}" srcOrd="5" destOrd="0" presId="urn:microsoft.com/office/officeart/2005/8/layout/hChevron3"/>
    <dgm:cxn modelId="{5A348119-47E9-4534-9776-08E15269A6F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Ansiktsskelett (815000A)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2022-05-18T04:10:00.0000000Z</dcterms:created>
  <dcterms:modified xsi:type="dcterms:W3CDTF">2024-01-18T13:30:00.0000000Z</dcterms:modified>
</coreProperties>
</file>