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6A998" w14:textId="77777777" w:rsidR="002A11DD" w:rsidRDefault="002A11DD" w:rsidP="00F35B05">
      <w:pPr>
        <w:pStyle w:val="Rubrik2"/>
        <w:sectPr w:rsidR="002A11DD" w:rsidSect="002A11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E2E11E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E31F2E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EEC9D7" w14:textId="74AFD2BC" w:rsidR="002A11DD" w:rsidRPr="002A11DD" w:rsidRDefault="00206072" w:rsidP="00206072">
      <w:pPr>
        <w:pStyle w:val="Rubrik1"/>
        <w:ind w:left="0"/>
        <w:rPr>
          <w:sz w:val="18"/>
          <w:szCs w:val="18"/>
        </w:rPr>
      </w:pPr>
      <w:r w:rsidRPr="002A11DD">
        <w:t>DT Ansikte mjukdelar K+ (809800)</w:t>
      </w:r>
    </w:p>
    <w:p w14:paraId="2FC2197E" w14:textId="77777777" w:rsidR="002A11DD" w:rsidRPr="002A11DD" w:rsidRDefault="002A11DD" w:rsidP="002A11DD">
      <w:pPr>
        <w:spacing w:after="0" w:line="240" w:lineRule="auto"/>
        <w:ind w:left="0" w:right="0"/>
        <w:rPr>
          <w:sz w:val="18"/>
          <w:szCs w:val="18"/>
        </w:rPr>
      </w:pPr>
    </w:p>
    <w:p w14:paraId="4458CF30" w14:textId="1EB0D406" w:rsidR="002A11DD" w:rsidRPr="002A11DD" w:rsidRDefault="009F470B" w:rsidP="00206072">
      <w:pPr>
        <w:pStyle w:val="Rubrik2"/>
        <w:ind w:left="0"/>
      </w:pPr>
      <w:r>
        <w:t>Förändringar sedan föregående version</w:t>
      </w:r>
    </w:p>
    <w:p w14:paraId="1E114B2B" w14:textId="0956ACBA" w:rsidR="002A11DD" w:rsidRPr="002A11DD" w:rsidRDefault="0075375E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187D6539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A102D1" w14:textId="77777777" w:rsidR="002A11DD" w:rsidRPr="002A11DD" w:rsidRDefault="002A11DD" w:rsidP="00206072">
      <w:pPr>
        <w:pStyle w:val="Rubrik2"/>
        <w:ind w:left="0"/>
      </w:pPr>
      <w:r w:rsidRPr="002A11DD">
        <w:t>Syfte</w:t>
      </w:r>
    </w:p>
    <w:p w14:paraId="24E76B22" w14:textId="1E8998B5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11D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D05B4A4" w14:textId="77777777" w:rsidR="002A11DD" w:rsidRPr="002A11DD" w:rsidRDefault="002A11DD" w:rsidP="00206072">
      <w:pPr>
        <w:pStyle w:val="Rubrik2"/>
        <w:ind w:left="0"/>
      </w:pPr>
      <w:r w:rsidRPr="002A11D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A11DD" w:rsidRPr="002A11DD" w14:paraId="01883C4F" w14:textId="77777777" w:rsidTr="002A213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EEFE7B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49A6102" w14:textId="2B1F7D6A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Tumör, metastaser, abscess</w:t>
            </w:r>
            <w:r w:rsidR="00F07051">
              <w:rPr>
                <w:rFonts w:ascii="Arial" w:hAnsi="Arial" w:cs="Arial"/>
                <w:sz w:val="18"/>
                <w:szCs w:val="18"/>
              </w:rPr>
              <w:t>, komplicerad otit/mastoidit</w:t>
            </w:r>
            <w:r w:rsidR="006711F2">
              <w:rPr>
                <w:rFonts w:ascii="Arial" w:hAnsi="Arial" w:cs="Arial"/>
                <w:sz w:val="18"/>
                <w:szCs w:val="18"/>
              </w:rPr>
              <w:t xml:space="preserve"> m.m.</w:t>
            </w:r>
          </w:p>
        </w:tc>
      </w:tr>
      <w:tr w:rsidR="002A11DD" w:rsidRPr="002A11DD" w14:paraId="03DBE5F1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27E471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7B0804" w14:textId="73034183" w:rsidR="002A11DD" w:rsidRPr="002A11DD" w:rsidRDefault="00222AEE" w:rsidP="002A11D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2A11DD" w:rsidRPr="002A11D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2A11DD" w:rsidRPr="002A11DD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7EF56A6" w14:textId="77777777" w:rsidR="002A11DD" w:rsidRPr="002A11DD" w:rsidRDefault="002A11DD" w:rsidP="002A11D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2A11DD" w:rsidRPr="002A11DD" w14:paraId="6464DB0C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10F48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822F7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11DD" w:rsidRPr="002A11DD" w14:paraId="4F7A1F54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34595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5338DD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46B95837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 xml:space="preserve">Bolus 2: Omnipaque 350 mg I/ml enligt OmniJect ”Hals split bolus 2”. </w:t>
            </w:r>
          </w:p>
        </w:tc>
      </w:tr>
      <w:tr w:rsidR="002A11DD" w:rsidRPr="002A11DD" w14:paraId="0EA6DC9A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10C23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CF6A21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CB674AD" w14:textId="456E0E6E" w:rsidR="002A11DD" w:rsidRPr="002A11DD" w:rsidRDefault="00222AEE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2A11DD" w:rsidRPr="002A11D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A11DD" w:rsidRPr="002A11DD" w14:paraId="0301D666" w14:textId="77777777" w:rsidTr="002A213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269CBE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FC0FD9E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CE6AEB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0EE88F04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0AC35789" w14:textId="77777777" w:rsidR="002A11DD" w:rsidRPr="002A11DD" w:rsidRDefault="002A11DD" w:rsidP="002A11D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788AC04C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C54157" w14:textId="77777777" w:rsidR="00F22EE3" w:rsidRDefault="00F22EE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E001B1E" w14:textId="658E50F9" w:rsidR="002A11DD" w:rsidRPr="002A11DD" w:rsidRDefault="002A11DD" w:rsidP="00206072">
      <w:pPr>
        <w:pStyle w:val="Rubrik2"/>
        <w:ind w:left="0"/>
      </w:pPr>
      <w:r w:rsidRPr="002A11DD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A11DD" w:rsidRPr="002A11DD" w14:paraId="6C77F372" w14:textId="77777777" w:rsidTr="002A11DD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51D5A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F7141C" wp14:editId="09CB353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1BB83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3C4430F" wp14:editId="2B4D8160">
                      <wp:simplePos x="0" y="0"/>
                      <wp:positionH relativeFrom="column">
                        <wp:posOffset>95250</wp:posOffset>
                      </wp:positionH>
                      <wp:positionV relativeFrom="paragraph">
                        <wp:posOffset>452755</wp:posOffset>
                      </wp:positionV>
                      <wp:extent cx="1638300" cy="1191895"/>
                      <wp:effectExtent l="19050" t="19050" r="1905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8795" cy="11918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8EFE19" id="Rektangel 3" o:spid="_x0000_s1026" style="position:absolute;margin-left:7.5pt;margin-top:35.65pt;width:129pt;height:93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68FB11" wp14:editId="7174A80B">
                      <wp:simplePos x="0" y="0"/>
                      <wp:positionH relativeFrom="column">
                        <wp:posOffset>726440</wp:posOffset>
                      </wp:positionH>
                      <wp:positionV relativeFrom="paragraph">
                        <wp:posOffset>455295</wp:posOffset>
                      </wp:positionV>
                      <wp:extent cx="410210" cy="1191895"/>
                      <wp:effectExtent l="0" t="0" r="8890" b="825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1918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2935B3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68FB1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2pt;margin-top:35.85pt;width:32.3pt;height:93.8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" adj="3717" fillcolor="red" stroked="f" strokeweight="1pt">
                      <v:textbox inset="1mm,1mm,1mm,1mm">
                        <w:txbxContent>
                          <w:p w14:paraId="302935B3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235FAB47" wp14:editId="283A913F">
                  <wp:extent cx="1663368" cy="1701579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40714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1169" cy="1709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1DD" w:rsidRPr="002A11DD" w14:paraId="40750EC1" w14:textId="77777777" w:rsidTr="002A11D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0C33CD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D0221F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DE692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16EB8FDE" w14:textId="77777777" w:rsidTr="002A11DD">
        <w:trPr>
          <w:trHeight w:val="227"/>
        </w:trPr>
        <w:tc>
          <w:tcPr>
            <w:tcW w:w="1950" w:type="dxa"/>
            <w:shd w:val="clear" w:color="auto" w:fill="FFFFFF"/>
          </w:tcPr>
          <w:p w14:paraId="65C3D92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56F961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DE157F" w14:textId="77777777" w:rsidR="002A11DD" w:rsidRPr="002A11DD" w:rsidRDefault="002A11DD" w:rsidP="002A11D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A11DD" w:rsidRPr="002A11DD" w14:paraId="589D8644" w14:textId="77777777" w:rsidTr="002A11DD">
        <w:trPr>
          <w:trHeight w:val="227"/>
        </w:trPr>
        <w:tc>
          <w:tcPr>
            <w:tcW w:w="1950" w:type="dxa"/>
            <w:shd w:val="clear" w:color="auto" w:fill="FFFFFF"/>
          </w:tcPr>
          <w:p w14:paraId="65FAEC3F" w14:textId="77777777" w:rsidR="002A11DD" w:rsidRPr="002A11DD" w:rsidRDefault="002A11DD" w:rsidP="002A11D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Ansikte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6461A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2A11DD">
              <w:rPr>
                <w:rFonts w:ascii="Arial" w:hAnsi="Arial" w:cs="Arial"/>
                <w:sz w:val="18"/>
                <w:szCs w:val="18"/>
              </w:rPr>
              <w:t xml:space="preserve"> Hakspets – sinus frontalis överkant.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6DFD5C" w14:textId="77777777" w:rsidR="002A11DD" w:rsidRPr="002A11DD" w:rsidRDefault="002A11DD" w:rsidP="002A11D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9110D3A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E3540B0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2A11DD" w:rsidRPr="002A11DD" w14:paraId="5ABBB2BC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FF78E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CD1A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7F1E6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9E2D82E" wp14:editId="3E8C42B0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26035</wp:posOffset>
                      </wp:positionV>
                      <wp:extent cx="410210" cy="657225"/>
                      <wp:effectExtent l="9842" t="0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76922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B2DC54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D82E" id="Upp 19" o:spid="_x0000_s1027" type="#_x0000_t68" style="position:absolute;left:0;text-align:left;margin-left:23.5pt;margin-top:2.05pt;width:32.3pt;height:51.75pt;rotation:6301533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" adj="6741" fillcolor="red" stroked="f" strokeweight="1pt">
                      <v:textbox style="layout-flow:vertical;mso-layout-flow-alt:bottom-to-top" inset="1mm,1mm,1mm,1mm">
                        <w:txbxContent>
                          <w:p w14:paraId="1FB2DC54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5E73BF2" wp14:editId="32F37CDF">
                      <wp:simplePos x="0" y="0"/>
                      <wp:positionH relativeFrom="column">
                        <wp:posOffset>89535</wp:posOffset>
                      </wp:positionH>
                      <wp:positionV relativeFrom="paragraph">
                        <wp:posOffset>782320</wp:posOffset>
                      </wp:positionV>
                      <wp:extent cx="1353185" cy="135890"/>
                      <wp:effectExtent l="19050" t="19050" r="37465" b="3556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53721" cy="13607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33AC03F" id="Rak 1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05pt,61.6pt" to="113.6pt,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20A3534" wp14:editId="1CA7DC97">
                      <wp:simplePos x="0" y="0"/>
                      <wp:positionH relativeFrom="margin">
                        <wp:posOffset>953135</wp:posOffset>
                      </wp:positionH>
                      <wp:positionV relativeFrom="paragraph">
                        <wp:posOffset>298450</wp:posOffset>
                      </wp:positionV>
                      <wp:extent cx="409575" cy="575945"/>
                      <wp:effectExtent l="0" t="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1120558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354A60" w14:textId="77777777" w:rsidR="002A11DD" w:rsidRPr="0066564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20A353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75.05pt;margin-top:23.5pt;width:32.25pt;height:45.35pt;rotation:-11446345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4A354A60" w14:textId="77777777" w:rsidR="002A11DD" w:rsidRPr="0066564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EC65861" wp14:editId="4A398509">
                      <wp:simplePos x="0" y="0"/>
                      <wp:positionH relativeFrom="column">
                        <wp:posOffset>742315</wp:posOffset>
                      </wp:positionH>
                      <wp:positionV relativeFrom="paragraph">
                        <wp:posOffset>10160</wp:posOffset>
                      </wp:positionV>
                      <wp:extent cx="128905" cy="1389380"/>
                      <wp:effectExtent l="19050" t="19050" r="23495" b="2032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061" cy="1389413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B48936" id="Rak 1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.45pt,.8pt" to="68.6pt,1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1BB19798" wp14:editId="07115639">
                  <wp:extent cx="1317847" cy="1408799"/>
                  <wp:effectExtent l="0" t="0" r="0" b="127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617520" name=""/>
                          <pic:cNvPicPr/>
                        </pic:nvPicPr>
                        <pic:blipFill>
                          <a:blip r:embed="rId25"/>
                          <a:srcRect l="45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984" cy="14196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BF52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F257E6E" wp14:editId="1C7024DE">
                      <wp:simplePos x="0" y="0"/>
                      <wp:positionH relativeFrom="column">
                        <wp:posOffset>299085</wp:posOffset>
                      </wp:positionH>
                      <wp:positionV relativeFrom="paragraph">
                        <wp:posOffset>589280</wp:posOffset>
                      </wp:positionV>
                      <wp:extent cx="410210" cy="575945"/>
                      <wp:effectExtent l="0" t="6668" r="0" b="222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014016" w14:textId="77777777" w:rsidR="002A11DD" w:rsidRPr="0066567D" w:rsidRDefault="002A11DD" w:rsidP="00F22EE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257E6E" id="Upp 22" o:spid="_x0000_s1029" type="#_x0000_t68" style="position:absolute;left:0;text-align:left;margin-left:23.55pt;margin-top:46.4pt;width:32.3pt;height:45.3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" adj="7692" fillcolor="red" stroked="f" strokeweight="1pt">
                      <v:textbox style="layout-flow:vertical;mso-layout-flow-alt:bottom-to-top" inset="1mm,1mm,1mm,1mm">
                        <w:txbxContent>
                          <w:p w14:paraId="4E014016" w14:textId="77777777" w:rsidR="002A11DD" w:rsidRPr="0066567D" w:rsidRDefault="002A11DD" w:rsidP="00F22EE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5432980" wp14:editId="4C9BC69A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13970</wp:posOffset>
                      </wp:positionV>
                      <wp:extent cx="22225" cy="1365250"/>
                      <wp:effectExtent l="19050" t="19050" r="34925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225" cy="13652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FE7870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25pt,1.1pt" to="64pt,10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A11DD">
              <w:rPr>
                <w:noProof/>
                <w:szCs w:val="20"/>
              </w:rPr>
              <w:drawing>
                <wp:inline distT="0" distB="0" distL="0" distR="0" wp14:anchorId="0F1ED724" wp14:editId="2D3047B6">
                  <wp:extent cx="1616553" cy="1384880"/>
                  <wp:effectExtent l="0" t="0" r="3175" b="635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7716973" name=""/>
                          <pic:cNvPicPr/>
                        </pic:nvPicPr>
                        <pic:blipFill>
                          <a:blip r:embed="rId26"/>
                          <a:srcRect l="4584" b="259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7297" cy="13940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11DD" w:rsidRPr="002A11DD" w14:paraId="49F0C707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DC4B3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219AD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Parallellt med hårda gommen.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A3D78B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4D5C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4BFD5161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10469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70E0A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68342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A6685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11DD" w:rsidRPr="002A11DD" w14:paraId="690D7E2F" w14:textId="77777777" w:rsidTr="002A11D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027E18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0422C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Parallellt med medellinjen. Vinkelrätt mot COR.</w:t>
            </w:r>
          </w:p>
          <w:p w14:paraId="2AB8111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274EB3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71400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B12CB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5AECE21" w14:textId="77777777" w:rsidR="002A11DD" w:rsidRPr="002A11DD" w:rsidRDefault="002A11DD" w:rsidP="002A11D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E26A7E5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A11DD" w:rsidRPr="002A11DD" w14:paraId="1D019692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C03E93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6A17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3D652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5EDDA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6AA1B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C9E27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A11DD" w:rsidRPr="002A11DD" w14:paraId="1A7B53DC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0FA2060" w14:textId="77777777" w:rsidR="002A11DD" w:rsidRPr="002A11DD" w:rsidRDefault="002A11DD" w:rsidP="002A11D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Ansikte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B8EBB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3710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8ADD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1EB7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2A336D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15929810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84CE788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5B0043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25B22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2F60C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05C08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F770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46DDBBFF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E06286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077C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7124D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9EB0A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ECF0F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E5AAF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11DD" w:rsidRPr="002A11DD" w14:paraId="6EBD3239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3820ACA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EE4C97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11AB2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DFD79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B31/Detail/FC26-08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5F000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79087F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A11DD" w:rsidRPr="002A11DD" w14:paraId="6E6F48F0" w14:textId="77777777" w:rsidTr="002A213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B3C9B95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11DD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2A11DD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298C1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F0ADB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45316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H75/Boneplus/FC35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841F4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BB15DF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A11DD" w:rsidRPr="002A11DD" w14:paraId="51C8568C" w14:textId="77777777" w:rsidTr="002A213D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4E0876" w14:textId="77777777" w:rsidR="002A11DD" w:rsidRPr="002A11DD" w:rsidRDefault="002A11DD" w:rsidP="002A11D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A778A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CC53B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B4846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sz w:val="18"/>
                <w:szCs w:val="18"/>
                <w:lang w:val="en-US"/>
              </w:rPr>
              <w:t>H75/Boneplus/FC35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480CB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11C327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11D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A11DD" w:rsidRPr="002A11DD" w14:paraId="4A9E4967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AD118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8530C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ACC42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EE6DD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F921ED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978A3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A11DD" w:rsidRPr="002A11DD" w14:paraId="547F39A3" w14:textId="77777777" w:rsidTr="002A213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72E41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A40605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8796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B3FDE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2010F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376DE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11D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FD30772" w14:textId="77777777" w:rsidR="002A11DD" w:rsidRPr="002A11DD" w:rsidRDefault="002A11DD" w:rsidP="002A11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D1631A" w14:textId="77777777" w:rsidR="002A11DD" w:rsidRPr="002A11DD" w:rsidRDefault="002A11DD" w:rsidP="002A11D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2A11DD">
        <w:rPr>
          <w:rFonts w:ascii="Arial" w:hAnsi="Arial" w:cs="Arial"/>
          <w:b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A11DD" w:rsidRPr="002A11DD" w14:paraId="269C42E9" w14:textId="77777777" w:rsidTr="002A11D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4D3A93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10B6B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73D983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1054FD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3D3FCF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7332875D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BF9A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11D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897AACB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6D801CB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6DA72C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6571C4C2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58963478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567D25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AFBFE0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404E6BB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B879617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Ansikte K+</w:t>
            </w:r>
          </w:p>
          <w:p w14:paraId="3B95A9D3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11D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A0E9B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2F952CAD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7FE70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9CFF00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9393F8C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47BE5E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5EF43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CABFAF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288C2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46ABB4BC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DFBC6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A4B367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2759A4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AB380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906564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8E94CE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EF76C1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F6FD398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417C58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4C12F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4803CC9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A8C78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FC78F1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7B86DAC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543B32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3E8F9217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152D4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77807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2BC88B0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D48382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4C5D536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491614A" w14:textId="77777777" w:rsidR="002A11DD" w:rsidRPr="002A11DD" w:rsidRDefault="002A11DD" w:rsidP="002A11D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4E4A9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7B2030B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E4480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AC464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010F6C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D8C44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EDCAC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88913F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D035F0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19197B43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2B821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72A25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E3652F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AD959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A51843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495C09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5CB85B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31377986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9A8B17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D6AB5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7865CC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E6411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5C5984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E2D2FA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C499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11DD" w:rsidRPr="002A11DD" w14:paraId="09240E9B" w14:textId="77777777" w:rsidTr="002A11D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3DE4A5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979550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EC095A8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D3A483D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F22FE3" w14:textId="77777777" w:rsidR="002A11DD" w:rsidRPr="002A11DD" w:rsidRDefault="002A11DD" w:rsidP="002A11D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11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E350E" w14:textId="77777777" w:rsidR="006248C6" w:rsidRDefault="006248C6">
      <w:r>
        <w:separator/>
      </w:r>
    </w:p>
  </w:endnote>
  <w:endnote w:type="continuationSeparator" w:id="0">
    <w:p w14:paraId="75B04983" w14:textId="77777777" w:rsidR="006248C6" w:rsidRDefault="006248C6">
      <w:r>
        <w:continuationSeparator/>
      </w:r>
    </w:p>
  </w:endnote>
  <w:endnote w:type="continuationNotice" w:id="1">
    <w:p w14:paraId="53200125" w14:textId="77777777" w:rsidR="006248C6" w:rsidRDefault="006248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9DC8E" w14:textId="77777777" w:rsidR="006248C6" w:rsidRDefault="006248C6"/>
  </w:footnote>
  <w:footnote w:type="continuationSeparator" w:id="0">
    <w:p w14:paraId="51B03C76" w14:textId="77777777" w:rsidR="006248C6" w:rsidRDefault="006248C6">
      <w:r>
        <w:continuationSeparator/>
      </w:r>
    </w:p>
  </w:footnote>
  <w:footnote w:type="continuationNotice" w:id="1">
    <w:p w14:paraId="03705A88" w14:textId="77777777" w:rsidR="006248C6" w:rsidRDefault="006248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02C6E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9889564" w:tentative="1">
      <w:start w:val="1"/>
      <w:numFmt w:val="lowerLetter"/>
      <w:lvlText w:val="%2."/>
      <w:lvlJc w:val="left"/>
      <w:pPr>
        <w:ind w:left="1080" w:hanging="360"/>
      </w:pPr>
    </w:lvl>
    <w:lvl w:ilvl="2" w:tplc="A01CEFCC" w:tentative="1">
      <w:start w:val="1"/>
      <w:numFmt w:val="lowerRoman"/>
      <w:lvlText w:val="%3."/>
      <w:lvlJc w:val="right"/>
      <w:pPr>
        <w:ind w:left="1800" w:hanging="180"/>
      </w:pPr>
    </w:lvl>
    <w:lvl w:ilvl="3" w:tplc="F2A8C864" w:tentative="1">
      <w:start w:val="1"/>
      <w:numFmt w:val="decimal"/>
      <w:lvlText w:val="%4."/>
      <w:lvlJc w:val="left"/>
      <w:pPr>
        <w:ind w:left="2520" w:hanging="360"/>
      </w:pPr>
    </w:lvl>
    <w:lvl w:ilvl="4" w:tplc="290C12EC" w:tentative="1">
      <w:start w:val="1"/>
      <w:numFmt w:val="lowerLetter"/>
      <w:lvlText w:val="%5."/>
      <w:lvlJc w:val="left"/>
      <w:pPr>
        <w:ind w:left="3240" w:hanging="360"/>
      </w:pPr>
    </w:lvl>
    <w:lvl w:ilvl="5" w:tplc="2CBECCEA" w:tentative="1">
      <w:start w:val="1"/>
      <w:numFmt w:val="lowerRoman"/>
      <w:lvlText w:val="%6."/>
      <w:lvlJc w:val="right"/>
      <w:pPr>
        <w:ind w:left="3960" w:hanging="180"/>
      </w:pPr>
    </w:lvl>
    <w:lvl w:ilvl="6" w:tplc="E1F6400C" w:tentative="1">
      <w:start w:val="1"/>
      <w:numFmt w:val="decimal"/>
      <w:lvlText w:val="%7."/>
      <w:lvlJc w:val="left"/>
      <w:pPr>
        <w:ind w:left="4680" w:hanging="360"/>
      </w:pPr>
    </w:lvl>
    <w:lvl w:ilvl="7" w:tplc="84F646E4" w:tentative="1">
      <w:start w:val="1"/>
      <w:numFmt w:val="lowerLetter"/>
      <w:lvlText w:val="%8."/>
      <w:lvlJc w:val="left"/>
      <w:pPr>
        <w:ind w:left="5400" w:hanging="360"/>
      </w:pPr>
    </w:lvl>
    <w:lvl w:ilvl="8" w:tplc="1CB8106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ACCEE6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23097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C0A7CA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CA4A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A6E48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00B1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9A7D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EE0C10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19E70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98BA895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A9E4074" w:tentative="1">
      <w:start w:val="1"/>
      <w:numFmt w:val="lowerLetter"/>
      <w:lvlText w:val="%2."/>
      <w:lvlJc w:val="left"/>
      <w:pPr>
        <w:ind w:left="1080" w:hanging="360"/>
      </w:pPr>
    </w:lvl>
    <w:lvl w:ilvl="2" w:tplc="01046F6A" w:tentative="1">
      <w:start w:val="1"/>
      <w:numFmt w:val="lowerRoman"/>
      <w:lvlText w:val="%3."/>
      <w:lvlJc w:val="right"/>
      <w:pPr>
        <w:ind w:left="1800" w:hanging="180"/>
      </w:pPr>
    </w:lvl>
    <w:lvl w:ilvl="3" w:tplc="9CA4EDE0" w:tentative="1">
      <w:start w:val="1"/>
      <w:numFmt w:val="decimal"/>
      <w:lvlText w:val="%4."/>
      <w:lvlJc w:val="left"/>
      <w:pPr>
        <w:ind w:left="2520" w:hanging="360"/>
      </w:pPr>
    </w:lvl>
    <w:lvl w:ilvl="4" w:tplc="6EF2A73E" w:tentative="1">
      <w:start w:val="1"/>
      <w:numFmt w:val="lowerLetter"/>
      <w:lvlText w:val="%5."/>
      <w:lvlJc w:val="left"/>
      <w:pPr>
        <w:ind w:left="3240" w:hanging="360"/>
      </w:pPr>
    </w:lvl>
    <w:lvl w:ilvl="5" w:tplc="9E4C70A8" w:tentative="1">
      <w:start w:val="1"/>
      <w:numFmt w:val="lowerRoman"/>
      <w:lvlText w:val="%6."/>
      <w:lvlJc w:val="right"/>
      <w:pPr>
        <w:ind w:left="3960" w:hanging="180"/>
      </w:pPr>
    </w:lvl>
    <w:lvl w:ilvl="6" w:tplc="62BEB146" w:tentative="1">
      <w:start w:val="1"/>
      <w:numFmt w:val="decimal"/>
      <w:lvlText w:val="%7."/>
      <w:lvlJc w:val="left"/>
      <w:pPr>
        <w:ind w:left="4680" w:hanging="360"/>
      </w:pPr>
    </w:lvl>
    <w:lvl w:ilvl="7" w:tplc="60A06CDC" w:tentative="1">
      <w:start w:val="1"/>
      <w:numFmt w:val="lowerLetter"/>
      <w:lvlText w:val="%8."/>
      <w:lvlJc w:val="left"/>
      <w:pPr>
        <w:ind w:left="5400" w:hanging="360"/>
      </w:pPr>
    </w:lvl>
    <w:lvl w:ilvl="8" w:tplc="D64E2E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436EF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64C41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0A82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B2C1E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41ACD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C602A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F286C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40D9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63E9C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2668422">
    <w:abstractNumId w:val="21"/>
  </w:num>
  <w:num w:numId="2" w16cid:durableId="1044211056">
    <w:abstractNumId w:val="16"/>
  </w:num>
  <w:num w:numId="3" w16cid:durableId="309096083">
    <w:abstractNumId w:val="0"/>
  </w:num>
  <w:num w:numId="4" w16cid:durableId="1297838532">
    <w:abstractNumId w:val="6"/>
  </w:num>
  <w:num w:numId="5" w16cid:durableId="2092458744">
    <w:abstractNumId w:val="19"/>
  </w:num>
  <w:num w:numId="6" w16cid:durableId="1028798145">
    <w:abstractNumId w:val="2"/>
  </w:num>
  <w:num w:numId="7" w16cid:durableId="1056318283">
    <w:abstractNumId w:val="13"/>
  </w:num>
  <w:num w:numId="8" w16cid:durableId="902713709">
    <w:abstractNumId w:val="9"/>
  </w:num>
  <w:num w:numId="9" w16cid:durableId="629823941">
    <w:abstractNumId w:val="1"/>
  </w:num>
  <w:num w:numId="10" w16cid:durableId="1919826156">
    <w:abstractNumId w:val="1"/>
  </w:num>
  <w:num w:numId="11" w16cid:durableId="1752652847">
    <w:abstractNumId w:val="3"/>
  </w:num>
  <w:num w:numId="12" w16cid:durableId="604270265">
    <w:abstractNumId w:val="4"/>
  </w:num>
  <w:num w:numId="13" w16cid:durableId="1796752031">
    <w:abstractNumId w:val="15"/>
  </w:num>
  <w:num w:numId="14" w16cid:durableId="1303582676">
    <w:abstractNumId w:val="10"/>
  </w:num>
  <w:num w:numId="15" w16cid:durableId="281613639">
    <w:abstractNumId w:val="7"/>
  </w:num>
  <w:num w:numId="16" w16cid:durableId="1637371878">
    <w:abstractNumId w:val="14"/>
  </w:num>
  <w:num w:numId="17" w16cid:durableId="1726367002">
    <w:abstractNumId w:val="5"/>
  </w:num>
  <w:num w:numId="18" w16cid:durableId="1317950562">
    <w:abstractNumId w:val="12"/>
  </w:num>
  <w:num w:numId="19" w16cid:durableId="326178896">
    <w:abstractNumId w:val="20"/>
  </w:num>
  <w:num w:numId="20" w16cid:durableId="129985841">
    <w:abstractNumId w:val="17"/>
  </w:num>
  <w:num w:numId="21" w16cid:durableId="968320648">
    <w:abstractNumId w:val="8"/>
  </w:num>
  <w:num w:numId="22" w16cid:durableId="1100680796">
    <w:abstractNumId w:val="18"/>
  </w:num>
  <w:num w:numId="23" w16cid:durableId="4711702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23D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D27"/>
    <w:rsid w:val="000655CC"/>
    <w:rsid w:val="000700AE"/>
    <w:rsid w:val="0007315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E0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07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1D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937"/>
    <w:rsid w:val="003203D7"/>
    <w:rsid w:val="00320F86"/>
    <w:rsid w:val="00324171"/>
    <w:rsid w:val="00326C24"/>
    <w:rsid w:val="00337F99"/>
    <w:rsid w:val="0034307B"/>
    <w:rsid w:val="00345EB1"/>
    <w:rsid w:val="00350CC4"/>
    <w:rsid w:val="00356C2D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C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C6"/>
    <w:rsid w:val="00627BEA"/>
    <w:rsid w:val="006319DB"/>
    <w:rsid w:val="0065595B"/>
    <w:rsid w:val="00660269"/>
    <w:rsid w:val="00665F89"/>
    <w:rsid w:val="006711F2"/>
    <w:rsid w:val="00673C92"/>
    <w:rsid w:val="006753EC"/>
    <w:rsid w:val="006A048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099"/>
    <w:rsid w:val="006D7535"/>
    <w:rsid w:val="006E450B"/>
    <w:rsid w:val="006F0D7E"/>
    <w:rsid w:val="00701EE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75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4E1"/>
    <w:rsid w:val="00950E4E"/>
    <w:rsid w:val="009529BD"/>
    <w:rsid w:val="009533B4"/>
    <w:rsid w:val="00971D93"/>
    <w:rsid w:val="009A1A9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70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9A9"/>
    <w:rsid w:val="00DD2BE0"/>
    <w:rsid w:val="00DE2951"/>
    <w:rsid w:val="00DE4447"/>
    <w:rsid w:val="00DE5DA2"/>
    <w:rsid w:val="00DF0033"/>
    <w:rsid w:val="00E002B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6B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051"/>
    <w:rsid w:val="00F22264"/>
    <w:rsid w:val="00F22EE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11E1F67-94D8-48A7-A247-AE34D79652A2}" type="presOf" srcId="{72C3C3E7-AFE7-48AF-A84A-F5F4B462ABCE}" destId="{AD4E5296-B06F-4F82-9CB5-F741BF6BFCC1}" srcOrd="0" destOrd="0" presId="urn:microsoft.com/office/officeart/2005/8/layout/hChevron3"/>
    <dgm:cxn modelId="{90D102A7-8F33-478D-8AC9-11508C2D05EB}" type="presOf" srcId="{B73EA016-5B5E-4372-8AFF-E16F061CFA05}" destId="{1F6A0B97-83F0-4189-B0CB-00156B0AC153}" srcOrd="0" destOrd="0" presId="urn:microsoft.com/office/officeart/2005/8/layout/hChevron3"/>
    <dgm:cxn modelId="{DC7010B5-CB76-4E36-A3EC-9F72D3CC4B3D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5FFE6E5-71D6-46D9-AE22-773031DCFCF3}" type="presOf" srcId="{548E9FD9-7371-42E5-8C31-C03B33C90BF7}" destId="{6CE68A43-9C69-4212-AF24-9AFEE7CA1715}" srcOrd="0" destOrd="0" presId="urn:microsoft.com/office/officeart/2005/8/layout/hChevron3"/>
    <dgm:cxn modelId="{0D7175FC-72CD-4A80-9C5A-FEEF1A565050}" type="presOf" srcId="{D813EA76-4FD3-4C15-BFBC-B1DF43B29666}" destId="{4784DBD1-3CBE-41A8-A2C7-CF088F838C79}" srcOrd="0" destOrd="0" presId="urn:microsoft.com/office/officeart/2005/8/layout/hChevron3"/>
    <dgm:cxn modelId="{439E7375-2F6C-42D7-9BFA-CC4362DBBF1C}" type="presParOf" srcId="{1F6A0B97-83F0-4189-B0CB-00156B0AC153}" destId="{4784DBD1-3CBE-41A8-A2C7-CF088F838C79}" srcOrd="0" destOrd="0" presId="urn:microsoft.com/office/officeart/2005/8/layout/hChevron3"/>
    <dgm:cxn modelId="{32EBD950-4CA4-4627-A14A-8CE79FEBACC3}" type="presParOf" srcId="{1F6A0B97-83F0-4189-B0CB-00156B0AC153}" destId="{37D14BC8-3203-463C-9804-9B3B86B621FF}" srcOrd="1" destOrd="0" presId="urn:microsoft.com/office/officeart/2005/8/layout/hChevron3"/>
    <dgm:cxn modelId="{B33EEB1E-B74F-4DC6-B8C8-C94E30890CDC}" type="presParOf" srcId="{1F6A0B97-83F0-4189-B0CB-00156B0AC153}" destId="{E13D0391-DAD9-4B61-AB66-3FA48A4F7006}" srcOrd="2" destOrd="0" presId="urn:microsoft.com/office/officeart/2005/8/layout/hChevron3"/>
    <dgm:cxn modelId="{AA87C6C0-C95F-4967-80EE-2AE386453E8D}" type="presParOf" srcId="{1F6A0B97-83F0-4189-B0CB-00156B0AC153}" destId="{F9271109-4339-4036-9126-150629D10456}" srcOrd="3" destOrd="0" presId="urn:microsoft.com/office/officeart/2005/8/layout/hChevron3"/>
    <dgm:cxn modelId="{B232B26B-99A8-4EBE-9BA0-DA1AFE93F4DD}" type="presParOf" srcId="{1F6A0B97-83F0-4189-B0CB-00156B0AC153}" destId="{AD4E5296-B06F-4F82-9CB5-F741BF6BFCC1}" srcOrd="4" destOrd="0" presId="urn:microsoft.com/office/officeart/2005/8/layout/hChevron3"/>
    <dgm:cxn modelId="{35C01B84-06CF-46DE-9C43-6D4D10E89BC0}" type="presParOf" srcId="{1F6A0B97-83F0-4189-B0CB-00156B0AC153}" destId="{99F7A086-6C98-4385-8FFE-3337C1F24694}" srcOrd="5" destOrd="0" presId="urn:microsoft.com/office/officeart/2005/8/layout/hChevron3"/>
    <dgm:cxn modelId="{F1D856B8-1A7E-4243-A618-14259AA8F48F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215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Ansikte mjukdelar K+ (809800)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2022-05-18T04:10:00.0000000Z</dcterms:created>
  <dcterms:modified xsi:type="dcterms:W3CDTF">2024-11-26T12:44:00.0000000Z</dcterms:modified>
</coreProperties>
</file>