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A998" w14:textId="77777777" w:rsidR="002A11DD" w:rsidRDefault="002A11DD" w:rsidP="00F35B05">
      <w:pPr>
        <w:pStyle w:val="Rubrik2"/>
        <w:sectPr w:rsidR="002A11DD" w:rsidSect="002A11D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E2E11E" w14:textId="77777777" w:rsidR="002A11DD" w:rsidRPr="002A11DD" w:rsidRDefault="002A11DD" w:rsidP="002A11D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E31F2E" w14:textId="77777777" w:rsidR="002A11DD" w:rsidRPr="002A11DD" w:rsidRDefault="002A11DD" w:rsidP="002A11D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CEEC9D7" w14:textId="74AFD2BC" w:rsidR="002A11DD" w:rsidRPr="002A11DD" w:rsidRDefault="00206072" w:rsidP="00206072">
      <w:pPr>
        <w:pStyle w:val="Rubrik1"/>
        <w:ind w:left="0"/>
        <w:rPr>
          <w:sz w:val="18"/>
          <w:szCs w:val="18"/>
        </w:rPr>
      </w:pPr>
      <w:r w:rsidRPr="002A11DD">
        <w:t>DT Ansikte mjukdelar K+ (809800)</w:t>
      </w:r>
    </w:p>
    <w:p w14:paraId="2FC2197E" w14:textId="77777777" w:rsidR="002A11DD" w:rsidRPr="002A11DD" w:rsidRDefault="002A11DD" w:rsidP="002A11DD">
      <w:pPr>
        <w:spacing w:after="0" w:line="240" w:lineRule="auto"/>
        <w:ind w:left="0" w:right="0"/>
        <w:rPr>
          <w:sz w:val="18"/>
          <w:szCs w:val="18"/>
        </w:rPr>
      </w:pPr>
    </w:p>
    <w:p w14:paraId="4458CF30" w14:textId="1EB0D406" w:rsidR="002A11DD" w:rsidRPr="002A11DD" w:rsidRDefault="009F470B" w:rsidP="00206072">
      <w:pPr>
        <w:pStyle w:val="Rubrik2"/>
        <w:ind w:left="0"/>
      </w:pPr>
      <w:r>
        <w:t>Förändringar sedan föregående version</w:t>
      </w:r>
    </w:p>
    <w:p w14:paraId="1E114B2B" w14:textId="5B29E1D2" w:rsidR="002A11DD" w:rsidRPr="002A11DD" w:rsidRDefault="00835EEC" w:rsidP="002A11D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187D6539" w14:textId="77777777" w:rsidR="002A11DD" w:rsidRPr="002A11DD" w:rsidRDefault="002A11DD" w:rsidP="002A11D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DA102D1" w14:textId="77777777" w:rsidR="002A11DD" w:rsidRPr="002A11DD" w:rsidRDefault="002A11DD" w:rsidP="00206072">
      <w:pPr>
        <w:pStyle w:val="Rubrik2"/>
        <w:ind w:left="0"/>
      </w:pPr>
      <w:r w:rsidRPr="002A11DD">
        <w:t>Syfte</w:t>
      </w:r>
    </w:p>
    <w:p w14:paraId="24E76B22" w14:textId="1E8998B5" w:rsidR="002A11DD" w:rsidRPr="002A11DD" w:rsidRDefault="002A11DD" w:rsidP="002A11D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A11D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D05B4A4" w14:textId="77777777" w:rsidR="002A11DD" w:rsidRPr="002A11DD" w:rsidRDefault="002A11DD" w:rsidP="00206072">
      <w:pPr>
        <w:pStyle w:val="Rubrik2"/>
        <w:ind w:left="0"/>
      </w:pPr>
      <w:r w:rsidRPr="002A11D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A11DD" w:rsidRPr="002A11DD" w14:paraId="01883C4F" w14:textId="77777777" w:rsidTr="002A213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EEFE7BF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49A6102" w14:textId="2B1F7D6A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Tumör, metastaser, abscess</w:t>
            </w:r>
            <w:r w:rsidR="00F07051">
              <w:rPr>
                <w:rFonts w:ascii="Arial" w:hAnsi="Arial" w:cs="Arial"/>
                <w:sz w:val="18"/>
                <w:szCs w:val="18"/>
              </w:rPr>
              <w:t>, komplicerad otit/mastoidit</w:t>
            </w:r>
            <w:r w:rsidR="006711F2">
              <w:rPr>
                <w:rFonts w:ascii="Arial" w:hAnsi="Arial" w:cs="Arial"/>
                <w:sz w:val="18"/>
                <w:szCs w:val="18"/>
              </w:rPr>
              <w:t xml:space="preserve"> m.m.</w:t>
            </w:r>
          </w:p>
        </w:tc>
      </w:tr>
      <w:tr w:rsidR="002A11DD" w:rsidRPr="002A11DD" w14:paraId="03DBE5F1" w14:textId="77777777" w:rsidTr="002A213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7E471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7B0804" w14:textId="73034183" w:rsidR="002A11DD" w:rsidRPr="002A11DD" w:rsidRDefault="002A11DD" w:rsidP="002A11D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2A11D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2A11DD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7EF56A6" w14:textId="034225EF" w:rsidR="002A11DD" w:rsidRPr="002A11DD" w:rsidRDefault="002A11DD" w:rsidP="002A11D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160F17">
              <w:rPr>
                <w:rFonts w:ascii="Arial" w:hAnsi="Arial" w:cs="Arial"/>
                <w:sz w:val="18"/>
                <w:szCs w:val="18"/>
              </w:rPr>
              <w:t>helst rosa.</w:t>
            </w:r>
          </w:p>
        </w:tc>
      </w:tr>
      <w:tr w:rsidR="002A11DD" w:rsidRPr="002A11DD" w14:paraId="6464DB0C" w14:textId="77777777" w:rsidTr="002A213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10F48B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22F7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A11DD" w:rsidRPr="002A11DD" w14:paraId="4F7A1F54" w14:textId="77777777" w:rsidTr="002A213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34595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5338DD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46B95837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 xml:space="preserve">Bolus 2: Omnipaque 350 mg I/ml enligt OmniJect ”Hals split bolus 2”. </w:t>
            </w:r>
          </w:p>
        </w:tc>
      </w:tr>
      <w:tr w:rsidR="002A11DD" w:rsidRPr="002A11DD" w14:paraId="0EA6DC9A" w14:textId="77777777" w:rsidTr="002A213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10C23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F6A21F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CB674AD" w14:textId="456E0E6E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2A11D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A11DD" w:rsidRPr="002A11DD" w14:paraId="0301D666" w14:textId="77777777" w:rsidTr="002A213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269CBEC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FC0FD9E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9CE6AEB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0EE88F04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0AC35789" w14:textId="77777777" w:rsidR="002A11DD" w:rsidRPr="002A11DD" w:rsidRDefault="002A11DD" w:rsidP="002A11D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788AC04C" w14:textId="77777777" w:rsidR="002A11DD" w:rsidRPr="002A11DD" w:rsidRDefault="002A11DD" w:rsidP="002A11D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FC54157" w14:textId="77777777" w:rsidR="00F22EE3" w:rsidRDefault="00F22EE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E001B1E" w14:textId="658E50F9" w:rsidR="002A11DD" w:rsidRPr="002A11DD" w:rsidRDefault="002A11DD" w:rsidP="00206072">
      <w:pPr>
        <w:pStyle w:val="Rubrik2"/>
        <w:ind w:left="0"/>
      </w:pPr>
      <w:r w:rsidRPr="002A11DD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A11DD" w:rsidRPr="002A11DD" w14:paraId="6C77F372" w14:textId="77777777" w:rsidTr="002A11DD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51D5A3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8F7141C" wp14:editId="09CB353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1BB83E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11D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C4430F" wp14:editId="2B4D816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452755</wp:posOffset>
                      </wp:positionV>
                      <wp:extent cx="1638300" cy="1191895"/>
                      <wp:effectExtent l="19050" t="19050" r="19050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795" cy="11918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FE19" id="Rektangel 3" o:spid="_x0000_s1026" style="position:absolute;margin-left:7.5pt;margin-top:35.65pt;width:129pt;height: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2A11D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68FB11" wp14:editId="7174A80B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455295</wp:posOffset>
                      </wp:positionV>
                      <wp:extent cx="410210" cy="1191895"/>
                      <wp:effectExtent l="0" t="0" r="8890" b="825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1918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2935B3" w14:textId="77777777" w:rsidR="002A11DD" w:rsidRPr="0066567D" w:rsidRDefault="002A11DD" w:rsidP="00F22EE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8FB1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35.85pt;width:32.3pt;height:93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" adj="3717" fillcolor="red" stroked="f" strokeweight="1pt">
                      <v:textbox inset="1mm,1mm,1mm,1mm">
                        <w:txbxContent>
                          <w:p w14:paraId="302935B3" w14:textId="77777777" w:rsidR="002A11DD" w:rsidRPr="0066567D" w:rsidRDefault="002A11DD" w:rsidP="00F22EE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w:drawing>
                <wp:inline distT="0" distB="0" distL="0" distR="0" wp14:anchorId="235FAB47" wp14:editId="283A913F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40714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1DD" w:rsidRPr="002A11DD" w14:paraId="40750EC1" w14:textId="77777777" w:rsidTr="002A11D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0C33CD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D0221FA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DE692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11DD" w:rsidRPr="002A11DD" w14:paraId="16EB8FDE" w14:textId="77777777" w:rsidTr="002A11DD">
        <w:trPr>
          <w:trHeight w:val="227"/>
        </w:trPr>
        <w:tc>
          <w:tcPr>
            <w:tcW w:w="1950" w:type="dxa"/>
            <w:shd w:val="clear" w:color="auto" w:fill="FFFFFF"/>
          </w:tcPr>
          <w:p w14:paraId="65C3D92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56F961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DE157F" w14:textId="77777777" w:rsidR="002A11DD" w:rsidRPr="002A11DD" w:rsidRDefault="002A11DD" w:rsidP="002A11D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A11DD" w:rsidRPr="002A11DD" w14:paraId="589D8644" w14:textId="77777777" w:rsidTr="002A11DD">
        <w:trPr>
          <w:trHeight w:val="227"/>
        </w:trPr>
        <w:tc>
          <w:tcPr>
            <w:tcW w:w="1950" w:type="dxa"/>
            <w:shd w:val="clear" w:color="auto" w:fill="FFFFFF"/>
          </w:tcPr>
          <w:p w14:paraId="65FAEC3F" w14:textId="77777777" w:rsidR="002A11DD" w:rsidRPr="002A11DD" w:rsidRDefault="002A11DD" w:rsidP="002A11D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Ansikte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6461A5B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2A11DD">
              <w:rPr>
                <w:rFonts w:ascii="Arial" w:hAnsi="Arial" w:cs="Arial"/>
                <w:sz w:val="18"/>
                <w:szCs w:val="18"/>
              </w:rPr>
              <w:t xml:space="preserve"> Hakspets – sinus frontalis överkant.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6DFD5C" w14:textId="77777777" w:rsidR="002A11DD" w:rsidRPr="002A11DD" w:rsidRDefault="002A11DD" w:rsidP="002A11D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9110D3A" w14:textId="77777777" w:rsidR="002A11DD" w:rsidRPr="002A11DD" w:rsidRDefault="002A11DD" w:rsidP="002A11D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E3540B0" w14:textId="77777777" w:rsidR="002A11DD" w:rsidRPr="002A11DD" w:rsidRDefault="002A11DD" w:rsidP="002A11D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szCs w:val="26"/>
        </w:rPr>
      </w:pPr>
      <w:r w:rsidRPr="002A11DD">
        <w:rPr>
          <w:rFonts w:ascii="Arial" w:hAnsi="Arial" w:cs="Arial"/>
          <w:b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806"/>
      </w:tblGrid>
      <w:tr w:rsidR="002A11DD" w:rsidRPr="002A11DD" w14:paraId="5ABBB2BC" w14:textId="77777777" w:rsidTr="002A11D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BFF78E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D1A8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7F1E6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9E2D82E" wp14:editId="3E8C42B0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26035</wp:posOffset>
                      </wp:positionV>
                      <wp:extent cx="410210" cy="657225"/>
                      <wp:effectExtent l="984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6922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B2DC54" w14:textId="77777777" w:rsidR="002A11DD" w:rsidRPr="0066567D" w:rsidRDefault="002A11DD" w:rsidP="00F22EE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D82E" id="Upp 19" o:spid="_x0000_s1027" type="#_x0000_t68" style="position:absolute;left:0;text-align:left;margin-left:23.5pt;margin-top:2.05pt;width:32.3pt;height:51.75pt;rotation:6301533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" adj="6741" fillcolor="red" stroked="f" strokeweight="1pt">
                      <v:textbox style="layout-flow:vertical;mso-layout-flow-alt:bottom-to-top" inset="1mm,1mm,1mm,1mm">
                        <w:txbxContent>
                          <w:p w14:paraId="1FB2DC54" w14:textId="77777777" w:rsidR="002A11DD" w:rsidRPr="0066567D" w:rsidRDefault="002A11DD" w:rsidP="00F22EE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5E73BF2" wp14:editId="32F37CDF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782320</wp:posOffset>
                      </wp:positionV>
                      <wp:extent cx="1353185" cy="135890"/>
                      <wp:effectExtent l="19050" t="19050" r="37465" b="3556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3721" cy="13607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3AC03F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05pt,61.6pt" to="113.6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20A3534" wp14:editId="1CA7DC97">
                      <wp:simplePos x="0" y="0"/>
                      <wp:positionH relativeFrom="margin">
                        <wp:posOffset>953135</wp:posOffset>
                      </wp:positionH>
                      <wp:positionV relativeFrom="paragraph">
                        <wp:posOffset>298450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120558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354A60" w14:textId="77777777" w:rsidR="002A11DD" w:rsidRPr="0066564D" w:rsidRDefault="002A11DD" w:rsidP="00F22EE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0A353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75.05pt;margin-top:23.5pt;width:32.25pt;height:45.35pt;rotation:-11446345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4A354A60" w14:textId="77777777" w:rsidR="002A11DD" w:rsidRPr="0066564D" w:rsidRDefault="002A11DD" w:rsidP="00F22EE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EC65861" wp14:editId="4A39850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10160</wp:posOffset>
                      </wp:positionV>
                      <wp:extent cx="128905" cy="1389380"/>
                      <wp:effectExtent l="19050" t="19050" r="23495" b="2032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061" cy="138941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48936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45pt,.8pt" to="68.6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w:drawing>
                <wp:inline distT="0" distB="0" distL="0" distR="0" wp14:anchorId="1BB19798" wp14:editId="07115639">
                  <wp:extent cx="1317847" cy="1408799"/>
                  <wp:effectExtent l="0" t="0" r="0" b="127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617520" name=""/>
                          <pic:cNvPicPr/>
                        </pic:nvPicPr>
                        <pic:blipFill>
                          <a:blip r:embed="rId25"/>
                          <a:srcRect l="4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84" cy="1419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BF520E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F257E6E" wp14:editId="1C7024DE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589280</wp:posOffset>
                      </wp:positionV>
                      <wp:extent cx="410210" cy="575945"/>
                      <wp:effectExtent l="0" t="6668" r="0" b="222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014016" w14:textId="77777777" w:rsidR="002A11DD" w:rsidRPr="0066567D" w:rsidRDefault="002A11DD" w:rsidP="00F22EE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57E6E" id="Upp 22" o:spid="_x0000_s1029" type="#_x0000_t68" style="position:absolute;left:0;text-align:left;margin-left:23.55pt;margin-top:46.4pt;width:32.3pt;height:45.3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DmqmRQ3gAAAAo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4E014016" w14:textId="77777777" w:rsidR="002A11DD" w:rsidRPr="0066567D" w:rsidRDefault="002A11DD" w:rsidP="00F22EE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5432980" wp14:editId="4C9BC69A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13970</wp:posOffset>
                      </wp:positionV>
                      <wp:extent cx="22225" cy="1365250"/>
                      <wp:effectExtent l="19050" t="19050" r="34925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225" cy="13652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E7870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1.1pt" to="64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A11DD">
              <w:rPr>
                <w:noProof/>
                <w:szCs w:val="20"/>
              </w:rPr>
              <w:drawing>
                <wp:inline distT="0" distB="0" distL="0" distR="0" wp14:anchorId="0F1ED724" wp14:editId="2D3047B6">
                  <wp:extent cx="1616553" cy="1384880"/>
                  <wp:effectExtent l="0" t="0" r="3175" b="635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716973" name=""/>
                          <pic:cNvPicPr/>
                        </pic:nvPicPr>
                        <pic:blipFill>
                          <a:blip r:embed="rId26"/>
                          <a:srcRect l="4584" b="25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97" cy="1394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1DD" w:rsidRPr="002A11DD" w14:paraId="49F0C707" w14:textId="77777777" w:rsidTr="002A11D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C4B35B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19AD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D78B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34D5CE1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11DD" w:rsidRPr="002A11DD" w14:paraId="4BFD5161" w14:textId="77777777" w:rsidTr="002A11D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10469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0E0A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68342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A66855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11DD" w:rsidRPr="002A11DD" w14:paraId="690D7E2F" w14:textId="77777777" w:rsidTr="002A11D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27E18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422C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  <w:p w14:paraId="2AB8111A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274EB3C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71400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B12CB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5AECE21" w14:textId="77777777" w:rsidR="002A11DD" w:rsidRPr="002A11DD" w:rsidRDefault="002A11DD" w:rsidP="002A11D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E26A7E5" w14:textId="77777777" w:rsidR="002A11DD" w:rsidRPr="002A11DD" w:rsidRDefault="002A11DD" w:rsidP="002A11D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szCs w:val="26"/>
        </w:rPr>
      </w:pPr>
      <w:r w:rsidRPr="002A11DD">
        <w:rPr>
          <w:rFonts w:ascii="Arial" w:hAnsi="Arial" w:cs="Arial"/>
          <w:b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A11DD" w:rsidRPr="002A11DD" w14:paraId="1D019692" w14:textId="77777777" w:rsidTr="002A213D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C03E93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16A17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3D652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5EDDAB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6AA1B2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C9E27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A11DD" w:rsidRPr="002A11DD" w14:paraId="1A7B53DC" w14:textId="77777777" w:rsidTr="002A213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FA2060" w14:textId="77777777" w:rsidR="002A11DD" w:rsidRPr="002A11DD" w:rsidRDefault="002A11DD" w:rsidP="002A11D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Ansikte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8EBB2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7104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8ADD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1EB7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2A336D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11DD" w:rsidRPr="002A11DD" w14:paraId="15929810" w14:textId="77777777" w:rsidTr="002A213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4CE788" w14:textId="77777777" w:rsidR="002A11DD" w:rsidRPr="002A11DD" w:rsidRDefault="002A11DD" w:rsidP="002A11D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B0043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5B221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F60C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05C08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EF7700E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11DD" w:rsidRPr="002A11DD" w14:paraId="46DDBBFF" w14:textId="77777777" w:rsidTr="002A213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E06286" w14:textId="77777777" w:rsidR="002A11DD" w:rsidRPr="002A11DD" w:rsidRDefault="002A11DD" w:rsidP="002A11D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077C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124D4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EB0A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CF0F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5E5AAF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11DD" w:rsidRPr="002A11DD" w14:paraId="6EBD3239" w14:textId="77777777" w:rsidTr="002A213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3820ACA" w14:textId="77777777" w:rsidR="002A11DD" w:rsidRPr="002A11DD" w:rsidRDefault="002A11DD" w:rsidP="002A11D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E4C97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A11AB27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2DFD79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05F000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79087F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A11DD" w:rsidRPr="002A11DD" w14:paraId="6E6F48F0" w14:textId="77777777" w:rsidTr="002A213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3C9B95" w14:textId="77777777" w:rsidR="002A11DD" w:rsidRPr="002A11DD" w:rsidRDefault="002A11DD" w:rsidP="002A11D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11DD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2A11D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98C1B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0ADB7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53160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H75/Boneplus/FC35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41F4B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BB15DFB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A11DD" w:rsidRPr="002A11DD" w14:paraId="51C8568C" w14:textId="77777777" w:rsidTr="002A213D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4E0876" w14:textId="77777777" w:rsidR="002A11DD" w:rsidRPr="002A11DD" w:rsidRDefault="002A11DD" w:rsidP="002A11D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A778A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CC53B7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B4846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sz w:val="18"/>
                <w:szCs w:val="18"/>
                <w:lang w:val="en-US"/>
              </w:rPr>
              <w:t>H75/Boneplus/FC35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480CB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11C3274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A11D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A11DD" w:rsidRPr="002A11DD" w14:paraId="4A9E4967" w14:textId="77777777" w:rsidTr="002A213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D118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530C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CC42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E6DD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921ED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78A37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A11DD" w:rsidRPr="002A11DD" w14:paraId="547F39A3" w14:textId="77777777" w:rsidTr="002A213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E410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40605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796E1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3FDE4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010F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76DE1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1D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FD30772" w14:textId="77777777" w:rsidR="002A11DD" w:rsidRPr="002A11DD" w:rsidRDefault="002A11DD" w:rsidP="002A11D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DD1631A" w14:textId="77777777" w:rsidR="002A11DD" w:rsidRPr="002A11DD" w:rsidRDefault="002A11DD" w:rsidP="002A11D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szCs w:val="26"/>
        </w:rPr>
      </w:pPr>
      <w:r w:rsidRPr="002A11DD">
        <w:rPr>
          <w:rFonts w:ascii="Arial" w:hAnsi="Arial" w:cs="Arial"/>
          <w:b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A11DD" w:rsidRPr="002A11DD" w14:paraId="269C42E9" w14:textId="77777777" w:rsidTr="002A11D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4D3A93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710B6B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73D983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1054FD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3D3FCF5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7332875D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BF9A8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11D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897AACB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Ansikte K+</w:t>
            </w:r>
          </w:p>
          <w:p w14:paraId="6D801CB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6DA72C4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Ansikte K+</w:t>
            </w:r>
          </w:p>
          <w:p w14:paraId="6571C4C2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58963478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567D250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AFBFE0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Ansikte K+</w:t>
            </w:r>
          </w:p>
          <w:p w14:paraId="404E6BB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B879617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Ansikte K+</w:t>
            </w:r>
          </w:p>
          <w:p w14:paraId="3B95A9D3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11D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A0E9B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2F952CAD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7FE70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9CFF00E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9393F8C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47BE5E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5EF430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8CABFAF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288C2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46ABB4BC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DFBC65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A4B367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2759A40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AB380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906564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8E94CE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EF76C1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0F6FD398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417C58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F4C12F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4803CC9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A8C78F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FC78F1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7B86DAC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543B32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3E8F9217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152D4F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778074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2BC88B0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D48382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4C5D536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491614A" w14:textId="77777777" w:rsidR="002A11DD" w:rsidRPr="002A11DD" w:rsidRDefault="002A11DD" w:rsidP="002A11D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4E4A93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07B2030B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E4480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AC464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010F6CC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D8C440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7EDCAC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88913FB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D035F0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19197B43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2B821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72A253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E3652F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AD959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A518433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495C09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5CB85B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31377986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9A8B17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0D6AB5A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67865CC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E6411A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35C5984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E2D2FA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C4993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11DD" w:rsidRPr="002A11DD" w14:paraId="09240E9B" w14:textId="77777777" w:rsidTr="002A11D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3DE4A5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979550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EC095A8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D3A483D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F22FE3" w14:textId="77777777" w:rsidR="002A11DD" w:rsidRPr="002A11DD" w:rsidRDefault="002A11DD" w:rsidP="002A11D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A11D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350E" w14:textId="77777777" w:rsidR="006248C6" w:rsidRDefault="006248C6">
      <w:r>
        <w:separator/>
      </w:r>
    </w:p>
  </w:endnote>
  <w:endnote w:type="continuationSeparator" w:id="0">
    <w:p w14:paraId="75B04983" w14:textId="77777777" w:rsidR="006248C6" w:rsidRDefault="006248C6">
      <w:r>
        <w:continuationSeparator/>
      </w:r>
    </w:p>
  </w:endnote>
  <w:endnote w:type="continuationNotice" w:id="1">
    <w:p w14:paraId="53200125" w14:textId="77777777" w:rsidR="006248C6" w:rsidRDefault="006248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DC8E" w14:textId="77777777" w:rsidR="006248C6" w:rsidRDefault="006248C6"/>
  </w:footnote>
  <w:footnote w:type="continuationSeparator" w:id="0">
    <w:p w14:paraId="51B03C76" w14:textId="77777777" w:rsidR="006248C6" w:rsidRDefault="006248C6">
      <w:r>
        <w:continuationSeparator/>
      </w:r>
    </w:p>
  </w:footnote>
  <w:footnote w:type="continuationNotice" w:id="1">
    <w:p w14:paraId="03705A88" w14:textId="77777777" w:rsidR="006248C6" w:rsidRDefault="006248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02C6E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9889564" w:tentative="1">
      <w:start w:val="1"/>
      <w:numFmt w:val="lowerLetter"/>
      <w:lvlText w:val="%2."/>
      <w:lvlJc w:val="left"/>
      <w:pPr>
        <w:ind w:left="1080" w:hanging="360"/>
      </w:pPr>
    </w:lvl>
    <w:lvl w:ilvl="2" w:tplc="A01CEFCC" w:tentative="1">
      <w:start w:val="1"/>
      <w:numFmt w:val="lowerRoman"/>
      <w:lvlText w:val="%3."/>
      <w:lvlJc w:val="right"/>
      <w:pPr>
        <w:ind w:left="1800" w:hanging="180"/>
      </w:pPr>
    </w:lvl>
    <w:lvl w:ilvl="3" w:tplc="F2A8C864" w:tentative="1">
      <w:start w:val="1"/>
      <w:numFmt w:val="decimal"/>
      <w:lvlText w:val="%4."/>
      <w:lvlJc w:val="left"/>
      <w:pPr>
        <w:ind w:left="2520" w:hanging="360"/>
      </w:pPr>
    </w:lvl>
    <w:lvl w:ilvl="4" w:tplc="290C12EC" w:tentative="1">
      <w:start w:val="1"/>
      <w:numFmt w:val="lowerLetter"/>
      <w:lvlText w:val="%5."/>
      <w:lvlJc w:val="left"/>
      <w:pPr>
        <w:ind w:left="3240" w:hanging="360"/>
      </w:pPr>
    </w:lvl>
    <w:lvl w:ilvl="5" w:tplc="2CBECCEA" w:tentative="1">
      <w:start w:val="1"/>
      <w:numFmt w:val="lowerRoman"/>
      <w:lvlText w:val="%6."/>
      <w:lvlJc w:val="right"/>
      <w:pPr>
        <w:ind w:left="3960" w:hanging="180"/>
      </w:pPr>
    </w:lvl>
    <w:lvl w:ilvl="6" w:tplc="E1F6400C" w:tentative="1">
      <w:start w:val="1"/>
      <w:numFmt w:val="decimal"/>
      <w:lvlText w:val="%7."/>
      <w:lvlJc w:val="left"/>
      <w:pPr>
        <w:ind w:left="4680" w:hanging="360"/>
      </w:pPr>
    </w:lvl>
    <w:lvl w:ilvl="7" w:tplc="84F646E4" w:tentative="1">
      <w:start w:val="1"/>
      <w:numFmt w:val="lowerLetter"/>
      <w:lvlText w:val="%8."/>
      <w:lvlJc w:val="left"/>
      <w:pPr>
        <w:ind w:left="5400" w:hanging="360"/>
      </w:pPr>
    </w:lvl>
    <w:lvl w:ilvl="8" w:tplc="1CB810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ACCEE6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23097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0A7C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A4AD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6E48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00B1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9A7D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E0C1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9E70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98BA895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A9E4074" w:tentative="1">
      <w:start w:val="1"/>
      <w:numFmt w:val="lowerLetter"/>
      <w:lvlText w:val="%2."/>
      <w:lvlJc w:val="left"/>
      <w:pPr>
        <w:ind w:left="1080" w:hanging="360"/>
      </w:pPr>
    </w:lvl>
    <w:lvl w:ilvl="2" w:tplc="01046F6A" w:tentative="1">
      <w:start w:val="1"/>
      <w:numFmt w:val="lowerRoman"/>
      <w:lvlText w:val="%3."/>
      <w:lvlJc w:val="right"/>
      <w:pPr>
        <w:ind w:left="1800" w:hanging="180"/>
      </w:pPr>
    </w:lvl>
    <w:lvl w:ilvl="3" w:tplc="9CA4EDE0" w:tentative="1">
      <w:start w:val="1"/>
      <w:numFmt w:val="decimal"/>
      <w:lvlText w:val="%4."/>
      <w:lvlJc w:val="left"/>
      <w:pPr>
        <w:ind w:left="2520" w:hanging="360"/>
      </w:pPr>
    </w:lvl>
    <w:lvl w:ilvl="4" w:tplc="6EF2A73E" w:tentative="1">
      <w:start w:val="1"/>
      <w:numFmt w:val="lowerLetter"/>
      <w:lvlText w:val="%5."/>
      <w:lvlJc w:val="left"/>
      <w:pPr>
        <w:ind w:left="3240" w:hanging="360"/>
      </w:pPr>
    </w:lvl>
    <w:lvl w:ilvl="5" w:tplc="9E4C70A8" w:tentative="1">
      <w:start w:val="1"/>
      <w:numFmt w:val="lowerRoman"/>
      <w:lvlText w:val="%6."/>
      <w:lvlJc w:val="right"/>
      <w:pPr>
        <w:ind w:left="3960" w:hanging="180"/>
      </w:pPr>
    </w:lvl>
    <w:lvl w:ilvl="6" w:tplc="62BEB146" w:tentative="1">
      <w:start w:val="1"/>
      <w:numFmt w:val="decimal"/>
      <w:lvlText w:val="%7."/>
      <w:lvlJc w:val="left"/>
      <w:pPr>
        <w:ind w:left="4680" w:hanging="360"/>
      </w:pPr>
    </w:lvl>
    <w:lvl w:ilvl="7" w:tplc="60A06CDC" w:tentative="1">
      <w:start w:val="1"/>
      <w:numFmt w:val="lowerLetter"/>
      <w:lvlText w:val="%8."/>
      <w:lvlJc w:val="left"/>
      <w:pPr>
        <w:ind w:left="5400" w:hanging="360"/>
      </w:pPr>
    </w:lvl>
    <w:lvl w:ilvl="8" w:tplc="D64E2E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0436EF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64C4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0A82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2C1E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1AC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C602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286C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40D9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3E9C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2668422">
    <w:abstractNumId w:val="21"/>
  </w:num>
  <w:num w:numId="2" w16cid:durableId="1044211056">
    <w:abstractNumId w:val="16"/>
  </w:num>
  <w:num w:numId="3" w16cid:durableId="309096083">
    <w:abstractNumId w:val="0"/>
  </w:num>
  <w:num w:numId="4" w16cid:durableId="1297838532">
    <w:abstractNumId w:val="6"/>
  </w:num>
  <w:num w:numId="5" w16cid:durableId="2092458744">
    <w:abstractNumId w:val="19"/>
  </w:num>
  <w:num w:numId="6" w16cid:durableId="1028798145">
    <w:abstractNumId w:val="2"/>
  </w:num>
  <w:num w:numId="7" w16cid:durableId="1056318283">
    <w:abstractNumId w:val="13"/>
  </w:num>
  <w:num w:numId="8" w16cid:durableId="902713709">
    <w:abstractNumId w:val="9"/>
  </w:num>
  <w:num w:numId="9" w16cid:durableId="629823941">
    <w:abstractNumId w:val="1"/>
  </w:num>
  <w:num w:numId="10" w16cid:durableId="1919826156">
    <w:abstractNumId w:val="1"/>
  </w:num>
  <w:num w:numId="11" w16cid:durableId="1752652847">
    <w:abstractNumId w:val="3"/>
  </w:num>
  <w:num w:numId="12" w16cid:durableId="604270265">
    <w:abstractNumId w:val="4"/>
  </w:num>
  <w:num w:numId="13" w16cid:durableId="1796752031">
    <w:abstractNumId w:val="15"/>
  </w:num>
  <w:num w:numId="14" w16cid:durableId="1303582676">
    <w:abstractNumId w:val="10"/>
  </w:num>
  <w:num w:numId="15" w16cid:durableId="281613639">
    <w:abstractNumId w:val="7"/>
  </w:num>
  <w:num w:numId="16" w16cid:durableId="1637371878">
    <w:abstractNumId w:val="14"/>
  </w:num>
  <w:num w:numId="17" w16cid:durableId="1726367002">
    <w:abstractNumId w:val="5"/>
  </w:num>
  <w:num w:numId="18" w16cid:durableId="1317950562">
    <w:abstractNumId w:val="12"/>
  </w:num>
  <w:num w:numId="19" w16cid:durableId="326178896">
    <w:abstractNumId w:val="20"/>
  </w:num>
  <w:num w:numId="20" w16cid:durableId="129985841">
    <w:abstractNumId w:val="17"/>
  </w:num>
  <w:num w:numId="21" w16cid:durableId="968320648">
    <w:abstractNumId w:val="8"/>
  </w:num>
  <w:num w:numId="22" w16cid:durableId="1100680796">
    <w:abstractNumId w:val="18"/>
  </w:num>
  <w:num w:numId="23" w16cid:durableId="471170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23D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4D27"/>
    <w:rsid w:val="000655CC"/>
    <w:rsid w:val="000700AE"/>
    <w:rsid w:val="0007315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E09"/>
    <w:rsid w:val="001139D4"/>
    <w:rsid w:val="00126A2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F17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607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A11D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937"/>
    <w:rsid w:val="003203D7"/>
    <w:rsid w:val="00320F86"/>
    <w:rsid w:val="00324171"/>
    <w:rsid w:val="00326C24"/>
    <w:rsid w:val="00337F99"/>
    <w:rsid w:val="0034307B"/>
    <w:rsid w:val="00345EB1"/>
    <w:rsid w:val="00350CC4"/>
    <w:rsid w:val="00356C2D"/>
    <w:rsid w:val="00360E0D"/>
    <w:rsid w:val="00362F59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0C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8C6"/>
    <w:rsid w:val="00627BEA"/>
    <w:rsid w:val="006319DB"/>
    <w:rsid w:val="0065595B"/>
    <w:rsid w:val="00660269"/>
    <w:rsid w:val="00665F89"/>
    <w:rsid w:val="006711F2"/>
    <w:rsid w:val="00673C92"/>
    <w:rsid w:val="006753EC"/>
    <w:rsid w:val="006A048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099"/>
    <w:rsid w:val="006D7535"/>
    <w:rsid w:val="006E450B"/>
    <w:rsid w:val="006F0D7E"/>
    <w:rsid w:val="00701EE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75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EEC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4E1"/>
    <w:rsid w:val="00950E4E"/>
    <w:rsid w:val="009529BD"/>
    <w:rsid w:val="009533B4"/>
    <w:rsid w:val="00971D93"/>
    <w:rsid w:val="009A1A9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70B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19A9"/>
    <w:rsid w:val="00DD2BE0"/>
    <w:rsid w:val="00DE2951"/>
    <w:rsid w:val="00DE4447"/>
    <w:rsid w:val="00DE5DA2"/>
    <w:rsid w:val="00DF0033"/>
    <w:rsid w:val="00E002B9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6B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051"/>
    <w:rsid w:val="00F22264"/>
    <w:rsid w:val="00F22EE3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11E1F67-94D8-48A7-A247-AE34D79652A2}" type="presOf" srcId="{72C3C3E7-AFE7-48AF-A84A-F5F4B462ABCE}" destId="{AD4E5296-B06F-4F82-9CB5-F741BF6BFCC1}" srcOrd="0" destOrd="0" presId="urn:microsoft.com/office/officeart/2005/8/layout/hChevron3"/>
    <dgm:cxn modelId="{90D102A7-8F33-478D-8AC9-11508C2D05EB}" type="presOf" srcId="{B73EA016-5B5E-4372-8AFF-E16F061CFA05}" destId="{1F6A0B97-83F0-4189-B0CB-00156B0AC153}" srcOrd="0" destOrd="0" presId="urn:microsoft.com/office/officeart/2005/8/layout/hChevron3"/>
    <dgm:cxn modelId="{DC7010B5-CB76-4E36-A3EC-9F72D3CC4B3D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5FFE6E5-71D6-46D9-AE22-773031DCFCF3}" type="presOf" srcId="{548E9FD9-7371-42E5-8C31-C03B33C90BF7}" destId="{6CE68A43-9C69-4212-AF24-9AFEE7CA1715}" srcOrd="0" destOrd="0" presId="urn:microsoft.com/office/officeart/2005/8/layout/hChevron3"/>
    <dgm:cxn modelId="{0D7175FC-72CD-4A80-9C5A-FEEF1A565050}" type="presOf" srcId="{D813EA76-4FD3-4C15-BFBC-B1DF43B29666}" destId="{4784DBD1-3CBE-41A8-A2C7-CF088F838C79}" srcOrd="0" destOrd="0" presId="urn:microsoft.com/office/officeart/2005/8/layout/hChevron3"/>
    <dgm:cxn modelId="{439E7375-2F6C-42D7-9BFA-CC4362DBBF1C}" type="presParOf" srcId="{1F6A0B97-83F0-4189-B0CB-00156B0AC153}" destId="{4784DBD1-3CBE-41A8-A2C7-CF088F838C79}" srcOrd="0" destOrd="0" presId="urn:microsoft.com/office/officeart/2005/8/layout/hChevron3"/>
    <dgm:cxn modelId="{32EBD950-4CA4-4627-A14A-8CE79FEBACC3}" type="presParOf" srcId="{1F6A0B97-83F0-4189-B0CB-00156B0AC153}" destId="{37D14BC8-3203-463C-9804-9B3B86B621FF}" srcOrd="1" destOrd="0" presId="urn:microsoft.com/office/officeart/2005/8/layout/hChevron3"/>
    <dgm:cxn modelId="{B33EEB1E-B74F-4DC6-B8C8-C94E30890CDC}" type="presParOf" srcId="{1F6A0B97-83F0-4189-B0CB-00156B0AC153}" destId="{E13D0391-DAD9-4B61-AB66-3FA48A4F7006}" srcOrd="2" destOrd="0" presId="urn:microsoft.com/office/officeart/2005/8/layout/hChevron3"/>
    <dgm:cxn modelId="{AA87C6C0-C95F-4967-80EE-2AE386453E8D}" type="presParOf" srcId="{1F6A0B97-83F0-4189-B0CB-00156B0AC153}" destId="{F9271109-4339-4036-9126-150629D10456}" srcOrd="3" destOrd="0" presId="urn:microsoft.com/office/officeart/2005/8/layout/hChevron3"/>
    <dgm:cxn modelId="{B232B26B-99A8-4EBE-9BA0-DA1AFE93F4DD}" type="presParOf" srcId="{1F6A0B97-83F0-4189-B0CB-00156B0AC153}" destId="{AD4E5296-B06F-4F82-9CB5-F741BF6BFCC1}" srcOrd="4" destOrd="0" presId="urn:microsoft.com/office/officeart/2005/8/layout/hChevron3"/>
    <dgm:cxn modelId="{35C01B84-06CF-46DE-9C43-6D4D10E89BC0}" type="presParOf" srcId="{1F6A0B97-83F0-4189-B0CB-00156B0AC153}" destId="{99F7A086-6C98-4385-8FFE-3337C1F24694}" srcOrd="5" destOrd="0" presId="urn:microsoft.com/office/officeart/2005/8/layout/hChevron3"/>
    <dgm:cxn modelId="{F1D856B8-1A7E-4243-A618-14259AA8F48F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2</Pages>
  <Words>215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Ansikte mjukdelar K+ (809800)</dc:title>
  <dc:subject/>
  <dc:creator>patrik.jens.johansson@vgregion.se</dc:creator>
  <keywords/>
  <lastModifiedBy>Ulrica Sehlberg</lastModifiedBy>
  <revision>23</revision>
  <lastPrinted>2016-03-31T10:56:00.0000000Z</lastPrinted>
  <dcterms:created xsi:type="dcterms:W3CDTF">2022-05-18T04:10:00.0000000Z</dcterms:created>
  <dcterms:modified xsi:type="dcterms:W3CDTF">2026-02-03T12:38:00.0000000Z</dcterms:modified>
</coreProperties>
</file>