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1BB9C" w14:textId="77777777" w:rsidR="003C4D21" w:rsidRDefault="003C4D21" w:rsidP="00F35B05">
      <w:pPr>
        <w:pStyle w:val="Heading2"/>
        <w:sectPr w:rsidR="003C4D21" w:rsidSect="003C4D2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3E6E90F" w14:textId="77777777" w:rsidR="00A55AC6" w:rsidRPr="003C4D21" w:rsidRDefault="00A55AC6" w:rsidP="00A55AC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91B1D4B" w14:textId="5D2F1EF2" w:rsidR="003C4D21" w:rsidRPr="003C4D21" w:rsidRDefault="00A55AC6" w:rsidP="00A55AC6">
      <w:pPr>
        <w:pStyle w:val="Heading1"/>
        <w:ind w:left="0"/>
        <w:rPr>
          <w:sz w:val="18"/>
          <w:szCs w:val="18"/>
        </w:rPr>
      </w:pPr>
      <w:r>
        <w:t xml:space="preserve">DT </w:t>
      </w:r>
      <w:r w:rsidR="42B7AA04">
        <w:t>U</w:t>
      </w:r>
      <w:r w:rsidR="00311D79">
        <w:t>rinvägsöversikt</w:t>
      </w:r>
      <w:r>
        <w:t xml:space="preserve"> </w:t>
      </w:r>
      <w:r w:rsidR="5D68F471">
        <w:t xml:space="preserve">akut </w:t>
      </w:r>
      <w:r>
        <w:t>(852706A)</w:t>
      </w:r>
    </w:p>
    <w:p w14:paraId="57D61CBD" w14:textId="23CEEF54" w:rsidR="003C4D21" w:rsidRPr="003C4D21" w:rsidRDefault="003C4D21" w:rsidP="0FEC9734">
      <w:pPr>
        <w:spacing w:after="0" w:line="240" w:lineRule="auto"/>
      </w:pPr>
    </w:p>
    <w:p w14:paraId="4C196397" w14:textId="77777777" w:rsidR="003C4D21" w:rsidRPr="003C4D21" w:rsidRDefault="003C4D21" w:rsidP="00A55AC6">
      <w:pPr>
        <w:pStyle w:val="Heading2"/>
        <w:ind w:left="0"/>
      </w:pPr>
      <w:r w:rsidRPr="003C4D21">
        <w:t>Syfte</w:t>
      </w:r>
    </w:p>
    <w:p w14:paraId="050E6509" w14:textId="77777777" w:rsidR="003C4D21" w:rsidRPr="003C4D21" w:rsidRDefault="003C4D21" w:rsidP="003C4D2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3C4D2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BFCE4B7" w14:textId="10B0A1D3" w:rsidR="0FEC9734" w:rsidRDefault="0FEC9734" w:rsidP="0FEC973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006913E" w14:textId="3A2456A1" w:rsidR="5C7B9C8B" w:rsidRDefault="5C7B9C8B" w:rsidP="0FEC9734">
      <w:pPr>
        <w:pStyle w:val="Heading2"/>
        <w:ind w:left="0"/>
      </w:pPr>
      <w:r>
        <w:t>Förändringar i denna version</w:t>
      </w:r>
    </w:p>
    <w:p w14:paraId="23ED9C38" w14:textId="69C42054" w:rsidR="5C7B9C8B" w:rsidRDefault="5C7B9C8B" w:rsidP="0FEC973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FEC9734">
        <w:rPr>
          <w:rFonts w:ascii="Arial" w:hAnsi="Arial" w:cs="Arial"/>
          <w:sz w:val="18"/>
          <w:szCs w:val="18"/>
        </w:rPr>
        <w:t>Ändrat namn på protokollet samt ändrat indikationer.</w:t>
      </w:r>
    </w:p>
    <w:p w14:paraId="64A06665" w14:textId="39C94267" w:rsidR="0FEC9734" w:rsidRDefault="0FEC9734" w:rsidP="0FEC973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446C132" w14:textId="77777777" w:rsidR="003C4D21" w:rsidRPr="003C4D21" w:rsidRDefault="003C4D21" w:rsidP="003C4D2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96E541B" w14:textId="77777777" w:rsidR="003C4D21" w:rsidRPr="003C4D21" w:rsidRDefault="003C4D21" w:rsidP="00A55AC6">
      <w:pPr>
        <w:pStyle w:val="Heading2"/>
        <w:ind w:left="0"/>
      </w:pPr>
      <w:r w:rsidRPr="003C4D21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3C4D21" w:rsidRPr="003C4D21" w14:paraId="54B6A37A" w14:textId="77777777" w:rsidTr="0021758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189D91D0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6FEF91BB" w14:textId="31C3C480" w:rsidR="003C4D21" w:rsidRPr="003C4D21" w:rsidRDefault="00F8496E" w:rsidP="003C4D2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8F1C2B">
              <w:rPr>
                <w:rFonts w:ascii="Arial" w:hAnsi="Arial" w:cs="Arial"/>
                <w:sz w:val="18"/>
                <w:szCs w:val="18"/>
              </w:rPr>
              <w:t>rinvägskonkrement</w:t>
            </w:r>
            <w:r w:rsidR="003C4D21" w:rsidRPr="003C4D2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F1C2B">
              <w:rPr>
                <w:rFonts w:ascii="Arial" w:hAnsi="Arial" w:cs="Arial"/>
                <w:sz w:val="18"/>
                <w:szCs w:val="18"/>
              </w:rPr>
              <w:t>hydronefros</w:t>
            </w:r>
            <w:r w:rsidR="00A023F5">
              <w:rPr>
                <w:rFonts w:ascii="Arial" w:hAnsi="Arial" w:cs="Arial"/>
                <w:sz w:val="18"/>
                <w:szCs w:val="18"/>
              </w:rPr>
              <w:t xml:space="preserve">, makrohematuri hos patient &lt; 30 år i kombination med ultraljud och cystoskopi, </w:t>
            </w:r>
            <w:r w:rsidR="003C4D21" w:rsidRPr="003C4D21">
              <w:rPr>
                <w:rFonts w:ascii="Arial" w:hAnsi="Arial" w:cs="Arial"/>
                <w:sz w:val="18"/>
                <w:szCs w:val="18"/>
              </w:rPr>
              <w:t>akuta patienter.</w:t>
            </w:r>
          </w:p>
        </w:tc>
      </w:tr>
      <w:tr w:rsidR="003C4D21" w:rsidRPr="003C4D21" w14:paraId="2ECA6CD7" w14:textId="77777777" w:rsidTr="0021758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AA5290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E56F3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3C4D21" w:rsidRPr="003C4D21" w14:paraId="73DA3C99" w14:textId="77777777" w:rsidTr="0021758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BE2F4D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29637A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3C4D21" w:rsidRPr="003C4D21" w14:paraId="3DE5D12E" w14:textId="77777777" w:rsidTr="0021758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53AE66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56396D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3C4D21" w:rsidRPr="003C4D21" w14:paraId="046985BE" w14:textId="77777777" w:rsidTr="0021758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96AF99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B4AEA" w14:textId="7B76AF31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4D21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A55AC6" w:rsidRPr="003C4D21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3C4D21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5ED5ADAD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4D21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674A84E" w14:textId="7BA3A214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3C4D2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3C4D21" w:rsidRPr="003C4D21" w14:paraId="4FB7F232" w14:textId="77777777" w:rsidTr="0021758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5F3C6F7C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2C8DE15B" w14:textId="77777777" w:rsidR="003C4D21" w:rsidRPr="003C4D21" w:rsidRDefault="003C4D21" w:rsidP="003C4D2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A0B3CD2" w14:textId="77777777" w:rsidR="003C4D21" w:rsidRPr="003C4D21" w:rsidRDefault="003C4D21" w:rsidP="003C4D2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7C29192E" w14:textId="77777777" w:rsidR="003C4D21" w:rsidRPr="003C4D21" w:rsidRDefault="003C4D21" w:rsidP="003C4D2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5ED34500" w14:textId="77777777" w:rsidR="003C4D21" w:rsidRPr="003C4D21" w:rsidRDefault="003C4D21" w:rsidP="003C4D2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E9D7F18" w14:textId="77777777" w:rsidR="00540B15" w:rsidRDefault="00540B1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A0AECDC" w14:textId="77777777" w:rsidR="003C4D21" w:rsidRPr="003C4D21" w:rsidRDefault="003C4D21" w:rsidP="00A55AC6">
      <w:pPr>
        <w:pStyle w:val="Heading2"/>
        <w:ind w:left="0"/>
      </w:pPr>
      <w:r w:rsidRPr="003C4D21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3C4D21" w:rsidRPr="003C4D21" w14:paraId="6C1D3F46" w14:textId="77777777" w:rsidTr="003C4D21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02DA849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DD273FB" wp14:editId="4DB840F2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9DD5BB" w14:textId="484AF6A6" w:rsidR="003C4D21" w:rsidRPr="003C4D21" w:rsidRDefault="00B77DA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0A058CF" wp14:editId="0E1D72BA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415925</wp:posOffset>
                      </wp:positionV>
                      <wp:extent cx="410210" cy="115062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1506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152FCD" w14:textId="77777777" w:rsidR="003C4D21" w:rsidRPr="0066567D" w:rsidRDefault="003C4D21" w:rsidP="00A55AC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A058C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6.85pt;margin-top:32.75pt;width:32.3pt;height:90.6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" adj="3850" fillcolor="red" stroked="f" strokeweight="1pt">
                      <v:textbox inset="1mm,1mm,1mm,1mm">
                        <w:txbxContent>
                          <w:p w14:paraId="1F152FCD" w14:textId="77777777" w:rsidR="003C4D21" w:rsidRPr="0066567D" w:rsidRDefault="003C4D21" w:rsidP="00A55AC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670F" w:rsidRPr="003C4D2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CD59A0" wp14:editId="7F10D4D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396875</wp:posOffset>
                      </wp:positionV>
                      <wp:extent cx="1351280" cy="1169670"/>
                      <wp:effectExtent l="19050" t="19050" r="20320" b="1143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16967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5F6E7D93" id="Rektangel 3" o:spid="_x0000_s1026" style="position:absolute;margin-left:19.95pt;margin-top:31.25pt;width:106.4pt;height:9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" filled="f" strokecolor="red" strokeweight="3pt"/>
                  </w:pict>
                </mc:Fallback>
              </mc:AlternateContent>
            </w:r>
            <w:r w:rsidR="003C4D21" w:rsidRPr="003C4D21">
              <w:rPr>
                <w:noProof/>
                <w:szCs w:val="20"/>
              </w:rPr>
              <w:drawing>
                <wp:inline distT="0" distB="0" distL="0" distR="0" wp14:anchorId="5421F9E9" wp14:editId="367D3CDB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05232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D21" w:rsidRPr="003C4D21" w14:paraId="0D01DAC0" w14:textId="77777777" w:rsidTr="003C4D2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9114030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5D850AB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9BAB27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C4D21" w:rsidRPr="003C4D21" w14:paraId="28D51D4D" w14:textId="77777777" w:rsidTr="003C4D21">
        <w:trPr>
          <w:trHeight w:val="227"/>
        </w:trPr>
        <w:tc>
          <w:tcPr>
            <w:tcW w:w="1950" w:type="dxa"/>
            <w:shd w:val="clear" w:color="auto" w:fill="FFFFFF"/>
          </w:tcPr>
          <w:p w14:paraId="1B31BA97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5DCFE73B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E69B01" w14:textId="77777777" w:rsidR="003C4D21" w:rsidRPr="003C4D21" w:rsidRDefault="003C4D21" w:rsidP="003C4D2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3C4D21" w:rsidRPr="003C4D21" w14:paraId="004E6889" w14:textId="77777777" w:rsidTr="003C4D21">
        <w:trPr>
          <w:trHeight w:val="227"/>
        </w:trPr>
        <w:tc>
          <w:tcPr>
            <w:tcW w:w="1950" w:type="dxa"/>
            <w:shd w:val="clear" w:color="auto" w:fill="FFFFFF"/>
          </w:tcPr>
          <w:p w14:paraId="12D1E5B2" w14:textId="77777777" w:rsidR="003C4D21" w:rsidRPr="003C4D21" w:rsidRDefault="003C4D21" w:rsidP="003C4D2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Urinvägar K- 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965A586" w14:textId="19F16C1D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3C4D21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r w:rsidR="00B77DA1">
              <w:rPr>
                <w:rFonts w:ascii="Arial" w:hAnsi="Arial" w:cs="Arial"/>
                <w:sz w:val="18"/>
                <w:szCs w:val="18"/>
              </w:rPr>
              <w:t>symfys</w:t>
            </w:r>
            <w:r w:rsidR="00884E5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8BC092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B679866" w14:textId="77777777" w:rsidR="003C4D21" w:rsidRPr="003C4D21" w:rsidRDefault="003C4D21" w:rsidP="003C4D2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B0CFD66" w14:textId="77777777" w:rsidR="003C4D21" w:rsidRPr="003C4D21" w:rsidRDefault="003C4D21" w:rsidP="003C4D2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9CBFB2F" w14:textId="77777777" w:rsidR="003C4D21" w:rsidRPr="003C4D21" w:rsidRDefault="003C4D21" w:rsidP="00A55AC6">
      <w:pPr>
        <w:pStyle w:val="Heading2"/>
        <w:ind w:left="0"/>
      </w:pPr>
      <w:r w:rsidRPr="003C4D21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3C4D21" w:rsidRPr="003C4D21" w14:paraId="5E61BF35" w14:textId="77777777" w:rsidTr="003C4D2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1701A82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B5BE4C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5257FA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D9475E5" wp14:editId="437BD850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855345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475E42" w14:textId="77777777" w:rsidR="003C4D21" w:rsidRPr="0066567D" w:rsidRDefault="003C4D21" w:rsidP="00892C0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475E5" id="Upp 24" o:spid="_x0000_s1027" type="#_x0000_t68" style="position:absolute;left:0;text-align:left;margin-left:21.25pt;margin-top:67.3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0B475E42" w14:textId="77777777" w:rsidR="003C4D21" w:rsidRPr="0066567D" w:rsidRDefault="003C4D21" w:rsidP="00892C0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4D2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126544D" wp14:editId="367CBC4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-15875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8" cy="131765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3500171B">
                    <v:line id="Rak 1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7.55pt,-1.25pt" to="58pt,102.5pt" w14:anchorId="174656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">
                      <v:stroke joinstyle="miter"/>
                    </v:line>
                  </w:pict>
                </mc:Fallback>
              </mc:AlternateContent>
            </w:r>
            <w:r w:rsidRPr="003C4D2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A4FD35F" wp14:editId="136CD82E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20064E" w14:textId="77777777" w:rsidR="003C4D21" w:rsidRPr="0066564D" w:rsidRDefault="003C4D21" w:rsidP="00892C0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4FD35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AobCxd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7C20064E" w14:textId="77777777" w:rsidR="003C4D21" w:rsidRPr="0066564D" w:rsidRDefault="003C4D21" w:rsidP="00892C0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C4D2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1AE0911" wp14:editId="1C9EBF6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6917CD20">
                    <v:line id="Rak 8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75pt,56.55pt" to="112.1pt,56.55pt" w14:anchorId="0933E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3C4D21">
              <w:rPr>
                <w:noProof/>
                <w:szCs w:val="20"/>
              </w:rPr>
              <w:drawing>
                <wp:inline distT="0" distB="0" distL="0" distR="0" wp14:anchorId="112166F4" wp14:editId="49774946">
                  <wp:extent cx="1419843" cy="1303779"/>
                  <wp:effectExtent l="0" t="0" r="952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91712" name=""/>
                          <pic:cNvPicPr/>
                        </pic:nvPicPr>
                        <pic:blipFill>
                          <a:blip r:embed="rId24"/>
                          <a:srcRect l="1932" t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333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1060105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042E9D6" wp14:editId="22115D55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698500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811239" w14:textId="77777777" w:rsidR="003C4D21" w:rsidRPr="0066567D" w:rsidRDefault="003C4D21" w:rsidP="00892C0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2E9D6" id="Upp 19" o:spid="_x0000_s1029" type="#_x0000_t68" style="position:absolute;left:0;text-align:left;margin-left:92.45pt;margin-top:55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BVdHGu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32811239" w14:textId="77777777" w:rsidR="003C4D21" w:rsidRPr="0066567D" w:rsidRDefault="003C4D21" w:rsidP="00892C0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4D2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F364E44" wp14:editId="3165340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6066AF89">
                    <v:line id="Rak 23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2.75pt,54.35pt" to="131.7pt,54.35pt" w14:anchorId="6F673F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>
                      <v:stroke joinstyle="miter"/>
                    </v:line>
                  </w:pict>
                </mc:Fallback>
              </mc:AlternateContent>
            </w:r>
            <w:r w:rsidRPr="003C4D2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28A12FE" wp14:editId="560745F5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5A876D2D">
                    <v:line id="Rak 12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5.95pt,.1pt" to="66.3pt,109.6pt" w14:anchorId="77D50C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>
                      <v:stroke joinstyle="miter"/>
                    </v:line>
                  </w:pict>
                </mc:Fallback>
              </mc:AlternateContent>
            </w:r>
            <w:r w:rsidRPr="003C4D2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0139DDE" wp14:editId="3B9C53FF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7A4CE0" w14:textId="77777777" w:rsidR="003C4D21" w:rsidRPr="0066567D" w:rsidRDefault="003C4D21" w:rsidP="00892C0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39DDE" id="Upp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7D7A4CE0" w14:textId="77777777" w:rsidR="003C4D21" w:rsidRPr="0066567D" w:rsidRDefault="003C4D21" w:rsidP="00892C0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4D21">
              <w:rPr>
                <w:noProof/>
                <w:szCs w:val="20"/>
              </w:rPr>
              <w:drawing>
                <wp:inline distT="0" distB="0" distL="0" distR="0" wp14:anchorId="774F2B56" wp14:editId="333E69F2">
                  <wp:extent cx="1670034" cy="1383485"/>
                  <wp:effectExtent l="0" t="0" r="6985" b="762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39826" name=""/>
                          <pic:cNvPicPr/>
                        </pic:nvPicPr>
                        <pic:blipFill>
                          <a:blip r:embed="rId25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D21" w:rsidRPr="003C4D21" w14:paraId="2E6336CB" w14:textId="77777777" w:rsidTr="003C4D2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F13C67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73327" w14:textId="4CCB3FB4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noProof/>
                <w:sz w:val="18"/>
                <w:szCs w:val="18"/>
              </w:rPr>
              <w:t xml:space="preserve">Justeras så att anatomin blir symmetrisk (t.ex. efter bäckenet). DFOV ska omfatta </w:t>
            </w:r>
            <w:r w:rsidR="00B00410">
              <w:rPr>
                <w:rFonts w:ascii="Arial" w:hAnsi="Arial" w:cs="Arial"/>
                <w:noProof/>
                <w:sz w:val="18"/>
                <w:szCs w:val="18"/>
              </w:rPr>
              <w:t>urinvägar</w:t>
            </w:r>
            <w:r w:rsidRPr="003C4D21">
              <w:rPr>
                <w:rFonts w:ascii="Arial" w:hAnsi="Arial" w:cs="Arial"/>
                <w:noProof/>
                <w:sz w:val="18"/>
                <w:szCs w:val="18"/>
              </w:rPr>
              <w:t xml:space="preserve">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62430C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0B30212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C4D21" w:rsidRPr="003C4D21" w14:paraId="5ACAFC44" w14:textId="77777777" w:rsidTr="003C4D2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39E3D0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562C6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D0B3952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2A2CE24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C4D21" w:rsidRPr="003C4D21" w14:paraId="6608EA58" w14:textId="77777777" w:rsidTr="003C4D2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3C9798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0625C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1A297B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BB62728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F131060" w14:textId="77777777" w:rsidR="003C4D21" w:rsidRPr="003C4D21" w:rsidRDefault="003C4D21" w:rsidP="003C4D2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9682DFC" w14:textId="77777777" w:rsidR="003C4D21" w:rsidRPr="003C4D21" w:rsidRDefault="003C4D21" w:rsidP="00A55AC6">
      <w:pPr>
        <w:pStyle w:val="Heading2"/>
        <w:ind w:left="0"/>
      </w:pPr>
      <w:r w:rsidRPr="003C4D21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3C4D21" w:rsidRPr="003C4D21" w14:paraId="6376ABB5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CB8E0CE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B952AE1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49AF718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8062936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3C4D2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F67E01E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F0DE77E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3C4D21" w:rsidRPr="003C4D21" w14:paraId="03C03A22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A61DE9" w14:textId="77777777" w:rsidR="003C4D21" w:rsidRPr="003C4D21" w:rsidRDefault="003C4D21" w:rsidP="003C4D2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Urinvägar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667B6" w14:textId="4C7CFB38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57275" w14:textId="2D13210F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4B4F7" w14:textId="0F398795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F45FD" w14:textId="0B09BA3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6DCE815" w14:textId="02121705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3C4D21" w:rsidRPr="003C4D21" w14:paraId="3A79C4F6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082EF4A" w14:textId="77777777" w:rsidR="003C4D21" w:rsidRPr="003C4D21" w:rsidRDefault="003C4D21" w:rsidP="003C4D2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2A18E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C9CDA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A3B73" w14:textId="4E62352E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B</w:t>
            </w:r>
            <w:r w:rsidR="00833024">
              <w:rPr>
                <w:rFonts w:ascii="Arial" w:hAnsi="Arial" w:cs="Arial"/>
                <w:sz w:val="18"/>
                <w:szCs w:val="18"/>
              </w:rPr>
              <w:t>r40</w:t>
            </w:r>
            <w:r w:rsidRPr="003C4D2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785F7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8AB30BE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3C4D21" w:rsidRPr="003C4D21" w14:paraId="48E71DC0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C85E655" w14:textId="77777777" w:rsidR="003C4D21" w:rsidRPr="003C4D21" w:rsidRDefault="003C4D21" w:rsidP="003C4D2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24A54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A77AB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DBE54" w14:textId="5EACE99F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B</w:t>
            </w:r>
            <w:r w:rsidR="00833024">
              <w:rPr>
                <w:rFonts w:ascii="Arial" w:hAnsi="Arial" w:cs="Arial"/>
                <w:sz w:val="18"/>
                <w:szCs w:val="18"/>
              </w:rPr>
              <w:t>r40</w:t>
            </w:r>
            <w:r w:rsidRPr="003C4D2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B62DF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C4D2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26CF45B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3C4D2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3C4D21" w:rsidRPr="003C4D21" w14:paraId="207A7B94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56D2EA8" w14:textId="77777777" w:rsidR="003C4D21" w:rsidRPr="003C4D21" w:rsidRDefault="003C4D21" w:rsidP="003C4D2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3D00E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4D21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16794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4D21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F5EFA" w14:textId="2253C0A4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B</w:t>
            </w:r>
            <w:r w:rsidR="00833024">
              <w:rPr>
                <w:rFonts w:ascii="Arial" w:hAnsi="Arial" w:cs="Arial"/>
                <w:sz w:val="18"/>
                <w:szCs w:val="18"/>
              </w:rPr>
              <w:t>r40</w:t>
            </w:r>
            <w:r w:rsidRPr="003C4D2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B57DC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C4D2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3369838" w14:textId="777E496E" w:rsidR="003C4D21" w:rsidRPr="003C4D21" w:rsidRDefault="00833024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3C4D21" w:rsidRPr="003C4D21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3C4D21" w:rsidRPr="003C4D21" w14:paraId="095D02CE" w14:textId="77777777" w:rsidTr="0021758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3B170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AD2E7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9D11E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846A4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AB3C7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FCDF5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3C4D21" w:rsidRPr="003C4D21" w14:paraId="4F72C5C2" w14:textId="77777777" w:rsidTr="00217583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414C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2DDBE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1B9C2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02B82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1E082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EC39B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4D21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1198304" w14:textId="77777777" w:rsidR="003C4D21" w:rsidRPr="003C4D21" w:rsidRDefault="003C4D21" w:rsidP="003C4D2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AC3D445" w14:textId="77777777" w:rsidR="003C4D21" w:rsidRPr="003C4D21" w:rsidRDefault="003C4D21" w:rsidP="00A55AC6">
      <w:pPr>
        <w:pStyle w:val="Heading2"/>
        <w:ind w:left="0"/>
      </w:pPr>
      <w:r w:rsidRPr="003C4D21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3C4D21" w:rsidRPr="003C4D21" w14:paraId="2EFB81AA" w14:textId="77777777" w:rsidTr="003C4D2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5B32E29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5FED10E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BA6F116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E7B9B27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6FC0FEB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C4D21" w:rsidRPr="003C4D21" w14:paraId="5D473B4D" w14:textId="77777777" w:rsidTr="003C4D2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AA21B1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C4D2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76DB28FD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C4D21"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50C059C3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C4D2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E4069C6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826CC44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C4D21"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5376FF94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C4D2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1737B76C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C4D21">
              <w:rPr>
                <w:rFonts w:ascii="Arial" w:hAnsi="Arial" w:cs="Arial"/>
                <w:color w:val="FFFFFF"/>
                <w:sz w:val="18"/>
                <w:szCs w:val="18"/>
              </w:rPr>
              <w:t>Urinvägar K-</w:t>
            </w:r>
          </w:p>
          <w:p w14:paraId="4F8457DD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3C4D2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32BAAE1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C4D21" w:rsidRPr="003C4D21" w14:paraId="01BDD977" w14:textId="77777777" w:rsidTr="003C4D2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BAD058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9D76B80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43FBCC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31F82F9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AF05755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533FA7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C4D21" w:rsidRPr="003C4D21" w14:paraId="0696AD65" w14:textId="77777777" w:rsidTr="003C4D2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4C5E01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BBF39E9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21D7FA1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0B61130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3BE4623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959589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C4D21" w:rsidRPr="003C4D21" w14:paraId="02B73B9C" w14:textId="77777777" w:rsidTr="003C4D2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86C2A6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5E634AC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B7F6035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09AB429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9FE59BD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DC5A77C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C4D21" w:rsidRPr="003C4D21" w14:paraId="44E297B5" w14:textId="77777777" w:rsidTr="003C4D2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7670F1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CD799E8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382748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347D25E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55E387E" w14:textId="77777777" w:rsidR="003C4D21" w:rsidRPr="003C4D21" w:rsidRDefault="003C4D21" w:rsidP="003C4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AA9F32B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C4D21" w:rsidRPr="003C4D21" w14:paraId="19A043DA" w14:textId="77777777" w:rsidTr="003C4D2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E2C17C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D259DDE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7263619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FF63F03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4DC3F70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07A9484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C4D21" w:rsidRPr="003C4D21" w14:paraId="0945396F" w14:textId="77777777" w:rsidTr="003C4D2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57C901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6C6F7CB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A1CE4B6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17EFC47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FA0E151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9F0E31A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C4D21" w:rsidRPr="003C4D21" w14:paraId="1E70872B" w14:textId="77777777" w:rsidTr="003C4D2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B91AC3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3B447099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BA07B8B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6B054CB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5B1CCA9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052BDC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3C4D21" w:rsidRPr="003C4D21" w14:paraId="293E535D" w14:textId="77777777" w:rsidTr="003C4D2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DFE33D7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C17BA49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5527409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73A5E4D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40926D" w14:textId="77777777" w:rsidR="003C4D21" w:rsidRPr="003C4D21" w:rsidRDefault="003C4D21" w:rsidP="003C4D2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C5110">
      <w:type w:val="continuous"/>
      <w:pgSz w:w="11900" w:h="16840"/>
      <w:pgMar w:top="1135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CEC43" w14:textId="77777777" w:rsidR="00A43189" w:rsidRDefault="00A43189">
      <w:r>
        <w:separator/>
      </w:r>
    </w:p>
  </w:endnote>
  <w:endnote w:type="continuationSeparator" w:id="0">
    <w:p w14:paraId="522B790B" w14:textId="77777777" w:rsidR="00A43189" w:rsidRDefault="00A43189">
      <w:r>
        <w:continuationSeparator/>
      </w:r>
    </w:p>
  </w:endnote>
  <w:endnote w:type="continuationNotice" w:id="1">
    <w:p w14:paraId="787A5627" w14:textId="77777777" w:rsidR="00A43189" w:rsidRDefault="00A431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384B7" w14:textId="77777777" w:rsidR="00A43189" w:rsidRDefault="00A43189"/>
  </w:footnote>
  <w:footnote w:type="continuationSeparator" w:id="0">
    <w:p w14:paraId="4246AEE6" w14:textId="77777777" w:rsidR="00A43189" w:rsidRDefault="00A43189">
      <w:r>
        <w:continuationSeparator/>
      </w:r>
    </w:p>
  </w:footnote>
  <w:footnote w:type="continuationNotice" w:id="1">
    <w:p w14:paraId="0D40E89B" w14:textId="77777777" w:rsidR="00A43189" w:rsidRDefault="00A431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7009B36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38E6EEE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5504068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69AB4C6" w:tentative="1">
      <w:start w:val="1"/>
      <w:numFmt w:val="lowerLetter"/>
      <w:lvlText w:val="%2."/>
      <w:lvlJc w:val="left"/>
      <w:pPr>
        <w:ind w:left="1080" w:hanging="360"/>
      </w:pPr>
    </w:lvl>
    <w:lvl w:ilvl="2" w:tplc="A62A2792" w:tentative="1">
      <w:start w:val="1"/>
      <w:numFmt w:val="lowerRoman"/>
      <w:lvlText w:val="%3."/>
      <w:lvlJc w:val="right"/>
      <w:pPr>
        <w:ind w:left="1800" w:hanging="180"/>
      </w:pPr>
    </w:lvl>
    <w:lvl w:ilvl="3" w:tplc="98E8A174" w:tentative="1">
      <w:start w:val="1"/>
      <w:numFmt w:val="decimal"/>
      <w:lvlText w:val="%4."/>
      <w:lvlJc w:val="left"/>
      <w:pPr>
        <w:ind w:left="2520" w:hanging="360"/>
      </w:pPr>
    </w:lvl>
    <w:lvl w:ilvl="4" w:tplc="5552831A" w:tentative="1">
      <w:start w:val="1"/>
      <w:numFmt w:val="lowerLetter"/>
      <w:lvlText w:val="%5."/>
      <w:lvlJc w:val="left"/>
      <w:pPr>
        <w:ind w:left="3240" w:hanging="360"/>
      </w:pPr>
    </w:lvl>
    <w:lvl w:ilvl="5" w:tplc="E0EE885C" w:tentative="1">
      <w:start w:val="1"/>
      <w:numFmt w:val="lowerRoman"/>
      <w:lvlText w:val="%6."/>
      <w:lvlJc w:val="right"/>
      <w:pPr>
        <w:ind w:left="3960" w:hanging="180"/>
      </w:pPr>
    </w:lvl>
    <w:lvl w:ilvl="6" w:tplc="ABAED63C" w:tentative="1">
      <w:start w:val="1"/>
      <w:numFmt w:val="decimal"/>
      <w:lvlText w:val="%7."/>
      <w:lvlJc w:val="left"/>
      <w:pPr>
        <w:ind w:left="4680" w:hanging="360"/>
      </w:pPr>
    </w:lvl>
    <w:lvl w:ilvl="7" w:tplc="5628BDAE" w:tentative="1">
      <w:start w:val="1"/>
      <w:numFmt w:val="lowerLetter"/>
      <w:lvlText w:val="%8."/>
      <w:lvlJc w:val="left"/>
      <w:pPr>
        <w:ind w:left="5400" w:hanging="360"/>
      </w:pPr>
    </w:lvl>
    <w:lvl w:ilvl="8" w:tplc="76CCDD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451EEEA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9F01010" w:tentative="1">
      <w:start w:val="1"/>
      <w:numFmt w:val="lowerLetter"/>
      <w:lvlText w:val="%2."/>
      <w:lvlJc w:val="left"/>
      <w:pPr>
        <w:ind w:left="1080" w:hanging="360"/>
      </w:pPr>
    </w:lvl>
    <w:lvl w:ilvl="2" w:tplc="B792CFD6" w:tentative="1">
      <w:start w:val="1"/>
      <w:numFmt w:val="lowerRoman"/>
      <w:lvlText w:val="%3."/>
      <w:lvlJc w:val="right"/>
      <w:pPr>
        <w:ind w:left="1800" w:hanging="180"/>
      </w:pPr>
    </w:lvl>
    <w:lvl w:ilvl="3" w:tplc="05CCC38E" w:tentative="1">
      <w:start w:val="1"/>
      <w:numFmt w:val="decimal"/>
      <w:lvlText w:val="%4."/>
      <w:lvlJc w:val="left"/>
      <w:pPr>
        <w:ind w:left="2520" w:hanging="360"/>
      </w:pPr>
    </w:lvl>
    <w:lvl w:ilvl="4" w:tplc="A0100A5E" w:tentative="1">
      <w:start w:val="1"/>
      <w:numFmt w:val="lowerLetter"/>
      <w:lvlText w:val="%5."/>
      <w:lvlJc w:val="left"/>
      <w:pPr>
        <w:ind w:left="3240" w:hanging="360"/>
      </w:pPr>
    </w:lvl>
    <w:lvl w:ilvl="5" w:tplc="FA867DF4" w:tentative="1">
      <w:start w:val="1"/>
      <w:numFmt w:val="lowerRoman"/>
      <w:lvlText w:val="%6."/>
      <w:lvlJc w:val="right"/>
      <w:pPr>
        <w:ind w:left="3960" w:hanging="180"/>
      </w:pPr>
    </w:lvl>
    <w:lvl w:ilvl="6" w:tplc="9A3C924C" w:tentative="1">
      <w:start w:val="1"/>
      <w:numFmt w:val="decimal"/>
      <w:lvlText w:val="%7."/>
      <w:lvlJc w:val="left"/>
      <w:pPr>
        <w:ind w:left="4680" w:hanging="360"/>
      </w:pPr>
    </w:lvl>
    <w:lvl w:ilvl="7" w:tplc="FA90F0B8" w:tentative="1">
      <w:start w:val="1"/>
      <w:numFmt w:val="lowerLetter"/>
      <w:lvlText w:val="%8."/>
      <w:lvlJc w:val="left"/>
      <w:pPr>
        <w:ind w:left="5400" w:hanging="360"/>
      </w:pPr>
    </w:lvl>
    <w:lvl w:ilvl="8" w:tplc="71E025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1278C5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2E889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88EF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14F0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D66E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E89C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320E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B6B2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B85C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25041391">
    <w:abstractNumId w:val="20"/>
  </w:num>
  <w:num w:numId="2" w16cid:durableId="299503663">
    <w:abstractNumId w:val="15"/>
  </w:num>
  <w:num w:numId="3" w16cid:durableId="1514760895">
    <w:abstractNumId w:val="0"/>
  </w:num>
  <w:num w:numId="4" w16cid:durableId="835150631">
    <w:abstractNumId w:val="6"/>
  </w:num>
  <w:num w:numId="5" w16cid:durableId="189102585">
    <w:abstractNumId w:val="18"/>
  </w:num>
  <w:num w:numId="6" w16cid:durableId="954604545">
    <w:abstractNumId w:val="2"/>
  </w:num>
  <w:num w:numId="7" w16cid:durableId="1681276185">
    <w:abstractNumId w:val="12"/>
  </w:num>
  <w:num w:numId="8" w16cid:durableId="1519544144">
    <w:abstractNumId w:val="9"/>
  </w:num>
  <w:num w:numId="9" w16cid:durableId="1087507620">
    <w:abstractNumId w:val="1"/>
  </w:num>
  <w:num w:numId="10" w16cid:durableId="1104544196">
    <w:abstractNumId w:val="1"/>
  </w:num>
  <w:num w:numId="11" w16cid:durableId="645934711">
    <w:abstractNumId w:val="3"/>
  </w:num>
  <w:num w:numId="12" w16cid:durableId="635725134">
    <w:abstractNumId w:val="4"/>
  </w:num>
  <w:num w:numId="13" w16cid:durableId="2135250428">
    <w:abstractNumId w:val="14"/>
  </w:num>
  <w:num w:numId="14" w16cid:durableId="63071217">
    <w:abstractNumId w:val="10"/>
  </w:num>
  <w:num w:numId="15" w16cid:durableId="1663387991">
    <w:abstractNumId w:val="7"/>
  </w:num>
  <w:num w:numId="16" w16cid:durableId="723797622">
    <w:abstractNumId w:val="13"/>
  </w:num>
  <w:num w:numId="17" w16cid:durableId="18437688">
    <w:abstractNumId w:val="5"/>
  </w:num>
  <w:num w:numId="18" w16cid:durableId="1228301476">
    <w:abstractNumId w:val="11"/>
  </w:num>
  <w:num w:numId="19" w16cid:durableId="1055012354">
    <w:abstractNumId w:val="19"/>
  </w:num>
  <w:num w:numId="20" w16cid:durableId="484778703">
    <w:abstractNumId w:val="16"/>
  </w:num>
  <w:num w:numId="21" w16cid:durableId="659777234">
    <w:abstractNumId w:val="8"/>
  </w:num>
  <w:num w:numId="22" w16cid:durableId="13898382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583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1D79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4D21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343A"/>
    <w:rsid w:val="004D7BA3"/>
    <w:rsid w:val="004F4518"/>
    <w:rsid w:val="004F4C62"/>
    <w:rsid w:val="00501249"/>
    <w:rsid w:val="00501433"/>
    <w:rsid w:val="00511CC4"/>
    <w:rsid w:val="00531E60"/>
    <w:rsid w:val="00535AAA"/>
    <w:rsid w:val="00536A5A"/>
    <w:rsid w:val="00540B15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848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3243"/>
    <w:rsid w:val="006B5DE7"/>
    <w:rsid w:val="006C5048"/>
    <w:rsid w:val="006C6A4B"/>
    <w:rsid w:val="006C779F"/>
    <w:rsid w:val="006D01F5"/>
    <w:rsid w:val="006D0CFB"/>
    <w:rsid w:val="006D30C0"/>
    <w:rsid w:val="006D3929"/>
    <w:rsid w:val="006D7535"/>
    <w:rsid w:val="006E450B"/>
    <w:rsid w:val="006F0D7E"/>
    <w:rsid w:val="006F35E3"/>
    <w:rsid w:val="00706EEC"/>
    <w:rsid w:val="00710B77"/>
    <w:rsid w:val="00717C1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502D"/>
    <w:rsid w:val="0078609F"/>
    <w:rsid w:val="007917BA"/>
    <w:rsid w:val="007A5C6F"/>
    <w:rsid w:val="007D4241"/>
    <w:rsid w:val="007D4317"/>
    <w:rsid w:val="007D4EA3"/>
    <w:rsid w:val="007F1CFF"/>
    <w:rsid w:val="007F5DD5"/>
    <w:rsid w:val="00805D79"/>
    <w:rsid w:val="00821A1B"/>
    <w:rsid w:val="008262E9"/>
    <w:rsid w:val="00827E69"/>
    <w:rsid w:val="00833024"/>
    <w:rsid w:val="00835C4D"/>
    <w:rsid w:val="00843F48"/>
    <w:rsid w:val="00851423"/>
    <w:rsid w:val="00857848"/>
    <w:rsid w:val="008654B6"/>
    <w:rsid w:val="0087139C"/>
    <w:rsid w:val="00880E83"/>
    <w:rsid w:val="00884E57"/>
    <w:rsid w:val="00892C00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C2B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7F1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3F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189"/>
    <w:rsid w:val="00A43751"/>
    <w:rsid w:val="00A4748A"/>
    <w:rsid w:val="00A50982"/>
    <w:rsid w:val="00A514B7"/>
    <w:rsid w:val="00A54A0B"/>
    <w:rsid w:val="00A55AC6"/>
    <w:rsid w:val="00A61A05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C23"/>
    <w:rsid w:val="00AE5BC7"/>
    <w:rsid w:val="00AF5AAF"/>
    <w:rsid w:val="00B00410"/>
    <w:rsid w:val="00B046D8"/>
    <w:rsid w:val="00B13F4C"/>
    <w:rsid w:val="00B16219"/>
    <w:rsid w:val="00B16C59"/>
    <w:rsid w:val="00B33FDD"/>
    <w:rsid w:val="00B35348"/>
    <w:rsid w:val="00B359CC"/>
    <w:rsid w:val="00B36107"/>
    <w:rsid w:val="00B37819"/>
    <w:rsid w:val="00B41789"/>
    <w:rsid w:val="00B46C03"/>
    <w:rsid w:val="00B60C6C"/>
    <w:rsid w:val="00B619A9"/>
    <w:rsid w:val="00B65A9D"/>
    <w:rsid w:val="00B66D60"/>
    <w:rsid w:val="00B705C4"/>
    <w:rsid w:val="00B75EDE"/>
    <w:rsid w:val="00B77D88"/>
    <w:rsid w:val="00B77DA1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5110"/>
    <w:rsid w:val="00BE7978"/>
    <w:rsid w:val="00BF2321"/>
    <w:rsid w:val="00C0670F"/>
    <w:rsid w:val="00C07DDB"/>
    <w:rsid w:val="00C12B5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0350"/>
    <w:rsid w:val="00D37E7F"/>
    <w:rsid w:val="00D47AD7"/>
    <w:rsid w:val="00D51529"/>
    <w:rsid w:val="00D85218"/>
    <w:rsid w:val="00D915B1"/>
    <w:rsid w:val="00D916EB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2EBB"/>
    <w:rsid w:val="00E86CE8"/>
    <w:rsid w:val="00E90E82"/>
    <w:rsid w:val="00E97818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1BA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4C99"/>
    <w:rsid w:val="00F8496E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FEC9734"/>
    <w:rsid w:val="42B7AA04"/>
    <w:rsid w:val="50A8560E"/>
    <w:rsid w:val="513B2FE3"/>
    <w:rsid w:val="5C7B9C8B"/>
    <w:rsid w:val="5D68F47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FDE3220-EE58-4E87-B955-EADF45FF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203321F-5C33-4C73-AA05-2DF09206B0FD}" type="presOf" srcId="{72C3C3E7-AFE7-48AF-A84A-F5F4B462ABCE}" destId="{AD4E5296-B06F-4F82-9CB5-F741BF6BFCC1}" srcOrd="0" destOrd="0" presId="urn:microsoft.com/office/officeart/2005/8/layout/hChevron3"/>
    <dgm:cxn modelId="{50B6436F-3D27-4EEF-8C92-69E5F3A25455}" type="presOf" srcId="{B73EA016-5B5E-4372-8AFF-E16F061CFA05}" destId="{1F6A0B97-83F0-4189-B0CB-00156B0AC153}" srcOrd="0" destOrd="0" presId="urn:microsoft.com/office/officeart/2005/8/layout/hChevron3"/>
    <dgm:cxn modelId="{7F5B51A2-8AB5-497E-98B7-04D33749FAD5}" type="presOf" srcId="{548E9FD9-7371-42E5-8C31-C03B33C90BF7}" destId="{6CE68A43-9C69-4212-AF24-9AFEE7CA1715}" srcOrd="0" destOrd="0" presId="urn:microsoft.com/office/officeart/2005/8/layout/hChevron3"/>
    <dgm:cxn modelId="{942030A9-B810-4C53-A10F-F5855B5BE257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B344BF9-4119-46F1-B64D-F5C8F3755681}" type="presOf" srcId="{D813EA76-4FD3-4C15-BFBC-B1DF43B29666}" destId="{4784DBD1-3CBE-41A8-A2C7-CF088F838C79}" srcOrd="0" destOrd="0" presId="urn:microsoft.com/office/officeart/2005/8/layout/hChevron3"/>
    <dgm:cxn modelId="{5F54A00C-5C97-4410-81D3-23ECE56BC122}" type="presParOf" srcId="{1F6A0B97-83F0-4189-B0CB-00156B0AC153}" destId="{4784DBD1-3CBE-41A8-A2C7-CF088F838C79}" srcOrd="0" destOrd="0" presId="urn:microsoft.com/office/officeart/2005/8/layout/hChevron3"/>
    <dgm:cxn modelId="{F87F9FF8-41DB-4745-AD86-34B6E7D2FC00}" type="presParOf" srcId="{1F6A0B97-83F0-4189-B0CB-00156B0AC153}" destId="{37D14BC8-3203-463C-9804-9B3B86B621FF}" srcOrd="1" destOrd="0" presId="urn:microsoft.com/office/officeart/2005/8/layout/hChevron3"/>
    <dgm:cxn modelId="{3B3D435B-2693-4DC0-A314-33C9ECFC5434}" type="presParOf" srcId="{1F6A0B97-83F0-4189-B0CB-00156B0AC153}" destId="{E13D0391-DAD9-4B61-AB66-3FA48A4F7006}" srcOrd="2" destOrd="0" presId="urn:microsoft.com/office/officeart/2005/8/layout/hChevron3"/>
    <dgm:cxn modelId="{16CFBB57-0C11-436D-9D02-42E0F3C0C33F}" type="presParOf" srcId="{1F6A0B97-83F0-4189-B0CB-00156B0AC153}" destId="{F9271109-4339-4036-9126-150629D10456}" srcOrd="3" destOrd="0" presId="urn:microsoft.com/office/officeart/2005/8/layout/hChevron3"/>
    <dgm:cxn modelId="{31457451-E4A1-47CB-AEA6-F49690B10045}" type="presParOf" srcId="{1F6A0B97-83F0-4189-B0CB-00156B0AC153}" destId="{AD4E5296-B06F-4F82-9CB5-F741BF6BFCC1}" srcOrd="4" destOrd="0" presId="urn:microsoft.com/office/officeart/2005/8/layout/hChevron3"/>
    <dgm:cxn modelId="{7FB2BA74-2270-405D-A3DA-E4B1F648CB67}" type="presParOf" srcId="{1F6A0B97-83F0-4189-B0CB-00156B0AC153}" destId="{99F7A086-6C98-4385-8FFE-3337C1F24694}" srcOrd="5" destOrd="0" presId="urn:microsoft.com/office/officeart/2005/8/layout/hChevron3"/>
    <dgm:cxn modelId="{B87A41D1-A1B2-47F2-B0F6-C8759C779252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1</Pages>
  <Words>276</Words>
  <Characters>1578</Characters>
  <Application>Microsoft Office Word</Application>
  <DocSecurity>4</DocSecurity>
  <Lines>13</Lines>
  <Paragraphs>3</Paragraphs>
  <ScaleCrop>false</ScaleCrop>
  <Manager/>
  <Company/>
  <LinksUpToDate>false</LinksUpToDate>
  <CharactersWithSpaces>1851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Urinvägsöversikt akut (852706A)</dc:title>
  <dc:subject/>
  <dc:creator>patrik.jens.johansson@vgregion.se</dc:creator>
  <keywords/>
  <lastModifiedBy>Ulrica Sehlberg</lastModifiedBy>
  <revision>25</revision>
  <lastPrinted>2016-03-31T19:56:00.0000000Z</lastPrinted>
  <dcterms:created xsi:type="dcterms:W3CDTF">2022-05-18T13:10:00.0000000Z</dcterms:created>
  <dcterms:modified xsi:type="dcterms:W3CDTF">2026-03-04T10:10:00.0000000Z</dcterms:modified>
</coreProperties>
</file>