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51BB9C" w14:textId="77777777" w:rsidR="003C4D21" w:rsidRDefault="003C4D21" w:rsidP="00F35B05">
      <w:pPr>
        <w:pStyle w:val="Rubrik2"/>
        <w:sectPr w:rsidR="003C4D21" w:rsidSect="003C4D2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3E6E90F" w14:textId="77777777" w:rsidR="00A55AC6" w:rsidRPr="003C4D21" w:rsidRDefault="00A55AC6" w:rsidP="00A55AC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91B1D4B" w14:textId="5385F83B" w:rsidR="003C4D21" w:rsidRPr="003C4D21" w:rsidRDefault="00A55AC6" w:rsidP="00A55AC6">
      <w:pPr>
        <w:pStyle w:val="Rubrik1"/>
        <w:ind w:left="0"/>
        <w:rPr>
          <w:sz w:val="18"/>
          <w:szCs w:val="18"/>
        </w:rPr>
      </w:pPr>
      <w:r w:rsidRPr="003C4D21">
        <w:t>DT Akut njursten (852706A)</w:t>
      </w:r>
    </w:p>
    <w:p w14:paraId="103F9CF1" w14:textId="3A2456A1" w:rsidR="003C4D21" w:rsidRPr="003C4D21" w:rsidRDefault="00A55AC6" w:rsidP="00A55AC6">
      <w:pPr>
        <w:pStyle w:val="Rubrik2"/>
        <w:ind w:left="0"/>
      </w:pPr>
      <w:r>
        <w:t>Förändringar</w:t>
      </w:r>
      <w:r w:rsidR="003C4D21" w:rsidRPr="003C4D21">
        <w:t xml:space="preserve"> i denna version</w:t>
      </w:r>
    </w:p>
    <w:p w14:paraId="73748318" w14:textId="771CEE95" w:rsidR="003C4D21" w:rsidRPr="003C4D21" w:rsidRDefault="00833024" w:rsidP="003C4D2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57D61CBD" w14:textId="77777777" w:rsidR="003C4D21" w:rsidRPr="003C4D21" w:rsidRDefault="003C4D21" w:rsidP="003C4D2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C196397" w14:textId="77777777" w:rsidR="003C4D21" w:rsidRPr="003C4D21" w:rsidRDefault="003C4D21" w:rsidP="00A55AC6">
      <w:pPr>
        <w:pStyle w:val="Rubrik2"/>
        <w:ind w:left="0"/>
      </w:pPr>
      <w:r w:rsidRPr="003C4D21">
        <w:t>Syfte</w:t>
      </w:r>
    </w:p>
    <w:p w14:paraId="050E6509" w14:textId="77777777" w:rsidR="003C4D21" w:rsidRPr="003C4D21" w:rsidRDefault="003C4D21" w:rsidP="003C4D2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3C4D21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1446C132" w14:textId="77777777" w:rsidR="003C4D21" w:rsidRPr="003C4D21" w:rsidRDefault="003C4D21" w:rsidP="003C4D2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96E541B" w14:textId="77777777" w:rsidR="003C4D21" w:rsidRPr="003C4D21" w:rsidRDefault="003C4D21" w:rsidP="00A55AC6">
      <w:pPr>
        <w:pStyle w:val="Rubrik2"/>
        <w:ind w:left="0"/>
      </w:pPr>
      <w:r w:rsidRPr="003C4D21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3C4D21" w:rsidRPr="003C4D21" w14:paraId="54B6A37A" w14:textId="77777777" w:rsidTr="008740D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89D91D0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FEF91BB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Njursten, akuta patienter.</w:t>
            </w:r>
          </w:p>
        </w:tc>
      </w:tr>
      <w:tr w:rsidR="003C4D21" w:rsidRPr="003C4D21" w14:paraId="2ECA6CD7" w14:textId="77777777" w:rsidTr="008740D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DAA5290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A2E56F3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3C4D21" w:rsidRPr="003C4D21" w14:paraId="73DA3C99" w14:textId="77777777" w:rsidTr="008740D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6BE2F4D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929637A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3C4D21" w:rsidRPr="003C4D21" w14:paraId="3DE5D12E" w14:textId="77777777" w:rsidTr="008740D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653AE66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356396D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3C4D21" w:rsidRPr="003C4D21" w14:paraId="046985BE" w14:textId="77777777" w:rsidTr="008740D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496AF99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3DB4AEA" w14:textId="7B76AF31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C4D21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A55AC6" w:rsidRPr="003C4D21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3C4D21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5ED5ADAD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C4D21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4674A84E" w14:textId="7BA3A214" w:rsidR="003C4D21" w:rsidRPr="003C4D21" w:rsidRDefault="00833024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3C4D21" w:rsidRPr="003C4D2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3C4D21" w:rsidRPr="003C4D21" w14:paraId="4FB7F232" w14:textId="77777777" w:rsidTr="008740D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F3C6F7C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2C8DE15B" w14:textId="77777777" w:rsidR="003C4D21" w:rsidRPr="003C4D21" w:rsidRDefault="003C4D21" w:rsidP="003C4D2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A0B3CD2" w14:textId="77777777" w:rsidR="003C4D21" w:rsidRPr="003C4D21" w:rsidRDefault="003C4D21" w:rsidP="003C4D2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7C29192E" w14:textId="77777777" w:rsidR="003C4D21" w:rsidRPr="003C4D21" w:rsidRDefault="003C4D21" w:rsidP="003C4D2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5ED34500" w14:textId="77777777" w:rsidR="003C4D21" w:rsidRPr="003C4D21" w:rsidRDefault="003C4D21" w:rsidP="003C4D2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A0AECDC" w14:textId="77777777" w:rsidR="003C4D21" w:rsidRPr="003C4D21" w:rsidRDefault="003C4D21" w:rsidP="00A55AC6">
      <w:pPr>
        <w:pStyle w:val="Rubrik2"/>
        <w:ind w:left="0"/>
      </w:pPr>
      <w:r w:rsidRPr="003C4D21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3C4D21" w:rsidRPr="003C4D21" w14:paraId="6C1D3F46" w14:textId="77777777" w:rsidTr="003C4D21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402DA849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DD273FB" wp14:editId="4DB840F2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9DD5BB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0A058CF" wp14:editId="127BCF53">
                      <wp:simplePos x="0" y="0"/>
                      <wp:positionH relativeFrom="column">
                        <wp:posOffset>719455</wp:posOffset>
                      </wp:positionH>
                      <wp:positionV relativeFrom="paragraph">
                        <wp:posOffset>417195</wp:posOffset>
                      </wp:positionV>
                      <wp:extent cx="410210" cy="123952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23952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F152FCD" w14:textId="77777777" w:rsidR="003C4D21" w:rsidRPr="0066567D" w:rsidRDefault="003C4D21" w:rsidP="00A55AC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0A058CF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6.65pt;margin-top:32.85pt;width:32.3pt;height:97.6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" adj="3574" fillcolor="red" stroked="f" strokeweight="1pt">
                      <v:textbox inset="1mm,1mm,1mm,1mm">
                        <w:txbxContent>
                          <w:p w14:paraId="1F152FCD" w14:textId="77777777" w:rsidR="003C4D21" w:rsidRPr="0066567D" w:rsidRDefault="003C4D21" w:rsidP="00A55AC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C4D2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2CD59A0" wp14:editId="0AF42AFE">
                      <wp:simplePos x="0" y="0"/>
                      <wp:positionH relativeFrom="column">
                        <wp:posOffset>243840</wp:posOffset>
                      </wp:positionH>
                      <wp:positionV relativeFrom="paragraph">
                        <wp:posOffset>402590</wp:posOffset>
                      </wp:positionV>
                      <wp:extent cx="1351280" cy="1279525"/>
                      <wp:effectExtent l="19050" t="19050" r="20320" b="1587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1280" cy="127952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41FA63C" id="Rektangel 3" o:spid="_x0000_s1026" style="position:absolute;margin-left:19.2pt;margin-top:31.7pt;width:106.4pt;height:100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" filled="f" strokecolor="red" strokeweight="3pt"/>
                  </w:pict>
                </mc:Fallback>
              </mc:AlternateContent>
            </w:r>
            <w:r w:rsidRPr="003C4D21">
              <w:rPr>
                <w:noProof/>
                <w:szCs w:val="20"/>
              </w:rPr>
              <w:drawing>
                <wp:inline distT="0" distB="0" distL="0" distR="0" wp14:anchorId="5421F9E9" wp14:editId="367D3CDB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1052326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C4D21" w:rsidRPr="003C4D21" w14:paraId="0D01DAC0" w14:textId="77777777" w:rsidTr="003C4D21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9114030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5D850AB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69BAB27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C4D21" w:rsidRPr="003C4D21" w14:paraId="28D51D4D" w14:textId="77777777" w:rsidTr="003C4D21">
        <w:trPr>
          <w:trHeight w:val="227"/>
        </w:trPr>
        <w:tc>
          <w:tcPr>
            <w:tcW w:w="1950" w:type="dxa"/>
            <w:shd w:val="clear" w:color="auto" w:fill="FFFFFF"/>
          </w:tcPr>
          <w:p w14:paraId="1B31BA97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5DCFE73B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BE69B01" w14:textId="77777777" w:rsidR="003C4D21" w:rsidRPr="003C4D21" w:rsidRDefault="003C4D21" w:rsidP="003C4D21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3C4D21" w:rsidRPr="003C4D21" w14:paraId="004E6889" w14:textId="77777777" w:rsidTr="003C4D21">
        <w:trPr>
          <w:trHeight w:val="227"/>
        </w:trPr>
        <w:tc>
          <w:tcPr>
            <w:tcW w:w="1950" w:type="dxa"/>
            <w:shd w:val="clear" w:color="auto" w:fill="FFFFFF"/>
          </w:tcPr>
          <w:p w14:paraId="12D1E5B2" w14:textId="77777777" w:rsidR="003C4D21" w:rsidRPr="003C4D21" w:rsidRDefault="003C4D21" w:rsidP="003C4D2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Urinvägar K- (lågdos)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1965A586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3C4D21">
              <w:rPr>
                <w:rFonts w:ascii="Arial" w:hAnsi="Arial" w:cs="Arial"/>
                <w:sz w:val="18"/>
                <w:szCs w:val="18"/>
              </w:rPr>
              <w:t xml:space="preserve"> Nedanför diafragma – trochanter minor.</w:t>
            </w:r>
          </w:p>
          <w:p w14:paraId="6B8BC092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B679866" w14:textId="77777777" w:rsidR="003C4D21" w:rsidRPr="003C4D21" w:rsidRDefault="003C4D21" w:rsidP="003C4D2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B0CFD66" w14:textId="77777777" w:rsidR="003C4D21" w:rsidRPr="003C4D21" w:rsidRDefault="003C4D21" w:rsidP="003C4D21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C6223A6" w14:textId="77777777" w:rsidR="003C4D21" w:rsidRPr="003C4D21" w:rsidRDefault="003C4D21" w:rsidP="003C4D21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3C4D21">
        <w:rPr>
          <w:rFonts w:ascii="Arial" w:hAnsi="Arial" w:cs="Arial"/>
          <w:b/>
          <w:sz w:val="18"/>
          <w:szCs w:val="18"/>
        </w:rPr>
        <w:br w:type="page"/>
      </w:r>
    </w:p>
    <w:p w14:paraId="69CBFB2F" w14:textId="77777777" w:rsidR="003C4D21" w:rsidRPr="003C4D21" w:rsidRDefault="003C4D21" w:rsidP="00A55AC6">
      <w:pPr>
        <w:pStyle w:val="Rubrik2"/>
        <w:ind w:left="0"/>
      </w:pPr>
      <w:r w:rsidRPr="003C4D21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3C4D21" w:rsidRPr="003C4D21" w14:paraId="5E61BF35" w14:textId="77777777" w:rsidTr="003C4D2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1701A82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4B5BE4C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B5257FA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D9475E5" wp14:editId="437BD850">
                      <wp:simplePos x="0" y="0"/>
                      <wp:positionH relativeFrom="column">
                        <wp:posOffset>269875</wp:posOffset>
                      </wp:positionH>
                      <wp:positionV relativeFrom="paragraph">
                        <wp:posOffset>855345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B475E42" w14:textId="77777777" w:rsidR="003C4D21" w:rsidRPr="0066567D" w:rsidRDefault="003C4D21" w:rsidP="00892C0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9475E5" id="Upp 24" o:spid="_x0000_s1027" type="#_x0000_t68" style="position:absolute;left:0;text-align:left;margin-left:21.25pt;margin-top:67.3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/zb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0B475E42" w14:textId="77777777" w:rsidR="003C4D21" w:rsidRPr="0066567D" w:rsidRDefault="003C4D21" w:rsidP="00892C0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C4D2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0126544D" wp14:editId="367CBC47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-15875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938" cy="131765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74656ED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.55pt,-1.25pt" to="58pt,1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3C4D2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6A4FD35F" wp14:editId="136CD82E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C20064E" w14:textId="77777777" w:rsidR="003C4D21" w:rsidRPr="0066564D" w:rsidRDefault="003C4D21" w:rsidP="00892C0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A4FD35F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AobCxd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7C20064E" w14:textId="77777777" w:rsidR="003C4D21" w:rsidRPr="0066564D" w:rsidRDefault="003C4D21" w:rsidP="00892C0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3C4D2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1AE0911" wp14:editId="1C9EBF66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933E083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3C4D21">
              <w:rPr>
                <w:noProof/>
                <w:szCs w:val="20"/>
              </w:rPr>
              <w:drawing>
                <wp:inline distT="0" distB="0" distL="0" distR="0" wp14:anchorId="112166F4" wp14:editId="49774946">
                  <wp:extent cx="1419843" cy="1303779"/>
                  <wp:effectExtent l="0" t="0" r="952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8691712" name=""/>
                          <pic:cNvPicPr/>
                        </pic:nvPicPr>
                        <pic:blipFill>
                          <a:blip r:embed="rId24"/>
                          <a:srcRect l="1932" t="116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333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1060105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0042E9D6" wp14:editId="22115D55">
                      <wp:simplePos x="0" y="0"/>
                      <wp:positionH relativeFrom="column">
                        <wp:posOffset>1174115</wp:posOffset>
                      </wp:positionH>
                      <wp:positionV relativeFrom="paragraph">
                        <wp:posOffset>698500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2811239" w14:textId="77777777" w:rsidR="003C4D21" w:rsidRPr="0066567D" w:rsidRDefault="003C4D21" w:rsidP="00892C0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42E9D6" id="Upp 19" o:spid="_x0000_s1029" type="#_x0000_t68" style="position:absolute;left:0;text-align:left;margin-left:92.45pt;margin-top:55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BVdHGu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32811239" w14:textId="77777777" w:rsidR="003C4D21" w:rsidRPr="0066567D" w:rsidRDefault="003C4D21" w:rsidP="00892C0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C4D2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0F364E44" wp14:editId="31653409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F673FCD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3C4D2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28A12FE" wp14:editId="560745F5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7D50CDE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3C4D2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70139DDE" wp14:editId="3B9C53FF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D7A4CE0" w14:textId="77777777" w:rsidR="003C4D21" w:rsidRPr="0066567D" w:rsidRDefault="003C4D21" w:rsidP="00892C0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139DDE" id="Upp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7D7A4CE0" w14:textId="77777777" w:rsidR="003C4D21" w:rsidRPr="0066567D" w:rsidRDefault="003C4D21" w:rsidP="00892C0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C4D21">
              <w:rPr>
                <w:noProof/>
                <w:szCs w:val="20"/>
              </w:rPr>
              <w:drawing>
                <wp:inline distT="0" distB="0" distL="0" distR="0" wp14:anchorId="774F2B56" wp14:editId="333E69F2">
                  <wp:extent cx="1670034" cy="1383485"/>
                  <wp:effectExtent l="0" t="0" r="6985" b="7620"/>
                  <wp:docPr id="1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9439826" name=""/>
                          <pic:cNvPicPr/>
                        </pic:nvPicPr>
                        <pic:blipFill>
                          <a:blip r:embed="rId25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C4D21" w:rsidRPr="003C4D21" w14:paraId="2E6336CB" w14:textId="77777777" w:rsidTr="003C4D2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6F13C67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A73327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C62430C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0B30212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C4D21" w:rsidRPr="003C4D21" w14:paraId="5ACAFC44" w14:textId="77777777" w:rsidTr="003C4D2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F39E3D0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E562C6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2D0B3952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2A2CE24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C4D21" w:rsidRPr="003C4D21" w14:paraId="6608EA58" w14:textId="77777777" w:rsidTr="003C4D2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83C9798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90625C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91A297B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BB62728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F131060" w14:textId="77777777" w:rsidR="003C4D21" w:rsidRPr="003C4D21" w:rsidRDefault="003C4D21" w:rsidP="003C4D2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9682DFC" w14:textId="77777777" w:rsidR="003C4D21" w:rsidRPr="003C4D21" w:rsidRDefault="003C4D21" w:rsidP="00A55AC6">
      <w:pPr>
        <w:pStyle w:val="Rubrik2"/>
        <w:ind w:left="0"/>
      </w:pPr>
      <w:r w:rsidRPr="003C4D21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3C4D21" w:rsidRPr="003C4D21" w14:paraId="6376ABB5" w14:textId="77777777" w:rsidTr="008740DF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CB8E0CE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B952AE1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49AF718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8062936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3C4D21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F67E01E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F0DE77E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3C4D21" w:rsidRPr="003C4D21" w14:paraId="03C03A22" w14:textId="77777777" w:rsidTr="008740DF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AA61DE9" w14:textId="77777777" w:rsidR="003C4D21" w:rsidRPr="003C4D21" w:rsidRDefault="003C4D21" w:rsidP="003C4D2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Urinvägar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D667B6" w14:textId="4C7CFB38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557275" w14:textId="2D13210F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14B4F7" w14:textId="0F398795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6F45FD" w14:textId="0B09BA3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6DCE815" w14:textId="02121705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C4D21" w:rsidRPr="003C4D21" w14:paraId="3A79C4F6" w14:textId="77777777" w:rsidTr="008740DF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082EF4A" w14:textId="77777777" w:rsidR="003C4D21" w:rsidRPr="003C4D21" w:rsidRDefault="003C4D21" w:rsidP="003C4D2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22A18E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9C9CDA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3A3B73" w14:textId="4E62352E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B</w:t>
            </w:r>
            <w:r w:rsidR="00833024">
              <w:rPr>
                <w:rFonts w:ascii="Arial" w:hAnsi="Arial" w:cs="Arial"/>
                <w:sz w:val="18"/>
                <w:szCs w:val="18"/>
              </w:rPr>
              <w:t>r40</w:t>
            </w:r>
            <w:r w:rsidRPr="003C4D2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0785F7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8AB30BE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3C4D21" w:rsidRPr="003C4D21" w14:paraId="48E71DC0" w14:textId="77777777" w:rsidTr="008740DF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C85E655" w14:textId="77777777" w:rsidR="003C4D21" w:rsidRPr="003C4D21" w:rsidRDefault="003C4D21" w:rsidP="003C4D2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E24A54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4A77AB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DDBE54" w14:textId="5EACE99F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B</w:t>
            </w:r>
            <w:r w:rsidR="00833024">
              <w:rPr>
                <w:rFonts w:ascii="Arial" w:hAnsi="Arial" w:cs="Arial"/>
                <w:sz w:val="18"/>
                <w:szCs w:val="18"/>
              </w:rPr>
              <w:t>r40</w:t>
            </w:r>
            <w:r w:rsidRPr="003C4D2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DB62DF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C4D2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26CF45B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C4D2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C4D21" w:rsidRPr="003C4D21" w14:paraId="207A7B94" w14:textId="77777777" w:rsidTr="008740DF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56D2EA8" w14:textId="77777777" w:rsidR="003C4D21" w:rsidRPr="003C4D21" w:rsidRDefault="003C4D21" w:rsidP="003C4D2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A3D00E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C4D21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716794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C4D21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9F5EFA" w14:textId="2253C0A4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B</w:t>
            </w:r>
            <w:r w:rsidR="00833024">
              <w:rPr>
                <w:rFonts w:ascii="Arial" w:hAnsi="Arial" w:cs="Arial"/>
                <w:sz w:val="18"/>
                <w:szCs w:val="18"/>
              </w:rPr>
              <w:t>r40</w:t>
            </w:r>
            <w:r w:rsidRPr="003C4D2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0B57DC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C4D2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3369838" w14:textId="777E496E" w:rsidR="003C4D21" w:rsidRPr="003C4D21" w:rsidRDefault="00833024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3C4D21" w:rsidRPr="003C4D21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3C4D21" w:rsidRPr="003C4D21" w14:paraId="095D02CE" w14:textId="77777777" w:rsidTr="008740DF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5E3B170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B1AD2E7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19D11E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7846A4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3AB3C7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0FCDF5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3C4D21" w:rsidRPr="003C4D21" w14:paraId="4F72C5C2" w14:textId="77777777" w:rsidTr="008740DF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41414C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272DDBE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BB1B9C2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C302B82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01E082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0EC39B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4D21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01198304" w14:textId="77777777" w:rsidR="003C4D21" w:rsidRPr="003C4D21" w:rsidRDefault="003C4D21" w:rsidP="003C4D2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AC3D445" w14:textId="77777777" w:rsidR="003C4D21" w:rsidRPr="003C4D21" w:rsidRDefault="003C4D21" w:rsidP="00A55AC6">
      <w:pPr>
        <w:pStyle w:val="Rubrik2"/>
        <w:ind w:left="0"/>
      </w:pPr>
      <w:r w:rsidRPr="003C4D21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3C4D21" w:rsidRPr="003C4D21" w14:paraId="2EFB81AA" w14:textId="77777777" w:rsidTr="003C4D2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5B32E29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5FED10E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BA6F116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E7B9B27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6FC0FEB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C4D21" w:rsidRPr="003C4D21" w14:paraId="5D473B4D" w14:textId="77777777" w:rsidTr="003C4D2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1AA21B1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C4D2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76DB28FD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C4D21">
              <w:rPr>
                <w:rFonts w:ascii="Arial" w:hAnsi="Arial" w:cs="Arial"/>
                <w:color w:val="FFFFFF"/>
                <w:sz w:val="18"/>
                <w:szCs w:val="18"/>
              </w:rPr>
              <w:t>Urinvägar K-</w:t>
            </w:r>
          </w:p>
          <w:p w14:paraId="50C059C3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C4D2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7E4069C6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826CC44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C4D21">
              <w:rPr>
                <w:rFonts w:ascii="Arial" w:hAnsi="Arial" w:cs="Arial"/>
                <w:color w:val="FFFFFF"/>
                <w:sz w:val="18"/>
                <w:szCs w:val="18"/>
              </w:rPr>
              <w:t>Urinvägar K-</w:t>
            </w:r>
          </w:p>
          <w:p w14:paraId="5376FF94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C4D2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1737B76C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C4D21">
              <w:rPr>
                <w:rFonts w:ascii="Arial" w:hAnsi="Arial" w:cs="Arial"/>
                <w:color w:val="FFFFFF"/>
                <w:sz w:val="18"/>
                <w:szCs w:val="18"/>
              </w:rPr>
              <w:t>Urinvägar K-</w:t>
            </w:r>
          </w:p>
          <w:p w14:paraId="4F8457DD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C4D2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32BAAE1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C4D21" w:rsidRPr="003C4D21" w14:paraId="01BDD977" w14:textId="77777777" w:rsidTr="003C4D2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0BAD058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9D76B80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43FBCC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31F82F9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AF05755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1533FA7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C4D21" w:rsidRPr="003C4D21" w14:paraId="0696AD65" w14:textId="77777777" w:rsidTr="003C4D2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B4C5E01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BBF39E9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21D7FA1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0B61130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3BE4623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5959589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C4D21" w:rsidRPr="003C4D21" w14:paraId="02B73B9C" w14:textId="77777777" w:rsidTr="003C4D2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D86C2A6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5E634AC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B7F6035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09AB429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9FE59BD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DC5A77C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C4D21" w:rsidRPr="003C4D21" w14:paraId="44E297B5" w14:textId="77777777" w:rsidTr="003C4D2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A7670F1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3CD799E8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6382748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347D25E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55E387E" w14:textId="77777777" w:rsidR="003C4D21" w:rsidRPr="003C4D21" w:rsidRDefault="003C4D21" w:rsidP="003C4D2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AA9F32B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C4D21" w:rsidRPr="003C4D21" w14:paraId="19A043DA" w14:textId="77777777" w:rsidTr="003C4D2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E2C17C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D259DDE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7263619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FF63F03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4DC3F70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07A9484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C4D21" w:rsidRPr="003C4D21" w14:paraId="0945396F" w14:textId="77777777" w:rsidTr="003C4D2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457C901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6C6F7CB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A1CE4B6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17EFC47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FA0E151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9F0E31A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C4D21" w:rsidRPr="003C4D21" w14:paraId="1E70872B" w14:textId="77777777" w:rsidTr="003C4D2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FB91AC3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3B447099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BA07B8B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6B054CB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5B1CCA9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1052BDC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C4D21" w:rsidRPr="003C4D21" w14:paraId="293E535D" w14:textId="77777777" w:rsidTr="003C4D2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DFE33D7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C17BA49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35527409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73A5E4D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540926D" w14:textId="77777777" w:rsidR="003C4D21" w:rsidRPr="003C4D21" w:rsidRDefault="003C4D21" w:rsidP="003C4D2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710E29D" w14:textId="77777777" w:rsidR="003C4D21" w:rsidRPr="003C4D21" w:rsidRDefault="003C4D21" w:rsidP="003C4D2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C4D2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7627BA" w14:textId="77777777" w:rsidR="00363B23" w:rsidRDefault="00363B23">
      <w:r>
        <w:separator/>
      </w:r>
    </w:p>
  </w:endnote>
  <w:endnote w:type="continuationSeparator" w:id="0">
    <w:p w14:paraId="3FB6EFC9" w14:textId="77777777" w:rsidR="00363B23" w:rsidRDefault="00363B23">
      <w:r>
        <w:continuationSeparator/>
      </w:r>
    </w:p>
  </w:endnote>
  <w:endnote w:type="continuationNotice" w:id="1">
    <w:p w14:paraId="3E52E3C1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BE8A92" w14:textId="77777777" w:rsidR="00363B23" w:rsidRDefault="00363B23"/>
  </w:footnote>
  <w:footnote w:type="continuationSeparator" w:id="0">
    <w:p w14:paraId="3CE1C10D" w14:textId="77777777" w:rsidR="00363B23" w:rsidRDefault="00363B23">
      <w:r>
        <w:continuationSeparator/>
      </w:r>
    </w:p>
  </w:footnote>
  <w:footnote w:type="continuationNotice" w:id="1">
    <w:p w14:paraId="178E21C0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5504068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69AB4C6" w:tentative="1">
      <w:start w:val="1"/>
      <w:numFmt w:val="lowerLetter"/>
      <w:lvlText w:val="%2."/>
      <w:lvlJc w:val="left"/>
      <w:pPr>
        <w:ind w:left="1080" w:hanging="360"/>
      </w:pPr>
    </w:lvl>
    <w:lvl w:ilvl="2" w:tplc="A62A2792" w:tentative="1">
      <w:start w:val="1"/>
      <w:numFmt w:val="lowerRoman"/>
      <w:lvlText w:val="%3."/>
      <w:lvlJc w:val="right"/>
      <w:pPr>
        <w:ind w:left="1800" w:hanging="180"/>
      </w:pPr>
    </w:lvl>
    <w:lvl w:ilvl="3" w:tplc="98E8A174" w:tentative="1">
      <w:start w:val="1"/>
      <w:numFmt w:val="decimal"/>
      <w:lvlText w:val="%4."/>
      <w:lvlJc w:val="left"/>
      <w:pPr>
        <w:ind w:left="2520" w:hanging="360"/>
      </w:pPr>
    </w:lvl>
    <w:lvl w:ilvl="4" w:tplc="5552831A" w:tentative="1">
      <w:start w:val="1"/>
      <w:numFmt w:val="lowerLetter"/>
      <w:lvlText w:val="%5."/>
      <w:lvlJc w:val="left"/>
      <w:pPr>
        <w:ind w:left="3240" w:hanging="360"/>
      </w:pPr>
    </w:lvl>
    <w:lvl w:ilvl="5" w:tplc="E0EE885C" w:tentative="1">
      <w:start w:val="1"/>
      <w:numFmt w:val="lowerRoman"/>
      <w:lvlText w:val="%6."/>
      <w:lvlJc w:val="right"/>
      <w:pPr>
        <w:ind w:left="3960" w:hanging="180"/>
      </w:pPr>
    </w:lvl>
    <w:lvl w:ilvl="6" w:tplc="ABAED63C" w:tentative="1">
      <w:start w:val="1"/>
      <w:numFmt w:val="decimal"/>
      <w:lvlText w:val="%7."/>
      <w:lvlJc w:val="left"/>
      <w:pPr>
        <w:ind w:left="4680" w:hanging="360"/>
      </w:pPr>
    </w:lvl>
    <w:lvl w:ilvl="7" w:tplc="5628BDAE" w:tentative="1">
      <w:start w:val="1"/>
      <w:numFmt w:val="lowerLetter"/>
      <w:lvlText w:val="%8."/>
      <w:lvlJc w:val="left"/>
      <w:pPr>
        <w:ind w:left="5400" w:hanging="360"/>
      </w:pPr>
    </w:lvl>
    <w:lvl w:ilvl="8" w:tplc="76CCDD8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451EEEA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9F01010" w:tentative="1">
      <w:start w:val="1"/>
      <w:numFmt w:val="lowerLetter"/>
      <w:lvlText w:val="%2."/>
      <w:lvlJc w:val="left"/>
      <w:pPr>
        <w:ind w:left="1080" w:hanging="360"/>
      </w:pPr>
    </w:lvl>
    <w:lvl w:ilvl="2" w:tplc="B792CFD6" w:tentative="1">
      <w:start w:val="1"/>
      <w:numFmt w:val="lowerRoman"/>
      <w:lvlText w:val="%3."/>
      <w:lvlJc w:val="right"/>
      <w:pPr>
        <w:ind w:left="1800" w:hanging="180"/>
      </w:pPr>
    </w:lvl>
    <w:lvl w:ilvl="3" w:tplc="05CCC38E" w:tentative="1">
      <w:start w:val="1"/>
      <w:numFmt w:val="decimal"/>
      <w:lvlText w:val="%4."/>
      <w:lvlJc w:val="left"/>
      <w:pPr>
        <w:ind w:left="2520" w:hanging="360"/>
      </w:pPr>
    </w:lvl>
    <w:lvl w:ilvl="4" w:tplc="A0100A5E" w:tentative="1">
      <w:start w:val="1"/>
      <w:numFmt w:val="lowerLetter"/>
      <w:lvlText w:val="%5."/>
      <w:lvlJc w:val="left"/>
      <w:pPr>
        <w:ind w:left="3240" w:hanging="360"/>
      </w:pPr>
    </w:lvl>
    <w:lvl w:ilvl="5" w:tplc="FA867DF4" w:tentative="1">
      <w:start w:val="1"/>
      <w:numFmt w:val="lowerRoman"/>
      <w:lvlText w:val="%6."/>
      <w:lvlJc w:val="right"/>
      <w:pPr>
        <w:ind w:left="3960" w:hanging="180"/>
      </w:pPr>
    </w:lvl>
    <w:lvl w:ilvl="6" w:tplc="9A3C924C" w:tentative="1">
      <w:start w:val="1"/>
      <w:numFmt w:val="decimal"/>
      <w:lvlText w:val="%7."/>
      <w:lvlJc w:val="left"/>
      <w:pPr>
        <w:ind w:left="4680" w:hanging="360"/>
      </w:pPr>
    </w:lvl>
    <w:lvl w:ilvl="7" w:tplc="FA90F0B8" w:tentative="1">
      <w:start w:val="1"/>
      <w:numFmt w:val="lowerLetter"/>
      <w:lvlText w:val="%8."/>
      <w:lvlJc w:val="left"/>
      <w:pPr>
        <w:ind w:left="5400" w:hanging="360"/>
      </w:pPr>
    </w:lvl>
    <w:lvl w:ilvl="8" w:tplc="71E0252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1278C55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2E889C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888EF6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914F01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5D66E9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2E89C5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B320EC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B6B2F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2B85C8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25041391">
    <w:abstractNumId w:val="20"/>
  </w:num>
  <w:num w:numId="2" w16cid:durableId="299503663">
    <w:abstractNumId w:val="15"/>
  </w:num>
  <w:num w:numId="3" w16cid:durableId="1514760895">
    <w:abstractNumId w:val="0"/>
  </w:num>
  <w:num w:numId="4" w16cid:durableId="835150631">
    <w:abstractNumId w:val="6"/>
  </w:num>
  <w:num w:numId="5" w16cid:durableId="189102585">
    <w:abstractNumId w:val="18"/>
  </w:num>
  <w:num w:numId="6" w16cid:durableId="954604545">
    <w:abstractNumId w:val="2"/>
  </w:num>
  <w:num w:numId="7" w16cid:durableId="1681276185">
    <w:abstractNumId w:val="12"/>
  </w:num>
  <w:num w:numId="8" w16cid:durableId="1519544144">
    <w:abstractNumId w:val="9"/>
  </w:num>
  <w:num w:numId="9" w16cid:durableId="1087507620">
    <w:abstractNumId w:val="1"/>
  </w:num>
  <w:num w:numId="10" w16cid:durableId="1104544196">
    <w:abstractNumId w:val="1"/>
  </w:num>
  <w:num w:numId="11" w16cid:durableId="645934711">
    <w:abstractNumId w:val="3"/>
  </w:num>
  <w:num w:numId="12" w16cid:durableId="635725134">
    <w:abstractNumId w:val="4"/>
  </w:num>
  <w:num w:numId="13" w16cid:durableId="2135250428">
    <w:abstractNumId w:val="14"/>
  </w:num>
  <w:num w:numId="14" w16cid:durableId="63071217">
    <w:abstractNumId w:val="10"/>
  </w:num>
  <w:num w:numId="15" w16cid:durableId="1663387991">
    <w:abstractNumId w:val="7"/>
  </w:num>
  <w:num w:numId="16" w16cid:durableId="723797622">
    <w:abstractNumId w:val="13"/>
  </w:num>
  <w:num w:numId="17" w16cid:durableId="18437688">
    <w:abstractNumId w:val="5"/>
  </w:num>
  <w:num w:numId="18" w16cid:durableId="1228301476">
    <w:abstractNumId w:val="11"/>
  </w:num>
  <w:num w:numId="19" w16cid:durableId="1055012354">
    <w:abstractNumId w:val="19"/>
  </w:num>
  <w:num w:numId="20" w16cid:durableId="484778703">
    <w:abstractNumId w:val="16"/>
  </w:num>
  <w:num w:numId="21" w16cid:durableId="659777234">
    <w:abstractNumId w:val="8"/>
  </w:num>
  <w:num w:numId="22" w16cid:durableId="138983823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4D21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249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EEC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3024"/>
    <w:rsid w:val="00835C4D"/>
    <w:rsid w:val="00843F48"/>
    <w:rsid w:val="00851423"/>
    <w:rsid w:val="00857848"/>
    <w:rsid w:val="008654B6"/>
    <w:rsid w:val="0087139C"/>
    <w:rsid w:val="00880E83"/>
    <w:rsid w:val="00892C00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AC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2321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8203321F-5C33-4C73-AA05-2DF09206B0FD}" type="presOf" srcId="{72C3C3E7-AFE7-48AF-A84A-F5F4B462ABCE}" destId="{AD4E5296-B06F-4F82-9CB5-F741BF6BFCC1}" srcOrd="0" destOrd="0" presId="urn:microsoft.com/office/officeart/2005/8/layout/hChevron3"/>
    <dgm:cxn modelId="{50B6436F-3D27-4EEF-8C92-69E5F3A25455}" type="presOf" srcId="{B73EA016-5B5E-4372-8AFF-E16F061CFA05}" destId="{1F6A0B97-83F0-4189-B0CB-00156B0AC153}" srcOrd="0" destOrd="0" presId="urn:microsoft.com/office/officeart/2005/8/layout/hChevron3"/>
    <dgm:cxn modelId="{7F5B51A2-8AB5-497E-98B7-04D33749FAD5}" type="presOf" srcId="{548E9FD9-7371-42E5-8C31-C03B33C90BF7}" destId="{6CE68A43-9C69-4212-AF24-9AFEE7CA1715}" srcOrd="0" destOrd="0" presId="urn:microsoft.com/office/officeart/2005/8/layout/hChevron3"/>
    <dgm:cxn modelId="{942030A9-B810-4C53-A10F-F5855B5BE257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DB344BF9-4119-46F1-B64D-F5C8F3755681}" type="presOf" srcId="{D813EA76-4FD3-4C15-BFBC-B1DF43B29666}" destId="{4784DBD1-3CBE-41A8-A2C7-CF088F838C79}" srcOrd="0" destOrd="0" presId="urn:microsoft.com/office/officeart/2005/8/layout/hChevron3"/>
    <dgm:cxn modelId="{5F54A00C-5C97-4410-81D3-23ECE56BC122}" type="presParOf" srcId="{1F6A0B97-83F0-4189-B0CB-00156B0AC153}" destId="{4784DBD1-3CBE-41A8-A2C7-CF088F838C79}" srcOrd="0" destOrd="0" presId="urn:microsoft.com/office/officeart/2005/8/layout/hChevron3"/>
    <dgm:cxn modelId="{F87F9FF8-41DB-4745-AD86-34B6E7D2FC00}" type="presParOf" srcId="{1F6A0B97-83F0-4189-B0CB-00156B0AC153}" destId="{37D14BC8-3203-463C-9804-9B3B86B621FF}" srcOrd="1" destOrd="0" presId="urn:microsoft.com/office/officeart/2005/8/layout/hChevron3"/>
    <dgm:cxn modelId="{3B3D435B-2693-4DC0-A314-33C9ECFC5434}" type="presParOf" srcId="{1F6A0B97-83F0-4189-B0CB-00156B0AC153}" destId="{E13D0391-DAD9-4B61-AB66-3FA48A4F7006}" srcOrd="2" destOrd="0" presId="urn:microsoft.com/office/officeart/2005/8/layout/hChevron3"/>
    <dgm:cxn modelId="{16CFBB57-0C11-436D-9D02-42E0F3C0C33F}" type="presParOf" srcId="{1F6A0B97-83F0-4189-B0CB-00156B0AC153}" destId="{F9271109-4339-4036-9126-150629D10456}" srcOrd="3" destOrd="0" presId="urn:microsoft.com/office/officeart/2005/8/layout/hChevron3"/>
    <dgm:cxn modelId="{31457451-E4A1-47CB-AEA6-F49690B10045}" type="presParOf" srcId="{1F6A0B97-83F0-4189-B0CB-00156B0AC153}" destId="{AD4E5296-B06F-4F82-9CB5-F741BF6BFCC1}" srcOrd="4" destOrd="0" presId="urn:microsoft.com/office/officeart/2005/8/layout/hChevron3"/>
    <dgm:cxn modelId="{7FB2BA74-2270-405D-A3DA-E4B1F648CB67}" type="presParOf" srcId="{1F6A0B97-83F0-4189-B0CB-00156B0AC153}" destId="{99F7A086-6C98-4385-8FFE-3337C1F24694}" srcOrd="5" destOrd="0" presId="urn:microsoft.com/office/officeart/2005/8/layout/hChevron3"/>
    <dgm:cxn modelId="{B87A41D1-A1B2-47F2-B0F6-C8759C779252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188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1742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Akut njursten (852706A)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2022-05-18T04:10:00.0000000Z</dcterms:created>
  <dcterms:modified xsi:type="dcterms:W3CDTF">2024-11-14T09:08:00.0000000Z</dcterms:modified>
</coreProperties>
</file>