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8F733" w14:textId="77777777" w:rsidR="006D7532" w:rsidRDefault="006D7532" w:rsidP="00F35B05">
      <w:pPr>
        <w:pStyle w:val="Rubrik2"/>
        <w:sectPr w:rsidR="006D7532" w:rsidSect="006D753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54EE99F" w14:textId="05A11D3C" w:rsidR="006D7532" w:rsidRPr="003C3D74" w:rsidRDefault="003C3D74" w:rsidP="003C3D74">
      <w:pPr>
        <w:pStyle w:val="Rubrik1"/>
        <w:ind w:left="0"/>
      </w:pPr>
      <w:r w:rsidRPr="003C3D74">
        <w:t>DT Akut buk K+ (840800A)</w:t>
      </w:r>
    </w:p>
    <w:p w14:paraId="10D0DBC6" w14:textId="77777777" w:rsidR="006D7532" w:rsidRPr="006D7532" w:rsidRDefault="006D7532" w:rsidP="006D7532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378BFA18" w14:textId="6231D13C" w:rsidR="006D7532" w:rsidRPr="006D7532" w:rsidRDefault="003C3D74" w:rsidP="003C3D74">
      <w:pPr>
        <w:pStyle w:val="Rubrik2"/>
        <w:ind w:left="0"/>
      </w:pPr>
      <w:r>
        <w:t>Förändringar</w:t>
      </w:r>
      <w:r w:rsidR="006D7532" w:rsidRPr="006D7532">
        <w:t xml:space="preserve"> i denna version</w:t>
      </w:r>
    </w:p>
    <w:p w14:paraId="10064948" w14:textId="404B0A7B" w:rsidR="006D7532" w:rsidRPr="006D7532" w:rsidRDefault="00EF310B" w:rsidP="006D753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Reviderat, justerat kernel Siemens X-cite.</w:t>
      </w:r>
    </w:p>
    <w:p w14:paraId="5C360B79" w14:textId="77777777" w:rsidR="006D7532" w:rsidRPr="006D7532" w:rsidRDefault="006D7532" w:rsidP="006D753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0630344" w14:textId="77777777" w:rsidR="006D7532" w:rsidRPr="006D7532" w:rsidRDefault="006D7532" w:rsidP="003C3D74">
      <w:pPr>
        <w:pStyle w:val="Rubrik2"/>
        <w:ind w:left="0"/>
      </w:pPr>
      <w:r w:rsidRPr="006D7532">
        <w:t>Syfte</w:t>
      </w:r>
    </w:p>
    <w:p w14:paraId="1181072C" w14:textId="77777777" w:rsidR="006D7532" w:rsidRPr="006D7532" w:rsidRDefault="006D7532" w:rsidP="006D753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6D7532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1DFCD0B1" w14:textId="77777777" w:rsidR="006D7532" w:rsidRPr="006D7532" w:rsidRDefault="006D7532" w:rsidP="006D753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6DEE880" w14:textId="77777777" w:rsidR="006D7532" w:rsidRPr="006D7532" w:rsidRDefault="006D7532" w:rsidP="003C3D74">
      <w:pPr>
        <w:pStyle w:val="Rubrik2"/>
        <w:ind w:left="0"/>
      </w:pPr>
      <w:r w:rsidRPr="006D7532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6D7532" w:rsidRPr="006D7532" w14:paraId="7168179E" w14:textId="77777777" w:rsidTr="00593067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308A33F1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D7532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40F77C4B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D7532">
              <w:rPr>
                <w:rFonts w:ascii="Arial" w:hAnsi="Arial" w:cs="Arial"/>
                <w:sz w:val="18"/>
                <w:szCs w:val="18"/>
              </w:rPr>
              <w:t>Divertikulit, pankreatit, appendicit, inklämt bråck mm.</w:t>
            </w:r>
          </w:p>
        </w:tc>
      </w:tr>
      <w:tr w:rsidR="006D7532" w:rsidRPr="006D7532" w14:paraId="125C8019" w14:textId="77777777" w:rsidTr="0059306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15F0873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D7532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5D40DF3" w14:textId="03449AD2" w:rsidR="006D7532" w:rsidRPr="006D7532" w:rsidRDefault="006D7532" w:rsidP="006D7532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6D7532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6D7532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63280BE0" w14:textId="37CC29EF" w:rsidR="006D7532" w:rsidRPr="006D7532" w:rsidRDefault="006D7532" w:rsidP="006D7532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D7532">
              <w:rPr>
                <w:rFonts w:ascii="Arial" w:hAnsi="Arial" w:cs="Arial"/>
                <w:sz w:val="18"/>
                <w:szCs w:val="18"/>
              </w:rPr>
              <w:t>PVK</w:t>
            </w:r>
            <w:r w:rsidR="00585E62">
              <w:rPr>
                <w:rFonts w:ascii="Arial" w:hAnsi="Arial" w:cs="Arial"/>
                <w:sz w:val="18"/>
                <w:szCs w:val="18"/>
              </w:rPr>
              <w:t>, helst rosa.</w:t>
            </w:r>
          </w:p>
        </w:tc>
      </w:tr>
      <w:tr w:rsidR="006D7532" w:rsidRPr="006D7532" w14:paraId="4756C1E2" w14:textId="77777777" w:rsidTr="0059306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1AAEBE5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D7532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5285522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D7532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6D7532" w:rsidRPr="006D7532" w14:paraId="31D54127" w14:textId="77777777" w:rsidTr="0059306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658E559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D7532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B6376E6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D7532">
              <w:rPr>
                <w:rFonts w:ascii="Arial" w:hAnsi="Arial" w:cs="Arial"/>
                <w:sz w:val="18"/>
                <w:szCs w:val="18"/>
              </w:rPr>
              <w:t>Omnipaque 350 mg I/ml enligt OmniJect ”Buk venös”.</w:t>
            </w:r>
          </w:p>
        </w:tc>
      </w:tr>
      <w:tr w:rsidR="006D7532" w:rsidRPr="006D7532" w14:paraId="70D8F255" w14:textId="77777777" w:rsidTr="0059306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D3148B6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D7532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6BF5C43" w14:textId="36C8B49C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532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3C3D74" w:rsidRPr="006D7532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6D7532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364350A1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532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4F79059B" w14:textId="6C945B50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8" w:history="1">
              <w:r w:rsidRPr="006D7532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6D7532" w:rsidRPr="006D7532" w14:paraId="512AA11F" w14:textId="77777777" w:rsidTr="0059306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4DD59DB7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D7532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1710529F" w14:textId="77777777" w:rsidR="006D7532" w:rsidRPr="006D7532" w:rsidRDefault="006D7532" w:rsidP="006D753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D7532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683E48C5" w14:textId="77777777" w:rsidR="006D7532" w:rsidRPr="006D7532" w:rsidRDefault="006D7532" w:rsidP="006D753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D7532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387A9172" w14:textId="77777777" w:rsidR="006D7532" w:rsidRPr="006D7532" w:rsidRDefault="006D7532" w:rsidP="006D753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D7532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6B7412E0" w14:textId="77777777" w:rsidR="006D7532" w:rsidRPr="006D7532" w:rsidRDefault="006D7532" w:rsidP="006D753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F051BCD" w14:textId="77777777" w:rsidR="006D7532" w:rsidRPr="006D7532" w:rsidRDefault="006D7532" w:rsidP="003C3D74">
      <w:pPr>
        <w:pStyle w:val="Rubrik2"/>
        <w:ind w:left="0"/>
      </w:pPr>
      <w:r w:rsidRPr="006D7532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6D7532" w:rsidRPr="006D7532" w14:paraId="404029E1" w14:textId="77777777" w:rsidTr="006D7532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2086E33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6D7532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0E7D5E92" wp14:editId="7AA1B51E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878757D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6D753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8AE34F0" wp14:editId="3E31AA89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232410</wp:posOffset>
                      </wp:positionV>
                      <wp:extent cx="410210" cy="1437640"/>
                      <wp:effectExtent l="0" t="0" r="8890" b="0"/>
                      <wp:wrapNone/>
                      <wp:docPr id="17" name="Pil: uppå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43764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0C5D8E2" w14:textId="77777777" w:rsidR="006D7532" w:rsidRPr="0066567D" w:rsidRDefault="006D7532" w:rsidP="003C3D7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AE34F0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7" o:spid="_x0000_s1026" type="#_x0000_t68" style="position:absolute;left:0;text-align:left;margin-left:57.55pt;margin-top:18.3pt;width:32.3pt;height:113.2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" adj="3082" fillcolor="red" stroked="f" strokeweight="1pt">
                      <v:textbox inset="1mm,1mm,1mm,1mm">
                        <w:txbxContent>
                          <w:p w14:paraId="50C5D8E2" w14:textId="77777777" w:rsidR="006D7532" w:rsidRPr="0066567D" w:rsidRDefault="006D7532" w:rsidP="003C3D7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D753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2683153" wp14:editId="4238F1AD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215900</wp:posOffset>
                      </wp:positionV>
                      <wp:extent cx="1351280" cy="1462405"/>
                      <wp:effectExtent l="19050" t="19050" r="20320" b="2349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280" cy="1462681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317FC85D" id="Rektangel 3" o:spid="_x0000_s1026" style="position:absolute;margin-left:18.7pt;margin-top:17pt;width:106.4pt;height:11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" filled="f" strokecolor="red" strokeweight="3pt"/>
                  </w:pict>
                </mc:Fallback>
              </mc:AlternateContent>
            </w:r>
            <w:r w:rsidRPr="006D7532">
              <w:rPr>
                <w:noProof/>
                <w:szCs w:val="20"/>
              </w:rPr>
              <w:drawing>
                <wp:inline distT="0" distB="0" distL="0" distR="0" wp14:anchorId="1D9C605A" wp14:editId="132922C2">
                  <wp:extent cx="1393448" cy="1836751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81518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343" cy="1860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532" w:rsidRPr="006D7532" w14:paraId="1182F3D5" w14:textId="77777777" w:rsidTr="006D7532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7893851C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D7532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E668459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6D7532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DF029DD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6D7532" w:rsidRPr="006D7532" w14:paraId="1F819EA1" w14:textId="77777777" w:rsidTr="006D7532">
        <w:trPr>
          <w:trHeight w:val="227"/>
        </w:trPr>
        <w:tc>
          <w:tcPr>
            <w:tcW w:w="1950" w:type="dxa"/>
            <w:shd w:val="clear" w:color="auto" w:fill="FFFFFF"/>
          </w:tcPr>
          <w:p w14:paraId="67D0DF1C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D7532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530C1FDE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D7532">
              <w:rPr>
                <w:rFonts w:ascii="Arial" w:hAnsi="Arial" w:cs="Arial"/>
                <w:sz w:val="18"/>
                <w:szCs w:val="18"/>
              </w:rPr>
              <w:t>Mamiller – trochanter minor.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32F7AAB" w14:textId="77777777" w:rsidR="006D7532" w:rsidRPr="006D7532" w:rsidRDefault="006D7532" w:rsidP="006D7532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6D7532" w:rsidRPr="006D7532" w14:paraId="57D65159" w14:textId="77777777" w:rsidTr="006D7532">
        <w:trPr>
          <w:trHeight w:val="227"/>
        </w:trPr>
        <w:tc>
          <w:tcPr>
            <w:tcW w:w="1950" w:type="dxa"/>
            <w:shd w:val="clear" w:color="auto" w:fill="FFFFFF"/>
          </w:tcPr>
          <w:p w14:paraId="4AAF5C48" w14:textId="77777777" w:rsidR="006D7532" w:rsidRPr="006D7532" w:rsidRDefault="006D7532" w:rsidP="006D7532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6D7532">
              <w:rPr>
                <w:rFonts w:ascii="Arial" w:hAnsi="Arial" w:cs="Arial"/>
                <w:b/>
                <w:sz w:val="18"/>
                <w:szCs w:val="18"/>
              </w:rPr>
              <w:t>Buk K+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44740F2C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D7532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6D7532">
              <w:rPr>
                <w:rFonts w:ascii="Arial" w:hAnsi="Arial" w:cs="Arial"/>
                <w:sz w:val="18"/>
                <w:szCs w:val="18"/>
              </w:rPr>
              <w:t xml:space="preserve"> Diafragma – trochanter minor.</w:t>
            </w:r>
          </w:p>
          <w:p w14:paraId="3376DCBB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D7532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71FED24A" w14:textId="77777777" w:rsidR="006D7532" w:rsidRPr="006D7532" w:rsidRDefault="006D7532" w:rsidP="006D7532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53FBB5E6" w14:textId="77777777" w:rsidR="006D7532" w:rsidRPr="006D7532" w:rsidRDefault="006D7532" w:rsidP="006D7532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68851072" w14:textId="77777777" w:rsidR="006D7532" w:rsidRPr="006D7532" w:rsidRDefault="006D7532" w:rsidP="003C3D74">
      <w:pPr>
        <w:pStyle w:val="Rubrik2"/>
        <w:ind w:left="0"/>
      </w:pPr>
      <w:r w:rsidRPr="006D7532">
        <w:lastRenderedPageBreak/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409"/>
        <w:gridCol w:w="2806"/>
      </w:tblGrid>
      <w:tr w:rsidR="006D7532" w:rsidRPr="006D7532" w14:paraId="34583949" w14:textId="77777777" w:rsidTr="006D753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3D4D342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D7532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B96FC2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6D7532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0124B8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6D753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2C271996" wp14:editId="730D504D">
                      <wp:simplePos x="0" y="0"/>
                      <wp:positionH relativeFrom="margin">
                        <wp:posOffset>835660</wp:posOffset>
                      </wp:positionH>
                      <wp:positionV relativeFrom="paragraph">
                        <wp:posOffset>122555</wp:posOffset>
                      </wp:positionV>
                      <wp:extent cx="409575" cy="575945"/>
                      <wp:effectExtent l="0" t="0" r="9525" b="0"/>
                      <wp:wrapNone/>
                      <wp:docPr id="20" name="Pil: nedå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FD9CE70" w14:textId="77777777" w:rsidR="006D7532" w:rsidRPr="0066564D" w:rsidRDefault="006D7532" w:rsidP="003C3D7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271996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20" o:spid="_x0000_s1027" type="#_x0000_t67" style="position:absolute;left:0;text-align:left;margin-left:65.8pt;margin-top:9.65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" adj="13920" fillcolor="red" stroked="f" strokeweight="1pt">
                      <v:textbox style="layout-flow:vertical" inset="1mm,1mm,1mm,1mm">
                        <w:txbxContent>
                          <w:p w14:paraId="0FD9CE70" w14:textId="77777777" w:rsidR="006D7532" w:rsidRPr="0066564D" w:rsidRDefault="006D7532" w:rsidP="003C3D7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6D7532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60CE9EBE" wp14:editId="71ACDA21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862330</wp:posOffset>
                      </wp:positionV>
                      <wp:extent cx="410210" cy="494665"/>
                      <wp:effectExtent l="0" t="4128" r="4763" b="4762"/>
                      <wp:wrapNone/>
                      <wp:docPr id="24" name="Pil: uppå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9776255" w14:textId="77777777" w:rsidR="006D7532" w:rsidRPr="0066567D" w:rsidRDefault="006D7532" w:rsidP="003C3D7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CE9EBE" id="Pil: uppåt 24" o:spid="_x0000_s1028" type="#_x0000_t68" style="position:absolute;left:0;text-align:left;margin-left:20.25pt;margin-top:67.9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49776255" w14:textId="77777777" w:rsidR="006D7532" w:rsidRPr="0066567D" w:rsidRDefault="006D7532" w:rsidP="003C3D7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D753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0F390E8A" wp14:editId="1AEF8300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-12065</wp:posOffset>
                      </wp:positionV>
                      <wp:extent cx="6350" cy="1494790"/>
                      <wp:effectExtent l="19050" t="19050" r="31750" b="29210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149479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402E067F" id="Rak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pt,-.95pt" to="57.1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6D753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718159AF" wp14:editId="0A5A81BE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718185</wp:posOffset>
                      </wp:positionV>
                      <wp:extent cx="1414145" cy="0"/>
                      <wp:effectExtent l="19050" t="19050" r="14605" b="19050"/>
                      <wp:wrapNone/>
                      <wp:docPr id="8" name="Rak koppling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414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5C759CB1" id="Rak 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56.55pt" to="112.1pt,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6D7532">
              <w:rPr>
                <w:noProof/>
                <w:szCs w:val="20"/>
              </w:rPr>
              <w:drawing>
                <wp:inline distT="0" distB="0" distL="0" distR="0" wp14:anchorId="4D30108B" wp14:editId="47F77904">
                  <wp:extent cx="1420495" cy="1476612"/>
                  <wp:effectExtent l="0" t="0" r="8255" b="9525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670957" name=""/>
                          <pic:cNvPicPr/>
                        </pic:nvPicPr>
                        <pic:blipFill>
                          <a:blip r:embed="rId25"/>
                          <a:srcRect l="1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962" cy="1509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DEA6602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6D7532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7BEA6418" wp14:editId="6A0EDE28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701040</wp:posOffset>
                      </wp:positionV>
                      <wp:extent cx="410210" cy="552450"/>
                      <wp:effectExtent l="0" t="0" r="8890" b="0"/>
                      <wp:wrapNone/>
                      <wp:docPr id="19" name="Pil: uppå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D6F4FCE" w14:textId="77777777" w:rsidR="006D7532" w:rsidRPr="0066567D" w:rsidRDefault="006D7532" w:rsidP="003C3D7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EA6418" id="Pil: uppåt 19" o:spid="_x0000_s1029" type="#_x0000_t68" style="position:absolute;left:0;text-align:left;margin-left:86.25pt;margin-top:55.2pt;width:32.3pt;height:43.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" adj="8019" fillcolor="red" stroked="f" strokeweight="1pt">
                      <v:textbox style="layout-flow:vertical;mso-layout-flow-alt:bottom-to-top" inset="1mm,1mm,1mm,1mm">
                        <w:txbxContent>
                          <w:p w14:paraId="2D6F4FCE" w14:textId="77777777" w:rsidR="006D7532" w:rsidRPr="0066567D" w:rsidRDefault="006D7532" w:rsidP="003C3D7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D753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576DA508" wp14:editId="24611174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690245</wp:posOffset>
                      </wp:positionV>
                      <wp:extent cx="1707515" cy="0"/>
                      <wp:effectExtent l="19050" t="19050" r="6985" b="19050"/>
                      <wp:wrapNone/>
                      <wp:docPr id="23" name="Rak koppling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7CAA7490" id="Rak 2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5pt,54.35pt" to="131.7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" strokecolor="red" strokeweight="3pt">
                      <v:stroke joinstyle="miter"/>
                    </v:line>
                  </w:pict>
                </mc:Fallback>
              </mc:AlternateContent>
            </w:r>
            <w:r w:rsidRPr="006D753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3AE7580C" wp14:editId="58299415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1270</wp:posOffset>
                      </wp:positionV>
                      <wp:extent cx="4445" cy="1390650"/>
                      <wp:effectExtent l="19050" t="19050" r="33655" b="19050"/>
                      <wp:wrapNone/>
                      <wp:docPr id="12" name="Rak koppling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13906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2EAD38DF" id="Rak 12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95pt,.1pt" to="66.3pt,1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6D753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4E22CDA8" wp14:editId="283892AE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156210</wp:posOffset>
                      </wp:positionV>
                      <wp:extent cx="410210" cy="494665"/>
                      <wp:effectExtent l="0" t="4128" r="4763" b="4762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013D469" w14:textId="77777777" w:rsidR="006D7532" w:rsidRPr="0066567D" w:rsidRDefault="006D7532" w:rsidP="003C3D7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22CDA8" id="Pil: uppåt 22" o:spid="_x0000_s1030" type="#_x0000_t68" style="position:absolute;left:0;text-align:left;margin-left:28.7pt;margin-top:12.3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4013D469" w14:textId="77777777" w:rsidR="006D7532" w:rsidRPr="0066567D" w:rsidRDefault="006D7532" w:rsidP="003C3D7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D7532">
              <w:rPr>
                <w:noProof/>
                <w:szCs w:val="20"/>
              </w:rPr>
              <w:drawing>
                <wp:inline distT="0" distB="0" distL="0" distR="0" wp14:anchorId="1D5FDF3A" wp14:editId="02036886">
                  <wp:extent cx="1670034" cy="1383485"/>
                  <wp:effectExtent l="0" t="0" r="6985" b="762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203026" name=""/>
                          <pic:cNvPicPr/>
                        </pic:nvPicPr>
                        <pic:blipFill>
                          <a:blip r:embed="rId26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250" cy="1421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532" w:rsidRPr="006D7532" w14:paraId="76579258" w14:textId="77777777" w:rsidTr="006D753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79A8833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D7532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7EED5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6D7532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buken med 5-10 cm marginal på vardera sidan om kroppen.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424735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DB29052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6D7532" w:rsidRPr="006D7532" w14:paraId="1B5E8C45" w14:textId="77777777" w:rsidTr="006D753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8964437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D7532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3AA66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6D7532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86D02A5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90B2385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6D7532" w:rsidRPr="006D7532" w14:paraId="2C50C9AA" w14:textId="77777777" w:rsidTr="006D753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537FC93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D7532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14E26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6D7532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17FCADE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E966FEE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32554E2F" w14:textId="77777777" w:rsidR="006D7532" w:rsidRPr="006D7532" w:rsidRDefault="006D7532" w:rsidP="006D753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DA5293C" w14:textId="77777777" w:rsidR="006D7532" w:rsidRPr="006D7532" w:rsidRDefault="006D7532" w:rsidP="003C3D74">
      <w:pPr>
        <w:pStyle w:val="Rubrik2"/>
        <w:ind w:left="0"/>
      </w:pPr>
      <w:r w:rsidRPr="006D7532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6D7532" w:rsidRPr="006D7532" w14:paraId="3238CEC0" w14:textId="77777777" w:rsidTr="00593067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42B9334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D7532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6BAF267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7532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CF24252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7532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4E702A7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7532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6D7532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D5DA9B9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6D7532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D44C4A5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6D7532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6D7532" w:rsidRPr="006D7532" w14:paraId="2EF3FA9C" w14:textId="77777777" w:rsidTr="0059306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60694D" w14:textId="77777777" w:rsidR="006D7532" w:rsidRPr="006D7532" w:rsidRDefault="006D7532" w:rsidP="006D7532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6D7532">
              <w:rPr>
                <w:rFonts w:ascii="Arial" w:hAnsi="Arial" w:cs="Arial"/>
                <w:b/>
                <w:sz w:val="18"/>
                <w:szCs w:val="18"/>
              </w:rPr>
              <w:t>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B488BD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532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EE855D" w14:textId="276D0824" w:rsidR="006D7532" w:rsidRPr="006D7532" w:rsidRDefault="002B65FA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7F1E4B" w14:textId="20FDD1A0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532">
              <w:rPr>
                <w:rFonts w:ascii="Arial" w:hAnsi="Arial" w:cs="Arial"/>
                <w:sz w:val="18"/>
                <w:szCs w:val="18"/>
              </w:rPr>
              <w:t>B</w:t>
            </w:r>
            <w:r w:rsidR="002B65FA">
              <w:rPr>
                <w:rFonts w:ascii="Arial" w:hAnsi="Arial" w:cs="Arial"/>
                <w:sz w:val="18"/>
                <w:szCs w:val="18"/>
              </w:rPr>
              <w:t>r40</w:t>
            </w:r>
            <w:r w:rsidRPr="006D7532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BA1775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6D7532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1722D938" w14:textId="1E17B751" w:rsidR="006D7532" w:rsidRPr="006D7532" w:rsidRDefault="002B65FA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Syngo.via/</w:t>
            </w:r>
            <w:r w:rsidR="006D7532" w:rsidRPr="006D7532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6D7532" w:rsidRPr="006D7532" w14:paraId="784BB27B" w14:textId="77777777" w:rsidTr="0059306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0E1EE2A" w14:textId="77777777" w:rsidR="006D7532" w:rsidRPr="006D7532" w:rsidRDefault="006D7532" w:rsidP="006D753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7AA3A3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532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E49103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532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9BF00B" w14:textId="4061E31D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532">
              <w:rPr>
                <w:rFonts w:ascii="Arial" w:hAnsi="Arial" w:cs="Arial"/>
                <w:sz w:val="18"/>
                <w:szCs w:val="18"/>
              </w:rPr>
              <w:t>B</w:t>
            </w:r>
            <w:r w:rsidR="002B65FA">
              <w:rPr>
                <w:rFonts w:ascii="Arial" w:hAnsi="Arial" w:cs="Arial"/>
                <w:sz w:val="18"/>
                <w:szCs w:val="18"/>
              </w:rPr>
              <w:t>r40</w:t>
            </w:r>
            <w:r w:rsidRPr="006D7532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548234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6D7532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A13E52C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6D7532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6D7532" w:rsidRPr="006D7532" w14:paraId="5416158C" w14:textId="77777777" w:rsidTr="0059306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B0B0F4C" w14:textId="77777777" w:rsidR="006D7532" w:rsidRPr="006D7532" w:rsidRDefault="006D7532" w:rsidP="006D753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569EC4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532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159BF9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532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0D5FF9" w14:textId="0B9B3A50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D7532">
              <w:rPr>
                <w:rFonts w:ascii="Arial" w:hAnsi="Arial" w:cs="Arial"/>
                <w:sz w:val="18"/>
                <w:szCs w:val="18"/>
              </w:rPr>
              <w:t>B</w:t>
            </w:r>
            <w:r w:rsidR="002B65FA">
              <w:rPr>
                <w:rFonts w:ascii="Arial" w:hAnsi="Arial" w:cs="Arial"/>
                <w:sz w:val="18"/>
                <w:szCs w:val="18"/>
              </w:rPr>
              <w:t>r40</w:t>
            </w:r>
            <w:r w:rsidRPr="006D7532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2795FF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D753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DB21681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D753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6D7532" w:rsidRPr="006D7532" w14:paraId="6131165C" w14:textId="77777777" w:rsidTr="0059306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3AB1D6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D7532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C558E0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53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EF6636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53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31017A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53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1299AF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53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9EABCA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532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6D7532" w:rsidRPr="006D7532" w14:paraId="461A83FE" w14:textId="77777777" w:rsidTr="0059306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33A72E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D7532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A16ECB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53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244ED7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53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F179ED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53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DF618C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53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AE19A5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532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024671D5" w14:textId="77777777" w:rsidR="006D7532" w:rsidRPr="006D7532" w:rsidRDefault="006D7532" w:rsidP="006D753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389A196" w14:textId="77777777" w:rsidR="006D7532" w:rsidRPr="006D7532" w:rsidRDefault="006D7532" w:rsidP="003C3D74">
      <w:pPr>
        <w:pStyle w:val="Rubrik2"/>
        <w:ind w:left="0"/>
      </w:pPr>
      <w:r w:rsidRPr="006D7532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6D7532" w:rsidRPr="006D7532" w14:paraId="217811B3" w14:textId="77777777" w:rsidTr="006D7532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208F3F4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C8396CF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7F3D3B64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B1C745F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3DA942E5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D7532" w:rsidRPr="006D7532" w14:paraId="68C9E58D" w14:textId="77777777" w:rsidTr="006D753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64BD6F2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D7532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7681D05C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D7532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6D236071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D7532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0137B52F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512E6F5D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D7532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7D7331D4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D7532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474B7EA9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D7532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364701EC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D7532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D217D1F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D7532" w:rsidRPr="006D7532" w14:paraId="000B4628" w14:textId="77777777" w:rsidTr="006D753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4784384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4C2EB02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4BE6D37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870A762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4D20A41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8E04D88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D7532" w:rsidRPr="006D7532" w14:paraId="50795539" w14:textId="77777777" w:rsidTr="006D753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B8F27A6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DF0F135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F6266EE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D1388C8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1735612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0B9BC4A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D7532" w:rsidRPr="006D7532" w14:paraId="3C252170" w14:textId="77777777" w:rsidTr="006D753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9C74C97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DD21160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EF16585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DD06A65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F8E7EAF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89EB8D2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D7532" w:rsidRPr="006D7532" w14:paraId="1E034D8E" w14:textId="77777777" w:rsidTr="006D753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78094A9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1AD40278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26F7ECC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1A6043B6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7A124A4C" w14:textId="77777777" w:rsidR="006D7532" w:rsidRPr="006D7532" w:rsidRDefault="006D7532" w:rsidP="006D753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AB933C1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D7532" w:rsidRPr="006D7532" w14:paraId="33A5C245" w14:textId="77777777" w:rsidTr="006D753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FC2FD46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67B6B93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7DADE0F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285E8CD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640C3FD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DAB6745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D7532" w:rsidRPr="006D7532" w14:paraId="7552D6F5" w14:textId="77777777" w:rsidTr="006D753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91AA2CF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0DE4E5EC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15558FE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243BBF9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B8F2608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DB2F44C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D7532" w:rsidRPr="006D7532" w14:paraId="36091D6B" w14:textId="77777777" w:rsidTr="006D753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60D5C8F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49A48EA0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9005E33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E2AAEB5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67D29F9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AC01596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D7532" w:rsidRPr="006D7532" w14:paraId="345B25FF" w14:textId="77777777" w:rsidTr="006D7532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6BA6A84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0894F8DD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561BDE85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063482EA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78F0262" w14:textId="77777777" w:rsidR="006D7532" w:rsidRPr="006D7532" w:rsidRDefault="006D7532" w:rsidP="006D753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27CD6A8D" w14:textId="77777777" w:rsidR="006D7532" w:rsidRPr="006D7532" w:rsidRDefault="006D7532" w:rsidP="006D753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6D753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908CE" w14:textId="77777777" w:rsidR="00761351" w:rsidRDefault="00761351">
      <w:r>
        <w:separator/>
      </w:r>
    </w:p>
  </w:endnote>
  <w:endnote w:type="continuationSeparator" w:id="0">
    <w:p w14:paraId="2F97C9B8" w14:textId="77777777" w:rsidR="00761351" w:rsidRDefault="00761351">
      <w:r>
        <w:continuationSeparator/>
      </w:r>
    </w:p>
  </w:endnote>
  <w:endnote w:type="continuationNotice" w:id="1">
    <w:p w14:paraId="5A5F5B8D" w14:textId="77777777" w:rsidR="00761351" w:rsidRDefault="007613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024E8" w14:textId="77777777" w:rsidR="00761351" w:rsidRDefault="00761351"/>
  </w:footnote>
  <w:footnote w:type="continuationSeparator" w:id="0">
    <w:p w14:paraId="04FFB30B" w14:textId="77777777" w:rsidR="00761351" w:rsidRDefault="00761351">
      <w:r>
        <w:continuationSeparator/>
      </w:r>
    </w:p>
  </w:footnote>
  <w:footnote w:type="continuationNotice" w:id="1">
    <w:p w14:paraId="519E11D1" w14:textId="77777777" w:rsidR="00761351" w:rsidRDefault="007613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6E82F1B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8E96BD1E" w:tentative="1">
      <w:start w:val="1"/>
      <w:numFmt w:val="lowerLetter"/>
      <w:lvlText w:val="%2."/>
      <w:lvlJc w:val="left"/>
      <w:pPr>
        <w:ind w:left="1080" w:hanging="360"/>
      </w:pPr>
    </w:lvl>
    <w:lvl w:ilvl="2" w:tplc="C90A116C" w:tentative="1">
      <w:start w:val="1"/>
      <w:numFmt w:val="lowerRoman"/>
      <w:lvlText w:val="%3."/>
      <w:lvlJc w:val="right"/>
      <w:pPr>
        <w:ind w:left="1800" w:hanging="180"/>
      </w:pPr>
    </w:lvl>
    <w:lvl w:ilvl="3" w:tplc="B302D54C" w:tentative="1">
      <w:start w:val="1"/>
      <w:numFmt w:val="decimal"/>
      <w:lvlText w:val="%4."/>
      <w:lvlJc w:val="left"/>
      <w:pPr>
        <w:ind w:left="2520" w:hanging="360"/>
      </w:pPr>
    </w:lvl>
    <w:lvl w:ilvl="4" w:tplc="550E7A46" w:tentative="1">
      <w:start w:val="1"/>
      <w:numFmt w:val="lowerLetter"/>
      <w:lvlText w:val="%5."/>
      <w:lvlJc w:val="left"/>
      <w:pPr>
        <w:ind w:left="3240" w:hanging="360"/>
      </w:pPr>
    </w:lvl>
    <w:lvl w:ilvl="5" w:tplc="384413CC" w:tentative="1">
      <w:start w:val="1"/>
      <w:numFmt w:val="lowerRoman"/>
      <w:lvlText w:val="%6."/>
      <w:lvlJc w:val="right"/>
      <w:pPr>
        <w:ind w:left="3960" w:hanging="180"/>
      </w:pPr>
    </w:lvl>
    <w:lvl w:ilvl="6" w:tplc="F9061F26" w:tentative="1">
      <w:start w:val="1"/>
      <w:numFmt w:val="decimal"/>
      <w:lvlText w:val="%7."/>
      <w:lvlJc w:val="left"/>
      <w:pPr>
        <w:ind w:left="4680" w:hanging="360"/>
      </w:pPr>
    </w:lvl>
    <w:lvl w:ilvl="7" w:tplc="6B8E87A2" w:tentative="1">
      <w:start w:val="1"/>
      <w:numFmt w:val="lowerLetter"/>
      <w:lvlText w:val="%8."/>
      <w:lvlJc w:val="left"/>
      <w:pPr>
        <w:ind w:left="5400" w:hanging="360"/>
      </w:pPr>
    </w:lvl>
    <w:lvl w:ilvl="8" w:tplc="EA903D7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743CA47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1D9687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0826BB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A74103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F046DB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F1AEB0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38284A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96EAF8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E8405C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756C4BF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3CF4F0B0" w:tentative="1">
      <w:start w:val="1"/>
      <w:numFmt w:val="lowerLetter"/>
      <w:lvlText w:val="%2."/>
      <w:lvlJc w:val="left"/>
      <w:pPr>
        <w:ind w:left="1080" w:hanging="360"/>
      </w:pPr>
    </w:lvl>
    <w:lvl w:ilvl="2" w:tplc="5712C744" w:tentative="1">
      <w:start w:val="1"/>
      <w:numFmt w:val="lowerRoman"/>
      <w:lvlText w:val="%3."/>
      <w:lvlJc w:val="right"/>
      <w:pPr>
        <w:ind w:left="1800" w:hanging="180"/>
      </w:pPr>
    </w:lvl>
    <w:lvl w:ilvl="3" w:tplc="222C7DFA" w:tentative="1">
      <w:start w:val="1"/>
      <w:numFmt w:val="decimal"/>
      <w:lvlText w:val="%4."/>
      <w:lvlJc w:val="left"/>
      <w:pPr>
        <w:ind w:left="2520" w:hanging="360"/>
      </w:pPr>
    </w:lvl>
    <w:lvl w:ilvl="4" w:tplc="414453FE" w:tentative="1">
      <w:start w:val="1"/>
      <w:numFmt w:val="lowerLetter"/>
      <w:lvlText w:val="%5."/>
      <w:lvlJc w:val="left"/>
      <w:pPr>
        <w:ind w:left="3240" w:hanging="360"/>
      </w:pPr>
    </w:lvl>
    <w:lvl w:ilvl="5" w:tplc="9C5260E2" w:tentative="1">
      <w:start w:val="1"/>
      <w:numFmt w:val="lowerRoman"/>
      <w:lvlText w:val="%6."/>
      <w:lvlJc w:val="right"/>
      <w:pPr>
        <w:ind w:left="3960" w:hanging="180"/>
      </w:pPr>
    </w:lvl>
    <w:lvl w:ilvl="6" w:tplc="5728F2F6" w:tentative="1">
      <w:start w:val="1"/>
      <w:numFmt w:val="decimal"/>
      <w:lvlText w:val="%7."/>
      <w:lvlJc w:val="left"/>
      <w:pPr>
        <w:ind w:left="4680" w:hanging="360"/>
      </w:pPr>
    </w:lvl>
    <w:lvl w:ilvl="7" w:tplc="6F7ED234" w:tentative="1">
      <w:start w:val="1"/>
      <w:numFmt w:val="lowerLetter"/>
      <w:lvlText w:val="%8."/>
      <w:lvlJc w:val="left"/>
      <w:pPr>
        <w:ind w:left="5400" w:hanging="360"/>
      </w:pPr>
    </w:lvl>
    <w:lvl w:ilvl="8" w:tplc="ABC8BA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9D2AE2D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DA0A52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AC6863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E088E6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14745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1FCF3E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9FAB78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CF26AA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FC2695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99405472">
    <w:abstractNumId w:val="21"/>
  </w:num>
  <w:num w:numId="2" w16cid:durableId="1483691599">
    <w:abstractNumId w:val="16"/>
  </w:num>
  <w:num w:numId="3" w16cid:durableId="2068873205">
    <w:abstractNumId w:val="0"/>
  </w:num>
  <w:num w:numId="4" w16cid:durableId="2045206688">
    <w:abstractNumId w:val="6"/>
  </w:num>
  <w:num w:numId="5" w16cid:durableId="506529240">
    <w:abstractNumId w:val="19"/>
  </w:num>
  <w:num w:numId="6" w16cid:durableId="730464678">
    <w:abstractNumId w:val="2"/>
  </w:num>
  <w:num w:numId="7" w16cid:durableId="184754510">
    <w:abstractNumId w:val="13"/>
  </w:num>
  <w:num w:numId="8" w16cid:durableId="1493987179">
    <w:abstractNumId w:val="9"/>
  </w:num>
  <w:num w:numId="9" w16cid:durableId="1664704313">
    <w:abstractNumId w:val="1"/>
  </w:num>
  <w:num w:numId="10" w16cid:durableId="1192499740">
    <w:abstractNumId w:val="1"/>
  </w:num>
  <w:num w:numId="11" w16cid:durableId="1433168506">
    <w:abstractNumId w:val="3"/>
  </w:num>
  <w:num w:numId="12" w16cid:durableId="924611329">
    <w:abstractNumId w:val="4"/>
  </w:num>
  <w:num w:numId="13" w16cid:durableId="413671427">
    <w:abstractNumId w:val="15"/>
  </w:num>
  <w:num w:numId="14" w16cid:durableId="1750227230">
    <w:abstractNumId w:val="10"/>
  </w:num>
  <w:num w:numId="15" w16cid:durableId="1847937521">
    <w:abstractNumId w:val="7"/>
  </w:num>
  <w:num w:numId="16" w16cid:durableId="1318997711">
    <w:abstractNumId w:val="14"/>
  </w:num>
  <w:num w:numId="17" w16cid:durableId="1864631831">
    <w:abstractNumId w:val="5"/>
  </w:num>
  <w:num w:numId="18" w16cid:durableId="1038162787">
    <w:abstractNumId w:val="12"/>
  </w:num>
  <w:num w:numId="19" w16cid:durableId="401368554">
    <w:abstractNumId w:val="20"/>
  </w:num>
  <w:num w:numId="20" w16cid:durableId="916670702">
    <w:abstractNumId w:val="17"/>
  </w:num>
  <w:num w:numId="21" w16cid:durableId="582568576">
    <w:abstractNumId w:val="8"/>
  </w:num>
  <w:num w:numId="22" w16cid:durableId="1669551647">
    <w:abstractNumId w:val="18"/>
  </w:num>
  <w:num w:numId="23" w16cid:durableId="5043192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1466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65FA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3D74"/>
    <w:rsid w:val="003D099E"/>
    <w:rsid w:val="003D21A2"/>
    <w:rsid w:val="003D29D2"/>
    <w:rsid w:val="003E0705"/>
    <w:rsid w:val="003E2FF7"/>
    <w:rsid w:val="003F0BB6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66122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5E62"/>
    <w:rsid w:val="00593067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2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1351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3CF5"/>
    <w:rsid w:val="00821A1B"/>
    <w:rsid w:val="008262E9"/>
    <w:rsid w:val="00827E69"/>
    <w:rsid w:val="00833769"/>
    <w:rsid w:val="00835C4D"/>
    <w:rsid w:val="00843F48"/>
    <w:rsid w:val="00851423"/>
    <w:rsid w:val="00857848"/>
    <w:rsid w:val="008654B6"/>
    <w:rsid w:val="0087139C"/>
    <w:rsid w:val="0087746D"/>
    <w:rsid w:val="00880E83"/>
    <w:rsid w:val="00892F28"/>
    <w:rsid w:val="008A0C5F"/>
    <w:rsid w:val="008A3DEA"/>
    <w:rsid w:val="008A4EB9"/>
    <w:rsid w:val="008A5725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552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C84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434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78B2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4FAD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E6ABF"/>
    <w:rsid w:val="00EF310B"/>
    <w:rsid w:val="00F0797C"/>
    <w:rsid w:val="00F22264"/>
    <w:rsid w:val="00F2564D"/>
    <w:rsid w:val="00F304DD"/>
    <w:rsid w:val="00F35B05"/>
    <w:rsid w:val="00F413D9"/>
    <w:rsid w:val="00F5135F"/>
    <w:rsid w:val="00F51F78"/>
    <w:rsid w:val="00F7508A"/>
    <w:rsid w:val="00F86F47"/>
    <w:rsid w:val="00F90B64"/>
    <w:rsid w:val="00F92961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9F1237DC-4692-4201-89AD-553758974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D359D900-1FF5-46C6-A519-EB5093437B42}" type="presOf" srcId="{D813EA76-4FD3-4C15-BFBC-B1DF43B29666}" destId="{4784DBD1-3CBE-41A8-A2C7-CF088F838C79}" srcOrd="0" destOrd="0" presId="urn:microsoft.com/office/officeart/2005/8/layout/hChevron3"/>
    <dgm:cxn modelId="{C4C64A1C-31AF-442E-B03C-9A8DC4F69887}" type="presOf" srcId="{7D55B2F1-F7F7-4A6B-AFB0-F846FDB634B5}" destId="{E13D0391-DAD9-4B61-AB66-3FA48A4F7006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F808A5C6-5BBB-4C42-8022-1E7179799886}" type="presOf" srcId="{B73EA016-5B5E-4372-8AFF-E16F061CFA05}" destId="{1F6A0B97-83F0-4189-B0CB-00156B0AC153}" srcOrd="0" destOrd="0" presId="urn:microsoft.com/office/officeart/2005/8/layout/hChevron3"/>
    <dgm:cxn modelId="{6AE969CC-80C6-4909-A1E4-6B6CFD88F565}" type="presOf" srcId="{72C3C3E7-AFE7-48AF-A84A-F5F4B462ABCE}" destId="{AD4E5296-B06F-4F82-9CB5-F741BF6BFCC1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96F2B3F1-A015-463E-8189-93B2D5535703}" type="presOf" srcId="{548E9FD9-7371-42E5-8C31-C03B33C90BF7}" destId="{6CE68A43-9C69-4212-AF24-9AFEE7CA1715}" srcOrd="0" destOrd="0" presId="urn:microsoft.com/office/officeart/2005/8/layout/hChevron3"/>
    <dgm:cxn modelId="{C2070322-25AE-4D20-8851-7626DF7C6C05}" type="presParOf" srcId="{1F6A0B97-83F0-4189-B0CB-00156B0AC153}" destId="{4784DBD1-3CBE-41A8-A2C7-CF088F838C79}" srcOrd="0" destOrd="0" presId="urn:microsoft.com/office/officeart/2005/8/layout/hChevron3"/>
    <dgm:cxn modelId="{8B77C31E-7786-4ABC-886F-928DA8786141}" type="presParOf" srcId="{1F6A0B97-83F0-4189-B0CB-00156B0AC153}" destId="{37D14BC8-3203-463C-9804-9B3B86B621FF}" srcOrd="1" destOrd="0" presId="urn:microsoft.com/office/officeart/2005/8/layout/hChevron3"/>
    <dgm:cxn modelId="{089D5C13-75A8-4638-AEA2-8258FA374AA4}" type="presParOf" srcId="{1F6A0B97-83F0-4189-B0CB-00156B0AC153}" destId="{E13D0391-DAD9-4B61-AB66-3FA48A4F7006}" srcOrd="2" destOrd="0" presId="urn:microsoft.com/office/officeart/2005/8/layout/hChevron3"/>
    <dgm:cxn modelId="{BA3BF47D-B75F-4E8B-969B-03F8F842A334}" type="presParOf" srcId="{1F6A0B97-83F0-4189-B0CB-00156B0AC153}" destId="{F9271109-4339-4036-9126-150629D10456}" srcOrd="3" destOrd="0" presId="urn:microsoft.com/office/officeart/2005/8/layout/hChevron3"/>
    <dgm:cxn modelId="{8A8035D3-60DC-4C71-82CA-CD6D39A6AFA3}" type="presParOf" srcId="{1F6A0B97-83F0-4189-B0CB-00156B0AC153}" destId="{AD4E5296-B06F-4F82-9CB5-F741BF6BFCC1}" srcOrd="4" destOrd="0" presId="urn:microsoft.com/office/officeart/2005/8/layout/hChevron3"/>
    <dgm:cxn modelId="{BCD798FB-8339-4294-AD4E-C7D9FF6172A3}" type="presParOf" srcId="{1F6A0B97-83F0-4189-B0CB-00156B0AC153}" destId="{99F7A086-6C98-4385-8FFE-3337C1F24694}" srcOrd="5" destOrd="0" presId="urn:microsoft.com/office/officeart/2005/8/layout/hChevron3"/>
    <dgm:cxn modelId="{17080AE1-D0EC-4AD0-A097-4D38306FD109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11</TotalTime>
  <Pages>2</Pages>
  <Words>322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2030</CharactersWithSpaces>
  <SharedDoc>false</SharedDoc>
  <HyperlinkBase/>
  <HLinks>
    <vt:vector size="12" baseType="variant">
      <vt:variant>
        <vt:i4>2228285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  <vt:variant>
        <vt:i4>8126525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https://mellanarkiv-offentlig.vgregion.se/alfresco/s/archive/stream/public/v1/source/available/SOFIA/NU10095-1819752655-350/SURROGATE/Intraven%c3%b6s jodkontrast %e2%80%93 Rutiner inf%c3%b6r och efter unders%c3%b6kning.pdf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Akut buk K+ (840800A)</dc:title>
  <dc:subject/>
  <dc:creator>patrik.jens.johansson@vgregion.se</dc:creator>
  <keywords/>
  <lastModifiedBy>Ulrica Sehlberg</lastModifiedBy>
  <revision>14</revision>
  <lastPrinted>2016-03-31T10:56:00.0000000Z</lastPrinted>
  <dcterms:created xsi:type="dcterms:W3CDTF">2022-05-18T04:10:00.0000000Z</dcterms:created>
  <dcterms:modified xsi:type="dcterms:W3CDTF">2026-01-21T08:37:00.0000000Z</dcterms:modified>
</coreProperties>
</file>