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18F733" w14:textId="77777777" w:rsidR="006D7532" w:rsidRDefault="006D7532" w:rsidP="00F35B05">
      <w:pPr>
        <w:pStyle w:val="Rubrik2"/>
        <w:sectPr w:rsidR="006D7532" w:rsidSect="006D753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54EE99F" w14:textId="05A11D3C" w:rsidR="006D7532" w:rsidRPr="003C3D74" w:rsidRDefault="003C3D74" w:rsidP="003C3D74">
      <w:pPr>
        <w:pStyle w:val="Rubrik1"/>
        <w:ind w:left="0"/>
      </w:pPr>
      <w:r w:rsidRPr="003C3D74">
        <w:t>DT Akut buk K+ (840800A)</w:t>
      </w:r>
    </w:p>
    <w:p w14:paraId="10D0DBC6" w14:textId="77777777" w:rsidR="006D7532" w:rsidRPr="006D7532" w:rsidRDefault="006D7532" w:rsidP="006D7532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378BFA18" w14:textId="6231D13C" w:rsidR="006D7532" w:rsidRPr="006D7532" w:rsidRDefault="003C3D74" w:rsidP="003C3D74">
      <w:pPr>
        <w:pStyle w:val="Rubrik2"/>
        <w:ind w:left="0"/>
      </w:pPr>
      <w:r>
        <w:t>Förändringar</w:t>
      </w:r>
      <w:r w:rsidR="006D7532" w:rsidRPr="006D7532">
        <w:t xml:space="preserve"> i denna version</w:t>
      </w:r>
    </w:p>
    <w:p w14:paraId="10064948" w14:textId="404B0A7B" w:rsidR="006D7532" w:rsidRPr="006D7532" w:rsidRDefault="00EF310B" w:rsidP="006D753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Reviderat, justerat kernel Siemens X-cite.</w:t>
      </w:r>
    </w:p>
    <w:p w14:paraId="5C360B79" w14:textId="77777777" w:rsidR="006D7532" w:rsidRPr="006D7532" w:rsidRDefault="006D7532" w:rsidP="006D753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0630344" w14:textId="77777777" w:rsidR="006D7532" w:rsidRPr="006D7532" w:rsidRDefault="006D7532" w:rsidP="003C3D74">
      <w:pPr>
        <w:pStyle w:val="Rubrik2"/>
        <w:ind w:left="0"/>
      </w:pPr>
      <w:r w:rsidRPr="006D7532">
        <w:t>Syfte</w:t>
      </w:r>
    </w:p>
    <w:p w14:paraId="1181072C" w14:textId="77777777" w:rsidR="006D7532" w:rsidRPr="006D7532" w:rsidRDefault="006D7532" w:rsidP="006D753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6D7532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1DFCD0B1" w14:textId="77777777" w:rsidR="006D7532" w:rsidRPr="006D7532" w:rsidRDefault="006D7532" w:rsidP="006D753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6DEE880" w14:textId="77777777" w:rsidR="006D7532" w:rsidRPr="006D7532" w:rsidRDefault="006D7532" w:rsidP="003C3D74">
      <w:pPr>
        <w:pStyle w:val="Rubrik2"/>
        <w:ind w:left="0"/>
      </w:pPr>
      <w:r w:rsidRPr="006D7532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6D7532" w:rsidRPr="006D7532" w14:paraId="7168179E" w14:textId="77777777" w:rsidTr="00593067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308A33F1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40F77C4B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Divertikulit, pankreatit, appendicit, inklämt bråck mm.</w:t>
            </w:r>
          </w:p>
        </w:tc>
      </w:tr>
      <w:tr w:rsidR="006D7532" w:rsidRPr="006D7532" w14:paraId="125C8019" w14:textId="77777777" w:rsidTr="0059306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15F0873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5D40DF3" w14:textId="03449AD2" w:rsidR="006D7532" w:rsidRPr="006D7532" w:rsidRDefault="00593067" w:rsidP="006D7532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="006D7532" w:rsidRPr="006D7532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="006D7532" w:rsidRPr="006D7532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63280BE0" w14:textId="633F4FFE" w:rsidR="006D7532" w:rsidRPr="006D7532" w:rsidRDefault="006D7532" w:rsidP="006D7532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PVK</w:t>
            </w:r>
            <w:r w:rsidR="003F0BB6">
              <w:rPr>
                <w:rFonts w:ascii="Arial" w:hAnsi="Arial" w:cs="Arial"/>
                <w:sz w:val="18"/>
                <w:szCs w:val="18"/>
              </w:rPr>
              <w:t xml:space="preserve"> (efter flöde)</w:t>
            </w:r>
          </w:p>
        </w:tc>
      </w:tr>
      <w:tr w:rsidR="006D7532" w:rsidRPr="006D7532" w14:paraId="4756C1E2" w14:textId="77777777" w:rsidTr="0059306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1AAEBE5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5285522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6D7532" w:rsidRPr="006D7532" w14:paraId="31D54127" w14:textId="77777777" w:rsidTr="0059306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658E559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B6376E6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Omnipaque 350 mg I/ml enligt OmniJect ”Buk venös”.</w:t>
            </w:r>
          </w:p>
        </w:tc>
      </w:tr>
      <w:tr w:rsidR="006D7532" w:rsidRPr="006D7532" w14:paraId="70D8F255" w14:textId="77777777" w:rsidTr="0059306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D3148B6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6BF5C43" w14:textId="36C8B49C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D7532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3C3D74" w:rsidRPr="006D7532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6D7532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364350A1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D7532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4F79059B" w14:textId="6C945B50" w:rsidR="006D7532" w:rsidRPr="006D7532" w:rsidRDefault="00593067" w:rsidP="006D753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8" w:history="1">
              <w:r w:rsidR="006D7532" w:rsidRPr="006D7532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6D7532" w:rsidRPr="006D7532" w14:paraId="512AA11F" w14:textId="77777777" w:rsidTr="0059306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4DD59DB7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1710529F" w14:textId="77777777" w:rsidR="006D7532" w:rsidRPr="006D7532" w:rsidRDefault="006D7532" w:rsidP="006D753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683E48C5" w14:textId="77777777" w:rsidR="006D7532" w:rsidRPr="006D7532" w:rsidRDefault="006D7532" w:rsidP="006D753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387A9172" w14:textId="77777777" w:rsidR="006D7532" w:rsidRPr="006D7532" w:rsidRDefault="006D7532" w:rsidP="006D753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6B7412E0" w14:textId="77777777" w:rsidR="006D7532" w:rsidRPr="006D7532" w:rsidRDefault="006D7532" w:rsidP="006D753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F051BCD" w14:textId="77777777" w:rsidR="006D7532" w:rsidRPr="006D7532" w:rsidRDefault="006D7532" w:rsidP="003C3D74">
      <w:pPr>
        <w:pStyle w:val="Rubrik2"/>
        <w:ind w:left="0"/>
      </w:pPr>
      <w:r w:rsidRPr="006D7532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6D7532" w:rsidRPr="006D7532" w14:paraId="404029E1" w14:textId="77777777" w:rsidTr="006D7532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62086E33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0E7D5E92" wp14:editId="7AA1B51E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878757D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28AE34F0" wp14:editId="3E31AA89">
                      <wp:simplePos x="0" y="0"/>
                      <wp:positionH relativeFrom="column">
                        <wp:posOffset>730885</wp:posOffset>
                      </wp:positionH>
                      <wp:positionV relativeFrom="paragraph">
                        <wp:posOffset>232410</wp:posOffset>
                      </wp:positionV>
                      <wp:extent cx="410210" cy="1437640"/>
                      <wp:effectExtent l="0" t="0" r="8890" b="0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3764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0C5D8E2" w14:textId="77777777" w:rsidR="006D7532" w:rsidRPr="0066567D" w:rsidRDefault="006D7532" w:rsidP="003C3D7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8AE34F0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7" o:spid="_x0000_s1026" type="#_x0000_t68" style="position:absolute;left:0;text-align:left;margin-left:57.55pt;margin-top:18.3pt;width:32.3pt;height:113.2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" adj="3082" fillcolor="red" stroked="f" strokeweight="1pt">
                      <v:textbox inset="1mm,1mm,1mm,1mm">
                        <w:txbxContent>
                          <w:p w14:paraId="50C5D8E2" w14:textId="77777777" w:rsidR="006D7532" w:rsidRPr="0066567D" w:rsidRDefault="006D7532" w:rsidP="003C3D7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D753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2683153" wp14:editId="4238F1AD">
                      <wp:simplePos x="0" y="0"/>
                      <wp:positionH relativeFrom="column">
                        <wp:posOffset>237490</wp:posOffset>
                      </wp:positionH>
                      <wp:positionV relativeFrom="paragraph">
                        <wp:posOffset>215900</wp:posOffset>
                      </wp:positionV>
                      <wp:extent cx="1351280" cy="1462405"/>
                      <wp:effectExtent l="19050" t="19050" r="20320" b="2349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51280" cy="1462681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rect w14:anchorId="317FC85D" id="Rektangel 3" o:spid="_x0000_s1026" style="position:absolute;margin-left:18.7pt;margin-top:17pt;width:106.4pt;height:115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" filled="f" strokecolor="red" strokeweight="3pt"/>
                  </w:pict>
                </mc:Fallback>
              </mc:AlternateContent>
            </w:r>
            <w:r w:rsidRPr="006D7532">
              <w:rPr>
                <w:noProof/>
                <w:szCs w:val="20"/>
              </w:rPr>
              <w:drawing>
                <wp:inline distT="0" distB="0" distL="0" distR="0" wp14:anchorId="1D9C605A" wp14:editId="132922C2">
                  <wp:extent cx="1393448" cy="1836751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10815180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1343" cy="18603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D7532" w:rsidRPr="006D7532" w14:paraId="1182F3D5" w14:textId="77777777" w:rsidTr="006D7532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7893851C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4E668459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DF029DD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6D7532" w:rsidRPr="006D7532" w14:paraId="1F819EA1" w14:textId="77777777" w:rsidTr="006D7532">
        <w:trPr>
          <w:trHeight w:val="227"/>
        </w:trPr>
        <w:tc>
          <w:tcPr>
            <w:tcW w:w="1950" w:type="dxa"/>
            <w:shd w:val="clear" w:color="auto" w:fill="FFFFFF"/>
          </w:tcPr>
          <w:p w14:paraId="67D0DF1C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530C1FDE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32F7AAB" w14:textId="77777777" w:rsidR="006D7532" w:rsidRPr="006D7532" w:rsidRDefault="006D7532" w:rsidP="006D7532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6D7532" w:rsidRPr="006D7532" w14:paraId="57D65159" w14:textId="77777777" w:rsidTr="006D7532">
        <w:trPr>
          <w:trHeight w:val="227"/>
        </w:trPr>
        <w:tc>
          <w:tcPr>
            <w:tcW w:w="1950" w:type="dxa"/>
            <w:shd w:val="clear" w:color="auto" w:fill="FFFFFF"/>
          </w:tcPr>
          <w:p w14:paraId="4AAF5C48" w14:textId="77777777" w:rsidR="006D7532" w:rsidRPr="006D7532" w:rsidRDefault="006D7532" w:rsidP="006D7532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44740F2C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6D7532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</w:p>
          <w:p w14:paraId="3376DCBB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1FED24A" w14:textId="77777777" w:rsidR="006D7532" w:rsidRPr="006D7532" w:rsidRDefault="006D7532" w:rsidP="006D7532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3FBB5E6" w14:textId="77777777" w:rsidR="006D7532" w:rsidRPr="006D7532" w:rsidRDefault="006D7532" w:rsidP="006D7532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68851072" w14:textId="77777777" w:rsidR="006D7532" w:rsidRPr="006D7532" w:rsidRDefault="006D7532" w:rsidP="003C3D74">
      <w:pPr>
        <w:pStyle w:val="Rubrik2"/>
        <w:ind w:left="0"/>
      </w:pPr>
      <w:r w:rsidRPr="006D7532">
        <w:lastRenderedPageBreak/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6D7532" w:rsidRPr="006D7532" w14:paraId="34583949" w14:textId="77777777" w:rsidTr="006D753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3D4D342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6B96FC2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30124B8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2C271996" wp14:editId="730D504D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FD9CE70" w14:textId="77777777" w:rsidR="006D7532" w:rsidRPr="0066564D" w:rsidRDefault="006D7532" w:rsidP="003C3D7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C271996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7" type="#_x0000_t67" style="position:absolute;left:0;text-align:left;margin-left:65.8pt;margin-top:9.6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0FD9CE70" w14:textId="77777777" w:rsidR="006D7532" w:rsidRPr="0066564D" w:rsidRDefault="006D7532" w:rsidP="003C3D7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6D7532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60CE9EBE" wp14:editId="71ACDA21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862330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9776255" w14:textId="77777777" w:rsidR="006D7532" w:rsidRPr="0066567D" w:rsidRDefault="006D7532" w:rsidP="003C3D7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CE9EBE" id="Pil: uppåt 24" o:spid="_x0000_s1028" type="#_x0000_t68" style="position:absolute;left:0;text-align:left;margin-left:20.25pt;margin-top:67.9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49776255" w14:textId="77777777" w:rsidR="006D7532" w:rsidRPr="0066567D" w:rsidRDefault="006D7532" w:rsidP="003C3D7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D753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0F390E8A" wp14:editId="1AEF8300">
                      <wp:simplePos x="0" y="0"/>
                      <wp:positionH relativeFrom="column">
                        <wp:posOffset>718820</wp:posOffset>
                      </wp:positionH>
                      <wp:positionV relativeFrom="paragraph">
                        <wp:posOffset>-12065</wp:posOffset>
                      </wp:positionV>
                      <wp:extent cx="6350" cy="1494790"/>
                      <wp:effectExtent l="19050" t="19050" r="31750" b="29210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149479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402E067F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pt,-.95pt" to="57.1pt,11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6D753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718159AF" wp14:editId="0A5A81BE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8" name="Rak koppling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5C759CB1" id="Rak 8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6.55pt" to="112.1pt,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6D7532">
              <w:rPr>
                <w:noProof/>
                <w:szCs w:val="20"/>
              </w:rPr>
              <w:drawing>
                <wp:inline distT="0" distB="0" distL="0" distR="0" wp14:anchorId="4D30108B" wp14:editId="47F77904">
                  <wp:extent cx="1420495" cy="1476612"/>
                  <wp:effectExtent l="0" t="0" r="8255" b="9525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2670957" name=""/>
                          <pic:cNvPicPr/>
                        </pic:nvPicPr>
                        <pic:blipFill>
                          <a:blip r:embed="rId25"/>
                          <a:srcRect l="19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5093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DEA6602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7BEA6418" wp14:editId="6A0EDE28">
                      <wp:simplePos x="0" y="0"/>
                      <wp:positionH relativeFrom="column">
                        <wp:posOffset>1095375</wp:posOffset>
                      </wp:positionH>
                      <wp:positionV relativeFrom="paragraph">
                        <wp:posOffset>701040</wp:posOffset>
                      </wp:positionV>
                      <wp:extent cx="410210" cy="552450"/>
                      <wp:effectExtent l="0" t="0" r="8890" b="0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D6F4FCE" w14:textId="77777777" w:rsidR="006D7532" w:rsidRPr="0066567D" w:rsidRDefault="006D7532" w:rsidP="003C3D7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BEA6418" id="Pil: uppåt 19" o:spid="_x0000_s1029" type="#_x0000_t68" style="position:absolute;left:0;text-align:left;margin-left:86.25pt;margin-top:55.2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DCBHfj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2D6F4FCE" w14:textId="77777777" w:rsidR="006D7532" w:rsidRPr="0066567D" w:rsidRDefault="006D7532" w:rsidP="003C3D7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D753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576DA508" wp14:editId="24611174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7CAA7490" id="Rak 23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4.35pt" to="131.7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 strokecolor="red" strokeweight="3pt">
                      <v:stroke joinstyle="miter"/>
                    </v:line>
                  </w:pict>
                </mc:Fallback>
              </mc:AlternateContent>
            </w:r>
            <w:r w:rsidRPr="006D753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3AE7580C" wp14:editId="58299415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12" name="Rak koppling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2EAD38DF" id="Rak 12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6D753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4E22CDA8" wp14:editId="283892AE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013D469" w14:textId="77777777" w:rsidR="006D7532" w:rsidRPr="0066567D" w:rsidRDefault="006D7532" w:rsidP="003C3D7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22CDA8" id="Pil: uppåt 22" o:spid="_x0000_s1030" type="#_x0000_t68" style="position:absolute;left:0;text-align:left;margin-left:28.7pt;margin-top:12.3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C6IoBI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4013D469" w14:textId="77777777" w:rsidR="006D7532" w:rsidRPr="0066567D" w:rsidRDefault="006D7532" w:rsidP="003C3D7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D7532">
              <w:rPr>
                <w:noProof/>
                <w:szCs w:val="20"/>
              </w:rPr>
              <w:drawing>
                <wp:inline distT="0" distB="0" distL="0" distR="0" wp14:anchorId="1D5FDF3A" wp14:editId="02036886">
                  <wp:extent cx="1670034" cy="1383485"/>
                  <wp:effectExtent l="0" t="0" r="6985" b="762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1203026" name=""/>
                          <pic:cNvPicPr/>
                        </pic:nvPicPr>
                        <pic:blipFill>
                          <a:blip r:embed="rId26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D7532" w:rsidRPr="006D7532" w14:paraId="76579258" w14:textId="77777777" w:rsidTr="006D753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79A8833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E67EED5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6D7532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4424735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DB29052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6D7532" w:rsidRPr="006D7532" w14:paraId="1B5E8C45" w14:textId="77777777" w:rsidTr="006D753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8964437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7C3AA66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6D7532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086D02A5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90B2385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6D7532" w:rsidRPr="006D7532" w14:paraId="2C50C9AA" w14:textId="77777777" w:rsidTr="006D753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537FC93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FE14E26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6D7532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17FCADE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E966FEE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32554E2F" w14:textId="77777777" w:rsidR="006D7532" w:rsidRPr="006D7532" w:rsidRDefault="006D7532" w:rsidP="006D753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DA5293C" w14:textId="77777777" w:rsidR="006D7532" w:rsidRPr="006D7532" w:rsidRDefault="006D7532" w:rsidP="003C3D74">
      <w:pPr>
        <w:pStyle w:val="Rubrik2"/>
        <w:ind w:left="0"/>
      </w:pPr>
      <w:r w:rsidRPr="006D7532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6D7532" w:rsidRPr="006D7532" w14:paraId="3238CEC0" w14:textId="77777777" w:rsidTr="00593067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42B9334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6BAF267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CF24252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4E702A7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6D7532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D5DA9B9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D44C4A5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6D7532" w:rsidRPr="006D7532" w14:paraId="2EF3FA9C" w14:textId="77777777" w:rsidTr="0059306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860694D" w14:textId="77777777" w:rsidR="006D7532" w:rsidRPr="006D7532" w:rsidRDefault="006D7532" w:rsidP="006D7532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5B488BD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EE855D" w14:textId="276D0824" w:rsidR="006D7532" w:rsidRPr="006D7532" w:rsidRDefault="002B65FA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7F1E4B" w14:textId="20FDD1A0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B</w:t>
            </w:r>
            <w:r w:rsidR="002B65FA">
              <w:rPr>
                <w:rFonts w:ascii="Arial" w:hAnsi="Arial" w:cs="Arial"/>
                <w:sz w:val="18"/>
                <w:szCs w:val="18"/>
              </w:rPr>
              <w:t>r40</w:t>
            </w:r>
            <w:r w:rsidRPr="006D753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BA1775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6D7532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722D938" w14:textId="1E17B751" w:rsidR="006D7532" w:rsidRPr="006D7532" w:rsidRDefault="002B65FA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Syngo.via/</w:t>
            </w:r>
            <w:r w:rsidR="006D7532" w:rsidRPr="006D7532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6D7532" w:rsidRPr="006D7532" w14:paraId="784BB27B" w14:textId="77777777" w:rsidTr="0059306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0E1EE2A" w14:textId="77777777" w:rsidR="006D7532" w:rsidRPr="006D7532" w:rsidRDefault="006D7532" w:rsidP="006D753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67AA3A3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E49103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9BF00B" w14:textId="4061E31D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B</w:t>
            </w:r>
            <w:r w:rsidR="002B65FA">
              <w:rPr>
                <w:rFonts w:ascii="Arial" w:hAnsi="Arial" w:cs="Arial"/>
                <w:sz w:val="18"/>
                <w:szCs w:val="18"/>
              </w:rPr>
              <w:t>r40</w:t>
            </w:r>
            <w:r w:rsidRPr="006D753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9548234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6D7532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A13E52C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6D7532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6D7532" w:rsidRPr="006D7532" w14:paraId="5416158C" w14:textId="77777777" w:rsidTr="0059306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B0B0F4C" w14:textId="77777777" w:rsidR="006D7532" w:rsidRPr="006D7532" w:rsidRDefault="006D7532" w:rsidP="006D753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2569EC4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159BF9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80D5FF9" w14:textId="0B9B3A50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B</w:t>
            </w:r>
            <w:r w:rsidR="002B65FA">
              <w:rPr>
                <w:rFonts w:ascii="Arial" w:hAnsi="Arial" w:cs="Arial"/>
                <w:sz w:val="18"/>
                <w:szCs w:val="18"/>
              </w:rPr>
              <w:t>r40</w:t>
            </w:r>
            <w:r w:rsidRPr="006D753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2795FF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D753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DB21681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D753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D7532" w:rsidRPr="006D7532" w14:paraId="6131165C" w14:textId="77777777" w:rsidTr="0059306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E3AB1D6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CC558E0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9EF6636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031017A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31299AF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B9EABCA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6D7532" w:rsidRPr="006D7532" w14:paraId="461A83FE" w14:textId="77777777" w:rsidTr="0059306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333A72E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FA16ECB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F244ED7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EF179ED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0DF618C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4AE19A5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D7532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024671D5" w14:textId="77777777" w:rsidR="006D7532" w:rsidRPr="006D7532" w:rsidRDefault="006D7532" w:rsidP="006D753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389A196" w14:textId="77777777" w:rsidR="006D7532" w:rsidRPr="006D7532" w:rsidRDefault="006D7532" w:rsidP="003C3D74">
      <w:pPr>
        <w:pStyle w:val="Rubrik2"/>
        <w:ind w:left="0"/>
      </w:pPr>
      <w:r w:rsidRPr="006D7532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6D7532" w:rsidRPr="006D7532" w14:paraId="217811B3" w14:textId="77777777" w:rsidTr="006D7532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208F3F4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1C8396CF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7F3D3B64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B1C745F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3DA942E5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D7532" w:rsidRPr="006D7532" w14:paraId="68C9E58D" w14:textId="77777777" w:rsidTr="006D753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64BD6F2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D7532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7681D05C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D7532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6D236071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D7532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0137B52F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512E6F5D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D7532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7D7331D4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D7532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474B7EA9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D7532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364701EC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D7532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D217D1F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D7532" w:rsidRPr="006D7532" w14:paraId="000B4628" w14:textId="77777777" w:rsidTr="006D753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4784384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34C2EB02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4BE6D37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870A762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4D20A41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8E04D88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D7532" w:rsidRPr="006D7532" w14:paraId="50795539" w14:textId="77777777" w:rsidTr="006D753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B8F27A6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DF0F135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F6266EE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D1388C8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1735612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0B9BC4A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D7532" w:rsidRPr="006D7532" w14:paraId="3C252170" w14:textId="77777777" w:rsidTr="006D753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9C74C97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DD21160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EF16585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DD06A65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F8E7EAF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89EB8D2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D7532" w:rsidRPr="006D7532" w14:paraId="1E034D8E" w14:textId="77777777" w:rsidTr="006D753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78094A9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1AD40278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26F7ECC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1A6043B6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7A124A4C" w14:textId="77777777" w:rsidR="006D7532" w:rsidRPr="006D7532" w:rsidRDefault="006D7532" w:rsidP="006D753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AB933C1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D7532" w:rsidRPr="006D7532" w14:paraId="33A5C245" w14:textId="77777777" w:rsidTr="006D753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FC2FD46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67B6B93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7DADE0F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285E8CD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640C3FD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DAB6745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D7532" w:rsidRPr="006D7532" w14:paraId="7552D6F5" w14:textId="77777777" w:rsidTr="006D753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91AA2CF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0DE4E5EC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15558FE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243BBF9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B8F2608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DB2F44C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D7532" w:rsidRPr="006D7532" w14:paraId="36091D6B" w14:textId="77777777" w:rsidTr="006D753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60D5C8F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49A48EA0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9005E33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E2AAEB5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67D29F9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AC01596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D7532" w:rsidRPr="006D7532" w14:paraId="345B25FF" w14:textId="77777777" w:rsidTr="006D7532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6BA6A84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0894F8DD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561BDE85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063482EA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78F0262" w14:textId="77777777" w:rsidR="006D7532" w:rsidRPr="006D7532" w:rsidRDefault="006D7532" w:rsidP="006D753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27CD6A8D" w14:textId="77777777" w:rsidR="006D7532" w:rsidRPr="006D7532" w:rsidRDefault="006D7532" w:rsidP="006D753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6D753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1DFD9D" w14:textId="77777777" w:rsidR="00221466" w:rsidRDefault="00221466">
      <w:r>
        <w:separator/>
      </w:r>
    </w:p>
  </w:endnote>
  <w:endnote w:type="continuationSeparator" w:id="0">
    <w:p w14:paraId="09408F41" w14:textId="77777777" w:rsidR="00221466" w:rsidRDefault="00221466">
      <w:r>
        <w:continuationSeparator/>
      </w:r>
    </w:p>
  </w:endnote>
  <w:endnote w:type="continuationNotice" w:id="1">
    <w:p w14:paraId="67CFFA8A" w14:textId="77777777" w:rsidR="00221466" w:rsidRDefault="0022146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ADC63E" w14:textId="77777777" w:rsidR="00221466" w:rsidRDefault="00221466"/>
  </w:footnote>
  <w:footnote w:type="continuationSeparator" w:id="0">
    <w:p w14:paraId="0360C5FA" w14:textId="77777777" w:rsidR="00221466" w:rsidRDefault="00221466">
      <w:r>
        <w:continuationSeparator/>
      </w:r>
    </w:p>
  </w:footnote>
  <w:footnote w:type="continuationNotice" w:id="1">
    <w:p w14:paraId="02803E35" w14:textId="77777777" w:rsidR="00221466" w:rsidRDefault="0022146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6E82F1B0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8E96BD1E" w:tentative="1">
      <w:start w:val="1"/>
      <w:numFmt w:val="lowerLetter"/>
      <w:lvlText w:val="%2."/>
      <w:lvlJc w:val="left"/>
      <w:pPr>
        <w:ind w:left="1080" w:hanging="360"/>
      </w:pPr>
    </w:lvl>
    <w:lvl w:ilvl="2" w:tplc="C90A116C" w:tentative="1">
      <w:start w:val="1"/>
      <w:numFmt w:val="lowerRoman"/>
      <w:lvlText w:val="%3."/>
      <w:lvlJc w:val="right"/>
      <w:pPr>
        <w:ind w:left="1800" w:hanging="180"/>
      </w:pPr>
    </w:lvl>
    <w:lvl w:ilvl="3" w:tplc="B302D54C" w:tentative="1">
      <w:start w:val="1"/>
      <w:numFmt w:val="decimal"/>
      <w:lvlText w:val="%4."/>
      <w:lvlJc w:val="left"/>
      <w:pPr>
        <w:ind w:left="2520" w:hanging="360"/>
      </w:pPr>
    </w:lvl>
    <w:lvl w:ilvl="4" w:tplc="550E7A46" w:tentative="1">
      <w:start w:val="1"/>
      <w:numFmt w:val="lowerLetter"/>
      <w:lvlText w:val="%5."/>
      <w:lvlJc w:val="left"/>
      <w:pPr>
        <w:ind w:left="3240" w:hanging="360"/>
      </w:pPr>
    </w:lvl>
    <w:lvl w:ilvl="5" w:tplc="384413CC" w:tentative="1">
      <w:start w:val="1"/>
      <w:numFmt w:val="lowerRoman"/>
      <w:lvlText w:val="%6."/>
      <w:lvlJc w:val="right"/>
      <w:pPr>
        <w:ind w:left="3960" w:hanging="180"/>
      </w:pPr>
    </w:lvl>
    <w:lvl w:ilvl="6" w:tplc="F9061F26" w:tentative="1">
      <w:start w:val="1"/>
      <w:numFmt w:val="decimal"/>
      <w:lvlText w:val="%7."/>
      <w:lvlJc w:val="left"/>
      <w:pPr>
        <w:ind w:left="4680" w:hanging="360"/>
      </w:pPr>
    </w:lvl>
    <w:lvl w:ilvl="7" w:tplc="6B8E87A2" w:tentative="1">
      <w:start w:val="1"/>
      <w:numFmt w:val="lowerLetter"/>
      <w:lvlText w:val="%8."/>
      <w:lvlJc w:val="left"/>
      <w:pPr>
        <w:ind w:left="5400" w:hanging="360"/>
      </w:pPr>
    </w:lvl>
    <w:lvl w:ilvl="8" w:tplc="EA903D7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743CA47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1D9687F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0826BB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A74103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CF046DB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BF1AEB0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38284A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96EAF8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E8405C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756C4BF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3CF4F0B0" w:tentative="1">
      <w:start w:val="1"/>
      <w:numFmt w:val="lowerLetter"/>
      <w:lvlText w:val="%2."/>
      <w:lvlJc w:val="left"/>
      <w:pPr>
        <w:ind w:left="1080" w:hanging="360"/>
      </w:pPr>
    </w:lvl>
    <w:lvl w:ilvl="2" w:tplc="5712C744" w:tentative="1">
      <w:start w:val="1"/>
      <w:numFmt w:val="lowerRoman"/>
      <w:lvlText w:val="%3."/>
      <w:lvlJc w:val="right"/>
      <w:pPr>
        <w:ind w:left="1800" w:hanging="180"/>
      </w:pPr>
    </w:lvl>
    <w:lvl w:ilvl="3" w:tplc="222C7DFA" w:tentative="1">
      <w:start w:val="1"/>
      <w:numFmt w:val="decimal"/>
      <w:lvlText w:val="%4."/>
      <w:lvlJc w:val="left"/>
      <w:pPr>
        <w:ind w:left="2520" w:hanging="360"/>
      </w:pPr>
    </w:lvl>
    <w:lvl w:ilvl="4" w:tplc="414453FE" w:tentative="1">
      <w:start w:val="1"/>
      <w:numFmt w:val="lowerLetter"/>
      <w:lvlText w:val="%5."/>
      <w:lvlJc w:val="left"/>
      <w:pPr>
        <w:ind w:left="3240" w:hanging="360"/>
      </w:pPr>
    </w:lvl>
    <w:lvl w:ilvl="5" w:tplc="9C5260E2" w:tentative="1">
      <w:start w:val="1"/>
      <w:numFmt w:val="lowerRoman"/>
      <w:lvlText w:val="%6."/>
      <w:lvlJc w:val="right"/>
      <w:pPr>
        <w:ind w:left="3960" w:hanging="180"/>
      </w:pPr>
    </w:lvl>
    <w:lvl w:ilvl="6" w:tplc="5728F2F6" w:tentative="1">
      <w:start w:val="1"/>
      <w:numFmt w:val="decimal"/>
      <w:lvlText w:val="%7."/>
      <w:lvlJc w:val="left"/>
      <w:pPr>
        <w:ind w:left="4680" w:hanging="360"/>
      </w:pPr>
    </w:lvl>
    <w:lvl w:ilvl="7" w:tplc="6F7ED234" w:tentative="1">
      <w:start w:val="1"/>
      <w:numFmt w:val="lowerLetter"/>
      <w:lvlText w:val="%8."/>
      <w:lvlJc w:val="left"/>
      <w:pPr>
        <w:ind w:left="5400" w:hanging="360"/>
      </w:pPr>
    </w:lvl>
    <w:lvl w:ilvl="8" w:tplc="ABC8BAC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9D2AE2D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DA0A522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AC6863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DE088E6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714745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1FCF3E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9FAB78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CF26AA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EFC2695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99405472">
    <w:abstractNumId w:val="21"/>
  </w:num>
  <w:num w:numId="2" w16cid:durableId="1483691599">
    <w:abstractNumId w:val="16"/>
  </w:num>
  <w:num w:numId="3" w16cid:durableId="2068873205">
    <w:abstractNumId w:val="0"/>
  </w:num>
  <w:num w:numId="4" w16cid:durableId="2045206688">
    <w:abstractNumId w:val="6"/>
  </w:num>
  <w:num w:numId="5" w16cid:durableId="506529240">
    <w:abstractNumId w:val="19"/>
  </w:num>
  <w:num w:numId="6" w16cid:durableId="730464678">
    <w:abstractNumId w:val="2"/>
  </w:num>
  <w:num w:numId="7" w16cid:durableId="184754510">
    <w:abstractNumId w:val="13"/>
  </w:num>
  <w:num w:numId="8" w16cid:durableId="1493987179">
    <w:abstractNumId w:val="9"/>
  </w:num>
  <w:num w:numId="9" w16cid:durableId="1664704313">
    <w:abstractNumId w:val="1"/>
  </w:num>
  <w:num w:numId="10" w16cid:durableId="1192499740">
    <w:abstractNumId w:val="1"/>
  </w:num>
  <w:num w:numId="11" w16cid:durableId="1433168506">
    <w:abstractNumId w:val="3"/>
  </w:num>
  <w:num w:numId="12" w16cid:durableId="924611329">
    <w:abstractNumId w:val="4"/>
  </w:num>
  <w:num w:numId="13" w16cid:durableId="413671427">
    <w:abstractNumId w:val="15"/>
  </w:num>
  <w:num w:numId="14" w16cid:durableId="1750227230">
    <w:abstractNumId w:val="10"/>
  </w:num>
  <w:num w:numId="15" w16cid:durableId="1847937521">
    <w:abstractNumId w:val="7"/>
  </w:num>
  <w:num w:numId="16" w16cid:durableId="1318997711">
    <w:abstractNumId w:val="14"/>
  </w:num>
  <w:num w:numId="17" w16cid:durableId="1864631831">
    <w:abstractNumId w:val="5"/>
  </w:num>
  <w:num w:numId="18" w16cid:durableId="1038162787">
    <w:abstractNumId w:val="12"/>
  </w:num>
  <w:num w:numId="19" w16cid:durableId="401368554">
    <w:abstractNumId w:val="20"/>
  </w:num>
  <w:num w:numId="20" w16cid:durableId="916670702">
    <w:abstractNumId w:val="17"/>
  </w:num>
  <w:num w:numId="21" w16cid:durableId="582568576">
    <w:abstractNumId w:val="8"/>
  </w:num>
  <w:num w:numId="22" w16cid:durableId="1669551647">
    <w:abstractNumId w:val="18"/>
  </w:num>
  <w:num w:numId="23" w16cid:durableId="5043192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1466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65FA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3D74"/>
    <w:rsid w:val="003D099E"/>
    <w:rsid w:val="003D21A2"/>
    <w:rsid w:val="003D29D2"/>
    <w:rsid w:val="003E0705"/>
    <w:rsid w:val="003E2FF7"/>
    <w:rsid w:val="003F0BB6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3067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2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3CF5"/>
    <w:rsid w:val="00821A1B"/>
    <w:rsid w:val="008262E9"/>
    <w:rsid w:val="00827E69"/>
    <w:rsid w:val="00833769"/>
    <w:rsid w:val="00835C4D"/>
    <w:rsid w:val="00843F48"/>
    <w:rsid w:val="00851423"/>
    <w:rsid w:val="00857848"/>
    <w:rsid w:val="008654B6"/>
    <w:rsid w:val="0087139C"/>
    <w:rsid w:val="0087746D"/>
    <w:rsid w:val="00880E83"/>
    <w:rsid w:val="00892F28"/>
    <w:rsid w:val="008A0C5F"/>
    <w:rsid w:val="008A3DEA"/>
    <w:rsid w:val="008A4EB9"/>
    <w:rsid w:val="008A5725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552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C84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78B2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4FAD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310B"/>
    <w:rsid w:val="00F0797C"/>
    <w:rsid w:val="00F22264"/>
    <w:rsid w:val="00F2564D"/>
    <w:rsid w:val="00F35B05"/>
    <w:rsid w:val="00F413D9"/>
    <w:rsid w:val="00F5135F"/>
    <w:rsid w:val="00F51F78"/>
    <w:rsid w:val="00F7508A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9F1237DC-4692-4201-89AD-553758974F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D359D900-1FF5-46C6-A519-EB5093437B42}" type="presOf" srcId="{D813EA76-4FD3-4C15-BFBC-B1DF43B29666}" destId="{4784DBD1-3CBE-41A8-A2C7-CF088F838C79}" srcOrd="0" destOrd="0" presId="urn:microsoft.com/office/officeart/2005/8/layout/hChevron3"/>
    <dgm:cxn modelId="{C4C64A1C-31AF-442E-B03C-9A8DC4F69887}" type="presOf" srcId="{7D55B2F1-F7F7-4A6B-AFB0-F846FDB634B5}" destId="{E13D0391-DAD9-4B61-AB66-3FA48A4F7006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F808A5C6-5BBB-4C42-8022-1E7179799886}" type="presOf" srcId="{B73EA016-5B5E-4372-8AFF-E16F061CFA05}" destId="{1F6A0B97-83F0-4189-B0CB-00156B0AC153}" srcOrd="0" destOrd="0" presId="urn:microsoft.com/office/officeart/2005/8/layout/hChevron3"/>
    <dgm:cxn modelId="{6AE969CC-80C6-4909-A1E4-6B6CFD88F565}" type="presOf" srcId="{72C3C3E7-AFE7-48AF-A84A-F5F4B462ABCE}" destId="{AD4E5296-B06F-4F82-9CB5-F741BF6BFCC1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96F2B3F1-A015-463E-8189-93B2D5535703}" type="presOf" srcId="{548E9FD9-7371-42E5-8C31-C03B33C90BF7}" destId="{6CE68A43-9C69-4212-AF24-9AFEE7CA1715}" srcOrd="0" destOrd="0" presId="urn:microsoft.com/office/officeart/2005/8/layout/hChevron3"/>
    <dgm:cxn modelId="{C2070322-25AE-4D20-8851-7626DF7C6C05}" type="presParOf" srcId="{1F6A0B97-83F0-4189-B0CB-00156B0AC153}" destId="{4784DBD1-3CBE-41A8-A2C7-CF088F838C79}" srcOrd="0" destOrd="0" presId="urn:microsoft.com/office/officeart/2005/8/layout/hChevron3"/>
    <dgm:cxn modelId="{8B77C31E-7786-4ABC-886F-928DA8786141}" type="presParOf" srcId="{1F6A0B97-83F0-4189-B0CB-00156B0AC153}" destId="{37D14BC8-3203-463C-9804-9B3B86B621FF}" srcOrd="1" destOrd="0" presId="urn:microsoft.com/office/officeart/2005/8/layout/hChevron3"/>
    <dgm:cxn modelId="{089D5C13-75A8-4638-AEA2-8258FA374AA4}" type="presParOf" srcId="{1F6A0B97-83F0-4189-B0CB-00156B0AC153}" destId="{E13D0391-DAD9-4B61-AB66-3FA48A4F7006}" srcOrd="2" destOrd="0" presId="urn:microsoft.com/office/officeart/2005/8/layout/hChevron3"/>
    <dgm:cxn modelId="{BA3BF47D-B75F-4E8B-969B-03F8F842A334}" type="presParOf" srcId="{1F6A0B97-83F0-4189-B0CB-00156B0AC153}" destId="{F9271109-4339-4036-9126-150629D10456}" srcOrd="3" destOrd="0" presId="urn:microsoft.com/office/officeart/2005/8/layout/hChevron3"/>
    <dgm:cxn modelId="{8A8035D3-60DC-4C71-82CA-CD6D39A6AFA3}" type="presParOf" srcId="{1F6A0B97-83F0-4189-B0CB-00156B0AC153}" destId="{AD4E5296-B06F-4F82-9CB5-F741BF6BFCC1}" srcOrd="4" destOrd="0" presId="urn:microsoft.com/office/officeart/2005/8/layout/hChevron3"/>
    <dgm:cxn modelId="{BCD798FB-8339-4294-AD4E-C7D9FF6172A3}" type="presParOf" srcId="{1F6A0B97-83F0-4189-B0CB-00156B0AC153}" destId="{99F7A086-6C98-4385-8FFE-3337C1F24694}" srcOrd="5" destOrd="0" presId="urn:microsoft.com/office/officeart/2005/8/layout/hChevron3"/>
    <dgm:cxn modelId="{17080AE1-D0EC-4AD0-A097-4D38306FD109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75"/>
          <a:ext cx="960920" cy="431874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75"/>
        <a:ext cx="852952" cy="431874"/>
      </dsp:txXfrm>
    </dsp:sp>
    <dsp:sp modelId="{E13D0391-DAD9-4B61-AB66-3FA48A4F7006}">
      <dsp:nvSpPr>
        <dsp:cNvPr id="0" name=""/>
        <dsp:cNvSpPr/>
      </dsp:nvSpPr>
      <dsp:spPr>
        <a:xfrm>
          <a:off x="769045" y="188875"/>
          <a:ext cx="960920" cy="431874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984982" y="188875"/>
        <a:ext cx="529046" cy="431874"/>
      </dsp:txXfrm>
    </dsp:sp>
    <dsp:sp modelId="{AD4E5296-B06F-4F82-9CB5-F741BF6BFCC1}">
      <dsp:nvSpPr>
        <dsp:cNvPr id="0" name=""/>
        <dsp:cNvSpPr/>
      </dsp:nvSpPr>
      <dsp:spPr>
        <a:xfrm>
          <a:off x="1537541" y="188875"/>
          <a:ext cx="960920" cy="431874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sp:txBody>
      <dsp:txXfrm>
        <a:off x="1753478" y="188875"/>
        <a:ext cx="529046" cy="431874"/>
      </dsp:txXfrm>
    </dsp:sp>
    <dsp:sp modelId="{6CE68A43-9C69-4212-AF24-9AFEE7CA1715}">
      <dsp:nvSpPr>
        <dsp:cNvPr id="0" name=""/>
        <dsp:cNvSpPr/>
      </dsp:nvSpPr>
      <dsp:spPr>
        <a:xfrm>
          <a:off x="2306037" y="188831"/>
          <a:ext cx="961122" cy="431962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018" y="188831"/>
        <a:ext cx="529160" cy="43196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2</Pages>
  <Words>200</Words>
  <Characters>1835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2031</CharactersWithSpaces>
  <SharedDoc>false</SharedDoc>
  <HyperlinkBase/>
  <HLinks>
    <vt:vector size="12" baseType="variant">
      <vt:variant>
        <vt:i4>2228285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  <vt:variant>
        <vt:i4>8126525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https://mellanarkiv-offentlig.vgregion.se/alfresco/s/archive/stream/public/v1/source/available/SOFIA/NU10095-1819752655-350/SURROGATE/Intraven%c3%b6s jodkontrast %e2%80%93 Rutiner inf%c3%b6r och efter unders%c3%b6kning.pdf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Akut buk K+ (840800A)</dc:title>
  <dc:subject/>
  <dc:creator>patrik.jens.johansson@vgregion.se</dc:creator>
  <keywords/>
  <lastModifiedBy>Ulrica Sehlberg</lastModifiedBy>
  <revision>12</revision>
  <lastPrinted>2016-03-31T10:56:00.0000000Z</lastPrinted>
  <dcterms:created xsi:type="dcterms:W3CDTF">2022-05-18T04:10:00.0000000Z</dcterms:created>
  <dcterms:modified xsi:type="dcterms:W3CDTF">2024-11-13T10:00:00.0000000Z</dcterms:modified>
</coreProperties>
</file>