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043C7D" w:rsidP="009C1DD4" w:rsidRDefault="00043C7D" w14:paraId="3E671CBF" w14:textId="77777777">
      <w:pPr>
        <w:pStyle w:val="Rubrik2"/>
        <w:ind w:left="0"/>
        <w:sectPr w:rsidR="00043C7D" w:rsidSect="00043C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43C7D" w:rsidR="00043C7D" w:rsidP="00043C7D" w:rsidRDefault="00043C7D" w14:paraId="56AC56D1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AF2855" w:rsidP="00AF2855" w:rsidRDefault="00AF2855" w14:paraId="1CCC9012" w14:textId="17334971">
      <w:pPr>
        <w:pStyle w:val="Rubrik1"/>
        <w:ind w:left="0"/>
      </w:pPr>
      <w:r w:rsidR="00AF2855">
        <w:rPr/>
        <w:t>DT Akut lungemboli</w:t>
      </w:r>
      <w:r w:rsidR="61158BF7">
        <w:rPr/>
        <w:t>/</w:t>
      </w:r>
      <w:r w:rsidR="0DD88F61">
        <w:rPr/>
        <w:t>aorta</w:t>
      </w:r>
      <w:r w:rsidR="00AF2855">
        <w:rPr/>
        <w:t xml:space="preserve"> K-/K+ (</w:t>
      </w:r>
      <w:r w:rsidR="00AF2855">
        <w:rPr/>
        <w:t>8</w:t>
      </w:r>
      <w:r w:rsidR="5D9CFD09">
        <w:rPr/>
        <w:t>38207A,</w:t>
      </w:r>
      <w:r w:rsidR="00AF2855">
        <w:rPr/>
        <w:t xml:space="preserve"> 83</w:t>
      </w:r>
      <w:r w:rsidR="3C2D5CC2">
        <w:rPr/>
        <w:t>9900</w:t>
      </w:r>
      <w:r w:rsidR="00AF2855">
        <w:rPr/>
        <w:t>)</w:t>
      </w:r>
    </w:p>
    <w:p w:rsidRPr="00AF2855" w:rsidR="00AF2855" w:rsidP="00AF2855" w:rsidRDefault="00AF2855" w14:paraId="55A46EA5" w14:textId="77777777"/>
    <w:p w:rsidRPr="00043C7D" w:rsidR="00043C7D" w:rsidP="00AF2855" w:rsidRDefault="007C0BD3" w14:paraId="59D7DAA9" w14:textId="27A5C03C">
      <w:pPr>
        <w:pStyle w:val="Rubrik2"/>
        <w:ind w:left="0"/>
      </w:pPr>
      <w:r>
        <w:t>Förändringar sedan föregående version</w:t>
      </w:r>
    </w:p>
    <w:p w:rsidRPr="00043C7D" w:rsidR="00043C7D" w:rsidP="00043C7D" w:rsidRDefault="007C0BD3" w14:paraId="48EC5B1D" w14:textId="1869B0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7E229B53" w:rsidR="5352749D">
        <w:rPr>
          <w:rFonts w:ascii="Arial" w:hAnsi="Arial" w:cs="Arial"/>
          <w:sz w:val="18"/>
          <w:szCs w:val="18"/>
        </w:rPr>
        <w:t>Protokollet har bytt titel.</w:t>
      </w:r>
    </w:p>
    <w:p w:rsidRPr="00043C7D" w:rsidR="00043C7D" w:rsidP="00AF2855" w:rsidRDefault="00043C7D" w14:paraId="225DDF00" w14:textId="77777777">
      <w:pPr>
        <w:pStyle w:val="Rubrik2"/>
        <w:ind w:left="0"/>
      </w:pPr>
      <w:r w:rsidRPr="00043C7D">
        <w:t>Syfte</w:t>
      </w:r>
    </w:p>
    <w:p w:rsidRPr="00043C7D" w:rsidR="00043C7D" w:rsidP="00043C7D" w:rsidRDefault="00043C7D" w14:paraId="0640BCA0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43C7D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043C7D" w:rsidR="00043C7D" w:rsidP="00043C7D" w:rsidRDefault="00043C7D" w14:paraId="7C90ED62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043C7D" w:rsidR="00043C7D" w:rsidP="00AF2855" w:rsidRDefault="00043C7D" w14:paraId="5EEFCFB2" w14:textId="77777777">
      <w:pPr>
        <w:pStyle w:val="Rubrik2"/>
        <w:ind w:left="0"/>
      </w:pPr>
      <w:r w:rsidRPr="00043C7D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043C7D" w:rsidR="00043C7D" w:rsidTr="006630D9" w14:paraId="4D3A542B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043C7D" w:rsidR="00043C7D" w:rsidP="00043C7D" w:rsidRDefault="00043C7D" w14:paraId="30FFCCB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043C7D" w:rsidR="00043C7D" w:rsidP="00043C7D" w:rsidRDefault="00043C7D" w14:paraId="605C3A6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Akut aortadissektion, ruptur mm i kombination med lungemboli.</w:t>
            </w:r>
          </w:p>
        </w:tc>
      </w:tr>
      <w:tr w:rsidRPr="00043C7D" w:rsidR="00043C7D" w:rsidTr="006630D9" w14:paraId="7C4A1D62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043C7D" w:rsidR="00043C7D" w:rsidP="00043C7D" w:rsidRDefault="00043C7D" w14:paraId="51BBD70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043C7D" w:rsidR="00043C7D" w:rsidP="00043C7D" w:rsidRDefault="00000000" w14:paraId="2E35067B" w14:textId="48AA526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proofErr w:type="spellStart"/>
              <w:r w:rsidRPr="00043C7D" w:rsidR="00043C7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043C7D" w:rsidR="00043C7D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043C7D" w:rsidR="00043C7D" w:rsidP="00043C7D" w:rsidRDefault="00043C7D" w14:paraId="4346557B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Pr="00043C7D" w:rsidR="00043C7D" w:rsidTr="006630D9" w14:paraId="1F37FA5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043C7D" w:rsidR="00043C7D" w:rsidP="00043C7D" w:rsidRDefault="00043C7D" w14:paraId="4256204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043C7D" w:rsidR="00043C7D" w:rsidP="00043C7D" w:rsidRDefault="00043C7D" w14:paraId="7D2212C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043C7D" w:rsidR="00043C7D" w:rsidTr="006630D9" w14:paraId="64D73117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043C7D" w:rsidR="00043C7D" w:rsidP="00043C7D" w:rsidRDefault="00043C7D" w14:paraId="418CD57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043C7D" w:rsidR="00043C7D" w:rsidP="00043C7D" w:rsidRDefault="00043C7D" w14:paraId="52E636F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”Aorta/lungemboli”.</w:t>
            </w:r>
          </w:p>
        </w:tc>
      </w:tr>
      <w:tr w:rsidRPr="00043C7D" w:rsidR="00043C7D" w:rsidTr="006630D9" w14:paraId="69CA89E8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043C7D" w:rsidR="00043C7D" w:rsidP="00043C7D" w:rsidRDefault="00043C7D" w14:paraId="2E8322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043C7D" w:rsidR="00043C7D" w:rsidP="00043C7D" w:rsidRDefault="00043C7D" w14:paraId="77C6352F" w14:textId="4446690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043C7D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Pr="00043C7D" w:rsidR="00AF2855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043C7D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 </w:t>
            </w:r>
          </w:p>
          <w:p w:rsidRPr="00043C7D" w:rsidR="00043C7D" w:rsidP="00043C7D" w:rsidRDefault="00043C7D" w14:paraId="09F34BE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043C7D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:rsidRPr="00043C7D" w:rsidR="00043C7D" w:rsidP="00043C7D" w:rsidRDefault="00000000" w14:paraId="55B3B243" w14:textId="5F395E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w:history="1" r:id="rId18">
              <w:r w:rsidRPr="00043C7D" w:rsidR="00043C7D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043C7D" w:rsidR="00043C7D" w:rsidTr="006630D9" w14:paraId="40CA77EC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043C7D" w:rsidR="00043C7D" w:rsidP="00043C7D" w:rsidRDefault="00043C7D" w14:paraId="1A1973C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043C7D" w:rsidR="00043C7D" w:rsidP="00043C7D" w:rsidRDefault="00043C7D" w14:paraId="5D7A9139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043C7D" w:rsidR="00043C7D" w:rsidP="00043C7D" w:rsidRDefault="00043C7D" w14:paraId="422216F1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043C7D" w:rsidR="00043C7D" w:rsidP="00043C7D" w:rsidRDefault="00043C7D" w14:paraId="30D6F039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043C7D" w:rsidR="00043C7D" w:rsidP="00043C7D" w:rsidRDefault="00043C7D" w14:paraId="326781EF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="00AF2855" w:rsidRDefault="00AF2855" w14:paraId="7D63FBF2" w14:textId="7777777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:rsidRPr="00043C7D" w:rsidR="00043C7D" w:rsidP="00AF2855" w:rsidRDefault="00043C7D" w14:paraId="47F08890" w14:textId="579B56F6">
      <w:pPr>
        <w:pStyle w:val="Rubrik2"/>
        <w:ind w:left="0"/>
      </w:pPr>
      <w:r w:rsidRPr="00043C7D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Pr="00043C7D" w:rsidR="00043C7D" w:rsidTr="00043C7D" w14:paraId="188E746E" w14:textId="77777777">
        <w:trPr>
          <w:trHeight w:val="520"/>
        </w:trPr>
        <w:tc>
          <w:tcPr>
            <w:tcW w:w="6658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043C7D" w:rsidR="00043C7D" w:rsidP="00043C7D" w:rsidRDefault="00043C7D" w14:paraId="71B3D4E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E9D71C6" wp14:editId="29229E16">
                  <wp:extent cx="4037991" cy="809625"/>
                  <wp:effectExtent l="0" t="0" r="38735" b="0"/>
                  <wp:docPr id="16" name="Diagram 1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1AFA8A0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176DDC" wp14:editId="0DDE6FC9">
                      <wp:simplePos x="0" y="0"/>
                      <wp:positionH relativeFrom="column">
                        <wp:posOffset>194310</wp:posOffset>
                      </wp:positionH>
                      <wp:positionV relativeFrom="paragraph">
                        <wp:posOffset>116205</wp:posOffset>
                      </wp:positionV>
                      <wp:extent cx="410210" cy="876300"/>
                      <wp:effectExtent l="0" t="0" r="8890" b="0"/>
                      <wp:wrapNone/>
                      <wp:docPr id="7" name="Upp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043C7D" w:rsidP="00AF2855" w:rsidRDefault="00043C7D" w14:paraId="22E8BD50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5637D44">
                    <v:shapetype id="_x0000_t68" coordsize="21600,21600" o:spt="68" adj="5400,5400" path="m0@0l@1@0@1,21600@2,21600@2@0,21600@0,10800,xe" w14:anchorId="30176DDC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7" style="position:absolute;left:0;text-align:left;margin-left:15.3pt;margin-top:9.15pt;width:32.3pt;height:69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5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">
                      <v:textbox inset="1mm,1mm,1mm,1mm">
                        <w:txbxContent>
                          <w:p w:rsidRPr="0066567D" w:rsidR="00043C7D" w:rsidP="00AF2855" w:rsidRDefault="00043C7D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43C7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97323D9" wp14:editId="41330DA7">
                      <wp:simplePos x="0" y="0"/>
                      <wp:positionH relativeFrom="column">
                        <wp:posOffset>791845</wp:posOffset>
                      </wp:positionH>
                      <wp:positionV relativeFrom="paragraph">
                        <wp:posOffset>111125</wp:posOffset>
                      </wp:positionV>
                      <wp:extent cx="410210" cy="2047240"/>
                      <wp:effectExtent l="0" t="0" r="8890" b="0"/>
                      <wp:wrapNone/>
                      <wp:docPr id="12" name="Upp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72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43C7D" w:rsidP="00043C7D" w:rsidRDefault="00043C7D" w14:paraId="61E296BA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043C7D" w:rsidP="00043C7D" w:rsidRDefault="00043C7D" w14:paraId="4CBD47BE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Pr="0066567D" w:rsidR="00043C7D" w:rsidP="00AF2855" w:rsidRDefault="00043C7D" w14:paraId="14762CA0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EAF4DB5">
                    <v:shape id="Upp 12" style="position:absolute;left:0;text-align:left;margin-left:62.35pt;margin-top:8.75pt;width:32.3pt;height:161.2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c00000" stroked="f" strokeweight="1pt" type="#_x0000_t68" adj="21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" w14:anchorId="297323D9">
                      <v:textbox inset="1mm,1mm,1mm,1mm">
                        <w:txbxContent>
                          <w:p w:rsidR="00043C7D" w:rsidP="00043C7D" w:rsidRDefault="00043C7D" w14:paraId="672A6659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043C7D" w:rsidP="00043C7D" w:rsidRDefault="00043C7D" w14:paraId="0A37501D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Pr="0066567D" w:rsidR="00043C7D" w:rsidP="00AF2855" w:rsidRDefault="00043C7D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43C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E9FA6FE" wp14:editId="2DD64A9F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106045</wp:posOffset>
                      </wp:positionV>
                      <wp:extent cx="1308100" cy="889000"/>
                      <wp:effectExtent l="19050" t="19050" r="25400" b="2540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8890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85B8288">
                    <v:rect id="Rektangel 14" style="position:absolute;margin-left:2.2pt;margin-top:8.35pt;width:103pt;height:7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7414F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"/>
                  </w:pict>
                </mc:Fallback>
              </mc:AlternateContent>
            </w:r>
            <w:r w:rsidRPr="00043C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0F98244" wp14:editId="4F072FA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104775</wp:posOffset>
                      </wp:positionV>
                      <wp:extent cx="1316355" cy="2055495"/>
                      <wp:effectExtent l="19050" t="19050" r="17145" b="20955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6355" cy="20555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A3C0CB5">
                    <v:rect id="Rektangel 15" style="position:absolute;margin-left:1.75pt;margin-top:8.25pt;width:103.65pt;height:16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2A1842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"/>
                  </w:pict>
                </mc:Fallback>
              </mc:AlternateContent>
            </w:r>
            <w:r w:rsidRPr="00043C7D">
              <w:rPr>
                <w:noProof/>
                <w:szCs w:val="20"/>
              </w:rPr>
              <w:drawing>
                <wp:inline distT="0" distB="0" distL="0" distR="0" wp14:anchorId="61BB5E40" wp14:editId="6C1B9583">
                  <wp:extent cx="1352373" cy="2228850"/>
                  <wp:effectExtent l="0" t="0" r="635" b="0"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78710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043C7D" w:rsidR="00043C7D" w:rsidTr="00043C7D" w14:paraId="14E5B6CD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043C7D" w:rsidR="00043C7D" w:rsidP="00043C7D" w:rsidRDefault="00043C7D" w14:paraId="2C156EC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4D47F22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5C21B9E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043C7D" w:rsidR="00043C7D" w:rsidTr="00043C7D" w14:paraId="39C92287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043C7D" w:rsidR="00043C7D" w:rsidP="00043C7D" w:rsidRDefault="00043C7D" w14:paraId="4BA28E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043C7D" w:rsidR="00043C7D" w:rsidP="00043C7D" w:rsidRDefault="00043C7D" w14:paraId="364DD88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6379268F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043C7D" w:rsidR="00043C7D" w:rsidTr="00043C7D" w14:paraId="24005100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043C7D" w:rsidR="00043C7D" w:rsidP="00043C7D" w:rsidRDefault="00043C7D" w14:paraId="743E6211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043C7D" w:rsidR="00043C7D" w:rsidP="00043C7D" w:rsidRDefault="00043C7D" w14:paraId="18451BE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043C7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:rsidRPr="00043C7D" w:rsidR="00043C7D" w:rsidP="00043C7D" w:rsidRDefault="00043C7D" w14:paraId="2E4BBB1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2A554337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043C7D" w:rsidR="00043C7D" w:rsidTr="00043C7D" w14:paraId="56767148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043C7D" w:rsidR="00043C7D" w:rsidP="00043C7D" w:rsidRDefault="00043C7D" w14:paraId="3B30336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043C7D" w:rsidR="00043C7D" w:rsidP="00043C7D" w:rsidRDefault="00043C7D" w14:paraId="4331F94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6F34C500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043C7D" w:rsidR="00043C7D" w:rsidTr="00043C7D" w14:paraId="6D90135E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043C7D" w:rsidR="00043C7D" w:rsidP="00043C7D" w:rsidRDefault="00043C7D" w14:paraId="18E4C0BC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Aorta/lungartär K+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043C7D" w:rsidR="00043C7D" w:rsidP="00043C7D" w:rsidRDefault="00043C7D" w14:paraId="1AC29D2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043C7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:rsidRPr="00043C7D" w:rsidR="00043C7D" w:rsidP="00043C7D" w:rsidRDefault="00043C7D" w14:paraId="3713A5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07B2B32A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043C7D" w:rsidR="00043C7D" w:rsidTr="00043C7D" w14:paraId="2A62E506" w14:textId="77777777">
        <w:trPr>
          <w:trHeight w:val="227"/>
        </w:trPr>
        <w:tc>
          <w:tcPr>
            <w:tcW w:w="6658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043C7D" w:rsidR="00043C7D" w:rsidP="00043C7D" w:rsidRDefault="00043C7D" w14:paraId="4B43F7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:rsidRPr="00043C7D" w:rsidR="00043C7D" w:rsidP="00043C7D" w:rsidRDefault="00043C7D" w14:paraId="0978219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 xml:space="preserve">Efter scanning läggs serierna på samma kort och </w:t>
            </w:r>
            <w:proofErr w:type="spellStart"/>
            <w:r w:rsidRPr="00043C7D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043C7D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  <w:p w:rsidRPr="00043C7D" w:rsidR="00043C7D" w:rsidP="00043C7D" w:rsidRDefault="00043C7D" w14:paraId="60AD3D2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7110BE56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043C7D" w:rsidR="00043C7D" w:rsidP="00043C7D" w:rsidRDefault="00043C7D" w14:paraId="2EF8F3B8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043C7D" w:rsidR="00043C7D" w:rsidP="00AF2855" w:rsidRDefault="00043C7D" w14:paraId="17302000" w14:textId="77777777">
      <w:pPr>
        <w:pStyle w:val="Rubrik2"/>
        <w:ind w:left="0"/>
      </w:pPr>
      <w:r w:rsidRPr="00043C7D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043C7D" w:rsidR="00043C7D" w:rsidTr="006630D9" w14:paraId="5D8BFEDD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2C48601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6F9A2B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087AA7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6470CF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:rsidRPr="00043C7D" w:rsidR="00043C7D" w:rsidP="00043C7D" w:rsidRDefault="00043C7D" w14:paraId="56C6C1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21ED272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2202B9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043C7D" w:rsidR="00043C7D" w:rsidTr="006630D9" w14:paraId="1A3B3180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EBD4517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1E1077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8BC6B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F81951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94124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31726E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Pr="00043C7D" w:rsidR="00043C7D" w:rsidTr="006630D9" w14:paraId="0BE6F394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BE6B1F8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Wingdings 3" w:hAnsi="Wingdings 3" w:eastAsia="Wingdings 3" w:cs="Wingdings 3"/>
                <w:sz w:val="18"/>
                <w:szCs w:val="18"/>
              </w:rPr>
              <w:t>9</w:t>
            </w:r>
            <w:r w:rsidRPr="00043C7D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043C7D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043C7D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C4679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6A90CF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1E623E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9FE395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W150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8EA9F1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0E692D7C" w14:textId="77777777">
        <w:trPr>
          <w:trHeight w:val="227"/>
        </w:trPr>
        <w:tc>
          <w:tcPr>
            <w:tcW w:w="2122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61B38A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4D5927D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05B81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188113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C0959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W150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043C7D" w:rsidR="00043C7D" w:rsidP="00043C7D" w:rsidRDefault="00043C7D" w14:paraId="6DAFDA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043C7D" w:rsidR="00043C7D" w:rsidTr="006630D9" w14:paraId="6D5A68CE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402A73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43C7D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043C7D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043C7D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043C7D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K-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4D5D9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B06BC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C8AA2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D83DA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67263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30DC3678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4073A35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F4F22C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9F690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31EC8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F041B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B93D1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17C9D288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B225E4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40889F7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45A7CD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E74DB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418F7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CD2A3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790943A3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49E6A32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C5CE2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2605BC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5AEF4A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3EBBB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5953B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043C7D" w:rsidR="00043C7D" w:rsidTr="006630D9" w14:paraId="51F41DC1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374B355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Aorta/lungartär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F10AC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1DA754C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76B853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2E2A10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B47F0F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6364FF83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1D264FC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1CF56E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A453B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CFED8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57C830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60B1D0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6F361040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4AB355C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72ACC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FE339C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B2CA1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3A47D7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11FE23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043C7D" w:rsidR="00043C7D" w:rsidTr="006630D9" w14:paraId="2C67178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081A50F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74A145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9FB33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64F84E1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043C7D" w:rsidR="00043C7D" w:rsidP="00043C7D" w:rsidRDefault="00043C7D" w14:paraId="24D81D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043C7D" w:rsidR="00043C7D" w:rsidP="00043C7D" w:rsidRDefault="00043C7D" w14:paraId="11F62E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43C7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043C7D" w:rsidR="00043C7D" w:rsidTr="006630D9" w14:paraId="42014217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09FF3FE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20429BC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365E7F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6259AD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2570FC8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7A95058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043C7D" w:rsidR="00043C7D" w:rsidTr="006630D9" w14:paraId="60CFC0FA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45513B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586690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71B6D7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0E7C2DC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4CF5454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043C7D" w:rsidR="00043C7D" w:rsidP="00043C7D" w:rsidRDefault="00043C7D" w14:paraId="786F4C5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3C7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043C7D" w:rsidR="00043C7D" w:rsidP="00043C7D" w:rsidRDefault="00043C7D" w14:paraId="1D2B12E9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043C7D" w:rsidR="00043C7D" w:rsidP="00AF2855" w:rsidRDefault="00043C7D" w14:paraId="18813130" w14:textId="77777777">
      <w:pPr>
        <w:pStyle w:val="Rubrik2"/>
        <w:ind w:left="0"/>
      </w:pPr>
      <w:r w:rsidRPr="00043C7D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043C7D" w:rsidR="00043C7D" w:rsidTr="00043C7D" w14:paraId="39F2F5F7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2F48CF4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043C7D" w:rsidR="00043C7D" w:rsidP="00043C7D" w:rsidRDefault="00043C7D" w14:paraId="1744FC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043C7D" w:rsidR="00043C7D" w:rsidP="00043C7D" w:rsidRDefault="00043C7D" w14:paraId="4CAA24B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043C7D" w:rsidR="00043C7D" w:rsidP="00043C7D" w:rsidRDefault="00043C7D" w14:paraId="365054A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42CC7D6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2EBDA68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38D2C4A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43C7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08CEC5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:rsidRPr="00043C7D" w:rsidR="00043C7D" w:rsidP="00043C7D" w:rsidRDefault="00043C7D" w14:paraId="7F79F9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043C7D" w:rsidR="00043C7D" w:rsidP="00043C7D" w:rsidRDefault="00043C7D" w14:paraId="055F3E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043C7D" w:rsidR="00043C7D" w:rsidP="00043C7D" w:rsidRDefault="00043C7D" w14:paraId="31E5AC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53128C4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099C82D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Aorta/lungartär K+</w:t>
            </w:r>
          </w:p>
          <w:p w:rsidRPr="00043C7D" w:rsidR="00043C7D" w:rsidP="00043C7D" w:rsidRDefault="00043C7D" w14:paraId="545466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44E906E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Aorta/lungartär K+</w:t>
            </w:r>
          </w:p>
          <w:p w:rsidRPr="00043C7D" w:rsidR="00043C7D" w:rsidP="00043C7D" w:rsidRDefault="00043C7D" w14:paraId="3ABBDB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53D85E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4953718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3CAA3E0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6A1A096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03E7881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645D964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755A0D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1ACAE2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7457047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4A3C32E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2136D3F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4F6E33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51B1D3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2DF9A22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5CCDF6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64747C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63DA56A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5DB656A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027A35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256F61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3D0020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48DE1C0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0BE7458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4262992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5B9AD3A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2E88D44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37272C3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74D83B3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043C7D" w:rsidR="00043C7D" w:rsidP="00043C7D" w:rsidRDefault="00043C7D" w14:paraId="26652C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043C7D" w:rsidR="00043C7D" w:rsidP="00043C7D" w:rsidRDefault="00043C7D" w14:paraId="1279B9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043C7D" w:rsidR="00043C7D" w:rsidP="00043C7D" w:rsidRDefault="00043C7D" w14:paraId="62C479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26707F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44CDFF3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Aorta/lungartär K+</w:t>
            </w:r>
          </w:p>
          <w:p w:rsidRPr="00043C7D" w:rsidR="00043C7D" w:rsidP="00043C7D" w:rsidRDefault="00043C7D" w14:paraId="2DC469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43C7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043C7D" w:rsidR="00043C7D" w:rsidP="00043C7D" w:rsidRDefault="00043C7D" w14:paraId="62FCE9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1B8A95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5BFE6B3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5244A33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2E35BB9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5E6A3E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2CDCAE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292337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470C061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335196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6237CD3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4A6520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24A5A5C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01D4FF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6348C3E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799041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2E24E86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58F5A1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2BCBD7A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11C7D2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39EEE1E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1C5E51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043C7D" w:rsidR="00043C7D" w:rsidP="00043C7D" w:rsidRDefault="00043C7D" w14:paraId="69579D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043C7D" w:rsidR="00043C7D" w:rsidP="00043C7D" w:rsidRDefault="00043C7D" w14:paraId="6141885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nil"/>
            </w:tcBorders>
            <w:shd w:val="clear" w:color="auto" w:fill="8496B0"/>
          </w:tcPr>
          <w:p w:rsidRPr="00043C7D" w:rsidR="00043C7D" w:rsidP="00043C7D" w:rsidRDefault="00043C7D" w14:paraId="2A1974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2D9E450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043C7D" w:rsidR="00043C7D" w:rsidTr="00043C7D" w14:paraId="77295F1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043C7D" w:rsidR="00043C7D" w:rsidP="00043C7D" w:rsidRDefault="00043C7D" w14:paraId="461C993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043C7D" w:rsidR="00043C7D" w:rsidP="00043C7D" w:rsidRDefault="00043C7D" w14:paraId="522E25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043C7D" w:rsidR="00043C7D" w:rsidP="00043C7D" w:rsidRDefault="00043C7D" w14:paraId="4F644F6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043C7D" w:rsidR="00043C7D" w:rsidP="00043C7D" w:rsidRDefault="00043C7D" w14:paraId="5646AB1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043C7D" w:rsidR="00043C7D" w:rsidP="00043C7D" w:rsidRDefault="00043C7D" w14:paraId="701F2DB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F2855">
      <w:type w:val="continuous"/>
      <w:pgSz w:w="11900" w:h="16840" w:orient="portrait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134F4" w:rsidRDefault="004134F4" w14:paraId="0E4FA3D3" w14:textId="77777777">
      <w:r>
        <w:separator/>
      </w:r>
    </w:p>
  </w:endnote>
  <w:endnote w:type="continuationSeparator" w:id="0">
    <w:p w:rsidR="004134F4" w:rsidRDefault="004134F4" w14:paraId="36014875" w14:textId="77777777">
      <w:r>
        <w:continuationSeparator/>
      </w:r>
    </w:p>
  </w:endnote>
  <w:endnote w:type="continuationNotice" w:id="1">
    <w:p w:rsidR="004134F4" w:rsidRDefault="004134F4" w14:paraId="0A3AB3B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134F4" w:rsidRDefault="004134F4" w14:paraId="29142625" w14:textId="77777777"/>
  </w:footnote>
  <w:footnote w:type="continuationSeparator" w:id="0">
    <w:p w:rsidR="004134F4" w:rsidRDefault="004134F4" w14:paraId="2342E9C2" w14:textId="77777777">
      <w:r>
        <w:continuationSeparator/>
      </w:r>
    </w:p>
  </w:footnote>
  <w:footnote w:type="continuationNotice" w:id="1">
    <w:p w:rsidR="004134F4" w:rsidRDefault="004134F4" w14:paraId="1B042EF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AE1904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472CD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4EC2EB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5306254" w:tentative="1">
      <w:start w:val="1"/>
      <w:numFmt w:val="lowerLetter"/>
      <w:lvlText w:val="%2."/>
      <w:lvlJc w:val="left"/>
      <w:pPr>
        <w:ind w:left="1080" w:hanging="360"/>
      </w:pPr>
    </w:lvl>
    <w:lvl w:ilvl="2" w:tplc="B82CE696" w:tentative="1">
      <w:start w:val="1"/>
      <w:numFmt w:val="lowerRoman"/>
      <w:lvlText w:val="%3."/>
      <w:lvlJc w:val="right"/>
      <w:pPr>
        <w:ind w:left="1800" w:hanging="180"/>
      </w:pPr>
    </w:lvl>
    <w:lvl w:ilvl="3" w:tplc="A7D2C6F6" w:tentative="1">
      <w:start w:val="1"/>
      <w:numFmt w:val="decimal"/>
      <w:lvlText w:val="%4."/>
      <w:lvlJc w:val="left"/>
      <w:pPr>
        <w:ind w:left="2520" w:hanging="360"/>
      </w:pPr>
    </w:lvl>
    <w:lvl w:ilvl="4" w:tplc="68783046" w:tentative="1">
      <w:start w:val="1"/>
      <w:numFmt w:val="lowerLetter"/>
      <w:lvlText w:val="%5."/>
      <w:lvlJc w:val="left"/>
      <w:pPr>
        <w:ind w:left="3240" w:hanging="360"/>
      </w:pPr>
    </w:lvl>
    <w:lvl w:ilvl="5" w:tplc="6F4EA162" w:tentative="1">
      <w:start w:val="1"/>
      <w:numFmt w:val="lowerRoman"/>
      <w:lvlText w:val="%6."/>
      <w:lvlJc w:val="right"/>
      <w:pPr>
        <w:ind w:left="3960" w:hanging="180"/>
      </w:pPr>
    </w:lvl>
    <w:lvl w:ilvl="6" w:tplc="9A02C19E" w:tentative="1">
      <w:start w:val="1"/>
      <w:numFmt w:val="decimal"/>
      <w:lvlText w:val="%7."/>
      <w:lvlJc w:val="left"/>
      <w:pPr>
        <w:ind w:left="4680" w:hanging="360"/>
      </w:pPr>
    </w:lvl>
    <w:lvl w:ilvl="7" w:tplc="5BC27E16" w:tentative="1">
      <w:start w:val="1"/>
      <w:numFmt w:val="lowerLetter"/>
      <w:lvlText w:val="%8."/>
      <w:lvlJc w:val="left"/>
      <w:pPr>
        <w:ind w:left="5400" w:hanging="360"/>
      </w:pPr>
    </w:lvl>
    <w:lvl w:ilvl="8" w:tplc="832E199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66E6111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1EFADD68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7E32D892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1B222EA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186C6910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EEEEB6D6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E8FE1286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0243784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B7AC610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A13ABEA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23E1E20" w:tentative="1">
      <w:start w:val="1"/>
      <w:numFmt w:val="lowerLetter"/>
      <w:lvlText w:val="%2."/>
      <w:lvlJc w:val="left"/>
      <w:pPr>
        <w:ind w:left="1080" w:hanging="360"/>
      </w:pPr>
    </w:lvl>
    <w:lvl w:ilvl="2" w:tplc="19EAA6BA" w:tentative="1">
      <w:start w:val="1"/>
      <w:numFmt w:val="lowerRoman"/>
      <w:lvlText w:val="%3."/>
      <w:lvlJc w:val="right"/>
      <w:pPr>
        <w:ind w:left="1800" w:hanging="180"/>
      </w:pPr>
    </w:lvl>
    <w:lvl w:ilvl="3" w:tplc="B1905AE0" w:tentative="1">
      <w:start w:val="1"/>
      <w:numFmt w:val="decimal"/>
      <w:lvlText w:val="%4."/>
      <w:lvlJc w:val="left"/>
      <w:pPr>
        <w:ind w:left="2520" w:hanging="360"/>
      </w:pPr>
    </w:lvl>
    <w:lvl w:ilvl="4" w:tplc="A36E5842" w:tentative="1">
      <w:start w:val="1"/>
      <w:numFmt w:val="lowerLetter"/>
      <w:lvlText w:val="%5."/>
      <w:lvlJc w:val="left"/>
      <w:pPr>
        <w:ind w:left="3240" w:hanging="360"/>
      </w:pPr>
    </w:lvl>
    <w:lvl w:ilvl="5" w:tplc="567AE174" w:tentative="1">
      <w:start w:val="1"/>
      <w:numFmt w:val="lowerRoman"/>
      <w:lvlText w:val="%6."/>
      <w:lvlJc w:val="right"/>
      <w:pPr>
        <w:ind w:left="3960" w:hanging="180"/>
      </w:pPr>
    </w:lvl>
    <w:lvl w:ilvl="6" w:tplc="E0886B78" w:tentative="1">
      <w:start w:val="1"/>
      <w:numFmt w:val="decimal"/>
      <w:lvlText w:val="%7."/>
      <w:lvlJc w:val="left"/>
      <w:pPr>
        <w:ind w:left="4680" w:hanging="360"/>
      </w:pPr>
    </w:lvl>
    <w:lvl w:ilvl="7" w:tplc="65C0E67C" w:tentative="1">
      <w:start w:val="1"/>
      <w:numFmt w:val="lowerLetter"/>
      <w:lvlText w:val="%8."/>
      <w:lvlJc w:val="left"/>
      <w:pPr>
        <w:ind w:left="5400" w:hanging="360"/>
      </w:pPr>
    </w:lvl>
    <w:lvl w:ilvl="8" w:tplc="9E98D70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136A354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47DC2CFA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CF4663AA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7AA6E1E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E6969FCC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E2440C8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1D021660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AE36001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8B245FB0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7782604">
    <w:abstractNumId w:val="21"/>
  </w:num>
  <w:num w:numId="2" w16cid:durableId="1712725636">
    <w:abstractNumId w:val="16"/>
  </w:num>
  <w:num w:numId="3" w16cid:durableId="1316952222">
    <w:abstractNumId w:val="0"/>
  </w:num>
  <w:num w:numId="4" w16cid:durableId="1981957268">
    <w:abstractNumId w:val="6"/>
  </w:num>
  <w:num w:numId="5" w16cid:durableId="514348951">
    <w:abstractNumId w:val="19"/>
  </w:num>
  <w:num w:numId="6" w16cid:durableId="658113817">
    <w:abstractNumId w:val="2"/>
  </w:num>
  <w:num w:numId="7" w16cid:durableId="1940018223">
    <w:abstractNumId w:val="13"/>
  </w:num>
  <w:num w:numId="8" w16cid:durableId="965816411">
    <w:abstractNumId w:val="9"/>
  </w:num>
  <w:num w:numId="9" w16cid:durableId="1873956452">
    <w:abstractNumId w:val="1"/>
  </w:num>
  <w:num w:numId="10" w16cid:durableId="644315980">
    <w:abstractNumId w:val="1"/>
  </w:num>
  <w:num w:numId="11" w16cid:durableId="883560008">
    <w:abstractNumId w:val="3"/>
  </w:num>
  <w:num w:numId="12" w16cid:durableId="500582399">
    <w:abstractNumId w:val="4"/>
  </w:num>
  <w:num w:numId="13" w16cid:durableId="1004281542">
    <w:abstractNumId w:val="15"/>
  </w:num>
  <w:num w:numId="14" w16cid:durableId="264729893">
    <w:abstractNumId w:val="10"/>
  </w:num>
  <w:num w:numId="15" w16cid:durableId="1442340108">
    <w:abstractNumId w:val="7"/>
  </w:num>
  <w:num w:numId="16" w16cid:durableId="1445031048">
    <w:abstractNumId w:val="14"/>
  </w:num>
  <w:num w:numId="17" w16cid:durableId="1135297226">
    <w:abstractNumId w:val="5"/>
  </w:num>
  <w:num w:numId="18" w16cid:durableId="1755978808">
    <w:abstractNumId w:val="12"/>
  </w:num>
  <w:num w:numId="19" w16cid:durableId="1267034540">
    <w:abstractNumId w:val="20"/>
  </w:num>
  <w:num w:numId="20" w16cid:durableId="587664319">
    <w:abstractNumId w:val="17"/>
  </w:num>
  <w:num w:numId="21" w16cid:durableId="1675693179">
    <w:abstractNumId w:val="8"/>
  </w:num>
  <w:num w:numId="22" w16cid:durableId="1253929075">
    <w:abstractNumId w:val="18"/>
  </w:num>
  <w:num w:numId="23" w16cid:durableId="924340197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C7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3F0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4F4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B6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BD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1DD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855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D88F61"/>
    <w:rsid w:val="1D788AAF"/>
    <w:rsid w:val="3C2D5CC2"/>
    <w:rsid w:val="40F63B7A"/>
    <w:rsid w:val="5352749D"/>
    <w:rsid w:val="5D9CFD09"/>
    <w:rsid w:val="61158BF7"/>
    <w:rsid w:val="647B2B65"/>
    <w:rsid w:val="6B2CF8ED"/>
    <w:rsid w:val="7E229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6B16AA0D-9D05-4611-BE74-EB466F1B23C1}" type="presOf" srcId="{6C67DE66-C773-43B4-9C1E-E5B9D5014E97}" destId="{401F6F4E-BF8F-49CD-A023-570599D4F79C}" srcOrd="0" destOrd="0" presId="urn:microsoft.com/office/officeart/2005/8/layout/hChevron3"/>
    <dgm:cxn modelId="{446DDC2B-7950-419E-8C5B-2379E05F7B40}" type="presOf" srcId="{B73EA016-5B5E-4372-8AFF-E16F061CFA05}" destId="{1F6A0B97-83F0-4189-B0CB-00156B0AC153}" srcOrd="0" destOrd="0" presId="urn:microsoft.com/office/officeart/2005/8/layout/hChevron3"/>
    <dgm:cxn modelId="{BB23C36F-6517-4067-B570-1D6918721C83}" type="presOf" srcId="{7D55B2F1-F7F7-4A6B-AFB0-F846FDB634B5}" destId="{E13D0391-DAD9-4B61-AB66-3FA48A4F7006}" srcOrd="0" destOrd="0" presId="urn:microsoft.com/office/officeart/2005/8/layout/hChevron3"/>
    <dgm:cxn modelId="{19D11550-A749-4E21-96C7-18BE5650608D}" type="presOf" srcId="{548E9FD9-7371-42E5-8C31-C03B33C90BF7}" destId="{6CE68A43-9C69-4212-AF24-9AFEE7CA1715}" srcOrd="0" destOrd="0" presId="urn:microsoft.com/office/officeart/2005/8/layout/hChevron3"/>
    <dgm:cxn modelId="{9A5F7AC0-F63F-4856-A989-C9DD16748A02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3A56F5D2-E363-46E4-8F15-4F6D77039D50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69104683-9C2E-44BA-9C88-66A1B8156BF5}" type="presParOf" srcId="{1F6A0B97-83F0-4189-B0CB-00156B0AC153}" destId="{4784DBD1-3CBE-41A8-A2C7-CF088F838C79}" srcOrd="0" destOrd="0" presId="urn:microsoft.com/office/officeart/2005/8/layout/hChevron3"/>
    <dgm:cxn modelId="{8634548C-4F7D-4210-A651-CF13CDFA737C}" type="presParOf" srcId="{1F6A0B97-83F0-4189-B0CB-00156B0AC153}" destId="{37D14BC8-3203-463C-9804-9B3B86B621FF}" srcOrd="1" destOrd="0" presId="urn:microsoft.com/office/officeart/2005/8/layout/hChevron3"/>
    <dgm:cxn modelId="{78D6CB30-B5F7-4C33-ADA2-E06935B6246A}" type="presParOf" srcId="{1F6A0B97-83F0-4189-B0CB-00156B0AC153}" destId="{E13D0391-DAD9-4B61-AB66-3FA48A4F7006}" srcOrd="2" destOrd="0" presId="urn:microsoft.com/office/officeart/2005/8/layout/hChevron3"/>
    <dgm:cxn modelId="{674188DE-365F-44F8-8DC4-1CC0DA3E609E}" type="presParOf" srcId="{1F6A0B97-83F0-4189-B0CB-00156B0AC153}" destId="{F9271109-4339-4036-9126-150629D10456}" srcOrd="3" destOrd="0" presId="urn:microsoft.com/office/officeart/2005/8/layout/hChevron3"/>
    <dgm:cxn modelId="{E0433887-B515-43FA-85C3-E1670979B456}" type="presParOf" srcId="{1F6A0B97-83F0-4189-B0CB-00156B0AC153}" destId="{AD4E5296-B06F-4F82-9CB5-F741BF6BFCC1}" srcOrd="4" destOrd="0" presId="urn:microsoft.com/office/officeart/2005/8/layout/hChevron3"/>
    <dgm:cxn modelId="{6D8B614C-7442-4AB8-8B9B-09115D0C41DF}" type="presParOf" srcId="{1F6A0B97-83F0-4189-B0CB-00156B0AC153}" destId="{99F7A086-6C98-4385-8FFE-3337C1F24694}" srcOrd="5" destOrd="0" presId="urn:microsoft.com/office/officeart/2005/8/layout/hChevron3"/>
    <dgm:cxn modelId="{5F74BD3B-6173-4382-8D57-50617A9EB01F}" type="presParOf" srcId="{1F6A0B97-83F0-4189-B0CB-00156B0AC153}" destId="{6CE68A43-9C69-4212-AF24-9AFEE7CA1715}" srcOrd="6" destOrd="0" presId="urn:microsoft.com/office/officeart/2005/8/layout/hChevron3"/>
    <dgm:cxn modelId="{7348D861-96EB-4380-B9DC-8B4DF7A98856}" type="presParOf" srcId="{1F6A0B97-83F0-4189-B0CB-00156B0AC153}" destId="{52B18C29-9B65-4540-BEEB-D505D2915404}" srcOrd="7" destOrd="0" presId="urn:microsoft.com/office/officeart/2005/8/layout/hChevron3"/>
    <dgm:cxn modelId="{8F14D368-94AB-489E-BCEB-95320979A272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Akut lungemboli-aorta K-K+ (838207A, 839900)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2022-05-18T04:10:00.0000000Z</dcterms:created>
  <dcterms:modified xsi:type="dcterms:W3CDTF">2026-03-03T15:36:41.0000000Z</dcterms:modified>
</coreProperties>
</file>