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 xmlns:pic="http://schemas.openxmlformats.org/drawingml/2006/picture" mc:Ignorable="w14 w15 w16se w16cid w16 w16cex w16sdtdh wp14">
  <w:body>
    <w:p w:rsidR="00043C7D" w:rsidP="009C1DD4" w:rsidRDefault="00043C7D" w14:paraId="3E671CBF" w14:textId="77777777">
      <w:pPr>
        <w:pStyle w:val="Rubrik2"/>
        <w:ind w:left="0"/>
        <w:sectPr w:rsidR="00043C7D" w:rsidSect="00043C7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043C7D" w:rsidR="00043C7D" w:rsidP="00043C7D" w:rsidRDefault="00043C7D" w14:paraId="56AC56D1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="00AF2855" w:rsidP="00AF2855" w:rsidRDefault="00AF2855" w14:paraId="1CCC9012" w14:textId="17334971">
      <w:pPr>
        <w:pStyle w:val="Rubrik1"/>
        <w:ind w:left="0"/>
      </w:pPr>
      <w:r w:rsidR="00AF2855">
        <w:rPr/>
        <w:t>DT Akut lungemboli</w:t>
      </w:r>
      <w:r w:rsidR="61158BF7">
        <w:rPr/>
        <w:t>/</w:t>
      </w:r>
      <w:r w:rsidR="0DD88F61">
        <w:rPr/>
        <w:t>aorta</w:t>
      </w:r>
      <w:r w:rsidR="00AF2855">
        <w:rPr/>
        <w:t xml:space="preserve"> K-/K+ (</w:t>
      </w:r>
      <w:r w:rsidR="00AF2855">
        <w:rPr/>
        <w:t>8</w:t>
      </w:r>
      <w:r w:rsidR="5D9CFD09">
        <w:rPr/>
        <w:t>38207A,</w:t>
      </w:r>
      <w:r w:rsidR="00AF2855">
        <w:rPr/>
        <w:t xml:space="preserve"> 83</w:t>
      </w:r>
      <w:r w:rsidR="3C2D5CC2">
        <w:rPr/>
        <w:t>9900</w:t>
      </w:r>
      <w:r w:rsidR="00AF2855">
        <w:rPr/>
        <w:t>)</w:t>
      </w:r>
    </w:p>
    <w:p w:rsidRPr="00AF2855" w:rsidR="00AF2855" w:rsidP="00AF2855" w:rsidRDefault="00AF2855" w14:paraId="55A46EA5" w14:textId="77777777"/>
    <w:p w:rsidRPr="00043C7D" w:rsidR="00043C7D" w:rsidP="00AF2855" w:rsidRDefault="007C0BD3" w14:paraId="59D7DAA9" w14:textId="27A5C03C">
      <w:pPr>
        <w:pStyle w:val="Rubrik2"/>
        <w:ind w:left="0"/>
      </w:pPr>
      <w:r>
        <w:t>Förändringar sedan föregående version</w:t>
      </w:r>
    </w:p>
    <w:p w:rsidRPr="00043C7D" w:rsidR="00043C7D" w:rsidP="00043C7D" w:rsidRDefault="007C0BD3" w14:paraId="48EC5B1D" w14:textId="1869B0F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7E229B53" w:rsidR="5352749D">
        <w:rPr>
          <w:rFonts w:ascii="Arial" w:hAnsi="Arial" w:cs="Arial"/>
          <w:sz w:val="18"/>
          <w:szCs w:val="18"/>
        </w:rPr>
        <w:t>Protokollet har bytt titel.</w:t>
      </w:r>
    </w:p>
    <w:p w:rsidRPr="00043C7D" w:rsidR="00043C7D" w:rsidP="00AF2855" w:rsidRDefault="00043C7D" w14:paraId="225DDF00" w14:textId="77777777">
      <w:pPr>
        <w:pStyle w:val="Rubrik2"/>
        <w:ind w:left="0"/>
      </w:pPr>
      <w:r w:rsidRPr="00043C7D">
        <w:t>Syfte</w:t>
      </w:r>
    </w:p>
    <w:p w:rsidRPr="00043C7D" w:rsidR="00043C7D" w:rsidP="00043C7D" w:rsidRDefault="00043C7D" w14:paraId="0640BCA0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043C7D">
        <w:rPr>
          <w:rFonts w:ascii="Arial" w:hAnsi="Arial" w:cs="Arial"/>
          <w:sz w:val="18"/>
          <w:szCs w:val="18"/>
        </w:rPr>
        <w:t>Metodbeskrivning för DT-undersökning i NU-sjukvården.</w:t>
      </w:r>
    </w:p>
    <w:p w:rsidRPr="00043C7D" w:rsidR="00043C7D" w:rsidP="00043C7D" w:rsidRDefault="00043C7D" w14:paraId="7C90ED62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043C7D" w:rsidR="00043C7D" w:rsidP="00AF2855" w:rsidRDefault="00043C7D" w14:paraId="5EEFCFB2" w14:textId="77777777">
      <w:pPr>
        <w:pStyle w:val="Rubrik2"/>
        <w:ind w:left="0"/>
      </w:pPr>
      <w:r w:rsidRPr="00043C7D">
        <w:t>Inför undersökningen</w:t>
      </w: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  <w:insideV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Pr="00043C7D" w:rsidR="00043C7D" w:rsidTr="006630D9" w14:paraId="4D3A542B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:rsidRPr="00043C7D" w:rsidR="00043C7D" w:rsidP="00043C7D" w:rsidRDefault="00043C7D" w14:paraId="30FFCCB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7" w:type="dxa"/>
            </w:tcMar>
          </w:tcPr>
          <w:p w:rsidRPr="00043C7D" w:rsidR="00043C7D" w:rsidP="00043C7D" w:rsidRDefault="00043C7D" w14:paraId="605C3A6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Akut aortadissektion, ruptur mm i kombination med lungemboli.</w:t>
            </w:r>
          </w:p>
        </w:tc>
      </w:tr>
      <w:tr w:rsidRPr="00043C7D" w:rsidR="00043C7D" w:rsidTr="006630D9" w14:paraId="7C4A1D62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043C7D" w:rsidR="00043C7D" w:rsidP="00043C7D" w:rsidRDefault="00043C7D" w14:paraId="51BBD70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043C7D" w:rsidR="00043C7D" w:rsidP="00043C7D" w:rsidRDefault="00000000" w14:paraId="2E35067B" w14:textId="48AA526C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w:history="1" r:id="rId17">
              <w:proofErr w:type="spellStart"/>
              <w:r w:rsidRPr="00043C7D" w:rsidR="00043C7D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Pr="00043C7D" w:rsidR="00043C7D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:rsidRPr="00043C7D" w:rsidR="00043C7D" w:rsidP="00043C7D" w:rsidRDefault="00043C7D" w14:paraId="4346557B" w14:textId="77777777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Pr="00043C7D" w:rsidR="00043C7D" w:rsidTr="006630D9" w14:paraId="1F37FA5F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043C7D" w:rsidR="00043C7D" w:rsidP="00043C7D" w:rsidRDefault="00043C7D" w14:paraId="4256204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043C7D" w:rsidR="00043C7D" w:rsidP="00043C7D" w:rsidRDefault="00043C7D" w14:paraId="7D2212CB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Pr="00043C7D" w:rsidR="00043C7D" w:rsidTr="006630D9" w14:paraId="64D73117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043C7D" w:rsidR="00043C7D" w:rsidP="00043C7D" w:rsidRDefault="00043C7D" w14:paraId="418CD57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043C7D" w:rsidR="00043C7D" w:rsidP="00043C7D" w:rsidRDefault="00043C7D" w14:paraId="52E636F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3C7D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043C7D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043C7D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043C7D">
              <w:rPr>
                <w:rFonts w:ascii="Arial" w:hAnsi="Arial" w:cs="Arial"/>
                <w:sz w:val="18"/>
                <w:szCs w:val="18"/>
              </w:rPr>
              <w:t xml:space="preserve"> ”Aorta/lungemboli”.</w:t>
            </w:r>
          </w:p>
        </w:tc>
      </w:tr>
      <w:tr w:rsidRPr="00043C7D" w:rsidR="00043C7D" w:rsidTr="006630D9" w14:paraId="69CA89E8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043C7D" w:rsidR="00043C7D" w:rsidP="00043C7D" w:rsidRDefault="00043C7D" w14:paraId="2E83224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043C7D" w:rsidR="00043C7D" w:rsidP="00043C7D" w:rsidRDefault="00043C7D" w14:paraId="77C6352F" w14:textId="4446690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043C7D">
              <w:rPr>
                <w:rFonts w:ascii="Arial" w:hAnsi="Arial" w:cs="Arial"/>
                <w:color w:val="000000"/>
                <w:sz w:val="18"/>
                <w:szCs w:val="20"/>
              </w:rPr>
              <w:t xml:space="preserve">Kvinnor mellan </w:t>
            </w:r>
            <w:r w:rsidRPr="00043C7D" w:rsidR="00AF2855">
              <w:rPr>
                <w:rFonts w:ascii="Arial" w:hAnsi="Arial" w:cs="Arial"/>
                <w:color w:val="000000"/>
                <w:sz w:val="18"/>
                <w:szCs w:val="20"/>
              </w:rPr>
              <w:t>15–50</w:t>
            </w:r>
            <w:r w:rsidRPr="00043C7D">
              <w:rPr>
                <w:rFonts w:ascii="Arial" w:hAnsi="Arial" w:cs="Arial"/>
                <w:color w:val="000000"/>
                <w:sz w:val="18"/>
                <w:szCs w:val="20"/>
              </w:rPr>
              <w:t xml:space="preserve"> år ska tillfrågas om eventuell graviditet. </w:t>
            </w:r>
          </w:p>
          <w:p w:rsidRPr="00043C7D" w:rsidR="00043C7D" w:rsidP="00043C7D" w:rsidRDefault="00043C7D" w14:paraId="09F34BE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043C7D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:rsidRPr="00043C7D" w:rsidR="00043C7D" w:rsidP="00043C7D" w:rsidRDefault="00000000" w14:paraId="55B3B243" w14:textId="5F395E7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w:history="1" r:id="rId18">
              <w:r w:rsidRPr="00043C7D" w:rsidR="00043C7D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Pr="00043C7D" w:rsidR="00043C7D" w:rsidTr="006630D9" w14:paraId="40CA77EC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bottom w:w="57" w:type="dxa"/>
            </w:tcMar>
          </w:tcPr>
          <w:p w:rsidRPr="00043C7D" w:rsidR="00043C7D" w:rsidP="00043C7D" w:rsidRDefault="00043C7D" w14:paraId="1A1973C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43C7D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bottom w:w="57" w:type="dxa"/>
            </w:tcMar>
          </w:tcPr>
          <w:p w:rsidRPr="00043C7D" w:rsidR="00043C7D" w:rsidP="00043C7D" w:rsidRDefault="00043C7D" w14:paraId="5D7A9139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:rsidRPr="00043C7D" w:rsidR="00043C7D" w:rsidP="00043C7D" w:rsidRDefault="00043C7D" w14:paraId="422216F1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043C7D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043C7D">
              <w:rPr>
                <w:rFonts w:ascii="Arial" w:hAnsi="Arial" w:cs="Arial"/>
                <w:sz w:val="18"/>
                <w:szCs w:val="18"/>
              </w:rPr>
              <w:t>.</w:t>
            </w:r>
          </w:p>
          <w:p w:rsidRPr="00043C7D" w:rsidR="00043C7D" w:rsidP="00043C7D" w:rsidRDefault="00043C7D" w14:paraId="30D6F039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:rsidRPr="00043C7D" w:rsidR="00043C7D" w:rsidP="00043C7D" w:rsidRDefault="00043C7D" w14:paraId="326781EF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:rsidR="00AF2855" w:rsidRDefault="00AF2855" w14:paraId="7D63FBF2" w14:textId="77777777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:rsidRPr="00043C7D" w:rsidR="00043C7D" w:rsidP="00AF2855" w:rsidRDefault="00043C7D" w14:paraId="47F08890" w14:textId="579B56F6">
      <w:pPr>
        <w:pStyle w:val="Rubrik2"/>
        <w:ind w:left="0"/>
      </w:pPr>
      <w:r w:rsidRPr="00043C7D">
        <w:t>Bildtagning</w:t>
      </w:r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Pr="00043C7D" w:rsidR="00043C7D" w:rsidTr="00043C7D" w14:paraId="188E746E" w14:textId="77777777">
        <w:trPr>
          <w:trHeight w:val="520"/>
        </w:trPr>
        <w:tc>
          <w:tcPr>
            <w:tcW w:w="6658" w:type="dxa"/>
            <w:gridSpan w:val="2"/>
            <w:tcBorders>
              <w:right w:val="single" w:color="auto" w:sz="4" w:space="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Pr="00043C7D" w:rsidR="00043C7D" w:rsidP="00043C7D" w:rsidRDefault="00043C7D" w14:paraId="71B3D4E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E9D71C6" wp14:editId="29229E16">
                  <wp:extent cx="4037991" cy="809625"/>
                  <wp:effectExtent l="0" t="0" r="38735" b="0"/>
                  <wp:docPr id="16" name="Diagram 1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1AFA8A0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176DDC" wp14:editId="0DDE6FC9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116205</wp:posOffset>
                      </wp:positionV>
                      <wp:extent cx="410210" cy="876300"/>
                      <wp:effectExtent l="0" t="0" r="8890" b="0"/>
                      <wp:wrapNone/>
                      <wp:docPr id="7" name="Upp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8763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043C7D" w:rsidP="00AF2855" w:rsidRDefault="00043C7D" w14:paraId="22E8BD50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5637D44">
                    <v:shapetype id="_x0000_t68" coordsize="21600,21600" o:spt="68" adj="5400,5400" path="m0@0l@1@0@1,21600@2,21600@2@0,21600@0,10800,xe" w14:anchorId="30176DDC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Upp 7" style="position:absolute;left:0;text-align:left;margin-left:15.3pt;margin-top:9.15pt;width:32.3pt;height:69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1pt" type="#_x0000_t68" adj="5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">
                      <v:textbox inset="1mm,1mm,1mm,1mm">
                        <w:txbxContent>
                          <w:p w:rsidRPr="0066567D" w:rsidR="00043C7D" w:rsidP="00AF2855" w:rsidRDefault="00043C7D" w14:paraId="649841BE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3C7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7323D9" wp14:editId="41330DA7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111125</wp:posOffset>
                      </wp:positionV>
                      <wp:extent cx="410210" cy="2047240"/>
                      <wp:effectExtent l="0" t="0" r="8890" b="0"/>
                      <wp:wrapNone/>
                      <wp:docPr id="12" name="Upp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0472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043C7D" w:rsidP="00043C7D" w:rsidRDefault="00043C7D" w14:paraId="61E296BA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043C7D" w:rsidP="00043C7D" w:rsidRDefault="00043C7D" w14:paraId="4CBD47BE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Pr="0066567D" w:rsidR="00043C7D" w:rsidP="00AF2855" w:rsidRDefault="00043C7D" w14:paraId="14762CA0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6EAF4DB5">
                    <v:shape id="Upp 12" style="position:absolute;left:0;text-align:left;margin-left:62.35pt;margin-top:8.75pt;width:32.3pt;height:161.2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#c00000" stroked="f" strokeweight="1pt" type="#_x0000_t68" adj="2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" w14:anchorId="297323D9">
                      <v:textbox inset="1mm,1mm,1mm,1mm">
                        <w:txbxContent>
                          <w:p w:rsidR="00043C7D" w:rsidP="00043C7D" w:rsidRDefault="00043C7D" w14:paraId="672A6659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043C7D" w:rsidP="00043C7D" w:rsidRDefault="00043C7D" w14:paraId="0A37501D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Pr="0066567D" w:rsidR="00043C7D" w:rsidP="00AF2855" w:rsidRDefault="00043C7D" w14:paraId="18F999B5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3C7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9FA6FE" wp14:editId="2DD64A9F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106045</wp:posOffset>
                      </wp:positionV>
                      <wp:extent cx="1308100" cy="889000"/>
                      <wp:effectExtent l="19050" t="19050" r="25400" b="25400"/>
                      <wp:wrapNone/>
                      <wp:docPr id="14" name="Rektange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8100" cy="8890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185B8288">
                    <v:rect id="Rektangel 14" style="position:absolute;margin-left:2.2pt;margin-top:8.35pt;width:103pt;height:7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67414F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"/>
                  </w:pict>
                </mc:Fallback>
              </mc:AlternateContent>
            </w:r>
            <w:r w:rsidRPr="00043C7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F98244" wp14:editId="4F072FA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104775</wp:posOffset>
                      </wp:positionV>
                      <wp:extent cx="1316355" cy="2055495"/>
                      <wp:effectExtent l="19050" t="19050" r="17145" b="20955"/>
                      <wp:wrapNone/>
                      <wp:docPr id="15" name="Rektange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355" cy="205557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6A3C0CB5">
                    <v:rect id="Rektangel 15" style="position:absolute;margin-left:1.75pt;margin-top:8.25pt;width:103.65pt;height:16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c00000" strokeweight="3pt" w14:anchorId="2A1842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"/>
                  </w:pict>
                </mc:Fallback>
              </mc:AlternateContent>
            </w:r>
            <w:r w:rsidRPr="00043C7D">
              <w:rPr>
                <w:noProof/>
                <w:szCs w:val="20"/>
              </w:rPr>
              <w:drawing>
                <wp:inline distT="0" distB="0" distL="0" distR="0" wp14:anchorId="61BB5E40" wp14:editId="6C1B9583">
                  <wp:extent cx="1352373" cy="2228850"/>
                  <wp:effectExtent l="0" t="0" r="635" b="0"/>
                  <wp:docPr id="18" name="Bildobjekt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87105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625" cy="223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043C7D" w:rsidR="00043C7D" w:rsidTr="00043C7D" w14:paraId="14E5B6CD" w14:textId="77777777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:rsidRPr="00043C7D" w:rsidR="00043C7D" w:rsidP="00043C7D" w:rsidRDefault="00043C7D" w14:paraId="2C156EC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4D47F22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5C21B9E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043C7D" w:rsidR="00043C7D" w:rsidTr="00043C7D" w14:paraId="39C92287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043C7D" w:rsidR="00043C7D" w:rsidP="00043C7D" w:rsidRDefault="00043C7D" w14:paraId="4BA28ED1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color="auto" w:sz="4" w:space="0"/>
            </w:tcBorders>
            <w:shd w:val="clear" w:color="auto" w:fill="FFFFFF"/>
          </w:tcPr>
          <w:p w:rsidRPr="00043C7D" w:rsidR="00043C7D" w:rsidP="00043C7D" w:rsidRDefault="00043C7D" w14:paraId="364DD88B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43C7D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043C7D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043C7D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043C7D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</w:tc>
        <w:tc>
          <w:tcPr>
            <w:tcW w:w="2380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6379268F" w14:textId="7777777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Pr="00043C7D" w:rsidR="00043C7D" w:rsidTr="00043C7D" w14:paraId="24005100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043C7D" w:rsidR="00043C7D" w:rsidP="00043C7D" w:rsidRDefault="00043C7D" w14:paraId="743E6211" w14:textId="7777777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sz w:val="18"/>
                <w:szCs w:val="18"/>
              </w:rPr>
              <w:t>Thorax K-</w:t>
            </w:r>
          </w:p>
        </w:tc>
        <w:tc>
          <w:tcPr>
            <w:tcW w:w="4708" w:type="dxa"/>
            <w:tcBorders>
              <w:right w:val="single" w:color="auto" w:sz="4" w:space="0"/>
            </w:tcBorders>
            <w:shd w:val="clear" w:color="auto" w:fill="FFFFFF"/>
          </w:tcPr>
          <w:p w:rsidRPr="00043C7D" w:rsidR="00043C7D" w:rsidP="00043C7D" w:rsidRDefault="00043C7D" w14:paraId="18451BE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Wingdings" w:hAnsi="Wingdings" w:eastAsia="Wingdings" w:cs="Wingdings"/>
                <w:sz w:val="18"/>
                <w:szCs w:val="18"/>
              </w:rPr>
              <w:t>â</w:t>
            </w:r>
            <w:r w:rsidRPr="00043C7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3C7D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043C7D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043C7D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043C7D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:rsidRPr="00043C7D" w:rsidR="00043C7D" w:rsidP="00043C7D" w:rsidRDefault="00043C7D" w14:paraId="2E4BBB18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043C7D" w:rsidR="00043C7D" w:rsidP="00043C7D" w:rsidRDefault="00043C7D" w14:paraId="2A554337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043C7D" w:rsidR="00043C7D" w:rsidTr="00043C7D" w14:paraId="56767148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043C7D" w:rsidR="00043C7D" w:rsidP="00043C7D" w:rsidRDefault="00043C7D" w14:paraId="3B30336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708" w:type="dxa"/>
            <w:tcBorders>
              <w:right w:val="single" w:color="auto" w:sz="4" w:space="0"/>
            </w:tcBorders>
            <w:shd w:val="clear" w:color="auto" w:fill="FFFFFF"/>
          </w:tcPr>
          <w:p w:rsidRPr="00043C7D" w:rsidR="00043C7D" w:rsidP="00043C7D" w:rsidRDefault="00043C7D" w14:paraId="4331F94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 xml:space="preserve">ROI i </w:t>
            </w:r>
            <w:proofErr w:type="spellStart"/>
            <w:r w:rsidRPr="00043C7D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043C7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3C7D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043C7D">
              <w:rPr>
                <w:rFonts w:ascii="Arial" w:hAnsi="Arial" w:cs="Arial"/>
                <w:sz w:val="18"/>
                <w:szCs w:val="18"/>
              </w:rPr>
              <w:t>, tröskelvärde 150 HU (GE och Toshiba), 120 HU (Siemens).</w:t>
            </w:r>
          </w:p>
        </w:tc>
        <w:tc>
          <w:tcPr>
            <w:tcW w:w="2380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6F34C500" w14:textId="7777777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Pr="00043C7D" w:rsidR="00043C7D" w:rsidTr="00043C7D" w14:paraId="6D90135E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043C7D" w:rsidR="00043C7D" w:rsidP="00043C7D" w:rsidRDefault="00043C7D" w14:paraId="18E4C0BC" w14:textId="7777777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sz w:val="18"/>
                <w:szCs w:val="18"/>
              </w:rPr>
              <w:t>Aorta/lungartär K+</w:t>
            </w:r>
          </w:p>
        </w:tc>
        <w:tc>
          <w:tcPr>
            <w:tcW w:w="4708" w:type="dxa"/>
            <w:tcBorders>
              <w:right w:val="single" w:color="auto" w:sz="4" w:space="0"/>
            </w:tcBorders>
            <w:shd w:val="clear" w:color="auto" w:fill="FFFFFF"/>
          </w:tcPr>
          <w:p w:rsidRPr="00043C7D" w:rsidR="00043C7D" w:rsidP="00043C7D" w:rsidRDefault="00043C7D" w14:paraId="1AC29D27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Wingdings" w:hAnsi="Wingdings" w:eastAsia="Wingdings" w:cs="Wingdings"/>
                <w:sz w:val="18"/>
                <w:szCs w:val="18"/>
              </w:rPr>
              <w:t>â</w:t>
            </w:r>
            <w:r w:rsidRPr="00043C7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43C7D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043C7D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043C7D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043C7D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:rsidRPr="00043C7D" w:rsidR="00043C7D" w:rsidP="00043C7D" w:rsidRDefault="00043C7D" w14:paraId="3713A521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i/>
                <w:sz w:val="18"/>
                <w:szCs w:val="18"/>
              </w:rPr>
              <w:t>Patienten ska andas lugnt och göra andningsuppehåll mellan inspiration och exspiration.</w:t>
            </w:r>
          </w:p>
        </w:tc>
        <w:tc>
          <w:tcPr>
            <w:tcW w:w="2380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043C7D" w:rsidR="00043C7D" w:rsidP="00043C7D" w:rsidRDefault="00043C7D" w14:paraId="07B2B32A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043C7D" w:rsidR="00043C7D" w:rsidTr="00043C7D" w14:paraId="2A62E506" w14:textId="77777777">
        <w:trPr>
          <w:trHeight w:val="227"/>
        </w:trPr>
        <w:tc>
          <w:tcPr>
            <w:tcW w:w="6658" w:type="dxa"/>
            <w:gridSpan w:val="2"/>
            <w:tcBorders>
              <w:right w:val="single" w:color="auto" w:sz="4" w:space="0"/>
            </w:tcBorders>
            <w:shd w:val="clear" w:color="auto" w:fill="FFFFFF"/>
          </w:tcPr>
          <w:p w:rsidRPr="00043C7D" w:rsidR="00043C7D" w:rsidP="00043C7D" w:rsidRDefault="00043C7D" w14:paraId="4B43F76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:rsidRPr="00043C7D" w:rsidR="00043C7D" w:rsidP="00043C7D" w:rsidRDefault="00043C7D" w14:paraId="09782196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 xml:space="preserve">Efter scanning läggs serierna på samma kort och </w:t>
            </w:r>
            <w:proofErr w:type="spellStart"/>
            <w:r w:rsidRPr="00043C7D">
              <w:rPr>
                <w:rFonts w:ascii="Arial" w:hAnsi="Arial" w:cs="Arial"/>
                <w:sz w:val="18"/>
                <w:szCs w:val="18"/>
              </w:rPr>
              <w:t>reformateras</w:t>
            </w:r>
            <w:proofErr w:type="spellEnd"/>
            <w:r w:rsidRPr="00043C7D">
              <w:rPr>
                <w:rFonts w:ascii="Arial" w:hAnsi="Arial" w:cs="Arial"/>
                <w:sz w:val="18"/>
                <w:szCs w:val="18"/>
              </w:rPr>
              <w:t xml:space="preserve"> som vanligt.</w:t>
            </w:r>
          </w:p>
          <w:p w:rsidRPr="00043C7D" w:rsidR="00043C7D" w:rsidP="00043C7D" w:rsidRDefault="00043C7D" w14:paraId="60AD3D2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043C7D" w:rsidR="00043C7D" w:rsidP="00043C7D" w:rsidRDefault="00043C7D" w14:paraId="7110BE56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:rsidRPr="00043C7D" w:rsidR="00043C7D" w:rsidP="00043C7D" w:rsidRDefault="00043C7D" w14:paraId="2EF8F3B8" w14:textId="7777777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:rsidRPr="00043C7D" w:rsidR="00043C7D" w:rsidP="00AF2855" w:rsidRDefault="00043C7D" w14:paraId="17302000" w14:textId="77777777">
      <w:pPr>
        <w:pStyle w:val="Rubrik2"/>
        <w:ind w:left="0"/>
      </w:pPr>
      <w:r w:rsidRPr="00043C7D">
        <w:t>Arkivering</w:t>
      </w:r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Pr="00043C7D" w:rsidR="00043C7D" w:rsidTr="006630D9" w14:paraId="5D8BFEDD" w14:textId="77777777">
        <w:trPr>
          <w:trHeight w:val="227"/>
        </w:trPr>
        <w:tc>
          <w:tcPr>
            <w:tcW w:w="2122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2C486011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6F9A2B4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087AA74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6470CF1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43C7D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:rsidRPr="00043C7D" w:rsidR="00043C7D" w:rsidP="00043C7D" w:rsidRDefault="00043C7D" w14:paraId="56C6C12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21ED272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2202B95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Pr="00043C7D" w:rsidR="00043C7D" w:rsidTr="006630D9" w14:paraId="1A3B3180" w14:textId="77777777">
        <w:trPr>
          <w:trHeight w:val="227"/>
        </w:trPr>
        <w:tc>
          <w:tcPr>
            <w:tcW w:w="2122" w:type="dxa"/>
            <w:tcBorders>
              <w:top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5EBD4517" w14:textId="7777777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sz w:val="18"/>
                <w:szCs w:val="18"/>
              </w:rPr>
              <w:t>Thorax K-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1E10774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78BC6BD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6F81951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5941243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nil"/>
            </w:tcBorders>
            <w:shd w:val="clear" w:color="auto" w:fill="FFFFFF"/>
            <w:vAlign w:val="center"/>
          </w:tcPr>
          <w:p w:rsidRPr="00043C7D" w:rsidR="00043C7D" w:rsidP="00043C7D" w:rsidRDefault="00043C7D" w14:paraId="331726E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Pr="00043C7D" w:rsidR="00043C7D" w:rsidTr="006630D9" w14:paraId="0BE6F394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6BE6B1F8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Wingdings 3" w:hAnsi="Wingdings 3" w:eastAsia="Wingdings 3" w:cs="Wingdings 3"/>
                <w:sz w:val="18"/>
                <w:szCs w:val="18"/>
              </w:rPr>
              <w:t>9</w:t>
            </w:r>
            <w:r w:rsidRPr="00043C7D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proofErr w:type="spellStart"/>
            <w:r w:rsidRPr="00043C7D">
              <w:rPr>
                <w:rFonts w:ascii="Arial" w:hAnsi="Arial" w:cs="Arial"/>
                <w:b/>
                <w:sz w:val="18"/>
                <w:szCs w:val="18"/>
              </w:rPr>
              <w:t>Mediastinum</w:t>
            </w:r>
            <w:proofErr w:type="spellEnd"/>
            <w:r w:rsidRPr="00043C7D">
              <w:rPr>
                <w:rFonts w:ascii="Arial" w:hAnsi="Arial" w:cs="Arial"/>
                <w:b/>
                <w:sz w:val="18"/>
                <w:szCs w:val="18"/>
              </w:rPr>
              <w:t xml:space="preserve"> K-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0C46795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06A90CF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1E623E5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39FE395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W150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043C7D" w:rsidR="00043C7D" w:rsidP="00043C7D" w:rsidRDefault="00043C7D" w14:paraId="68EA9F1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043C7D" w:rsidR="00043C7D" w:rsidTr="006630D9" w14:paraId="0E692D7C" w14:textId="77777777">
        <w:trPr>
          <w:trHeight w:val="227"/>
        </w:trPr>
        <w:tc>
          <w:tcPr>
            <w:tcW w:w="2122" w:type="dxa"/>
            <w:tcBorders>
              <w:top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361B38A7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4D5927D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705B819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0188113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5C09593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W150</w:t>
            </w:r>
          </w:p>
        </w:tc>
        <w:tc>
          <w:tcPr>
            <w:tcW w:w="1105" w:type="dxa"/>
            <w:tcBorders>
              <w:top w:val="nil"/>
              <w:left w:val="nil"/>
              <w:bottom w:val="dashed" w:color="auto" w:sz="4" w:space="0"/>
            </w:tcBorders>
            <w:shd w:val="clear" w:color="auto" w:fill="FFFFFF"/>
            <w:vAlign w:val="center"/>
          </w:tcPr>
          <w:p w:rsidRPr="00043C7D" w:rsidR="00043C7D" w:rsidP="00043C7D" w:rsidRDefault="00043C7D" w14:paraId="6DAFDAC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Pr="00043C7D" w:rsidR="00043C7D" w:rsidTr="006630D9" w14:paraId="6D5A68CE" w14:textId="77777777">
        <w:trPr>
          <w:trHeight w:val="227"/>
        </w:trPr>
        <w:tc>
          <w:tcPr>
            <w:tcW w:w="2122" w:type="dxa"/>
            <w:tcBorders>
              <w:top w:val="dashed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7402A737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43C7D">
              <w:rPr>
                <w:rFonts w:ascii="Wingdings 3" w:hAnsi="Wingdings 3" w:eastAsia="Wingdings 3" w:cs="Wingdings 3"/>
                <w:sz w:val="18"/>
                <w:szCs w:val="18"/>
                <w:lang w:val="en-US"/>
              </w:rPr>
              <w:t>9</w:t>
            </w:r>
            <w:r w:rsidRPr="00043C7D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043C7D">
              <w:rPr>
                <w:rFonts w:ascii="Arial" w:hAnsi="Arial" w:cs="Arial"/>
                <w:b/>
                <w:sz w:val="18"/>
                <w:szCs w:val="18"/>
                <w:lang w:val="en-US"/>
              </w:rPr>
              <w:t>Lungor</w:t>
            </w:r>
            <w:proofErr w:type="spellEnd"/>
            <w:r w:rsidRPr="00043C7D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K-</w:t>
            </w:r>
          </w:p>
        </w:tc>
        <w:tc>
          <w:tcPr>
            <w:tcW w:w="1134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24D5D98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3B06BCE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0C8AA25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3D83DAE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color="auto" w:sz="4" w:space="0"/>
              <w:left w:val="nil"/>
              <w:bottom w:val="nil"/>
            </w:tcBorders>
            <w:shd w:val="clear" w:color="auto" w:fill="FFFFFF"/>
            <w:vAlign w:val="center"/>
          </w:tcPr>
          <w:p w:rsidRPr="00043C7D" w:rsidR="00043C7D" w:rsidP="00043C7D" w:rsidRDefault="00043C7D" w14:paraId="0672635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043C7D" w:rsidR="00043C7D" w:rsidTr="006630D9" w14:paraId="30DC3678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4073A35E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2F4F22C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09F690D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531EC8A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B31/Standard/FC52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5F041B2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043C7D" w:rsidR="00043C7D" w:rsidP="00043C7D" w:rsidRDefault="00043C7D" w14:paraId="3B93D19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043C7D" w:rsidR="00043C7D" w:rsidTr="006630D9" w14:paraId="17C9D288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0B225E4E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40889F7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545A7CD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2E74DB9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B31/Standard/FC52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5418F74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043C7D" w:rsidR="00043C7D" w:rsidP="00043C7D" w:rsidRDefault="00043C7D" w14:paraId="5CD2A32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043C7D" w:rsidR="00043C7D" w:rsidTr="006630D9" w14:paraId="790943A3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349E6A32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3C5CE23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52605BC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55AEF4A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33EBBBE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043C7D" w:rsidR="00043C7D" w:rsidP="00043C7D" w:rsidRDefault="00043C7D" w14:paraId="75953B1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Pr="00043C7D" w:rsidR="00043C7D" w:rsidTr="006630D9" w14:paraId="51F41DC1" w14:textId="77777777">
        <w:trPr>
          <w:trHeight w:val="227"/>
        </w:trPr>
        <w:tc>
          <w:tcPr>
            <w:tcW w:w="2122" w:type="dxa"/>
            <w:tcBorders>
              <w:top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7374B355" w14:textId="7777777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sz w:val="18"/>
                <w:szCs w:val="18"/>
              </w:rPr>
              <w:t>Aorta/lungartär K+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5F10AC1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1DA754C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376B853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32E2A10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nil"/>
            </w:tcBorders>
            <w:shd w:val="clear" w:color="auto" w:fill="FFFFFF"/>
            <w:vAlign w:val="center"/>
          </w:tcPr>
          <w:p w:rsidRPr="00043C7D" w:rsidR="00043C7D" w:rsidP="00043C7D" w:rsidRDefault="00043C7D" w14:paraId="3B47F0F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043C7D" w:rsidR="00043C7D" w:rsidTr="006630D9" w14:paraId="6364FF83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1D264FC7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61CF56E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6A453B3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7CFED89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57C830F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043C7D" w:rsidR="00043C7D" w:rsidP="00043C7D" w:rsidRDefault="00043C7D" w14:paraId="360B1D0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043C7D" w:rsidR="00043C7D" w:rsidTr="006630D9" w14:paraId="6F361040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34AB355C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272ACC1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2FE339C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3B2CA1C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3A47D76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043C7D" w:rsidR="00043C7D" w:rsidP="00043C7D" w:rsidRDefault="00043C7D" w14:paraId="711FE23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043C7D" w:rsidR="00043C7D" w:rsidTr="006630D9" w14:paraId="2C67178D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081A50FA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74A145A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69FB339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64F84E1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043C7D" w:rsidR="00043C7D" w:rsidP="00043C7D" w:rsidRDefault="00043C7D" w14:paraId="24D81DA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043C7D" w:rsidR="00043C7D" w:rsidP="00043C7D" w:rsidRDefault="00043C7D" w14:paraId="11F62E9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43C7D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Pr="00043C7D" w:rsidR="00043C7D" w:rsidTr="006630D9" w14:paraId="42014217" w14:textId="77777777">
        <w:trPr>
          <w:trHeight w:val="227"/>
        </w:trPr>
        <w:tc>
          <w:tcPr>
            <w:tcW w:w="21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3C7D" w:rsidR="00043C7D" w:rsidP="00043C7D" w:rsidRDefault="00043C7D" w14:paraId="09FF3FE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3C7D" w:rsidR="00043C7D" w:rsidP="00043C7D" w:rsidRDefault="00043C7D" w14:paraId="20429BC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3C7D" w:rsidR="00043C7D" w:rsidP="00043C7D" w:rsidRDefault="00043C7D" w14:paraId="365E7FC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3C7D" w:rsidR="00043C7D" w:rsidP="00043C7D" w:rsidRDefault="00043C7D" w14:paraId="6259ADE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3C7D" w:rsidR="00043C7D" w:rsidP="00043C7D" w:rsidRDefault="00043C7D" w14:paraId="2570FC8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3C7D" w:rsidR="00043C7D" w:rsidP="00043C7D" w:rsidRDefault="00043C7D" w14:paraId="7A95058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Pr="00043C7D" w:rsidR="00043C7D" w:rsidTr="006630D9" w14:paraId="60CFC0FA" w14:textId="77777777">
        <w:trPr>
          <w:trHeight w:val="227"/>
        </w:trPr>
        <w:tc>
          <w:tcPr>
            <w:tcW w:w="21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3C7D" w:rsidR="00043C7D" w:rsidP="00043C7D" w:rsidRDefault="00043C7D" w14:paraId="45513B8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43C7D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3C7D" w:rsidR="00043C7D" w:rsidP="00043C7D" w:rsidRDefault="00043C7D" w14:paraId="5866903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3C7D" w:rsidR="00043C7D" w:rsidP="00043C7D" w:rsidRDefault="00043C7D" w14:paraId="71B6D7A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3C7D" w:rsidR="00043C7D" w:rsidP="00043C7D" w:rsidRDefault="00043C7D" w14:paraId="0E7C2DC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3C7D" w:rsidR="00043C7D" w:rsidP="00043C7D" w:rsidRDefault="00043C7D" w14:paraId="4CF5454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043C7D" w:rsidR="00043C7D" w:rsidP="00043C7D" w:rsidRDefault="00043C7D" w14:paraId="786F4C5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3C7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:rsidRPr="00043C7D" w:rsidR="00043C7D" w:rsidP="00043C7D" w:rsidRDefault="00043C7D" w14:paraId="1D2B12E9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043C7D" w:rsidR="00043C7D" w:rsidP="00AF2855" w:rsidRDefault="00043C7D" w14:paraId="18813130" w14:textId="77777777">
      <w:pPr>
        <w:pStyle w:val="Rubrik2"/>
        <w:ind w:left="0"/>
      </w:pPr>
      <w:r w:rsidRPr="00043C7D">
        <w:t>Hängning PACS</w:t>
      </w: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Pr="00043C7D" w:rsidR="00043C7D" w:rsidTr="00043C7D" w14:paraId="39F2F5F7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2F48CF4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043C7D" w:rsidR="00043C7D" w:rsidP="00043C7D" w:rsidRDefault="00043C7D" w14:paraId="1744FCF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F2F2F2"/>
          </w:tcPr>
          <w:p w:rsidRPr="00043C7D" w:rsidR="00043C7D" w:rsidP="00043C7D" w:rsidRDefault="00043C7D" w14:paraId="4CAA24B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043C7D" w:rsidR="00043C7D" w:rsidP="00043C7D" w:rsidRDefault="00043C7D" w14:paraId="365054A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right w:val="single" w:color="auto" w:sz="4" w:space="0"/>
            </w:tcBorders>
            <w:shd w:val="clear" w:color="auto" w:fill="F2F2F2"/>
          </w:tcPr>
          <w:p w:rsidRPr="00043C7D" w:rsidR="00043C7D" w:rsidP="00043C7D" w:rsidRDefault="00043C7D" w14:paraId="42CC7D6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043C7D" w:rsidR="00043C7D" w:rsidTr="00043C7D" w14:paraId="2EBDA686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38D2C4A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43C7D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043C7D" w:rsidR="00043C7D" w:rsidP="00043C7D" w:rsidRDefault="00043C7D" w14:paraId="08CEC57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43C7D">
              <w:rPr>
                <w:rFonts w:ascii="Arial" w:hAnsi="Arial" w:cs="Arial"/>
                <w:color w:val="FFFFFF"/>
                <w:sz w:val="18"/>
                <w:szCs w:val="18"/>
              </w:rPr>
              <w:t>Mediastinum</w:t>
            </w:r>
            <w:proofErr w:type="spellEnd"/>
            <w:r w:rsidRPr="00043C7D">
              <w:rPr>
                <w:rFonts w:ascii="Arial" w:hAnsi="Arial" w:cs="Arial"/>
                <w:color w:val="FFFFFF"/>
                <w:sz w:val="18"/>
                <w:szCs w:val="18"/>
              </w:rPr>
              <w:t xml:space="preserve"> K-</w:t>
            </w:r>
          </w:p>
          <w:p w:rsidRPr="00043C7D" w:rsidR="00043C7D" w:rsidP="00043C7D" w:rsidRDefault="00043C7D" w14:paraId="7F79F95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43C7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  <w:vAlign w:val="center"/>
          </w:tcPr>
          <w:p w:rsidRPr="00043C7D" w:rsidR="00043C7D" w:rsidP="00043C7D" w:rsidRDefault="00043C7D" w14:paraId="055F3E4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43C7D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:rsidRPr="00043C7D" w:rsidR="00043C7D" w:rsidP="00043C7D" w:rsidRDefault="00043C7D" w14:paraId="31E5AC5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43C7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:rsidRPr="00043C7D" w:rsidR="00043C7D" w:rsidP="00043C7D" w:rsidRDefault="00043C7D" w14:paraId="53128C4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043C7D" w:rsidR="00043C7D" w:rsidP="00043C7D" w:rsidRDefault="00043C7D" w14:paraId="099C82D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43C7D">
              <w:rPr>
                <w:rFonts w:ascii="Arial" w:hAnsi="Arial" w:cs="Arial"/>
                <w:color w:val="FFFFFF"/>
                <w:sz w:val="18"/>
                <w:szCs w:val="18"/>
              </w:rPr>
              <w:t>Aorta/lungartär K+</w:t>
            </w:r>
          </w:p>
          <w:p w:rsidRPr="00043C7D" w:rsidR="00043C7D" w:rsidP="00043C7D" w:rsidRDefault="00043C7D" w14:paraId="5454666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43C7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F2F2F2" w:sz="24" w:space="0"/>
            </w:tcBorders>
            <w:shd w:val="clear" w:color="auto" w:fill="8496B0"/>
            <w:vAlign w:val="center"/>
          </w:tcPr>
          <w:p w:rsidRPr="00043C7D" w:rsidR="00043C7D" w:rsidP="00043C7D" w:rsidRDefault="00043C7D" w14:paraId="44E906E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43C7D">
              <w:rPr>
                <w:rFonts w:ascii="Arial" w:hAnsi="Arial" w:cs="Arial"/>
                <w:color w:val="FFFFFF"/>
                <w:sz w:val="18"/>
                <w:szCs w:val="18"/>
              </w:rPr>
              <w:t>Aorta/lungartär K+</w:t>
            </w:r>
          </w:p>
          <w:p w:rsidRPr="00043C7D" w:rsidR="00043C7D" w:rsidP="00043C7D" w:rsidRDefault="00043C7D" w14:paraId="3ABBDB4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43C7D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043C7D" w:rsidR="00043C7D" w:rsidP="00043C7D" w:rsidRDefault="00043C7D" w14:paraId="53D85EE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043C7D" w:rsidR="00043C7D" w:rsidTr="00043C7D" w14:paraId="49537185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3CAA3E0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043C7D" w:rsidR="00043C7D" w:rsidP="00043C7D" w:rsidRDefault="00043C7D" w14:paraId="6A1A096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color="F2F2F2" w:sz="24" w:space="0"/>
              <w:left w:val="single" w:color="F2F2F2" w:sz="24" w:space="0"/>
              <w:bottom w:val="nil"/>
            </w:tcBorders>
            <w:shd w:val="clear" w:color="auto" w:fill="8496B0"/>
          </w:tcPr>
          <w:p w:rsidRPr="00043C7D" w:rsidR="00043C7D" w:rsidP="00043C7D" w:rsidRDefault="00043C7D" w14:paraId="03E7881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043C7D" w:rsidR="00043C7D" w:rsidP="00043C7D" w:rsidRDefault="00043C7D" w14:paraId="645D964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043C7D" w:rsidR="00043C7D" w:rsidP="00043C7D" w:rsidRDefault="00043C7D" w14:paraId="755A0DA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043C7D" w:rsidR="00043C7D" w:rsidP="00043C7D" w:rsidRDefault="00043C7D" w14:paraId="1ACAE24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043C7D" w:rsidR="00043C7D" w:rsidP="00043C7D" w:rsidRDefault="00043C7D" w14:paraId="7457047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043C7D" w:rsidR="00043C7D" w:rsidTr="00043C7D" w14:paraId="4A3C32EB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2136D3F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043C7D" w:rsidR="00043C7D" w:rsidP="00043C7D" w:rsidRDefault="00043C7D" w14:paraId="4F6E334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color="F2F2F2" w:sz="24" w:space="0"/>
              <w:left w:val="single" w:color="F2F2F2" w:sz="24" w:space="0"/>
              <w:bottom w:val="nil"/>
            </w:tcBorders>
            <w:shd w:val="clear" w:color="auto" w:fill="8496B0"/>
          </w:tcPr>
          <w:p w:rsidRPr="00043C7D" w:rsidR="00043C7D" w:rsidP="00043C7D" w:rsidRDefault="00043C7D" w14:paraId="51B1D30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043C7D" w:rsidR="00043C7D" w:rsidP="00043C7D" w:rsidRDefault="00043C7D" w14:paraId="2DF9A22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043C7D" w:rsidR="00043C7D" w:rsidP="00043C7D" w:rsidRDefault="00043C7D" w14:paraId="5CCDF67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043C7D" w:rsidR="00043C7D" w:rsidP="00043C7D" w:rsidRDefault="00043C7D" w14:paraId="64747C8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043C7D" w:rsidR="00043C7D" w:rsidP="00043C7D" w:rsidRDefault="00043C7D" w14:paraId="63DA56A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043C7D" w:rsidR="00043C7D" w:rsidTr="00043C7D" w14:paraId="5DB656A7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027A35D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043C7D" w:rsidR="00043C7D" w:rsidP="00043C7D" w:rsidRDefault="00043C7D" w14:paraId="256F619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color="F2F2F2" w:sz="24" w:space="0"/>
              <w:left w:val="single" w:color="F2F2F2" w:sz="24" w:space="0"/>
              <w:bottom w:val="nil"/>
            </w:tcBorders>
            <w:shd w:val="clear" w:color="auto" w:fill="8496B0"/>
          </w:tcPr>
          <w:p w:rsidRPr="00043C7D" w:rsidR="00043C7D" w:rsidP="00043C7D" w:rsidRDefault="00043C7D" w14:paraId="3D00202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043C7D" w:rsidR="00043C7D" w:rsidP="00043C7D" w:rsidRDefault="00043C7D" w14:paraId="48DE1C0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043C7D" w:rsidR="00043C7D" w:rsidP="00043C7D" w:rsidRDefault="00043C7D" w14:paraId="0BE7458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043C7D" w:rsidR="00043C7D" w:rsidP="00043C7D" w:rsidRDefault="00043C7D" w14:paraId="4262992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043C7D" w:rsidR="00043C7D" w:rsidP="00043C7D" w:rsidRDefault="00043C7D" w14:paraId="5B9AD3A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043C7D" w:rsidR="00043C7D" w:rsidTr="00043C7D" w14:paraId="2E88D448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37272C3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color="F2F2F2" w:sz="24" w:space="0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043C7D" w:rsidR="00043C7D" w:rsidP="00043C7D" w:rsidRDefault="00043C7D" w14:paraId="74D83B3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43C7D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:rsidRPr="00043C7D" w:rsidR="00043C7D" w:rsidP="00043C7D" w:rsidRDefault="00043C7D" w14:paraId="26652CF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43C7D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single" w:color="F2F2F2" w:sz="24" w:space="0"/>
              <w:left w:val="single" w:color="F2F2F2" w:sz="24" w:space="0"/>
              <w:bottom w:val="nil"/>
            </w:tcBorders>
            <w:shd w:val="clear" w:color="auto" w:fill="8496B0"/>
            <w:vAlign w:val="center"/>
          </w:tcPr>
          <w:p w:rsidRPr="00043C7D" w:rsidR="00043C7D" w:rsidP="00043C7D" w:rsidRDefault="00043C7D" w14:paraId="1279B94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43C7D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:rsidRPr="00043C7D" w:rsidR="00043C7D" w:rsidP="00043C7D" w:rsidRDefault="00043C7D" w14:paraId="62C4795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43C7D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283" w:type="dxa"/>
            <w:shd w:val="clear" w:color="auto" w:fill="F2F2F2"/>
          </w:tcPr>
          <w:p w:rsidRPr="00043C7D" w:rsidR="00043C7D" w:rsidP="00043C7D" w:rsidRDefault="00043C7D" w14:paraId="26707F3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color="F2F2F2" w:sz="24" w:space="0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043C7D" w:rsidR="00043C7D" w:rsidP="00043C7D" w:rsidRDefault="00043C7D" w14:paraId="44CDFF3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43C7D">
              <w:rPr>
                <w:rFonts w:ascii="Arial" w:hAnsi="Arial" w:cs="Arial"/>
                <w:color w:val="FFFFFF"/>
                <w:sz w:val="18"/>
                <w:szCs w:val="18"/>
              </w:rPr>
              <w:t>Aorta/lungartär K+</w:t>
            </w:r>
          </w:p>
          <w:p w:rsidRPr="00043C7D" w:rsidR="00043C7D" w:rsidP="00043C7D" w:rsidRDefault="00043C7D" w14:paraId="2DC4690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43C7D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  <w:vAlign w:val="center"/>
          </w:tcPr>
          <w:p w:rsidRPr="00043C7D" w:rsidR="00043C7D" w:rsidP="00043C7D" w:rsidRDefault="00043C7D" w14:paraId="62FCE92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043C7D" w:rsidR="00043C7D" w:rsidP="00043C7D" w:rsidRDefault="00043C7D" w14:paraId="1B8A952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043C7D" w:rsidR="00043C7D" w:rsidTr="00043C7D" w14:paraId="5BFE6B3E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5244A33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043C7D" w:rsidR="00043C7D" w:rsidP="00043C7D" w:rsidRDefault="00043C7D" w14:paraId="2E35BB9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color="F2F2F2" w:sz="24" w:space="0"/>
              <w:left w:val="single" w:color="F2F2F2" w:sz="24" w:space="0"/>
              <w:bottom w:val="nil"/>
            </w:tcBorders>
            <w:shd w:val="clear" w:color="auto" w:fill="8496B0"/>
          </w:tcPr>
          <w:p w:rsidRPr="00043C7D" w:rsidR="00043C7D" w:rsidP="00043C7D" w:rsidRDefault="00043C7D" w14:paraId="5E6A3E1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043C7D" w:rsidR="00043C7D" w:rsidP="00043C7D" w:rsidRDefault="00043C7D" w14:paraId="2CDCAE9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043C7D" w:rsidR="00043C7D" w:rsidP="00043C7D" w:rsidRDefault="00043C7D" w14:paraId="2923374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043C7D" w:rsidR="00043C7D" w:rsidP="00043C7D" w:rsidRDefault="00043C7D" w14:paraId="470C061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043C7D" w:rsidR="00043C7D" w:rsidP="00043C7D" w:rsidRDefault="00043C7D" w14:paraId="3351964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043C7D" w:rsidR="00043C7D" w:rsidTr="00043C7D" w14:paraId="6237CD32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4A6520BC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043C7D" w:rsidR="00043C7D" w:rsidP="00043C7D" w:rsidRDefault="00043C7D" w14:paraId="24A5A5C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color="F2F2F2" w:sz="24" w:space="0"/>
              <w:left w:val="single" w:color="F2F2F2" w:sz="24" w:space="0"/>
              <w:bottom w:val="nil"/>
            </w:tcBorders>
            <w:shd w:val="clear" w:color="auto" w:fill="8496B0"/>
          </w:tcPr>
          <w:p w:rsidRPr="00043C7D" w:rsidR="00043C7D" w:rsidP="00043C7D" w:rsidRDefault="00043C7D" w14:paraId="01D4FF0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043C7D" w:rsidR="00043C7D" w:rsidP="00043C7D" w:rsidRDefault="00043C7D" w14:paraId="6348C3E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043C7D" w:rsidR="00043C7D" w:rsidP="00043C7D" w:rsidRDefault="00043C7D" w14:paraId="7990414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043C7D" w:rsidR="00043C7D" w:rsidP="00043C7D" w:rsidRDefault="00043C7D" w14:paraId="2E24E86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043C7D" w:rsidR="00043C7D" w:rsidP="00043C7D" w:rsidRDefault="00043C7D" w14:paraId="58F5A13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043C7D" w:rsidR="00043C7D" w:rsidTr="00043C7D" w14:paraId="2BCBD7A5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11C7D2C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043C7D" w:rsidR="00043C7D" w:rsidP="00043C7D" w:rsidRDefault="00043C7D" w14:paraId="39EEE1E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color="F2F2F2" w:sz="24" w:space="0"/>
              <w:left w:val="single" w:color="F2F2F2" w:sz="24" w:space="0"/>
              <w:bottom w:val="nil"/>
            </w:tcBorders>
            <w:shd w:val="clear" w:color="auto" w:fill="8496B0"/>
          </w:tcPr>
          <w:p w:rsidRPr="00043C7D" w:rsidR="00043C7D" w:rsidP="00043C7D" w:rsidRDefault="00043C7D" w14:paraId="1C5E510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043C7D" w:rsidR="00043C7D" w:rsidP="00043C7D" w:rsidRDefault="00043C7D" w14:paraId="69579D7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color="F2F2F2" w:sz="24" w:space="0"/>
              <w:bottom w:val="nil"/>
              <w:right w:val="single" w:color="F2F2F2" w:sz="24" w:space="0"/>
            </w:tcBorders>
            <w:shd w:val="clear" w:color="auto" w:fill="8496B0"/>
          </w:tcPr>
          <w:p w:rsidRPr="00043C7D" w:rsidR="00043C7D" w:rsidP="00043C7D" w:rsidRDefault="00043C7D" w14:paraId="6141885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  <w:bottom w:val="nil"/>
            </w:tcBorders>
            <w:shd w:val="clear" w:color="auto" w:fill="8496B0"/>
          </w:tcPr>
          <w:p w:rsidRPr="00043C7D" w:rsidR="00043C7D" w:rsidP="00043C7D" w:rsidRDefault="00043C7D" w14:paraId="2A1974B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043C7D" w:rsidR="00043C7D" w:rsidP="00043C7D" w:rsidRDefault="00043C7D" w14:paraId="2D9E450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043C7D" w:rsidR="00043C7D" w:rsidTr="00043C7D" w14:paraId="77295F1A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043C7D" w:rsidR="00043C7D" w:rsidP="00043C7D" w:rsidRDefault="00043C7D" w14:paraId="461C993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color="auto" w:sz="4" w:space="0"/>
            </w:tcBorders>
            <w:shd w:val="clear" w:color="auto" w:fill="F2F2F2"/>
          </w:tcPr>
          <w:p w:rsidRPr="00043C7D" w:rsidR="00043C7D" w:rsidP="00043C7D" w:rsidRDefault="00043C7D" w14:paraId="522E259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color="auto" w:sz="4" w:space="0"/>
            </w:tcBorders>
            <w:shd w:val="clear" w:color="auto" w:fill="F2F2F2"/>
          </w:tcPr>
          <w:p w:rsidRPr="00043C7D" w:rsidR="00043C7D" w:rsidP="00043C7D" w:rsidRDefault="00043C7D" w14:paraId="4F644F6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color="auto" w:sz="4" w:space="0"/>
            </w:tcBorders>
            <w:shd w:val="clear" w:color="auto" w:fill="F2F2F2"/>
          </w:tcPr>
          <w:p w:rsidRPr="00043C7D" w:rsidR="00043C7D" w:rsidP="00043C7D" w:rsidRDefault="00043C7D" w14:paraId="5646AB1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:rsidRPr="00043C7D" w:rsidR="00043C7D" w:rsidP="00043C7D" w:rsidRDefault="00043C7D" w14:paraId="701F2DB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bookmarkEnd w:id="0"/>
    </w:tbl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AF2855">
      <w:type w:val="continuous"/>
      <w:pgSz w:w="11900" w:h="16840" w:orient="portrait"/>
      <w:pgMar w:top="993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34F4" w:rsidRDefault="004134F4" w14:paraId="0E4FA3D3" w14:textId="77777777">
      <w:r>
        <w:separator/>
      </w:r>
    </w:p>
  </w:endnote>
  <w:endnote w:type="continuationSeparator" w:id="0">
    <w:p w:rsidR="004134F4" w:rsidRDefault="004134F4" w14:paraId="36014875" w14:textId="77777777">
      <w:r>
        <w:continuationSeparator/>
      </w:r>
    </w:p>
  </w:endnote>
  <w:endnote w:type="continuationNotice" w:id="1">
    <w:p w:rsidR="004134F4" w:rsidRDefault="004134F4" w14:paraId="0A3AB3B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34F4" w:rsidRDefault="004134F4" w14:paraId="29142625" w14:textId="77777777"/>
  </w:footnote>
  <w:footnote w:type="continuationSeparator" w:id="0">
    <w:p w:rsidR="004134F4" w:rsidRDefault="004134F4" w14:paraId="2342E9C2" w14:textId="77777777">
      <w:r>
        <w:continuationSeparator/>
      </w:r>
    </w:p>
  </w:footnote>
  <w:footnote w:type="continuationNotice" w:id="1">
    <w:p w:rsidR="004134F4" w:rsidRDefault="004134F4" w14:paraId="1B042EF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AE1904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1472CD1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4F31E80"/>
    <w:multiLevelType w:val="hybridMultilevel"/>
    <w:tmpl w:val="4FB42964"/>
    <w:lvl w:ilvl="0" w:tplc="4EC2EBF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B5306254" w:tentative="1">
      <w:start w:val="1"/>
      <w:numFmt w:val="lowerLetter"/>
      <w:lvlText w:val="%2."/>
      <w:lvlJc w:val="left"/>
      <w:pPr>
        <w:ind w:left="1080" w:hanging="360"/>
      </w:pPr>
    </w:lvl>
    <w:lvl w:ilvl="2" w:tplc="B82CE696" w:tentative="1">
      <w:start w:val="1"/>
      <w:numFmt w:val="lowerRoman"/>
      <w:lvlText w:val="%3."/>
      <w:lvlJc w:val="right"/>
      <w:pPr>
        <w:ind w:left="1800" w:hanging="180"/>
      </w:pPr>
    </w:lvl>
    <w:lvl w:ilvl="3" w:tplc="A7D2C6F6" w:tentative="1">
      <w:start w:val="1"/>
      <w:numFmt w:val="decimal"/>
      <w:lvlText w:val="%4."/>
      <w:lvlJc w:val="left"/>
      <w:pPr>
        <w:ind w:left="2520" w:hanging="360"/>
      </w:pPr>
    </w:lvl>
    <w:lvl w:ilvl="4" w:tplc="68783046" w:tentative="1">
      <w:start w:val="1"/>
      <w:numFmt w:val="lowerLetter"/>
      <w:lvlText w:val="%5."/>
      <w:lvlJc w:val="left"/>
      <w:pPr>
        <w:ind w:left="3240" w:hanging="360"/>
      </w:pPr>
    </w:lvl>
    <w:lvl w:ilvl="5" w:tplc="6F4EA162" w:tentative="1">
      <w:start w:val="1"/>
      <w:numFmt w:val="lowerRoman"/>
      <w:lvlText w:val="%6."/>
      <w:lvlJc w:val="right"/>
      <w:pPr>
        <w:ind w:left="3960" w:hanging="180"/>
      </w:pPr>
    </w:lvl>
    <w:lvl w:ilvl="6" w:tplc="9A02C19E" w:tentative="1">
      <w:start w:val="1"/>
      <w:numFmt w:val="decimal"/>
      <w:lvlText w:val="%7."/>
      <w:lvlJc w:val="left"/>
      <w:pPr>
        <w:ind w:left="4680" w:hanging="360"/>
      </w:pPr>
    </w:lvl>
    <w:lvl w:ilvl="7" w:tplc="5BC27E16" w:tentative="1">
      <w:start w:val="1"/>
      <w:numFmt w:val="lowerLetter"/>
      <w:lvlText w:val="%8."/>
      <w:lvlJc w:val="left"/>
      <w:pPr>
        <w:ind w:left="5400" w:hanging="360"/>
      </w:pPr>
    </w:lvl>
    <w:lvl w:ilvl="8" w:tplc="832E19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3BB018CA"/>
    <w:multiLevelType w:val="hybridMultilevel"/>
    <w:tmpl w:val="7FBA80B4"/>
    <w:lvl w:ilvl="0" w:tplc="66E61112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</w:rPr>
    </w:lvl>
    <w:lvl w:ilvl="1" w:tplc="1EFADD68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7E32D892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B222EA6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86C6910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EEEEB6D6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E8FE1286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0243784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B7AC610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5A634650"/>
    <w:multiLevelType w:val="hybridMultilevel"/>
    <w:tmpl w:val="4782C3CA"/>
    <w:lvl w:ilvl="0" w:tplc="A13ABEA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723E1E20" w:tentative="1">
      <w:start w:val="1"/>
      <w:numFmt w:val="lowerLetter"/>
      <w:lvlText w:val="%2."/>
      <w:lvlJc w:val="left"/>
      <w:pPr>
        <w:ind w:left="1080" w:hanging="360"/>
      </w:pPr>
    </w:lvl>
    <w:lvl w:ilvl="2" w:tplc="19EAA6BA" w:tentative="1">
      <w:start w:val="1"/>
      <w:numFmt w:val="lowerRoman"/>
      <w:lvlText w:val="%3."/>
      <w:lvlJc w:val="right"/>
      <w:pPr>
        <w:ind w:left="1800" w:hanging="180"/>
      </w:pPr>
    </w:lvl>
    <w:lvl w:ilvl="3" w:tplc="B1905AE0" w:tentative="1">
      <w:start w:val="1"/>
      <w:numFmt w:val="decimal"/>
      <w:lvlText w:val="%4."/>
      <w:lvlJc w:val="left"/>
      <w:pPr>
        <w:ind w:left="2520" w:hanging="360"/>
      </w:pPr>
    </w:lvl>
    <w:lvl w:ilvl="4" w:tplc="A36E5842" w:tentative="1">
      <w:start w:val="1"/>
      <w:numFmt w:val="lowerLetter"/>
      <w:lvlText w:val="%5."/>
      <w:lvlJc w:val="left"/>
      <w:pPr>
        <w:ind w:left="3240" w:hanging="360"/>
      </w:pPr>
    </w:lvl>
    <w:lvl w:ilvl="5" w:tplc="567AE174" w:tentative="1">
      <w:start w:val="1"/>
      <w:numFmt w:val="lowerRoman"/>
      <w:lvlText w:val="%6."/>
      <w:lvlJc w:val="right"/>
      <w:pPr>
        <w:ind w:left="3960" w:hanging="180"/>
      </w:pPr>
    </w:lvl>
    <w:lvl w:ilvl="6" w:tplc="E0886B78" w:tentative="1">
      <w:start w:val="1"/>
      <w:numFmt w:val="decimal"/>
      <w:lvlText w:val="%7."/>
      <w:lvlJc w:val="left"/>
      <w:pPr>
        <w:ind w:left="4680" w:hanging="360"/>
      </w:pPr>
    </w:lvl>
    <w:lvl w:ilvl="7" w:tplc="65C0E67C" w:tentative="1">
      <w:start w:val="1"/>
      <w:numFmt w:val="lowerLetter"/>
      <w:lvlText w:val="%8."/>
      <w:lvlJc w:val="left"/>
      <w:pPr>
        <w:ind w:left="5400" w:hanging="360"/>
      </w:pPr>
    </w:lvl>
    <w:lvl w:ilvl="8" w:tplc="9E98D7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7136A354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</w:rPr>
    </w:lvl>
    <w:lvl w:ilvl="1" w:tplc="47DC2CFA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CF4663AA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7AA6E1E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E6969FCC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E2440C82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D021660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AE36001C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8B245FB0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057782604">
    <w:abstractNumId w:val="21"/>
  </w:num>
  <w:num w:numId="2" w16cid:durableId="1712725636">
    <w:abstractNumId w:val="16"/>
  </w:num>
  <w:num w:numId="3" w16cid:durableId="1316952222">
    <w:abstractNumId w:val="0"/>
  </w:num>
  <w:num w:numId="4" w16cid:durableId="1981957268">
    <w:abstractNumId w:val="6"/>
  </w:num>
  <w:num w:numId="5" w16cid:durableId="514348951">
    <w:abstractNumId w:val="19"/>
  </w:num>
  <w:num w:numId="6" w16cid:durableId="658113817">
    <w:abstractNumId w:val="2"/>
  </w:num>
  <w:num w:numId="7" w16cid:durableId="1940018223">
    <w:abstractNumId w:val="13"/>
  </w:num>
  <w:num w:numId="8" w16cid:durableId="965816411">
    <w:abstractNumId w:val="9"/>
  </w:num>
  <w:num w:numId="9" w16cid:durableId="1873956452">
    <w:abstractNumId w:val="1"/>
  </w:num>
  <w:num w:numId="10" w16cid:durableId="644315980">
    <w:abstractNumId w:val="1"/>
  </w:num>
  <w:num w:numId="11" w16cid:durableId="883560008">
    <w:abstractNumId w:val="3"/>
  </w:num>
  <w:num w:numId="12" w16cid:durableId="500582399">
    <w:abstractNumId w:val="4"/>
  </w:num>
  <w:num w:numId="13" w16cid:durableId="1004281542">
    <w:abstractNumId w:val="15"/>
  </w:num>
  <w:num w:numId="14" w16cid:durableId="264729893">
    <w:abstractNumId w:val="10"/>
  </w:num>
  <w:num w:numId="15" w16cid:durableId="1442340108">
    <w:abstractNumId w:val="7"/>
  </w:num>
  <w:num w:numId="16" w16cid:durableId="1445031048">
    <w:abstractNumId w:val="14"/>
  </w:num>
  <w:num w:numId="17" w16cid:durableId="1135297226">
    <w:abstractNumId w:val="5"/>
  </w:num>
  <w:num w:numId="18" w16cid:durableId="1755978808">
    <w:abstractNumId w:val="12"/>
  </w:num>
  <w:num w:numId="19" w16cid:durableId="1267034540">
    <w:abstractNumId w:val="20"/>
  </w:num>
  <w:num w:numId="20" w16cid:durableId="587664319">
    <w:abstractNumId w:val="17"/>
  </w:num>
  <w:num w:numId="21" w16cid:durableId="1675693179">
    <w:abstractNumId w:val="8"/>
  </w:num>
  <w:num w:numId="22" w16cid:durableId="1253929075">
    <w:abstractNumId w:val="18"/>
  </w:num>
  <w:num w:numId="23" w16cid:durableId="924340197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3C7D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3F04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4F4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2B69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0BD3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1DD4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2855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DD88F61"/>
    <w:rsid w:val="1D788AAF"/>
    <w:rsid w:val="3C2D5CC2"/>
    <w:rsid w:val="40F63B7A"/>
    <w:rsid w:val="5352749D"/>
    <w:rsid w:val="5D9CFD09"/>
    <w:rsid w:val="61158BF7"/>
    <w:rsid w:val="647B2B65"/>
    <w:rsid w:val="6B2CF8ED"/>
    <w:rsid w:val="7E229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theme" Target="theme/theme1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35" y="188819"/>
          <a:ext cx="961176" cy="431986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577" y="188813"/>
          <a:ext cx="961196" cy="431998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BT+10 s</a:t>
          </a: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 custScaleX="99898" custScaleY="112245">
        <dgm:presLayoutVars>
          <dgm:bulletEnabled val="1"/>
        </dgm:presLayoutVars>
      </dgm:prSet>
      <dgm:spPr/>
    </dgm:pt>
  </dgm:ptLst>
  <dgm:cxnLst>
    <dgm:cxn modelId="{6B16AA0D-9D05-4611-BE74-EB466F1B23C1}" type="presOf" srcId="{6C67DE66-C773-43B4-9C1E-E5B9D5014E97}" destId="{401F6F4E-BF8F-49CD-A023-570599D4F79C}" srcOrd="0" destOrd="0" presId="urn:microsoft.com/office/officeart/2005/8/layout/hChevron3"/>
    <dgm:cxn modelId="{446DDC2B-7950-419E-8C5B-2379E05F7B40}" type="presOf" srcId="{B73EA016-5B5E-4372-8AFF-E16F061CFA05}" destId="{1F6A0B97-83F0-4189-B0CB-00156B0AC153}" srcOrd="0" destOrd="0" presId="urn:microsoft.com/office/officeart/2005/8/layout/hChevron3"/>
    <dgm:cxn modelId="{BB23C36F-6517-4067-B570-1D6918721C83}" type="presOf" srcId="{7D55B2F1-F7F7-4A6B-AFB0-F846FDB634B5}" destId="{E13D0391-DAD9-4B61-AB66-3FA48A4F7006}" srcOrd="0" destOrd="0" presId="urn:microsoft.com/office/officeart/2005/8/layout/hChevron3"/>
    <dgm:cxn modelId="{19D11550-A749-4E21-96C7-18BE5650608D}" type="presOf" srcId="{548E9FD9-7371-42E5-8C31-C03B33C90BF7}" destId="{6CE68A43-9C69-4212-AF24-9AFEE7CA1715}" srcOrd="0" destOrd="0" presId="urn:microsoft.com/office/officeart/2005/8/layout/hChevron3"/>
    <dgm:cxn modelId="{9A5F7AC0-F63F-4856-A989-C9DD16748A02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3A56F5D2-E363-46E4-8F15-4F6D77039D50}" type="presOf" srcId="{72C3C3E7-AFE7-48AF-A84A-F5F4B462ABCE}" destId="{AD4E5296-B06F-4F82-9CB5-F741BF6BFCC1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69104683-9C2E-44BA-9C88-66A1B8156BF5}" type="presParOf" srcId="{1F6A0B97-83F0-4189-B0CB-00156B0AC153}" destId="{4784DBD1-3CBE-41A8-A2C7-CF088F838C79}" srcOrd="0" destOrd="0" presId="urn:microsoft.com/office/officeart/2005/8/layout/hChevron3"/>
    <dgm:cxn modelId="{8634548C-4F7D-4210-A651-CF13CDFA737C}" type="presParOf" srcId="{1F6A0B97-83F0-4189-B0CB-00156B0AC153}" destId="{37D14BC8-3203-463C-9804-9B3B86B621FF}" srcOrd="1" destOrd="0" presId="urn:microsoft.com/office/officeart/2005/8/layout/hChevron3"/>
    <dgm:cxn modelId="{78D6CB30-B5F7-4C33-ADA2-E06935B6246A}" type="presParOf" srcId="{1F6A0B97-83F0-4189-B0CB-00156B0AC153}" destId="{E13D0391-DAD9-4B61-AB66-3FA48A4F7006}" srcOrd="2" destOrd="0" presId="urn:microsoft.com/office/officeart/2005/8/layout/hChevron3"/>
    <dgm:cxn modelId="{674188DE-365F-44F8-8DC4-1CC0DA3E609E}" type="presParOf" srcId="{1F6A0B97-83F0-4189-B0CB-00156B0AC153}" destId="{F9271109-4339-4036-9126-150629D10456}" srcOrd="3" destOrd="0" presId="urn:microsoft.com/office/officeart/2005/8/layout/hChevron3"/>
    <dgm:cxn modelId="{E0433887-B515-43FA-85C3-E1670979B456}" type="presParOf" srcId="{1F6A0B97-83F0-4189-B0CB-00156B0AC153}" destId="{AD4E5296-B06F-4F82-9CB5-F741BF6BFCC1}" srcOrd="4" destOrd="0" presId="urn:microsoft.com/office/officeart/2005/8/layout/hChevron3"/>
    <dgm:cxn modelId="{6D8B614C-7442-4AB8-8B9B-09115D0C41DF}" type="presParOf" srcId="{1F6A0B97-83F0-4189-B0CB-00156B0AC153}" destId="{99F7A086-6C98-4385-8FFE-3337C1F24694}" srcOrd="5" destOrd="0" presId="urn:microsoft.com/office/officeart/2005/8/layout/hChevron3"/>
    <dgm:cxn modelId="{5F74BD3B-6173-4382-8D57-50617A9EB01F}" type="presParOf" srcId="{1F6A0B97-83F0-4189-B0CB-00156B0AC153}" destId="{6CE68A43-9C69-4212-AF24-9AFEE7CA1715}" srcOrd="6" destOrd="0" presId="urn:microsoft.com/office/officeart/2005/8/layout/hChevron3"/>
    <dgm:cxn modelId="{7348D861-96EB-4380-B9DC-8B4DF7A98856}" type="presParOf" srcId="{1F6A0B97-83F0-4189-B0CB-00156B0AC153}" destId="{52B18C29-9B65-4540-BEEB-D505D2915404}" srcOrd="7" destOrd="0" presId="urn:microsoft.com/office/officeart/2005/8/layout/hChevron3"/>
    <dgm:cxn modelId="{8F14D368-94AB-489E-BCEB-95320979A272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121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706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4245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835" y="188819"/>
          <a:ext cx="961176" cy="431986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282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577" y="188813"/>
          <a:ext cx="961196" cy="431998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BT+10 s</a:t>
          </a:r>
        </a:p>
      </dsp:txBody>
      <dsp:txXfrm>
        <a:off x="3291576" y="188813"/>
        <a:ext cx="529198" cy="4319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Akut lungemboli-aorta K-K+ (838207A, 839900)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2022-05-18T04:10:00.0000000Z</dcterms:created>
  <dcterms:modified xsi:type="dcterms:W3CDTF">2026-03-03T15:36:41.0000000Z</dcterms:modified>
</coreProperties>
</file>