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E3D6C" w14:textId="77777777" w:rsidR="00572740" w:rsidRDefault="00572740" w:rsidP="00920DFA">
      <w:pPr>
        <w:pStyle w:val="Rubrik2"/>
        <w:ind w:left="0"/>
        <w:sectPr w:rsidR="00572740" w:rsidSect="005727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EE9DE0" w14:textId="77777777" w:rsidR="00572740" w:rsidRPr="00572740" w:rsidRDefault="00572740" w:rsidP="0057274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2C93AF3" w14:textId="05DE858C" w:rsidR="00791364" w:rsidRDefault="00791364" w:rsidP="00791364">
      <w:pPr>
        <w:pStyle w:val="Rubrik1"/>
        <w:ind w:left="0"/>
      </w:pPr>
      <w:r w:rsidRPr="00572740">
        <w:t>DT Akut aorta K-/K+ (</w:t>
      </w:r>
      <w:proofErr w:type="gramStart"/>
      <w:r w:rsidRPr="00572740">
        <w:t>839900</w:t>
      </w:r>
      <w:proofErr w:type="gramEnd"/>
      <w:r w:rsidRPr="00572740">
        <w:t>)</w:t>
      </w:r>
    </w:p>
    <w:p w14:paraId="1AE53E56" w14:textId="77777777" w:rsidR="00791364" w:rsidRPr="00791364" w:rsidRDefault="00791364" w:rsidP="00791364"/>
    <w:p w14:paraId="2AF029FC" w14:textId="4C7F82C9" w:rsidR="00572740" w:rsidRPr="00572740" w:rsidRDefault="00581B7D" w:rsidP="00791364">
      <w:pPr>
        <w:pStyle w:val="Rubrik2"/>
        <w:ind w:left="0"/>
      </w:pPr>
      <w:r>
        <w:t>Förändringar sedan föregående version</w:t>
      </w:r>
    </w:p>
    <w:p w14:paraId="5A876F47" w14:textId="3F373808" w:rsidR="00572740" w:rsidRPr="00572740" w:rsidRDefault="00920DFA" w:rsidP="0057274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5436897C" w14:textId="77777777" w:rsidR="00572740" w:rsidRPr="00572740" w:rsidRDefault="00572740" w:rsidP="00791364">
      <w:pPr>
        <w:pStyle w:val="Rubrik2"/>
        <w:ind w:left="0"/>
      </w:pPr>
      <w:r w:rsidRPr="00572740">
        <w:t>Syfte</w:t>
      </w:r>
    </w:p>
    <w:p w14:paraId="4B453BD4" w14:textId="77777777" w:rsidR="00572740" w:rsidRPr="00572740" w:rsidRDefault="00572740" w:rsidP="0057274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7274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A150F6E" w14:textId="77777777" w:rsidR="00572740" w:rsidRPr="00572740" w:rsidRDefault="00572740" w:rsidP="0057274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4FDB983" w14:textId="77777777" w:rsidR="00572740" w:rsidRPr="00572740" w:rsidRDefault="00572740" w:rsidP="00791364">
      <w:pPr>
        <w:pStyle w:val="Rubrik2"/>
        <w:ind w:left="0"/>
      </w:pPr>
      <w:r w:rsidRPr="00572740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72740" w:rsidRPr="00572740" w14:paraId="4029663D" w14:textId="77777777" w:rsidTr="004648A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4C2CC87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02D2D22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Akut aortadissektion, ruptur mm.</w:t>
            </w:r>
          </w:p>
        </w:tc>
      </w:tr>
      <w:tr w:rsidR="00572740" w:rsidRPr="00572740" w14:paraId="0EBB1CEA" w14:textId="77777777" w:rsidTr="004648A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F4419CA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29E15E0" w14:textId="7E629220" w:rsidR="00572740" w:rsidRPr="00572740" w:rsidRDefault="000023DC" w:rsidP="0057274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572740" w:rsidRPr="0057274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572740" w:rsidRPr="00572740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45BA14C1" w14:textId="77777777" w:rsidR="00572740" w:rsidRPr="00572740" w:rsidRDefault="00572740" w:rsidP="0057274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572740" w:rsidRPr="00572740" w14:paraId="262250AB" w14:textId="77777777" w:rsidTr="004648A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B50E698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9AB27CB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572740" w:rsidRPr="00572740" w14:paraId="53732827" w14:textId="77777777" w:rsidTr="004648A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D7D7343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0BB7B3A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72740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572740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572740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572740">
              <w:rPr>
                <w:rFonts w:ascii="Arial" w:hAnsi="Arial" w:cs="Arial"/>
                <w:sz w:val="18"/>
                <w:szCs w:val="18"/>
              </w:rPr>
              <w:t xml:space="preserve"> ”Aorta”.</w:t>
            </w:r>
          </w:p>
        </w:tc>
      </w:tr>
      <w:tr w:rsidR="00572740" w:rsidRPr="00572740" w14:paraId="3C41BCE3" w14:textId="77777777" w:rsidTr="004648A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3D82FF8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B501BB" w14:textId="3B66C55E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572740">
              <w:rPr>
                <w:rFonts w:ascii="Arial" w:hAnsi="Arial" w:cs="Arial"/>
                <w:color w:val="000000"/>
                <w:sz w:val="18"/>
                <w:szCs w:val="20"/>
              </w:rPr>
              <w:t xml:space="preserve">Kvinnor mellan </w:t>
            </w:r>
            <w:r w:rsidR="00791364" w:rsidRPr="00572740">
              <w:rPr>
                <w:rFonts w:ascii="Arial" w:hAnsi="Arial" w:cs="Arial"/>
                <w:color w:val="000000"/>
                <w:sz w:val="18"/>
                <w:szCs w:val="20"/>
              </w:rPr>
              <w:t>15–50</w:t>
            </w:r>
            <w:r w:rsidRPr="00572740">
              <w:rPr>
                <w:rFonts w:ascii="Arial" w:hAnsi="Arial" w:cs="Arial"/>
                <w:color w:val="000000"/>
                <w:sz w:val="18"/>
                <w:szCs w:val="20"/>
              </w:rPr>
              <w:t xml:space="preserve"> år ska tillfrågas om eventuell graviditet. </w:t>
            </w:r>
          </w:p>
          <w:p w14:paraId="16102519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572740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046BF279" w14:textId="0D2A44EE" w:rsidR="00572740" w:rsidRPr="007B10D3" w:rsidRDefault="007B10D3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  <w:u w:val="single"/>
              </w:rPr>
            </w:pPr>
            <w:hyperlink r:id="rId18" w:history="1">
              <w:r w:rsidR="00572740" w:rsidRPr="007B10D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72740" w:rsidRPr="00572740" w14:paraId="1DACD006" w14:textId="77777777" w:rsidTr="004648A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0F81B65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57274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93FBDBF" w14:textId="77777777" w:rsidR="00572740" w:rsidRPr="00572740" w:rsidRDefault="00572740" w:rsidP="0057274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D5F09DF" w14:textId="77777777" w:rsidR="00572740" w:rsidRPr="00572740" w:rsidRDefault="00572740" w:rsidP="0057274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572740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572740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20AA6C5" w14:textId="77777777" w:rsidR="00572740" w:rsidRPr="00572740" w:rsidRDefault="00572740" w:rsidP="0057274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8ECEE3F" w14:textId="77777777" w:rsidR="00791364" w:rsidRPr="007B10D3" w:rsidRDefault="00791364" w:rsidP="00791364">
      <w:pPr>
        <w:pStyle w:val="Rubrik2"/>
        <w:ind w:left="0"/>
        <w:rPr>
          <w:color w:val="auto"/>
        </w:rPr>
      </w:pPr>
    </w:p>
    <w:p w14:paraId="0A1C74E4" w14:textId="27E3AB88" w:rsidR="00572740" w:rsidRPr="00791364" w:rsidRDefault="00791364" w:rsidP="00791364">
      <w:pPr>
        <w:pStyle w:val="Rubrik2"/>
        <w:ind w:left="0"/>
      </w:pPr>
      <w:r>
        <w:br w:type="page"/>
      </w:r>
      <w:r w:rsidR="00572740" w:rsidRPr="00572740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572740" w:rsidRPr="00572740" w14:paraId="196E746F" w14:textId="77777777" w:rsidTr="00572740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00BD0634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48F86C4" wp14:editId="0131D5F6">
                  <wp:extent cx="4037991" cy="809625"/>
                  <wp:effectExtent l="0" t="0" r="38735" b="0"/>
                  <wp:docPr id="1" name="Diagram 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A3B548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FEA0027" wp14:editId="7F14C470">
                      <wp:simplePos x="0" y="0"/>
                      <wp:positionH relativeFrom="column">
                        <wp:posOffset>194310</wp:posOffset>
                      </wp:positionH>
                      <wp:positionV relativeFrom="paragraph">
                        <wp:posOffset>116205</wp:posOffset>
                      </wp:positionV>
                      <wp:extent cx="410210" cy="87630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763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EC3B091" w14:textId="77777777" w:rsidR="00572740" w:rsidRPr="0066567D" w:rsidRDefault="00572740" w:rsidP="007B1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FEA0027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15.3pt;margin-top:9.15pt;width:32.3pt;height:69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" adj="5056" fillcolor="red" stroked="f" strokeweight="1pt">
                      <v:textbox inset="1mm,1mm,1mm,1mm">
                        <w:txbxContent>
                          <w:p w14:paraId="5EC3B091" w14:textId="77777777" w:rsidR="00572740" w:rsidRPr="0066567D" w:rsidRDefault="00572740" w:rsidP="007B1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7274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AC0F432" wp14:editId="37651794">
                      <wp:simplePos x="0" y="0"/>
                      <wp:positionH relativeFrom="column">
                        <wp:posOffset>791845</wp:posOffset>
                      </wp:positionH>
                      <wp:positionV relativeFrom="paragraph">
                        <wp:posOffset>111125</wp:posOffset>
                      </wp:positionV>
                      <wp:extent cx="410210" cy="204724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472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D7EFC9C" w14:textId="77777777" w:rsidR="00572740" w:rsidRDefault="00572740" w:rsidP="007B1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BADD114" w14:textId="77777777" w:rsidR="00572740" w:rsidRDefault="00572740" w:rsidP="007B1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763AAF06" w14:textId="77777777" w:rsidR="00572740" w:rsidRPr="0066567D" w:rsidRDefault="00572740" w:rsidP="007B10D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0F432" id="Upp 8" o:spid="_x0000_s1027" type="#_x0000_t68" style="position:absolute;left:0;text-align:left;margin-left:62.35pt;margin-top:8.75pt;width:32.3pt;height:161.2pt;rotation:18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" adj="2164" fillcolor="#c00000" stroked="f" strokeweight="1pt">
                      <v:textbox inset="1mm,1mm,1mm,1mm">
                        <w:txbxContent>
                          <w:p w14:paraId="4D7EFC9C" w14:textId="77777777" w:rsidR="00572740" w:rsidRDefault="00572740" w:rsidP="007B1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1BADD114" w14:textId="77777777" w:rsidR="00572740" w:rsidRDefault="00572740" w:rsidP="007B1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763AAF06" w14:textId="77777777" w:rsidR="00572740" w:rsidRPr="0066567D" w:rsidRDefault="00572740" w:rsidP="007B10D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7274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C465472" wp14:editId="71225E6C">
                      <wp:simplePos x="0" y="0"/>
                      <wp:positionH relativeFrom="column">
                        <wp:posOffset>27940</wp:posOffset>
                      </wp:positionH>
                      <wp:positionV relativeFrom="paragraph">
                        <wp:posOffset>106045</wp:posOffset>
                      </wp:positionV>
                      <wp:extent cx="1308100" cy="889000"/>
                      <wp:effectExtent l="19050" t="19050" r="25400" b="25400"/>
                      <wp:wrapNone/>
                      <wp:docPr id="7" name="Rektangel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08100" cy="8890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BB49AB" id="Rektangel 7" o:spid="_x0000_s1026" style="position:absolute;margin-left:2.2pt;margin-top:8.35pt;width:103pt;height:7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" filled="f" strokecolor="red" strokeweight="3pt"/>
                  </w:pict>
                </mc:Fallback>
              </mc:AlternateContent>
            </w:r>
            <w:r w:rsidRPr="0057274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E8D3A3D" wp14:editId="1B000A4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104775</wp:posOffset>
                      </wp:positionV>
                      <wp:extent cx="1316355" cy="2055495"/>
                      <wp:effectExtent l="19050" t="19050" r="17145" b="2095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6355" cy="205557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C553DE" id="Rektangel 3" o:spid="_x0000_s1026" style="position:absolute;margin-left:1.75pt;margin-top:8.25pt;width:103.65pt;height:16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" filled="f" strokecolor="#c00000" strokeweight="3pt"/>
                  </w:pict>
                </mc:Fallback>
              </mc:AlternateContent>
            </w:r>
            <w:r w:rsidRPr="00572740">
              <w:rPr>
                <w:noProof/>
                <w:szCs w:val="20"/>
              </w:rPr>
              <w:drawing>
                <wp:inline distT="0" distB="0" distL="0" distR="0" wp14:anchorId="6B982B80" wp14:editId="47C9AD2F">
                  <wp:extent cx="1352373" cy="2228850"/>
                  <wp:effectExtent l="0" t="0" r="635" b="0"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9848879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72740" w:rsidRPr="00572740" w14:paraId="2A193953" w14:textId="77777777" w:rsidTr="00572740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D758D48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1B9DD85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741368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72740" w:rsidRPr="00572740" w14:paraId="1C950E3B" w14:textId="77777777" w:rsidTr="00572740">
        <w:trPr>
          <w:trHeight w:val="227"/>
        </w:trPr>
        <w:tc>
          <w:tcPr>
            <w:tcW w:w="1950" w:type="dxa"/>
            <w:shd w:val="clear" w:color="auto" w:fill="FFFFFF"/>
          </w:tcPr>
          <w:p w14:paraId="24B8F601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66C23776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72740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572740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572740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572740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D6A56D" w14:textId="77777777" w:rsidR="00572740" w:rsidRPr="00572740" w:rsidRDefault="00572740" w:rsidP="0057274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572740" w:rsidRPr="00572740" w14:paraId="1A4BBA6E" w14:textId="77777777" w:rsidTr="00572740">
        <w:trPr>
          <w:trHeight w:val="227"/>
        </w:trPr>
        <w:tc>
          <w:tcPr>
            <w:tcW w:w="1950" w:type="dxa"/>
            <w:shd w:val="clear" w:color="auto" w:fill="FFFFFF"/>
          </w:tcPr>
          <w:p w14:paraId="1D4FB9CA" w14:textId="77777777" w:rsidR="00572740" w:rsidRPr="00572740" w:rsidRDefault="00572740" w:rsidP="0057274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Thorax K-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16973162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72740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572740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572740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414E3C84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1746B77" w14:textId="77777777" w:rsidR="00572740" w:rsidRPr="00572740" w:rsidRDefault="00572740" w:rsidP="0057274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72740" w:rsidRPr="00572740" w14:paraId="50AAE40A" w14:textId="77777777" w:rsidTr="00572740">
        <w:trPr>
          <w:trHeight w:val="227"/>
        </w:trPr>
        <w:tc>
          <w:tcPr>
            <w:tcW w:w="1950" w:type="dxa"/>
            <w:shd w:val="clear" w:color="auto" w:fill="FFFFFF"/>
          </w:tcPr>
          <w:p w14:paraId="663BCDB9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1F502227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572740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572740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572740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572740">
              <w:rPr>
                <w:rFonts w:ascii="Arial" w:hAnsi="Arial" w:cs="Arial"/>
                <w:sz w:val="18"/>
                <w:szCs w:val="18"/>
              </w:rPr>
              <w:t>, tröskelvärde 150 HU (GE och Toshiba), 120 HU (Siemens).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3AF3E1" w14:textId="77777777" w:rsidR="00572740" w:rsidRPr="00572740" w:rsidRDefault="00572740" w:rsidP="0057274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572740" w:rsidRPr="00572740" w14:paraId="104922B5" w14:textId="77777777" w:rsidTr="00572740">
        <w:trPr>
          <w:trHeight w:val="227"/>
        </w:trPr>
        <w:tc>
          <w:tcPr>
            <w:tcW w:w="1950" w:type="dxa"/>
            <w:shd w:val="clear" w:color="auto" w:fill="FFFFFF"/>
          </w:tcPr>
          <w:p w14:paraId="46FB43A7" w14:textId="77777777" w:rsidR="00572740" w:rsidRPr="00572740" w:rsidRDefault="00572740" w:rsidP="0057274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Aorta hela K+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305F265A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72740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572740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572740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572740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572740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4D4F0583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B9362FB" w14:textId="77777777" w:rsidR="00572740" w:rsidRPr="00572740" w:rsidRDefault="00572740" w:rsidP="0057274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72740" w:rsidRPr="00572740" w14:paraId="767BA4D8" w14:textId="77777777" w:rsidTr="00572740">
        <w:trPr>
          <w:trHeight w:val="227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60C54667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0B2AD6A8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 xml:space="preserve">Efter scanning läggs serierna på samma kort och </w:t>
            </w:r>
            <w:proofErr w:type="spellStart"/>
            <w:r w:rsidRPr="00572740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572740">
              <w:rPr>
                <w:rFonts w:ascii="Arial" w:hAnsi="Arial" w:cs="Arial"/>
                <w:sz w:val="18"/>
                <w:szCs w:val="18"/>
              </w:rPr>
              <w:t xml:space="preserve"> som vanligt.</w:t>
            </w:r>
          </w:p>
          <w:p w14:paraId="05799A77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52779E2" w14:textId="77777777" w:rsidR="00572740" w:rsidRPr="00572740" w:rsidRDefault="00572740" w:rsidP="0057274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06FF932" w14:textId="77777777" w:rsidR="00572740" w:rsidRPr="00572740" w:rsidRDefault="00572740" w:rsidP="00572740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D3379D8" w14:textId="77777777" w:rsidR="00572740" w:rsidRPr="00572740" w:rsidRDefault="00572740" w:rsidP="00791364">
      <w:pPr>
        <w:pStyle w:val="Rubrik2"/>
        <w:ind w:left="0"/>
      </w:pPr>
      <w:r w:rsidRPr="00572740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572740" w:rsidRPr="00572740" w14:paraId="105155E5" w14:textId="77777777" w:rsidTr="004648A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AD63ED8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835A31C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CBF3D51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FA02597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572740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7DCEF189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7151341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E90491A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72740" w:rsidRPr="00572740" w14:paraId="01910B54" w14:textId="77777777" w:rsidTr="004648A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B58F7CD" w14:textId="77777777" w:rsidR="00572740" w:rsidRPr="00572740" w:rsidRDefault="00572740" w:rsidP="0057274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Thorax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27437F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5538AD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6C2102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3B339B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W150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D3767AB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72740" w:rsidRPr="00572740" w14:paraId="6800C39C" w14:textId="77777777" w:rsidTr="004648A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46C40E6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80297EA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8AC19D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4327EDA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0392A5E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W150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C1B2253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572740" w:rsidRPr="00572740" w14:paraId="6C7F7E5F" w14:textId="77777777" w:rsidTr="004648A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05D2273" w14:textId="77777777" w:rsidR="00572740" w:rsidRPr="00572740" w:rsidRDefault="00572740" w:rsidP="0057274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Aorta hela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FF430A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BB7F05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04C75B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60A042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9F0F8A4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72740" w:rsidRPr="00572740" w14:paraId="69F45CA6" w14:textId="77777777" w:rsidTr="004648A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21FF7B2" w14:textId="77777777" w:rsidR="00572740" w:rsidRPr="00572740" w:rsidRDefault="00572740" w:rsidP="0057274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6E6B2A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11FBB4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F2133C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D8E5C0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6F2C174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72740" w:rsidRPr="00572740" w14:paraId="00F10862" w14:textId="77777777" w:rsidTr="004648A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E934084" w14:textId="77777777" w:rsidR="00572740" w:rsidRPr="00572740" w:rsidRDefault="00572740" w:rsidP="0057274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1EFD97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F36A71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729B2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1777CA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A5B7053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72740" w:rsidRPr="00572740" w14:paraId="39BC79EF" w14:textId="77777777" w:rsidTr="004648A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9DB3E1E" w14:textId="77777777" w:rsidR="00572740" w:rsidRPr="00572740" w:rsidRDefault="00572740" w:rsidP="0057274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EAC650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C6BFF6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BEEC20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756476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F9BDEBB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7274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572740" w:rsidRPr="00572740" w14:paraId="0F9B2735" w14:textId="77777777" w:rsidTr="004648A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9EA30A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E1689B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77086E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8B4332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9DA9D5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8933F6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572740" w:rsidRPr="00572740" w14:paraId="1D92435D" w14:textId="77777777" w:rsidTr="004648A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3BD0A1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572740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BF890D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F9AC63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5724B0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273BCB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2DBC01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74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F2F07D4" w14:textId="77777777" w:rsidR="00572740" w:rsidRPr="00572740" w:rsidRDefault="00572740" w:rsidP="0057274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A4BF69B" w14:textId="77777777" w:rsidR="00572740" w:rsidRPr="00572740" w:rsidRDefault="00572740" w:rsidP="00791364">
      <w:pPr>
        <w:pStyle w:val="Rubrik2"/>
        <w:ind w:left="0"/>
      </w:pPr>
      <w:r w:rsidRPr="00572740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572740" w:rsidRPr="00572740" w14:paraId="09E6F531" w14:textId="77777777" w:rsidTr="0057274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F4060B0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3CA2B9D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DF7DA42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87D06F8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F812EA3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2740" w:rsidRPr="00572740" w14:paraId="7C28C44A" w14:textId="77777777" w:rsidTr="0057274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590155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7274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D952458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2740">
              <w:rPr>
                <w:rFonts w:ascii="Arial" w:hAnsi="Arial" w:cs="Arial"/>
                <w:color w:val="FFFFFF"/>
                <w:sz w:val="18"/>
                <w:szCs w:val="18"/>
              </w:rPr>
              <w:t>Thorax K-</w:t>
            </w:r>
          </w:p>
          <w:p w14:paraId="5DA03795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274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6813375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2740">
              <w:rPr>
                <w:rFonts w:ascii="Arial" w:hAnsi="Arial" w:cs="Arial"/>
                <w:color w:val="FFFFFF"/>
                <w:sz w:val="18"/>
                <w:szCs w:val="18"/>
              </w:rPr>
              <w:t>Aorta hela K+</w:t>
            </w:r>
          </w:p>
          <w:p w14:paraId="059FF1AA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274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406B849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0D8A4D4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2740">
              <w:rPr>
                <w:rFonts w:ascii="Arial" w:hAnsi="Arial" w:cs="Arial"/>
                <w:color w:val="FFFFFF"/>
                <w:sz w:val="18"/>
                <w:szCs w:val="18"/>
              </w:rPr>
              <w:t>Aorta hela K+</w:t>
            </w:r>
          </w:p>
          <w:p w14:paraId="423850D3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274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5819994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2740">
              <w:rPr>
                <w:rFonts w:ascii="Arial" w:hAnsi="Arial" w:cs="Arial"/>
                <w:color w:val="FFFFFF"/>
                <w:sz w:val="18"/>
                <w:szCs w:val="18"/>
              </w:rPr>
              <w:t>Aorta hela K+</w:t>
            </w:r>
          </w:p>
          <w:p w14:paraId="57ED7DF5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7274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060CE0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2740" w:rsidRPr="00572740" w14:paraId="1BD3340E" w14:textId="77777777" w:rsidTr="0057274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FF3FB2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53B7065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453BFA3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BEBAE19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B82E5C7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7B5BDF7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4568D2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2740" w:rsidRPr="00572740" w14:paraId="0DE1A13B" w14:textId="77777777" w:rsidTr="0057274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80C8EB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7A88BF4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80DEC67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330050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49FCF30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1DC1AEA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013882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2740" w:rsidRPr="00572740" w14:paraId="4392200F" w14:textId="77777777" w:rsidTr="0057274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F30B48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E04A17F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2B464E5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D8F8446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5D25E87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2812680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AEE4F4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2740" w:rsidRPr="00572740" w14:paraId="5CB864CD" w14:textId="77777777" w:rsidTr="0057274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E4BADC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CE17AD6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13259AD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A73E74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213C4AE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B6D0733" w14:textId="77777777" w:rsidR="00572740" w:rsidRPr="00572740" w:rsidRDefault="00572740" w:rsidP="0057274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BA0E03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2740" w:rsidRPr="00572740" w14:paraId="6FEB146B" w14:textId="77777777" w:rsidTr="0057274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FFF2E7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E164701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7AEEF52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1FDD4D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A79BBDF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B293F3E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6BF036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2740" w:rsidRPr="00572740" w14:paraId="72AE562E" w14:textId="77777777" w:rsidTr="0057274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7B2DAE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89439C4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978C79C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98E5002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3A06099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AA6C1CC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657E63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2740" w:rsidRPr="00572740" w14:paraId="7EA3DC4B" w14:textId="77777777" w:rsidTr="0057274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2D2816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06793C1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09C430F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C55829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ED40233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665282F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C35BC1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72740" w:rsidRPr="00572740" w14:paraId="5ADAF37D" w14:textId="77777777" w:rsidTr="0057274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F4719A3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5AF6DBD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611B851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0D8A7EE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AF519E" w14:textId="77777777" w:rsidR="00572740" w:rsidRPr="00572740" w:rsidRDefault="00572740" w:rsidP="0057274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CBBDB21" w14:textId="77777777" w:rsidR="00572740" w:rsidRPr="00572740" w:rsidRDefault="00572740" w:rsidP="0057274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6DD236DC" w14:textId="77777777" w:rsidR="00572740" w:rsidRPr="00572740" w:rsidRDefault="00572740" w:rsidP="00572740">
      <w:pPr>
        <w:tabs>
          <w:tab w:val="left" w:pos="4590"/>
        </w:tabs>
        <w:spacing w:after="0" w:line="360" w:lineRule="auto"/>
        <w:ind w:left="0" w:right="0"/>
        <w:rPr>
          <w:rFonts w:ascii="Arial" w:hAnsi="Arial" w:cs="Arial"/>
          <w:b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727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191BA" w14:textId="77777777" w:rsidR="00AF5CA8" w:rsidRDefault="00AF5CA8">
      <w:r>
        <w:separator/>
      </w:r>
    </w:p>
  </w:endnote>
  <w:endnote w:type="continuationSeparator" w:id="0">
    <w:p w14:paraId="618B979F" w14:textId="77777777" w:rsidR="00AF5CA8" w:rsidRDefault="00AF5CA8">
      <w:r>
        <w:continuationSeparator/>
      </w:r>
    </w:p>
  </w:endnote>
  <w:endnote w:type="continuationNotice" w:id="1">
    <w:p w14:paraId="37B4E80F" w14:textId="77777777" w:rsidR="00AF5CA8" w:rsidRDefault="00AF5C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B0147" w14:textId="77777777" w:rsidR="00AF5CA8" w:rsidRDefault="00AF5CA8"/>
  </w:footnote>
  <w:footnote w:type="continuationSeparator" w:id="0">
    <w:p w14:paraId="2734D995" w14:textId="77777777" w:rsidR="00AF5CA8" w:rsidRDefault="00AF5CA8">
      <w:r>
        <w:continuationSeparator/>
      </w:r>
    </w:p>
  </w:footnote>
  <w:footnote w:type="continuationNotice" w:id="1">
    <w:p w14:paraId="62DF1B53" w14:textId="77777777" w:rsidR="00AF5CA8" w:rsidRDefault="00AF5CA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37CFF6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0880F4C" w:tentative="1">
      <w:start w:val="1"/>
      <w:numFmt w:val="lowerLetter"/>
      <w:lvlText w:val="%2."/>
      <w:lvlJc w:val="left"/>
      <w:pPr>
        <w:ind w:left="1080" w:hanging="360"/>
      </w:pPr>
    </w:lvl>
    <w:lvl w:ilvl="2" w:tplc="21B8DD8C" w:tentative="1">
      <w:start w:val="1"/>
      <w:numFmt w:val="lowerRoman"/>
      <w:lvlText w:val="%3."/>
      <w:lvlJc w:val="right"/>
      <w:pPr>
        <w:ind w:left="1800" w:hanging="180"/>
      </w:pPr>
    </w:lvl>
    <w:lvl w:ilvl="3" w:tplc="C7185E8A" w:tentative="1">
      <w:start w:val="1"/>
      <w:numFmt w:val="decimal"/>
      <w:lvlText w:val="%4."/>
      <w:lvlJc w:val="left"/>
      <w:pPr>
        <w:ind w:left="2520" w:hanging="360"/>
      </w:pPr>
    </w:lvl>
    <w:lvl w:ilvl="4" w:tplc="658ACB3E" w:tentative="1">
      <w:start w:val="1"/>
      <w:numFmt w:val="lowerLetter"/>
      <w:lvlText w:val="%5."/>
      <w:lvlJc w:val="left"/>
      <w:pPr>
        <w:ind w:left="3240" w:hanging="360"/>
      </w:pPr>
    </w:lvl>
    <w:lvl w:ilvl="5" w:tplc="A48C27B0" w:tentative="1">
      <w:start w:val="1"/>
      <w:numFmt w:val="lowerRoman"/>
      <w:lvlText w:val="%6."/>
      <w:lvlJc w:val="right"/>
      <w:pPr>
        <w:ind w:left="3960" w:hanging="180"/>
      </w:pPr>
    </w:lvl>
    <w:lvl w:ilvl="6" w:tplc="DC9CD65E" w:tentative="1">
      <w:start w:val="1"/>
      <w:numFmt w:val="decimal"/>
      <w:lvlText w:val="%7."/>
      <w:lvlJc w:val="left"/>
      <w:pPr>
        <w:ind w:left="4680" w:hanging="360"/>
      </w:pPr>
    </w:lvl>
    <w:lvl w:ilvl="7" w:tplc="95DA7AF4" w:tentative="1">
      <w:start w:val="1"/>
      <w:numFmt w:val="lowerLetter"/>
      <w:lvlText w:val="%8."/>
      <w:lvlJc w:val="left"/>
      <w:pPr>
        <w:ind w:left="5400" w:hanging="360"/>
      </w:pPr>
    </w:lvl>
    <w:lvl w:ilvl="8" w:tplc="5912956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A7D889D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464930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5E80F6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4CA7A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B0E18B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5E4C0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2A0882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BDEB51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36B99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F13E9EA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25038A6" w:tentative="1">
      <w:start w:val="1"/>
      <w:numFmt w:val="lowerLetter"/>
      <w:lvlText w:val="%2."/>
      <w:lvlJc w:val="left"/>
      <w:pPr>
        <w:ind w:left="1080" w:hanging="360"/>
      </w:pPr>
    </w:lvl>
    <w:lvl w:ilvl="2" w:tplc="BCE072EE" w:tentative="1">
      <w:start w:val="1"/>
      <w:numFmt w:val="lowerRoman"/>
      <w:lvlText w:val="%3."/>
      <w:lvlJc w:val="right"/>
      <w:pPr>
        <w:ind w:left="1800" w:hanging="180"/>
      </w:pPr>
    </w:lvl>
    <w:lvl w:ilvl="3" w:tplc="895C06D6" w:tentative="1">
      <w:start w:val="1"/>
      <w:numFmt w:val="decimal"/>
      <w:lvlText w:val="%4."/>
      <w:lvlJc w:val="left"/>
      <w:pPr>
        <w:ind w:left="2520" w:hanging="360"/>
      </w:pPr>
    </w:lvl>
    <w:lvl w:ilvl="4" w:tplc="A1A0FA4C" w:tentative="1">
      <w:start w:val="1"/>
      <w:numFmt w:val="lowerLetter"/>
      <w:lvlText w:val="%5."/>
      <w:lvlJc w:val="left"/>
      <w:pPr>
        <w:ind w:left="3240" w:hanging="360"/>
      </w:pPr>
    </w:lvl>
    <w:lvl w:ilvl="5" w:tplc="C408EE1A" w:tentative="1">
      <w:start w:val="1"/>
      <w:numFmt w:val="lowerRoman"/>
      <w:lvlText w:val="%6."/>
      <w:lvlJc w:val="right"/>
      <w:pPr>
        <w:ind w:left="3960" w:hanging="180"/>
      </w:pPr>
    </w:lvl>
    <w:lvl w:ilvl="6" w:tplc="243686B4" w:tentative="1">
      <w:start w:val="1"/>
      <w:numFmt w:val="decimal"/>
      <w:lvlText w:val="%7."/>
      <w:lvlJc w:val="left"/>
      <w:pPr>
        <w:ind w:left="4680" w:hanging="360"/>
      </w:pPr>
    </w:lvl>
    <w:lvl w:ilvl="7" w:tplc="40F0BB12" w:tentative="1">
      <w:start w:val="1"/>
      <w:numFmt w:val="lowerLetter"/>
      <w:lvlText w:val="%8."/>
      <w:lvlJc w:val="left"/>
      <w:pPr>
        <w:ind w:left="5400" w:hanging="360"/>
      </w:pPr>
    </w:lvl>
    <w:lvl w:ilvl="8" w:tplc="1488009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9FCDBD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9F6589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6EED5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D3AB84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9A2F24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CACB75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8A6E69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B24E8A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BA4E3D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8248717">
    <w:abstractNumId w:val="21"/>
  </w:num>
  <w:num w:numId="2" w16cid:durableId="1820226306">
    <w:abstractNumId w:val="16"/>
  </w:num>
  <w:num w:numId="3" w16cid:durableId="1275091233">
    <w:abstractNumId w:val="0"/>
  </w:num>
  <w:num w:numId="4" w16cid:durableId="2119524236">
    <w:abstractNumId w:val="6"/>
  </w:num>
  <w:num w:numId="5" w16cid:durableId="541095470">
    <w:abstractNumId w:val="19"/>
  </w:num>
  <w:num w:numId="6" w16cid:durableId="352266567">
    <w:abstractNumId w:val="2"/>
  </w:num>
  <w:num w:numId="7" w16cid:durableId="784810553">
    <w:abstractNumId w:val="13"/>
  </w:num>
  <w:num w:numId="8" w16cid:durableId="562252339">
    <w:abstractNumId w:val="9"/>
  </w:num>
  <w:num w:numId="9" w16cid:durableId="1093162749">
    <w:abstractNumId w:val="1"/>
  </w:num>
  <w:num w:numId="10" w16cid:durableId="300698899">
    <w:abstractNumId w:val="1"/>
  </w:num>
  <w:num w:numId="11" w16cid:durableId="1306201807">
    <w:abstractNumId w:val="3"/>
  </w:num>
  <w:num w:numId="12" w16cid:durableId="1935937585">
    <w:abstractNumId w:val="4"/>
  </w:num>
  <w:num w:numId="13" w16cid:durableId="90400667">
    <w:abstractNumId w:val="15"/>
  </w:num>
  <w:num w:numId="14" w16cid:durableId="712579882">
    <w:abstractNumId w:val="10"/>
  </w:num>
  <w:num w:numId="15" w16cid:durableId="259026279">
    <w:abstractNumId w:val="7"/>
  </w:num>
  <w:num w:numId="16" w16cid:durableId="681323406">
    <w:abstractNumId w:val="14"/>
  </w:num>
  <w:num w:numId="17" w16cid:durableId="1208180381">
    <w:abstractNumId w:val="5"/>
  </w:num>
  <w:num w:numId="18" w16cid:durableId="1817409967">
    <w:abstractNumId w:val="12"/>
  </w:num>
  <w:num w:numId="19" w16cid:durableId="67463328">
    <w:abstractNumId w:val="20"/>
  </w:num>
  <w:num w:numId="20" w16cid:durableId="283460137">
    <w:abstractNumId w:val="17"/>
  </w:num>
  <w:num w:numId="21" w16cid:durableId="618880260">
    <w:abstractNumId w:val="8"/>
  </w:num>
  <w:num w:numId="22" w16cid:durableId="1605192158">
    <w:abstractNumId w:val="18"/>
  </w:num>
  <w:num w:numId="23" w16cid:durableId="3596655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740"/>
    <w:rsid w:val="005770AD"/>
    <w:rsid w:val="00581414"/>
    <w:rsid w:val="00581B7D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364"/>
    <w:rsid w:val="007917BA"/>
    <w:rsid w:val="007A5C6F"/>
    <w:rsid w:val="007B10D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DFA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5CA8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B10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4"/>
          <a:ext cx="960968" cy="431895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2" y="188864"/>
          <a:ext cx="960968" cy="431895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86" y="188864"/>
          <a:ext cx="960968" cy="43189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20" y="188820"/>
          <a:ext cx="961170" cy="43198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57" y="188814"/>
          <a:ext cx="961189" cy="431995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69577261-A7A5-46AC-9202-A3527FB0AD4B}" type="presOf" srcId="{72C3C3E7-AFE7-48AF-A84A-F5F4B462ABCE}" destId="{AD4E5296-B06F-4F82-9CB5-F741BF6BFCC1}" srcOrd="0" destOrd="0" presId="urn:microsoft.com/office/officeart/2005/8/layout/hChevron3"/>
    <dgm:cxn modelId="{2DE9C8B4-5120-4496-9A11-D7369D4E2159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3F4070D8-A4C3-4E6A-8EA3-4FC3CBDB4A8F}" type="presOf" srcId="{7D55B2F1-F7F7-4A6B-AFB0-F846FDB634B5}" destId="{E13D0391-DAD9-4B61-AB66-3FA48A4F7006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E53C5E4-BAE2-4E66-A8DB-FE065AEE6841}" type="presOf" srcId="{D813EA76-4FD3-4C15-BFBC-B1DF43B29666}" destId="{4784DBD1-3CBE-41A8-A2C7-CF088F838C79}" srcOrd="0" destOrd="0" presId="urn:microsoft.com/office/officeart/2005/8/layout/hChevron3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DF4CF7EC-7D07-4046-91BA-DBB9220BE27B}" type="presOf" srcId="{B73EA016-5B5E-4372-8AFF-E16F061CFA05}" destId="{1F6A0B97-83F0-4189-B0CB-00156B0AC153}" srcOrd="0" destOrd="0" presId="urn:microsoft.com/office/officeart/2005/8/layout/hChevron3"/>
    <dgm:cxn modelId="{D476DCEF-4D55-4750-8C36-8E04E59DE606}" type="presOf" srcId="{6C67DE66-C773-43B4-9C1E-E5B9D5014E97}" destId="{401F6F4E-BF8F-49CD-A023-570599D4F79C}" srcOrd="0" destOrd="0" presId="urn:microsoft.com/office/officeart/2005/8/layout/hChevron3"/>
    <dgm:cxn modelId="{1E430C4C-4E02-4C60-B6EC-18A5BA2317CC}" type="presParOf" srcId="{1F6A0B97-83F0-4189-B0CB-00156B0AC153}" destId="{4784DBD1-3CBE-41A8-A2C7-CF088F838C79}" srcOrd="0" destOrd="0" presId="urn:microsoft.com/office/officeart/2005/8/layout/hChevron3"/>
    <dgm:cxn modelId="{4D0AE7B8-1425-426C-964E-D38DB402B41A}" type="presParOf" srcId="{1F6A0B97-83F0-4189-B0CB-00156B0AC153}" destId="{37D14BC8-3203-463C-9804-9B3B86B621FF}" srcOrd="1" destOrd="0" presId="urn:microsoft.com/office/officeart/2005/8/layout/hChevron3"/>
    <dgm:cxn modelId="{5C51C2C5-A821-49FA-B243-F1D3B2368274}" type="presParOf" srcId="{1F6A0B97-83F0-4189-B0CB-00156B0AC153}" destId="{E13D0391-DAD9-4B61-AB66-3FA48A4F7006}" srcOrd="2" destOrd="0" presId="urn:microsoft.com/office/officeart/2005/8/layout/hChevron3"/>
    <dgm:cxn modelId="{42A9FD25-8B35-4D40-860A-0607B9262625}" type="presParOf" srcId="{1F6A0B97-83F0-4189-B0CB-00156B0AC153}" destId="{F9271109-4339-4036-9126-150629D10456}" srcOrd="3" destOrd="0" presId="urn:microsoft.com/office/officeart/2005/8/layout/hChevron3"/>
    <dgm:cxn modelId="{73F393BE-E268-4581-8007-67EF48EFCCEA}" type="presParOf" srcId="{1F6A0B97-83F0-4189-B0CB-00156B0AC153}" destId="{AD4E5296-B06F-4F82-9CB5-F741BF6BFCC1}" srcOrd="4" destOrd="0" presId="urn:microsoft.com/office/officeart/2005/8/layout/hChevron3"/>
    <dgm:cxn modelId="{A074D1BA-BFFB-4685-9FE1-07D784D2E530}" type="presParOf" srcId="{1F6A0B97-83F0-4189-B0CB-00156B0AC153}" destId="{99F7A086-6C98-4385-8FFE-3337C1F24694}" srcOrd="5" destOrd="0" presId="urn:microsoft.com/office/officeart/2005/8/layout/hChevron3"/>
    <dgm:cxn modelId="{5F245A21-400B-48EE-9B48-339FF0AE1F92}" type="presParOf" srcId="{1F6A0B97-83F0-4189-B0CB-00156B0AC153}" destId="{6CE68A43-9C69-4212-AF24-9AFEE7CA1715}" srcOrd="6" destOrd="0" presId="urn:microsoft.com/office/officeart/2005/8/layout/hChevron3"/>
    <dgm:cxn modelId="{08F4A07D-5B4F-4121-BDE4-4CD1A33D7442}" type="presParOf" srcId="{1F6A0B97-83F0-4189-B0CB-00156B0AC153}" destId="{52B18C29-9B65-4540-BEEB-D505D2915404}" srcOrd="7" destOrd="0" presId="urn:microsoft.com/office/officeart/2005/8/layout/hChevron3"/>
    <dgm:cxn modelId="{38E9EEBB-F631-4A9E-B1DF-F14DD6DF3A57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220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Akut aorta K-K+ (839900)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2022-05-18T04:10:00.0000000Z</dcterms:created>
  <dcterms:modified xsi:type="dcterms:W3CDTF">2024-01-19T10:28:00.0000000Z</dcterms:modified>
</coreProperties>
</file>