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8B1F3" w14:textId="77777777" w:rsidR="00D4154B" w:rsidRDefault="00D4154B" w:rsidP="00F35B05">
      <w:pPr>
        <w:pStyle w:val="Rubrik2"/>
        <w:sectPr w:rsidR="00D4154B" w:rsidSect="00D4154B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03AEE8F" w14:textId="2F946E5E" w:rsidR="00D4154B" w:rsidRPr="00D4154B" w:rsidRDefault="001A4708" w:rsidP="00514F55">
      <w:pPr>
        <w:pStyle w:val="Rubrik1"/>
        <w:rPr>
          <w:szCs w:val="20"/>
        </w:rPr>
      </w:pPr>
      <w:proofErr w:type="spellStart"/>
      <w:r w:rsidRPr="00D4154B">
        <w:t>Coloningjutning</w:t>
      </w:r>
      <w:proofErr w:type="spellEnd"/>
      <w:r w:rsidRPr="00D4154B">
        <w:t xml:space="preserve"> vid </w:t>
      </w:r>
      <w:proofErr w:type="spellStart"/>
      <w:r w:rsidRPr="00D4154B">
        <w:t>invagination</w:t>
      </w:r>
      <w:proofErr w:type="spellEnd"/>
      <w:r w:rsidRPr="00D4154B">
        <w:t xml:space="preserve"> – metodbeskrivning för läkare</w:t>
      </w:r>
    </w:p>
    <w:p w14:paraId="77DD4371" w14:textId="77777777" w:rsidR="001A4708" w:rsidRPr="00D4154B" w:rsidRDefault="001A4708" w:rsidP="00514F55">
      <w:pPr>
        <w:pStyle w:val="Rubrik2"/>
      </w:pPr>
      <w:r w:rsidRPr="00D4154B">
        <w:t xml:space="preserve">Sammanfattning/syfte </w:t>
      </w:r>
    </w:p>
    <w:p w14:paraId="7E713B63" w14:textId="77777777" w:rsidR="001A4708" w:rsidRPr="00D4154B" w:rsidRDefault="001A4708" w:rsidP="009A281E">
      <w:r w:rsidRPr="00D4154B">
        <w:t>Metodbeskrivning för genomlysningsundersökning avsedd för radiologer.</w:t>
      </w:r>
    </w:p>
    <w:p w14:paraId="4B239312" w14:textId="68F23F4C" w:rsidR="00D4154B" w:rsidRPr="00514F55" w:rsidRDefault="00D4154B" w:rsidP="00514F55">
      <w:pPr>
        <w:pStyle w:val="Rubrik2"/>
      </w:pPr>
      <w:r w:rsidRPr="00514F5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DC5803" wp14:editId="5C62C9A4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29563C" w14:textId="77777777" w:rsidR="00D4154B" w:rsidRPr="003D37FD" w:rsidRDefault="00D4154B" w:rsidP="00D4154B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29431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shapetype id="_x0000_t202" coordsize="21600,21600" o:spt="202" path="m,l,21600r21600,l21600,xe" w14:anchorId="59DC5803">
                <v:stroke joinstyle="miter"/>
                <v:path gradientshapeok="t" o:connecttype="rect"/>
              </v:shapetype>
              <v:shape id="Text Box 1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D4154B" w:rsidP="00D4154B" w:rsidRDefault="00D4154B" w14:paraId="7529563C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29431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1A4708" w:rsidRPr="00514F55">
        <w:t>Förändringar sedan föregående</w:t>
      </w:r>
      <w:r w:rsidRPr="00514F55">
        <w:t xml:space="preserve"> version</w:t>
      </w:r>
    </w:p>
    <w:p w14:paraId="2ECE098F" w14:textId="42C4B397" w:rsidR="00D4154B" w:rsidRPr="009A281E" w:rsidRDefault="001A4708" w:rsidP="009A281E">
      <w:r w:rsidRPr="009A281E">
        <w:t>Inga förändringar.</w:t>
      </w:r>
    </w:p>
    <w:p w14:paraId="33ECDE1D" w14:textId="77777777" w:rsidR="00D4154B" w:rsidRPr="00514F55" w:rsidRDefault="00D4154B" w:rsidP="00514F55">
      <w:pPr>
        <w:pStyle w:val="Rubrik2"/>
      </w:pPr>
      <w:r w:rsidRPr="00514F55">
        <w:t>Indikation</w:t>
      </w:r>
    </w:p>
    <w:p w14:paraId="2111CA71" w14:textId="77777777" w:rsidR="00D4154B" w:rsidRPr="00D4154B" w:rsidRDefault="00D4154B" w:rsidP="009A281E">
      <w:pPr>
        <w:rPr>
          <w:rFonts w:eastAsia="LFTEtica-Light"/>
        </w:rPr>
      </w:pPr>
      <w:r w:rsidRPr="00D4154B">
        <w:t xml:space="preserve">Ultraljud är förstahandsmetod för att påvisa </w:t>
      </w:r>
      <w:proofErr w:type="spellStart"/>
      <w:r w:rsidRPr="00D4154B">
        <w:t>invagination</w:t>
      </w:r>
      <w:proofErr w:type="spellEnd"/>
      <w:r w:rsidRPr="00D4154B">
        <w:t xml:space="preserve">. </w:t>
      </w:r>
      <w:proofErr w:type="spellStart"/>
      <w:r w:rsidRPr="00D4154B">
        <w:t>Coloningjutning</w:t>
      </w:r>
      <w:proofErr w:type="spellEnd"/>
      <w:r w:rsidRPr="00D4154B">
        <w:t xml:space="preserve"> görs i terapeutiskt syfte vid </w:t>
      </w:r>
      <w:proofErr w:type="spellStart"/>
      <w:r w:rsidRPr="00D4154B">
        <w:t>invagination</w:t>
      </w:r>
      <w:proofErr w:type="spellEnd"/>
      <w:r w:rsidRPr="00D4154B">
        <w:t xml:space="preserve"> som påvisats med ultraljud. Om ultraljudsundersökning varit </w:t>
      </w:r>
      <w:proofErr w:type="spellStart"/>
      <w:r w:rsidRPr="00D4154B">
        <w:t>inkonklusiv</w:t>
      </w:r>
      <w:proofErr w:type="spellEnd"/>
      <w:r w:rsidRPr="00D4154B">
        <w:t xml:space="preserve"> kan </w:t>
      </w:r>
      <w:proofErr w:type="spellStart"/>
      <w:r w:rsidRPr="00D4154B">
        <w:t>coloningjutning</w:t>
      </w:r>
      <w:proofErr w:type="spellEnd"/>
      <w:r w:rsidRPr="00D4154B">
        <w:t xml:space="preserve"> göras i diagnostiskt och eventuellt samtidigt terapeutiskt syfte. Ingjutning kan också göras ultraljudslett med hjälp av koksalt (se bifogad artikel i pärmen eller referens nedan). </w:t>
      </w:r>
    </w:p>
    <w:p w14:paraId="4290049A" w14:textId="7DE534A2" w:rsidR="00D4154B" w:rsidRPr="00D4154B" w:rsidRDefault="00D4154B" w:rsidP="009A281E">
      <w:r w:rsidRPr="00D4154B">
        <w:t>C</w:t>
      </w:r>
      <w:r w:rsidR="009A281E">
        <w:t>irka</w:t>
      </w:r>
      <w:r w:rsidRPr="00D4154B">
        <w:t xml:space="preserve"> 10 % av patienterna med </w:t>
      </w:r>
      <w:proofErr w:type="spellStart"/>
      <w:r w:rsidRPr="00D4154B">
        <w:t>ingjutningsreponerat</w:t>
      </w:r>
      <w:proofErr w:type="spellEnd"/>
      <w:r w:rsidRPr="00D4154B">
        <w:t xml:space="preserve"> </w:t>
      </w:r>
      <w:proofErr w:type="spellStart"/>
      <w:r w:rsidRPr="00D4154B">
        <w:t>invaginat</w:t>
      </w:r>
      <w:proofErr w:type="spellEnd"/>
      <w:r w:rsidRPr="00D4154B">
        <w:t xml:space="preserve"> </w:t>
      </w:r>
      <w:proofErr w:type="spellStart"/>
      <w:r w:rsidRPr="00D4154B">
        <w:t>reinvaginerar</w:t>
      </w:r>
      <w:proofErr w:type="spellEnd"/>
      <w:r w:rsidRPr="00D4154B">
        <w:t xml:space="preserve">, varav hälften inom 48 timmar, och kan även då behandlas med </w:t>
      </w:r>
      <w:proofErr w:type="spellStart"/>
      <w:r w:rsidRPr="00D4154B">
        <w:t>coloningjutning</w:t>
      </w:r>
      <w:proofErr w:type="spellEnd"/>
      <w:r w:rsidRPr="00D4154B">
        <w:t>.</w:t>
      </w:r>
    </w:p>
    <w:p w14:paraId="5E3F2FC2" w14:textId="77777777" w:rsidR="00D4154B" w:rsidRPr="00514F55" w:rsidRDefault="00D4154B" w:rsidP="00514F55">
      <w:pPr>
        <w:pStyle w:val="Rubrik2"/>
      </w:pPr>
      <w:r w:rsidRPr="00514F55">
        <w:t>Kontraindikation</w:t>
      </w:r>
    </w:p>
    <w:p w14:paraId="39181A71" w14:textId="77777777" w:rsidR="00D4154B" w:rsidRPr="00D4154B" w:rsidRDefault="00D4154B" w:rsidP="009A281E">
      <w:pPr>
        <w:pStyle w:val="Punktlista"/>
      </w:pPr>
      <w:r w:rsidRPr="00D4154B">
        <w:t>Fri gas</w:t>
      </w:r>
    </w:p>
    <w:p w14:paraId="6CBB2947" w14:textId="77777777" w:rsidR="00D4154B" w:rsidRPr="00D4154B" w:rsidRDefault="00D4154B" w:rsidP="009A281E">
      <w:pPr>
        <w:pStyle w:val="Punktlista"/>
      </w:pPr>
      <w:r w:rsidRPr="00D4154B">
        <w:t>Peritonit</w:t>
      </w:r>
    </w:p>
    <w:p w14:paraId="632B8CE4" w14:textId="77777777" w:rsidR="00D4154B" w:rsidRPr="00D4154B" w:rsidRDefault="00D4154B" w:rsidP="009A281E">
      <w:pPr>
        <w:pStyle w:val="Punktlista"/>
      </w:pPr>
      <w:r w:rsidRPr="00D4154B">
        <w:t>Chock</w:t>
      </w:r>
    </w:p>
    <w:p w14:paraId="5AAB3FCE" w14:textId="77777777" w:rsidR="002D1CC3" w:rsidRDefault="002D1CC3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6EB8C245" w14:textId="2C33CF7A" w:rsidR="00D4154B" w:rsidRPr="00514F55" w:rsidRDefault="00D4154B" w:rsidP="00514F55">
      <w:pPr>
        <w:pStyle w:val="Rubrik2"/>
      </w:pPr>
      <w:r w:rsidRPr="00514F55">
        <w:t>Förberedelse</w:t>
      </w:r>
    </w:p>
    <w:p w14:paraId="4101D504" w14:textId="77777777" w:rsidR="00D4154B" w:rsidRPr="00D4154B" w:rsidRDefault="00D4154B" w:rsidP="009A281E">
      <w:pPr>
        <w:pStyle w:val="Punktlista"/>
      </w:pPr>
      <w:proofErr w:type="spellStart"/>
      <w:r w:rsidRPr="00D4154B">
        <w:t>Ileusbild</w:t>
      </w:r>
      <w:proofErr w:type="spellEnd"/>
      <w:r w:rsidRPr="00D4154B">
        <w:t xml:space="preserve">, lång symtomduration (&gt;24 timmar) och </w:t>
      </w:r>
      <w:proofErr w:type="spellStart"/>
      <w:r w:rsidRPr="00D4154B">
        <w:t>dehydrering</w:t>
      </w:r>
      <w:proofErr w:type="spellEnd"/>
      <w:r w:rsidRPr="00D4154B">
        <w:t xml:space="preserve"> är associerade med lägre sannolikhet för lyckad </w:t>
      </w:r>
      <w:proofErr w:type="spellStart"/>
      <w:r w:rsidRPr="00D4154B">
        <w:t>reposition</w:t>
      </w:r>
      <w:proofErr w:type="spellEnd"/>
      <w:r w:rsidRPr="00D4154B">
        <w:t xml:space="preserve">. Extra försiktighet bör iakttas. Eventuellt </w:t>
      </w:r>
      <w:proofErr w:type="spellStart"/>
      <w:r w:rsidRPr="00D4154B">
        <w:t>jodkontrast</w:t>
      </w:r>
      <w:proofErr w:type="spellEnd"/>
      <w:r w:rsidRPr="00D4154B">
        <w:t xml:space="preserve"> istället för barium. Om dålig patient kan ansvarig kirurg vara med vid ingjutningen.</w:t>
      </w:r>
    </w:p>
    <w:p w14:paraId="7E55CF58" w14:textId="77777777" w:rsidR="00D4154B" w:rsidRPr="00D4154B" w:rsidRDefault="00D4154B" w:rsidP="009A281E">
      <w:pPr>
        <w:pStyle w:val="Punktlista"/>
      </w:pPr>
      <w:r w:rsidRPr="00D4154B">
        <w:t xml:space="preserve">Undersökningen föregås vanligen av buköversikt (andra orsaker till buksmärta, fri gas, </w:t>
      </w:r>
      <w:proofErr w:type="spellStart"/>
      <w:r w:rsidRPr="00D4154B">
        <w:t>ileus</w:t>
      </w:r>
      <w:proofErr w:type="spellEnd"/>
      <w:r w:rsidRPr="00D4154B">
        <w:t xml:space="preserve">) och ultraljud (andra orsaker till buksmärta samt bedömning av </w:t>
      </w:r>
      <w:proofErr w:type="spellStart"/>
      <w:r w:rsidRPr="00D4154B">
        <w:t>invagination</w:t>
      </w:r>
      <w:proofErr w:type="spellEnd"/>
      <w:r w:rsidRPr="00D4154B">
        <w:t xml:space="preserve">). </w:t>
      </w:r>
    </w:p>
    <w:p w14:paraId="3D005B74" w14:textId="77777777" w:rsidR="00D4154B" w:rsidRPr="00D4154B" w:rsidRDefault="00D4154B" w:rsidP="009A281E">
      <w:pPr>
        <w:pStyle w:val="Punktlista"/>
      </w:pPr>
      <w:r w:rsidRPr="00D4154B">
        <w:t xml:space="preserve">Patienten ska ha iv infart och dropp. </w:t>
      </w:r>
      <w:proofErr w:type="spellStart"/>
      <w:r w:rsidRPr="00D4154B">
        <w:t>Dehydrering</w:t>
      </w:r>
      <w:proofErr w:type="spellEnd"/>
      <w:r w:rsidRPr="00D4154B">
        <w:t xml:space="preserve"> ska behandlas innan </w:t>
      </w:r>
      <w:proofErr w:type="spellStart"/>
      <w:r w:rsidRPr="00D4154B">
        <w:t>coloningjutning</w:t>
      </w:r>
      <w:proofErr w:type="spellEnd"/>
      <w:r w:rsidRPr="00D4154B">
        <w:t>.</w:t>
      </w:r>
    </w:p>
    <w:p w14:paraId="51C14DFA" w14:textId="77777777" w:rsidR="00D4154B" w:rsidRPr="00D4154B" w:rsidRDefault="00D4154B" w:rsidP="009A281E">
      <w:pPr>
        <w:pStyle w:val="Punktlista"/>
      </w:pPr>
      <w:r w:rsidRPr="00D4154B">
        <w:t>Eventuellt lugnande och smärtstillande läkemedel ges av remitterande enhet.</w:t>
      </w:r>
    </w:p>
    <w:p w14:paraId="7FD94BAE" w14:textId="59FB8F63" w:rsidR="00D4154B" w:rsidRPr="00D4154B" w:rsidRDefault="00D4154B" w:rsidP="009A281E">
      <w:pPr>
        <w:pStyle w:val="Punktlista"/>
      </w:pPr>
      <w:r w:rsidRPr="00D4154B">
        <w:t>Informera föräldrar (och barn) om undersökningen.</w:t>
      </w:r>
    </w:p>
    <w:p w14:paraId="4E394693" w14:textId="77777777" w:rsidR="00D4154B" w:rsidRPr="00D4154B" w:rsidRDefault="00D4154B" w:rsidP="009A281E">
      <w:pPr>
        <w:pStyle w:val="Punktlista"/>
      </w:pPr>
      <w:r w:rsidRPr="00D4154B">
        <w:t>Föräldrar och röntgensjuksköterska håller barnet. Doktorn inne hos barnet.</w:t>
      </w:r>
    </w:p>
    <w:p w14:paraId="065552B1" w14:textId="77777777" w:rsidR="00D4154B" w:rsidRPr="00D4154B" w:rsidRDefault="00D4154B" w:rsidP="009A281E">
      <w:pPr>
        <w:pStyle w:val="Punktlista"/>
      </w:pPr>
      <w:r w:rsidRPr="00D4154B">
        <w:t xml:space="preserve">Kontrastpåsen hängs max 1 m ovan </w:t>
      </w:r>
      <w:proofErr w:type="spellStart"/>
      <w:r w:rsidRPr="00D4154B">
        <w:t>rectum</w:t>
      </w:r>
      <w:proofErr w:type="spellEnd"/>
      <w:r w:rsidRPr="00D4154B">
        <w:t>.</w:t>
      </w:r>
    </w:p>
    <w:p w14:paraId="12520940" w14:textId="77777777" w:rsidR="00D4154B" w:rsidRPr="00D4154B" w:rsidRDefault="00D4154B" w:rsidP="009A281E">
      <w:pPr>
        <w:pStyle w:val="Punktlista"/>
      </w:pPr>
      <w:r w:rsidRPr="00D4154B">
        <w:t xml:space="preserve">Tunn kateter utan </w:t>
      </w:r>
      <w:proofErr w:type="spellStart"/>
      <w:r w:rsidRPr="00D4154B">
        <w:t>cuff</w:t>
      </w:r>
      <w:proofErr w:type="spellEnd"/>
      <w:r w:rsidRPr="00D4154B">
        <w:t xml:space="preserve">, ex sugkateter CH 12, kan användas för de allra minsta spädbarnen. Annars finns katetrar med </w:t>
      </w:r>
      <w:proofErr w:type="spellStart"/>
      <w:r w:rsidRPr="00D4154B">
        <w:t>cuff</w:t>
      </w:r>
      <w:proofErr w:type="spellEnd"/>
      <w:r w:rsidRPr="00D4154B">
        <w:t xml:space="preserve"> i storlekarna 18 </w:t>
      </w:r>
      <w:proofErr w:type="spellStart"/>
      <w:r w:rsidRPr="00D4154B">
        <w:t>Ch</w:t>
      </w:r>
      <w:proofErr w:type="spellEnd"/>
      <w:r w:rsidRPr="00D4154B">
        <w:t xml:space="preserve"> (ca 0-1 år), 22 </w:t>
      </w:r>
      <w:proofErr w:type="spellStart"/>
      <w:r w:rsidRPr="00D4154B">
        <w:t>Ch</w:t>
      </w:r>
      <w:proofErr w:type="spellEnd"/>
      <w:r w:rsidRPr="00D4154B">
        <w:t xml:space="preserve"> (från ca 1 år och uppåt) samt 27 </w:t>
      </w:r>
      <w:proofErr w:type="spellStart"/>
      <w:r w:rsidRPr="00D4154B">
        <w:t>Ch</w:t>
      </w:r>
      <w:proofErr w:type="spellEnd"/>
      <w:r w:rsidRPr="00D4154B">
        <w:t xml:space="preserve"> (=9 mm, samma som används vid DT colon, för större barn).</w:t>
      </w:r>
    </w:p>
    <w:p w14:paraId="70399185" w14:textId="77777777" w:rsidR="00D4154B" w:rsidRPr="00D4154B" w:rsidRDefault="00D4154B" w:rsidP="009A281E">
      <w:pPr>
        <w:pStyle w:val="Punktlista"/>
      </w:pPr>
      <w:r w:rsidRPr="00D4154B">
        <w:t xml:space="preserve">Program Barn och underprogram </w:t>
      </w:r>
      <w:proofErr w:type="spellStart"/>
      <w:r w:rsidRPr="00D4154B">
        <w:t>Barncolon</w:t>
      </w:r>
      <w:proofErr w:type="spellEnd"/>
      <w:r w:rsidRPr="00D4154B">
        <w:t xml:space="preserve">. Bildtagning i låg- eller </w:t>
      </w:r>
      <w:proofErr w:type="spellStart"/>
      <w:r w:rsidRPr="00D4154B">
        <w:t>normaldosgenomlysning</w:t>
      </w:r>
      <w:proofErr w:type="spellEnd"/>
      <w:r w:rsidRPr="00D4154B">
        <w:t xml:space="preserve"> 3-4 bilder/s.</w:t>
      </w:r>
    </w:p>
    <w:p w14:paraId="2682A571" w14:textId="77777777" w:rsidR="00D4154B" w:rsidRPr="00514F55" w:rsidRDefault="00D4154B" w:rsidP="00514F55">
      <w:pPr>
        <w:pStyle w:val="Rubrik2"/>
      </w:pPr>
      <w:r w:rsidRPr="00514F55">
        <w:t>Strålsäkerhet</w:t>
      </w:r>
    </w:p>
    <w:p w14:paraId="7D119EEA" w14:textId="28D3ADD2" w:rsidR="00D4154B" w:rsidRPr="00D4154B" w:rsidRDefault="00D4154B" w:rsidP="009A281E">
      <w:pPr>
        <w:rPr>
          <w:szCs w:val="20"/>
        </w:rPr>
      </w:pPr>
      <w:hyperlink r:id="rId17" w:history="1">
        <w:r w:rsidRPr="00D4154B">
          <w:rPr>
            <w:color w:val="0000FF"/>
            <w:szCs w:val="20"/>
            <w:u w:val="single"/>
          </w:rPr>
          <w:t>Strålskydd vid undersökningar och behandlingar med röntgenstrålning</w:t>
        </w:r>
      </w:hyperlink>
      <w:r w:rsidRPr="00D4154B">
        <w:rPr>
          <w:szCs w:val="20"/>
        </w:rPr>
        <w:t>.</w:t>
      </w:r>
    </w:p>
    <w:p w14:paraId="3113EC67" w14:textId="77777777" w:rsidR="00D4154B" w:rsidRPr="00514F55" w:rsidRDefault="00D4154B" w:rsidP="00514F55">
      <w:pPr>
        <w:pStyle w:val="Rubrik2"/>
      </w:pPr>
      <w:r w:rsidRPr="00514F55">
        <w:t>Kontrastmedel</w:t>
      </w:r>
    </w:p>
    <w:p w14:paraId="6460F3CC" w14:textId="77777777" w:rsidR="00D4154B" w:rsidRPr="00D4154B" w:rsidRDefault="00D4154B" w:rsidP="009A281E">
      <w:pPr>
        <w:pStyle w:val="Punktlista"/>
      </w:pPr>
      <w:r w:rsidRPr="00D4154B">
        <w:t xml:space="preserve">Barn &lt; 1 mån, prematurer samt då extra försiktighet iakttas enligt ovan: Omnipaque 140 mg I/ml. Ingen </w:t>
      </w:r>
      <w:proofErr w:type="spellStart"/>
      <w:r w:rsidRPr="00D4154B">
        <w:t>maxdos</w:t>
      </w:r>
      <w:proofErr w:type="spellEnd"/>
      <w:r w:rsidRPr="00D4154B">
        <w:t>.</w:t>
      </w:r>
    </w:p>
    <w:p w14:paraId="7675C4C7" w14:textId="77777777" w:rsidR="00D4154B" w:rsidRPr="00D4154B" w:rsidRDefault="00D4154B" w:rsidP="009A281E">
      <w:pPr>
        <w:pStyle w:val="Punktlista"/>
      </w:pPr>
      <w:r w:rsidRPr="00D4154B">
        <w:t xml:space="preserve">Barn &gt; 1 mån: </w:t>
      </w:r>
      <w:proofErr w:type="spellStart"/>
      <w:r w:rsidRPr="00D4154B">
        <w:t>Liquid</w:t>
      </w:r>
      <w:proofErr w:type="spellEnd"/>
      <w:r w:rsidRPr="00D4154B">
        <w:t xml:space="preserve"> </w:t>
      </w:r>
      <w:proofErr w:type="spellStart"/>
      <w:r w:rsidRPr="00D4154B">
        <w:t>Polibar</w:t>
      </w:r>
      <w:proofErr w:type="spellEnd"/>
      <w:r w:rsidRPr="00D4154B">
        <w:t xml:space="preserve"> Plus späds med vatten i proportionerna 1:4. Ingen </w:t>
      </w:r>
      <w:proofErr w:type="spellStart"/>
      <w:r w:rsidRPr="00D4154B">
        <w:t>maxdos</w:t>
      </w:r>
      <w:proofErr w:type="spellEnd"/>
      <w:r w:rsidRPr="00D4154B">
        <w:t xml:space="preserve">. </w:t>
      </w:r>
    </w:p>
    <w:p w14:paraId="386DBBDF" w14:textId="77777777" w:rsidR="00900D2E" w:rsidRDefault="00900D2E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051EE6A6" w14:textId="5226E00A" w:rsidR="00D4154B" w:rsidRPr="00514F55" w:rsidRDefault="00514F55" w:rsidP="00514F55">
      <w:pPr>
        <w:pStyle w:val="Rubrik2"/>
      </w:pPr>
      <w:r w:rsidRPr="00514F55">
        <w:t>U</w:t>
      </w:r>
      <w:r w:rsidR="00D4154B" w:rsidRPr="00514F55">
        <w:t>tförande</w:t>
      </w:r>
    </w:p>
    <w:p w14:paraId="0D83229C" w14:textId="77777777" w:rsidR="00D4154B" w:rsidRPr="00D4154B" w:rsidRDefault="00D4154B" w:rsidP="009A281E">
      <w:pPr>
        <w:numPr>
          <w:ilvl w:val="0"/>
          <w:numId w:val="20"/>
        </w:numPr>
        <w:ind w:left="1559" w:right="0" w:hanging="357"/>
      </w:pPr>
      <w:r w:rsidRPr="00D4154B">
        <w:t>Patienten i sidoläge. Kateter införs i rektum av doktor eller röntgensjuksköterska och tejpas fast på skinkorna. Röntgensjuksköterska/doktor pressar ihop skinkorna och håller fast katetern.</w:t>
      </w:r>
    </w:p>
    <w:p w14:paraId="7AD365E7" w14:textId="77777777" w:rsidR="00D4154B" w:rsidRPr="00D4154B" w:rsidRDefault="00D4154B" w:rsidP="009A281E">
      <w:pPr>
        <w:numPr>
          <w:ilvl w:val="0"/>
          <w:numId w:val="20"/>
        </w:numPr>
        <w:ind w:left="1559" w:right="0" w:hanging="357"/>
      </w:pPr>
      <w:r w:rsidRPr="00D4154B">
        <w:t>Fyll på kontrast under genomlysning och spara enstaka genomlysningsbilder under kontrastens passage genom colon. Då kontrasten passerat sigmoideum läggs patienten i buk- eller ryggläge. Använd tämligen stort bildfält för snabb detektion av eventuell perforation.</w:t>
      </w:r>
    </w:p>
    <w:p w14:paraId="1AF947B4" w14:textId="77777777" w:rsidR="00D4154B" w:rsidRPr="00D4154B" w:rsidRDefault="00D4154B" w:rsidP="009A281E">
      <w:pPr>
        <w:numPr>
          <w:ilvl w:val="0"/>
          <w:numId w:val="20"/>
        </w:numPr>
        <w:ind w:left="1559" w:right="0" w:hanging="357"/>
      </w:pPr>
      <w:r w:rsidRPr="00D4154B">
        <w:t xml:space="preserve">Var hela tiden uppmärksam på eventuellt </w:t>
      </w:r>
      <w:proofErr w:type="spellStart"/>
      <w:r w:rsidRPr="00D4154B">
        <w:t>invaginat</w:t>
      </w:r>
      <w:proofErr w:type="spellEnd"/>
      <w:r w:rsidRPr="00D4154B">
        <w:t xml:space="preserve"> – ibland </w:t>
      </w:r>
      <w:proofErr w:type="spellStart"/>
      <w:r w:rsidRPr="00D4154B">
        <w:t>reponeras</w:t>
      </w:r>
      <w:proofErr w:type="spellEnd"/>
      <w:r w:rsidRPr="00D4154B">
        <w:t xml:space="preserve"> </w:t>
      </w:r>
      <w:proofErr w:type="spellStart"/>
      <w:r w:rsidRPr="00D4154B">
        <w:t>invaginatet</w:t>
      </w:r>
      <w:proofErr w:type="spellEnd"/>
      <w:r w:rsidRPr="00D4154B">
        <w:t xml:space="preserve"> så snabbt att man kan missta det för </w:t>
      </w:r>
      <w:proofErr w:type="spellStart"/>
      <w:r w:rsidRPr="00D4154B">
        <w:t>scybala</w:t>
      </w:r>
      <w:proofErr w:type="spellEnd"/>
      <w:r w:rsidRPr="00D4154B">
        <w:t xml:space="preserve">. Spara bild av eventuellt påvisat </w:t>
      </w:r>
      <w:proofErr w:type="spellStart"/>
      <w:r w:rsidRPr="00D4154B">
        <w:t>invaginat</w:t>
      </w:r>
      <w:proofErr w:type="spellEnd"/>
      <w:r w:rsidRPr="00D4154B">
        <w:t>.</w:t>
      </w:r>
    </w:p>
    <w:p w14:paraId="684096BC" w14:textId="77777777" w:rsidR="00D4154B" w:rsidRPr="00D4154B" w:rsidRDefault="00D4154B" w:rsidP="009A281E">
      <w:pPr>
        <w:numPr>
          <w:ilvl w:val="0"/>
          <w:numId w:val="20"/>
        </w:numPr>
        <w:ind w:left="1559" w:right="0" w:hanging="357"/>
      </w:pPr>
      <w:r w:rsidRPr="00D4154B">
        <w:t xml:space="preserve">Följ kontrastens väg genom colon och det eventuella </w:t>
      </w:r>
      <w:proofErr w:type="spellStart"/>
      <w:r w:rsidRPr="00D4154B">
        <w:t>invaginatets</w:t>
      </w:r>
      <w:proofErr w:type="spellEnd"/>
      <w:r w:rsidRPr="00D4154B">
        <w:t xml:space="preserve"> väg mot </w:t>
      </w:r>
      <w:proofErr w:type="spellStart"/>
      <w:r w:rsidRPr="00D4154B">
        <w:t>reposition</w:t>
      </w:r>
      <w:proofErr w:type="spellEnd"/>
      <w:r w:rsidRPr="00D4154B">
        <w:t xml:space="preserve">. </w:t>
      </w:r>
      <w:proofErr w:type="spellStart"/>
      <w:r w:rsidRPr="00D4154B">
        <w:t>Caekalpolen</w:t>
      </w:r>
      <w:proofErr w:type="spellEnd"/>
      <w:r w:rsidRPr="00D4154B">
        <w:t xml:space="preserve"> ska fyllas och kontrast ska passera ut i distala </w:t>
      </w:r>
      <w:proofErr w:type="spellStart"/>
      <w:r w:rsidRPr="00D4154B">
        <w:t>ileum</w:t>
      </w:r>
      <w:proofErr w:type="spellEnd"/>
      <w:r w:rsidRPr="00D4154B">
        <w:t xml:space="preserve"> för att </w:t>
      </w:r>
      <w:proofErr w:type="spellStart"/>
      <w:r w:rsidRPr="00D4154B">
        <w:t>invaginatet</w:t>
      </w:r>
      <w:proofErr w:type="spellEnd"/>
      <w:r w:rsidRPr="00D4154B">
        <w:t xml:space="preserve"> ska betraktas som </w:t>
      </w:r>
      <w:proofErr w:type="spellStart"/>
      <w:r w:rsidRPr="00D4154B">
        <w:t>reponerat</w:t>
      </w:r>
      <w:proofErr w:type="spellEnd"/>
      <w:r w:rsidRPr="00D4154B">
        <w:t xml:space="preserve">. Spara genomlysningsbilder/bildsekvens av detta. Om kontrastpassage till </w:t>
      </w:r>
      <w:proofErr w:type="spellStart"/>
      <w:r w:rsidRPr="00D4154B">
        <w:t>ileum</w:t>
      </w:r>
      <w:proofErr w:type="spellEnd"/>
      <w:r w:rsidRPr="00D4154B">
        <w:t xml:space="preserve"> inte uppnås kan patienten läggas i ryggläge och man kan försiktigt massera i höger </w:t>
      </w:r>
      <w:proofErr w:type="spellStart"/>
      <w:r w:rsidRPr="00D4154B">
        <w:t>fossa</w:t>
      </w:r>
      <w:proofErr w:type="spellEnd"/>
      <w:r w:rsidRPr="00D4154B">
        <w:t xml:space="preserve">. Patienten kan också få komma ner från bordet och lugna sig hos föräldrarna eller på toaletten. Efterföljande </w:t>
      </w:r>
      <w:proofErr w:type="spellStart"/>
      <w:r w:rsidRPr="00D4154B">
        <w:t>tömningsbild</w:t>
      </w:r>
      <w:proofErr w:type="spellEnd"/>
      <w:r w:rsidRPr="00D4154B">
        <w:t xml:space="preserve"> visar inte sällan backflöde till </w:t>
      </w:r>
      <w:proofErr w:type="spellStart"/>
      <w:r w:rsidRPr="00D4154B">
        <w:t>ileum</w:t>
      </w:r>
      <w:proofErr w:type="spellEnd"/>
      <w:r w:rsidRPr="00D4154B">
        <w:t xml:space="preserve">. </w:t>
      </w:r>
    </w:p>
    <w:p w14:paraId="10E39C0B" w14:textId="77777777" w:rsidR="00D4154B" w:rsidRPr="00D4154B" w:rsidRDefault="00D4154B" w:rsidP="009A281E">
      <w:pPr>
        <w:numPr>
          <w:ilvl w:val="0"/>
          <w:numId w:val="20"/>
        </w:numPr>
        <w:ind w:left="1559" w:right="0" w:hanging="357"/>
      </w:pPr>
      <w:r w:rsidRPr="00D4154B">
        <w:t xml:space="preserve">Om </w:t>
      </w:r>
      <w:proofErr w:type="spellStart"/>
      <w:r w:rsidRPr="00D4154B">
        <w:t>invaginatet</w:t>
      </w:r>
      <w:proofErr w:type="spellEnd"/>
      <w:r w:rsidRPr="00D4154B">
        <w:t xml:space="preserve"> inte </w:t>
      </w:r>
      <w:proofErr w:type="spellStart"/>
      <w:r w:rsidRPr="00D4154B">
        <w:t>reponerats</w:t>
      </w:r>
      <w:proofErr w:type="spellEnd"/>
      <w:r w:rsidRPr="00D4154B">
        <w:t xml:space="preserve"> inom ca 3 minuter läggs påsen på golvet och kontrasten töms via katetern alternativt att barnet tömmer tarmen på toaletten/i blöja.</w:t>
      </w:r>
    </w:p>
    <w:p w14:paraId="06E5FB23" w14:textId="77777777" w:rsidR="00D4154B" w:rsidRPr="00D4154B" w:rsidRDefault="00D4154B" w:rsidP="009A281E">
      <w:pPr>
        <w:numPr>
          <w:ilvl w:val="0"/>
          <w:numId w:val="20"/>
        </w:numPr>
        <w:ind w:left="1559" w:right="0" w:hanging="357"/>
      </w:pPr>
      <w:r w:rsidRPr="00D4154B">
        <w:t xml:space="preserve">Ingjutningen kan upprepas (åtminstone) 3 gånger innan man ger upp. Proceduren görs då om från punkt 2-5 med ny kontrastpåse. </w:t>
      </w:r>
    </w:p>
    <w:p w14:paraId="3FE0167A" w14:textId="77777777" w:rsidR="00D4154B" w:rsidRPr="00D4154B" w:rsidRDefault="00D4154B" w:rsidP="009A281E">
      <w:pPr>
        <w:numPr>
          <w:ilvl w:val="0"/>
          <w:numId w:val="20"/>
        </w:numPr>
        <w:ind w:left="1559" w:right="0" w:hanging="357"/>
      </w:pPr>
      <w:r w:rsidRPr="00D4154B">
        <w:t xml:space="preserve">Vid misslyckad </w:t>
      </w:r>
      <w:proofErr w:type="spellStart"/>
      <w:r w:rsidRPr="00D4154B">
        <w:t>reposition</w:t>
      </w:r>
      <w:proofErr w:type="spellEnd"/>
      <w:r w:rsidRPr="00D4154B">
        <w:t xml:space="preserve"> trots flera försök dokumenteras nivån för </w:t>
      </w:r>
      <w:proofErr w:type="spellStart"/>
      <w:r w:rsidRPr="00D4154B">
        <w:t>invaginatet</w:t>
      </w:r>
      <w:proofErr w:type="spellEnd"/>
      <w:r w:rsidRPr="00D4154B">
        <w:t>, påsen läggs på golvet och kontrasten töms via katetern alternativt att barnet tömmer tarmen på toaletten/i blöja och undersökningen avslutas.</w:t>
      </w:r>
    </w:p>
    <w:p w14:paraId="1489A2FC" w14:textId="77777777" w:rsidR="00D4154B" w:rsidRPr="00514F55" w:rsidRDefault="00D4154B" w:rsidP="00514F55">
      <w:pPr>
        <w:pStyle w:val="Rubrik2"/>
      </w:pPr>
      <w:r w:rsidRPr="00514F55">
        <w:t>Referens</w:t>
      </w:r>
    </w:p>
    <w:p w14:paraId="7F3E5C8F" w14:textId="77777777" w:rsidR="00D4154B" w:rsidRPr="00D4154B" w:rsidRDefault="00D4154B" w:rsidP="00514F55">
      <w:pPr>
        <w:rPr>
          <w:szCs w:val="20"/>
        </w:rPr>
      </w:pPr>
      <w:hyperlink r:id="rId18" w:tooltip="Journal of ultrasound in medicine : official journal of the American Institute of Ultrasound in Medicine." w:history="1">
        <w:r w:rsidRPr="00D4154B">
          <w:rPr>
            <w:color w:val="2F4A8B"/>
            <w:szCs w:val="20"/>
          </w:rPr>
          <w:t>J Ultrasound Med.</w:t>
        </w:r>
      </w:hyperlink>
      <w:r w:rsidRPr="00D4154B">
        <w:rPr>
          <w:szCs w:val="20"/>
        </w:rPr>
        <w:t xml:space="preserve"> 2012 Oct;31(10):1505-8.</w:t>
      </w:r>
    </w:p>
    <w:p w14:paraId="1671D0F0" w14:textId="77777777" w:rsidR="00D4154B" w:rsidRPr="00D4154B" w:rsidRDefault="00D4154B" w:rsidP="00514F55">
      <w:pPr>
        <w:rPr>
          <w:b/>
          <w:szCs w:val="20"/>
          <w:lang w:val="en-US"/>
        </w:rPr>
      </w:pPr>
      <w:proofErr w:type="spellStart"/>
      <w:r w:rsidRPr="00D4154B">
        <w:rPr>
          <w:b/>
          <w:szCs w:val="20"/>
          <w:lang w:val="en-US"/>
        </w:rPr>
        <w:t>Sonographically</w:t>
      </w:r>
      <w:proofErr w:type="spellEnd"/>
      <w:r w:rsidRPr="00D4154B">
        <w:rPr>
          <w:b/>
          <w:szCs w:val="20"/>
          <w:lang w:val="en-US"/>
        </w:rPr>
        <w:t xml:space="preserve"> guided enema for intussusception reduction: a safer alternative to fluoroscopy.</w:t>
      </w:r>
    </w:p>
    <w:p w14:paraId="27694BC0" w14:textId="77777777" w:rsidR="00D4154B" w:rsidRPr="00D4154B" w:rsidRDefault="00D4154B" w:rsidP="00514F55">
      <w:pPr>
        <w:rPr>
          <w:szCs w:val="20"/>
          <w:lang w:val="en-US"/>
        </w:rPr>
      </w:pPr>
      <w:hyperlink r:id="rId19" w:history="1">
        <w:r w:rsidRPr="00D4154B">
          <w:rPr>
            <w:color w:val="2F4A8B"/>
            <w:szCs w:val="20"/>
            <w:lang w:val="en-US"/>
          </w:rPr>
          <w:t>Sanchez TR</w:t>
        </w:r>
      </w:hyperlink>
      <w:r w:rsidRPr="00D4154B">
        <w:rPr>
          <w:szCs w:val="20"/>
          <w:vertAlign w:val="superscript"/>
          <w:lang w:val="en-US"/>
        </w:rPr>
        <w:t>1</w:t>
      </w:r>
      <w:r w:rsidRPr="00D4154B">
        <w:rPr>
          <w:szCs w:val="20"/>
          <w:lang w:val="en-US"/>
        </w:rPr>
        <w:t xml:space="preserve">, </w:t>
      </w:r>
      <w:hyperlink r:id="rId20" w:history="1">
        <w:proofErr w:type="spellStart"/>
        <w:r w:rsidRPr="00D4154B">
          <w:rPr>
            <w:color w:val="2F4A8B"/>
            <w:szCs w:val="20"/>
            <w:lang w:val="en-US"/>
          </w:rPr>
          <w:t>Potnick</w:t>
        </w:r>
        <w:proofErr w:type="spellEnd"/>
        <w:r w:rsidRPr="00D4154B">
          <w:rPr>
            <w:color w:val="2F4A8B"/>
            <w:szCs w:val="20"/>
            <w:lang w:val="en-US"/>
          </w:rPr>
          <w:t xml:space="preserve"> A</w:t>
        </w:r>
      </w:hyperlink>
      <w:r w:rsidRPr="00D4154B">
        <w:rPr>
          <w:szCs w:val="20"/>
          <w:lang w:val="en-US"/>
        </w:rPr>
        <w:t xml:space="preserve">, </w:t>
      </w:r>
      <w:hyperlink r:id="rId21" w:history="1">
        <w:r w:rsidRPr="00D4154B">
          <w:rPr>
            <w:color w:val="2F4A8B"/>
            <w:szCs w:val="20"/>
            <w:lang w:val="en-US"/>
          </w:rPr>
          <w:t>Graf JL</w:t>
        </w:r>
      </w:hyperlink>
      <w:r w:rsidRPr="00D4154B">
        <w:rPr>
          <w:szCs w:val="20"/>
          <w:lang w:val="en-US"/>
        </w:rPr>
        <w:t xml:space="preserve">, </w:t>
      </w:r>
      <w:hyperlink r:id="rId22" w:history="1">
        <w:r w:rsidRPr="00D4154B">
          <w:rPr>
            <w:color w:val="2F4A8B"/>
            <w:szCs w:val="20"/>
            <w:lang w:val="en-US"/>
          </w:rPr>
          <w:t>Abramson LP</w:t>
        </w:r>
      </w:hyperlink>
      <w:r w:rsidRPr="00D4154B">
        <w:rPr>
          <w:szCs w:val="20"/>
          <w:lang w:val="en-US"/>
        </w:rPr>
        <w:t xml:space="preserve">, </w:t>
      </w:r>
      <w:hyperlink r:id="rId23" w:history="1">
        <w:r w:rsidRPr="00D4154B">
          <w:rPr>
            <w:color w:val="2F4A8B"/>
            <w:szCs w:val="20"/>
            <w:lang w:val="en-US"/>
          </w:rPr>
          <w:t>Patel CV</w:t>
        </w:r>
      </w:hyperlink>
      <w:r w:rsidRPr="00D4154B">
        <w:rPr>
          <w:szCs w:val="20"/>
          <w:lang w:val="en-US"/>
        </w:rPr>
        <w:t>.</w:t>
      </w:r>
    </w:p>
    <w:bookmarkEnd w:id="0"/>
    <w:p w14:paraId="76B9F95B" w14:textId="24513497" w:rsidR="00536A5A" w:rsidRPr="00536A5A" w:rsidRDefault="00536A5A" w:rsidP="00514F55"/>
    <w:sectPr w:rsidR="00536A5A" w:rsidRPr="00536A5A" w:rsidSect="00D4154B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BD210" w14:textId="77777777" w:rsidR="00901C63" w:rsidRDefault="00901C63">
      <w:r>
        <w:separator/>
      </w:r>
    </w:p>
  </w:endnote>
  <w:endnote w:type="continuationSeparator" w:id="0">
    <w:p w14:paraId="43B0434A" w14:textId="77777777" w:rsidR="00901C63" w:rsidRDefault="00901C63">
      <w:r>
        <w:continuationSeparator/>
      </w:r>
    </w:p>
  </w:endnote>
  <w:endnote w:type="continuationNotice" w:id="1">
    <w:p w14:paraId="470B222D" w14:textId="77777777" w:rsidR="00901C63" w:rsidRDefault="00901C6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LFTEtica-Ligh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7BB35" w14:textId="77777777" w:rsidR="00901C63" w:rsidRDefault="00901C63"/>
  </w:footnote>
  <w:footnote w:type="continuationSeparator" w:id="0">
    <w:p w14:paraId="379B93AC" w14:textId="77777777" w:rsidR="00901C63" w:rsidRDefault="00901C63">
      <w:r>
        <w:continuationSeparator/>
      </w:r>
    </w:p>
  </w:footnote>
  <w:footnote w:type="continuationNotice" w:id="1">
    <w:p w14:paraId="61AC3992" w14:textId="77777777" w:rsidR="00901C63" w:rsidRDefault="00901C6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3B01A6"/>
    <w:multiLevelType w:val="hybridMultilevel"/>
    <w:tmpl w:val="F382519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831522"/>
    <w:multiLevelType w:val="hybridMultilevel"/>
    <w:tmpl w:val="E654D8C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5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5A23E80"/>
    <w:multiLevelType w:val="hybridMultilevel"/>
    <w:tmpl w:val="E500F79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5C265E91"/>
    <w:multiLevelType w:val="hybridMultilevel"/>
    <w:tmpl w:val="68DAF0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70294234">
    <w:abstractNumId w:val="21"/>
  </w:num>
  <w:num w:numId="2" w16cid:durableId="862479123">
    <w:abstractNumId w:val="17"/>
  </w:num>
  <w:num w:numId="3" w16cid:durableId="1121728678">
    <w:abstractNumId w:val="0"/>
  </w:num>
  <w:num w:numId="4" w16cid:durableId="968559140">
    <w:abstractNumId w:val="8"/>
  </w:num>
  <w:num w:numId="5" w16cid:durableId="981038611">
    <w:abstractNumId w:val="19"/>
  </w:num>
  <w:num w:numId="6" w16cid:durableId="1658070492">
    <w:abstractNumId w:val="4"/>
  </w:num>
  <w:num w:numId="7" w16cid:durableId="1922061321">
    <w:abstractNumId w:val="14"/>
  </w:num>
  <w:num w:numId="8" w16cid:durableId="394814420">
    <w:abstractNumId w:val="11"/>
  </w:num>
  <w:num w:numId="9" w16cid:durableId="679353571">
    <w:abstractNumId w:val="1"/>
  </w:num>
  <w:num w:numId="10" w16cid:durableId="862086822">
    <w:abstractNumId w:val="1"/>
  </w:num>
  <w:num w:numId="11" w16cid:durableId="1230775008">
    <w:abstractNumId w:val="5"/>
  </w:num>
  <w:num w:numId="12" w16cid:durableId="621694946">
    <w:abstractNumId w:val="6"/>
  </w:num>
  <w:num w:numId="13" w16cid:durableId="1073627875">
    <w:abstractNumId w:val="16"/>
  </w:num>
  <w:num w:numId="14" w16cid:durableId="2100984246">
    <w:abstractNumId w:val="12"/>
  </w:num>
  <w:num w:numId="15" w16cid:durableId="1738434857">
    <w:abstractNumId w:val="9"/>
  </w:num>
  <w:num w:numId="16" w16cid:durableId="675424691">
    <w:abstractNumId w:val="15"/>
  </w:num>
  <w:num w:numId="17" w16cid:durableId="1470442395">
    <w:abstractNumId w:val="7"/>
  </w:num>
  <w:num w:numId="18" w16cid:durableId="27531867">
    <w:abstractNumId w:val="13"/>
  </w:num>
  <w:num w:numId="19" w16cid:durableId="262305440">
    <w:abstractNumId w:val="20"/>
  </w:num>
  <w:num w:numId="20" w16cid:durableId="127288190">
    <w:abstractNumId w:val="18"/>
  </w:num>
  <w:num w:numId="21" w16cid:durableId="1092897039">
    <w:abstractNumId w:val="2"/>
  </w:num>
  <w:num w:numId="22" w16cid:durableId="1793667617">
    <w:abstractNumId w:val="3"/>
  </w:num>
  <w:num w:numId="23" w16cid:durableId="193123627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70A83"/>
    <w:rsid w:val="00181FDC"/>
    <w:rsid w:val="001860B9"/>
    <w:rsid w:val="00186F2B"/>
    <w:rsid w:val="001874D6"/>
    <w:rsid w:val="0019632A"/>
    <w:rsid w:val="001A4708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B7FB0"/>
    <w:rsid w:val="002C0C02"/>
    <w:rsid w:val="002C1277"/>
    <w:rsid w:val="002C60AD"/>
    <w:rsid w:val="002D0E0E"/>
    <w:rsid w:val="002D1CC3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14F55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0D2E"/>
    <w:rsid w:val="00901C63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A281E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2DED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154B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  <w:rsid w:val="6E254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://www.ncbi.nlm.nih.gov/pubmed/23011611" TargetMode="External" Id="rId18" /><Relationship Type="http://schemas.openxmlformats.org/officeDocument/2006/relationships/hyperlink" Target="http://www.ncbi.nlm.nih.gov/pubmed/?term=Graf%20JL%5BAuthor%5D&amp;cauthor=true&amp;cauthor_uid=23011611" TargetMode="Externa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theme" Target="theme/theme1.xml" Id="rId25" /><Relationship Type="http://schemas.openxmlformats.org/officeDocument/2006/relationships/footer" Target="footer3.xml" Id="rId16" /><Relationship Type="http://schemas.openxmlformats.org/officeDocument/2006/relationships/hyperlink" Target="http://www.ncbi.nlm.nih.gov/pubmed/?term=Potnick%20A%5BAuthor%5D&amp;cauthor=true&amp;cauthor_uid=23011611" TargetMode="Externa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ntTable" Target="fontTable.xml" Id="rId24" /><Relationship Type="http://schemas.openxmlformats.org/officeDocument/2006/relationships/header" Target="header2.xml" Id="rId15" /><Relationship Type="http://schemas.openxmlformats.org/officeDocument/2006/relationships/hyperlink" Target="http://www.ncbi.nlm.nih.gov/pubmed/?term=Patel%20CV%5BAuthor%5D&amp;cauthor=true&amp;cauthor_uid=23011611" TargetMode="External" Id="rId23" /><Relationship Type="http://schemas.openxmlformats.org/officeDocument/2006/relationships/footnotes" Target="footnotes.xml" Id="rId10" /><Relationship Type="http://schemas.openxmlformats.org/officeDocument/2006/relationships/hyperlink" Target="http://www.ncbi.nlm.nih.gov/pubmed/?term=Sanchez%20TR%5BAuthor%5D&amp;cauthor=true&amp;cauthor_uid=23011611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hyperlink" Target="http://www.ncbi.nlm.nih.gov/pubmed/?term=Abramson%20LP%5BAuthor%5D&amp;cauthor=true&amp;cauthor_uid=23011611" TargetMode="Externa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0</TotalTime>
  <Pages>1</Pages>
  <Words>811</Words>
  <Characters>4302</Characters>
  <Application>Microsoft Office Word</Application>
  <DocSecurity>0</DocSecurity>
  <Lines>35</Lines>
  <Paragraphs>10</Paragraphs>
  <ScaleCrop>false</ScaleCrop>
  <Manager/>
  <Company/>
  <LinksUpToDate>false</LinksUpToDate>
  <CharactersWithSpaces>5103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Coloningjutning vid invagination - metodbeskrivning för läkare</dc:title>
  <dc:subject/>
  <dc:creator>patrik.jens.johansson@vgregion.se</dc:creator>
  <keywords/>
  <lastModifiedBy>Ulrica Sehlberg</lastModifiedBy>
  <revision>9</revision>
  <lastPrinted>2016-03-31T10:56:00.0000000Z</lastPrinted>
  <dcterms:created xsi:type="dcterms:W3CDTF">2026-08-31T11:16:00.0000000Z</dcterms:created>
  <dcterms:modified xsi:type="dcterms:W3CDTF">2026-08-31T11:16:00.0000000Z</dcterms:modified>
</coreProperties>
</file>