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DE48" w14:textId="77777777" w:rsidR="00DF5229" w:rsidRDefault="00DF5229" w:rsidP="00B570C3">
      <w:pPr>
        <w:pStyle w:val="Rubrik2"/>
        <w:ind w:left="0"/>
        <w:sectPr w:rsidR="00DF5229" w:rsidSect="00DF522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D2A744D" w14:textId="4761FFAB" w:rsidR="00DF5229" w:rsidRPr="00DF5229" w:rsidRDefault="00DF5229" w:rsidP="00DF5229">
      <w:pPr>
        <w:spacing w:after="0" w:line="240" w:lineRule="auto"/>
        <w:ind w:left="0" w:right="0"/>
        <w:rPr>
          <w:szCs w:val="20"/>
        </w:rPr>
      </w:pPr>
    </w:p>
    <w:p w14:paraId="79A1C949" w14:textId="50CD6459" w:rsidR="00B570C3" w:rsidRDefault="00B570C3" w:rsidP="00B570C3">
      <w:pPr>
        <w:pStyle w:val="Rubrik1"/>
      </w:pPr>
      <w:r w:rsidRPr="41E569F8">
        <w:rPr>
          <w:noProof/>
        </w:rPr>
        <w:t>CD/DVD/USB</w:t>
      </w:r>
      <w:r w:rsidR="075866D4" w:rsidRPr="41E569F8">
        <w:rPr>
          <w:noProof/>
        </w:rPr>
        <w:t xml:space="preserve"> eller IEP</w:t>
      </w:r>
      <w:r w:rsidRPr="41E569F8">
        <w:rPr>
          <w:noProof/>
        </w:rPr>
        <w:t xml:space="preserve"> till patient/</w:t>
      </w:r>
      <w:r w:rsidR="00B41D14">
        <w:rPr>
          <w:noProof/>
        </w:rPr>
        <w:br/>
      </w:r>
      <w:r w:rsidRPr="41E569F8">
        <w:rPr>
          <w:noProof/>
        </w:rPr>
        <w:t>annat sjukhus</w:t>
      </w:r>
    </w:p>
    <w:p w14:paraId="7A7EAB67" w14:textId="77777777" w:rsidR="00DF5229" w:rsidRPr="00DF5229" w:rsidRDefault="00DF5229" w:rsidP="00B570C3">
      <w:pPr>
        <w:pStyle w:val="Rubrik2"/>
      </w:pPr>
      <w:r w:rsidRPr="00DF5229">
        <w:t>Sammanfattning/syfte</w:t>
      </w:r>
    </w:p>
    <w:p w14:paraId="688292F7" w14:textId="77777777" w:rsidR="00DF5229" w:rsidRPr="00DF5229" w:rsidRDefault="00DF5229" w:rsidP="00B570C3">
      <w:r w:rsidRPr="00DF5229">
        <w:t>Endast bilder/undersökningar som har definitivsignerats får lämnas ut.</w:t>
      </w:r>
    </w:p>
    <w:p w14:paraId="744CF401" w14:textId="4741BD0A" w:rsidR="00DF5229" w:rsidRDefault="00DF5229" w:rsidP="00B570C3">
      <w:r w:rsidRPr="00DF5229">
        <w:t xml:space="preserve">Vi skickar undersökningsbilderna samt svarsutlåtande till sjukhus utanför VG-regionen, privata mottagningar samt till patienter för privat bruk. </w:t>
      </w:r>
      <w:r w:rsidR="00073737">
        <w:t>I första hand skickar vi bilder via IEP men om mottagaren inte är ansluten till IEP får vi använda oss av CD/DVD</w:t>
      </w:r>
      <w:r w:rsidR="00435E8E">
        <w:t>/USB.</w:t>
      </w:r>
      <w:r w:rsidR="00073737">
        <w:br/>
      </w:r>
      <w:r w:rsidRPr="00DF5229">
        <w:t xml:space="preserve">Se även </w:t>
      </w:r>
      <w:hyperlink r:id="rId17" w:history="1">
        <w:r w:rsidRPr="007E7183">
          <w:rPr>
            <w:color w:val="0000FF"/>
            <w:u w:val="single"/>
          </w:rPr>
          <w:t>Lathund journalbeställning</w:t>
        </w:r>
      </w:hyperlink>
      <w:r w:rsidRPr="00DF5229">
        <w:t xml:space="preserve"> för regelverk angående Samtycke/fullmakt, menprövning och avgift.</w:t>
      </w:r>
    </w:p>
    <w:p w14:paraId="6A1D562E" w14:textId="430DA7F3" w:rsidR="00B570C3" w:rsidRDefault="00B570C3" w:rsidP="00B570C3">
      <w:pPr>
        <w:pStyle w:val="Rubrik2"/>
      </w:pPr>
      <w:r>
        <w:t>Förändringar sedan föregående version</w:t>
      </w:r>
    </w:p>
    <w:p w14:paraId="4F219131" w14:textId="0B3992BD" w:rsidR="00EF5DD5" w:rsidRPr="00EF5DD5" w:rsidRDefault="00EF5DD5" w:rsidP="00EF5DD5">
      <w:r>
        <w:t>Reviderad, USB eller CD-skiva etc. till patient för privat bruk. Brevet skickas till patientens folkbokföringsadress utan rekommenderad försändelse.</w:t>
      </w:r>
    </w:p>
    <w:p w14:paraId="188A0E61" w14:textId="53418B29" w:rsidR="00A20B39" w:rsidRDefault="00A20B39" w:rsidP="00A20B39">
      <w:pPr>
        <w:pStyle w:val="Rubrik2"/>
      </w:pPr>
      <w:r>
        <w:t>Skicka bilder vi</w:t>
      </w:r>
      <w:r w:rsidR="009F6083">
        <w:t>a</w:t>
      </w:r>
      <w:r>
        <w:t xml:space="preserve"> IEP</w:t>
      </w:r>
    </w:p>
    <w:p w14:paraId="34F2DCFF" w14:textId="70F402F7" w:rsidR="00E40948" w:rsidRDefault="00A20B39" w:rsidP="008A4439">
      <w:r>
        <w:t>IEP</w:t>
      </w:r>
      <w:r w:rsidR="004B159C">
        <w:t xml:space="preserve"> </w:t>
      </w:r>
      <w:r w:rsidR="00A11C97">
        <w:t>(</w:t>
      </w:r>
      <w:r w:rsidR="004B159C">
        <w:t xml:space="preserve">Image </w:t>
      </w:r>
      <w:r w:rsidR="00A11C97">
        <w:t xml:space="preserve">Exchange </w:t>
      </w:r>
      <w:r w:rsidR="004B159C">
        <w:t>Po</w:t>
      </w:r>
      <w:r w:rsidR="002E1E59">
        <w:t>rtal</w:t>
      </w:r>
      <w:r w:rsidR="00A11C97">
        <w:t>) är en webbaserad import-/expor</w:t>
      </w:r>
      <w:r w:rsidR="007C5D6F">
        <w:t>tportal i Sectra. Via IEP kan vi skicka och ta emot röntgenbilder från hela Sverige. Vi</w:t>
      </w:r>
      <w:r w:rsidR="00217535">
        <w:t xml:space="preserve"> kan även skicka bilder direkt till patient.</w:t>
      </w:r>
      <w:r w:rsidR="00217535">
        <w:br/>
        <w:t>Manual</w:t>
      </w:r>
      <w:r w:rsidR="00900458">
        <w:t>er</w:t>
      </w:r>
      <w:hyperlink r:id="rId18" w:history="1">
        <w:r w:rsidR="00217535" w:rsidRPr="008A4439">
          <w:rPr>
            <w:color w:val="0000FF"/>
            <w:u w:val="single"/>
          </w:rPr>
          <w:t>:</w:t>
        </w:r>
        <w:r w:rsidR="008A4439" w:rsidRPr="008A4439">
          <w:rPr>
            <w:color w:val="0000FF"/>
            <w:u w:val="single"/>
          </w:rPr>
          <w:br/>
        </w:r>
        <w:r w:rsidR="00900458" w:rsidRPr="008A4439">
          <w:rPr>
            <w:color w:val="0000FF"/>
            <w:u w:val="single"/>
          </w:rPr>
          <w:t xml:space="preserve"> </w:t>
        </w:r>
        <w:r w:rsidR="00723B79" w:rsidRPr="008A4439">
          <w:rPr>
            <w:color w:val="0000FF"/>
            <w:u w:val="single"/>
          </w:rPr>
          <w:t>Länka – Skicka bilder via IEP inom Sverige</w:t>
        </w:r>
      </w:hyperlink>
      <w:hyperlink r:id="rId19" w:history="1">
        <w:r w:rsidR="00063668" w:rsidRPr="008A4439">
          <w:rPr>
            <w:color w:val="0000FF"/>
            <w:u w:val="single"/>
          </w:rPr>
          <w:t xml:space="preserve"> </w:t>
        </w:r>
        <w:r w:rsidR="00F861F4" w:rsidRPr="008A4439">
          <w:rPr>
            <w:color w:val="0000FF"/>
            <w:u w:val="single"/>
          </w:rPr>
          <w:br/>
        </w:r>
        <w:r w:rsidR="00063668" w:rsidRPr="008A4439">
          <w:rPr>
            <w:color w:val="0000FF"/>
            <w:u w:val="single"/>
          </w:rPr>
          <w:t>Länka  - Skicka bilder via IEP till patient eller företag.</w:t>
        </w:r>
      </w:hyperlink>
    </w:p>
    <w:p w14:paraId="7CE30DB9" w14:textId="55B0CA4A" w:rsidR="00890A2B" w:rsidRDefault="00890A2B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EC3D25C" w14:textId="5163CE02" w:rsidR="00DF5229" w:rsidRPr="00DF5229" w:rsidRDefault="00DF5229" w:rsidP="00B570C3">
      <w:pPr>
        <w:pStyle w:val="Rubrik2"/>
      </w:pPr>
      <w:r w:rsidRPr="00DF5229">
        <w:lastRenderedPageBreak/>
        <w:t>Bränna CD/DVD/USB</w:t>
      </w:r>
    </w:p>
    <w:p w14:paraId="0969D31D" w14:textId="148C5B1C" w:rsidR="00DF5229" w:rsidRPr="00DF5229" w:rsidRDefault="00DF5229" w:rsidP="00B570C3">
      <w:pPr>
        <w:pStyle w:val="Punktlista"/>
        <w:rPr>
          <w:color w:val="000000"/>
        </w:rPr>
      </w:pPr>
      <w:r w:rsidRPr="00DF5229">
        <w:rPr>
          <w:color w:val="000000"/>
        </w:rPr>
        <w:t xml:space="preserve">Se PACS-manual </w:t>
      </w:r>
      <w:hyperlink r:id="rId20" w:history="1">
        <w:r w:rsidRPr="00DF5229">
          <w:rPr>
            <w:color w:val="0000FF"/>
            <w:u w:val="single"/>
          </w:rPr>
          <w:t>Bränna CD/DVD/USB – Exportera till Media</w:t>
        </w:r>
      </w:hyperlink>
      <w:r w:rsidRPr="00DF5229">
        <w:rPr>
          <w:color w:val="000000"/>
        </w:rPr>
        <w:t xml:space="preserve"> (PACS-manual)</w:t>
      </w:r>
    </w:p>
    <w:p w14:paraId="3BD4C226" w14:textId="77777777" w:rsidR="00DF5229" w:rsidRPr="00DF5229" w:rsidRDefault="00DF5229" w:rsidP="00B570C3">
      <w:pPr>
        <w:pStyle w:val="Punktlista"/>
        <w:rPr>
          <w:bCs/>
        </w:rPr>
      </w:pPr>
      <w:r w:rsidRPr="00DF5229">
        <w:rPr>
          <w:szCs w:val="20"/>
        </w:rPr>
        <w:t>CD:n kommer ut när den är klar.</w:t>
      </w:r>
    </w:p>
    <w:p w14:paraId="6C28F1A3" w14:textId="77777777" w:rsidR="00DF5229" w:rsidRPr="00DF5229" w:rsidRDefault="00DF5229" w:rsidP="00B570C3">
      <w:pPr>
        <w:pStyle w:val="Punktlista"/>
        <w:rPr>
          <w:bCs/>
        </w:rPr>
      </w:pPr>
      <w:r w:rsidRPr="00DF5229">
        <w:rPr>
          <w:szCs w:val="20"/>
        </w:rPr>
        <w:t>Stämpla CD:n med röntgenstämpel och skriv på patientens personnummer och namn.</w:t>
      </w:r>
    </w:p>
    <w:p w14:paraId="79CADF24" w14:textId="77777777" w:rsidR="00DF5229" w:rsidRPr="00DF5229" w:rsidRDefault="00DF5229" w:rsidP="00B570C3">
      <w:pPr>
        <w:pStyle w:val="Punktlista"/>
        <w:rPr>
          <w:bCs/>
        </w:rPr>
      </w:pPr>
      <w:r w:rsidRPr="00DF5229">
        <w:rPr>
          <w:szCs w:val="20"/>
        </w:rPr>
        <w:t>Gå in i RIS och skriv ut svar på de undersökningar som är brända.</w:t>
      </w:r>
    </w:p>
    <w:p w14:paraId="76DF5BB1" w14:textId="77777777" w:rsidR="00DF5229" w:rsidRPr="00DF5229" w:rsidRDefault="00DF5229" w:rsidP="00B570C3">
      <w:pPr>
        <w:pStyle w:val="Punktlista"/>
        <w:rPr>
          <w:bCs/>
        </w:rPr>
      </w:pPr>
      <w:r w:rsidRPr="00DF5229">
        <w:rPr>
          <w:szCs w:val="20"/>
        </w:rPr>
        <w:t>Lägg in ny svarsmottagare. Svar – Distribution/lokala def. – Svarsmottagare – Skriv in namn och adress – Aktuellt svar – Skriv ut.</w:t>
      </w:r>
    </w:p>
    <w:p w14:paraId="2618D341" w14:textId="3720CE65" w:rsidR="00DF5229" w:rsidRPr="00BF2EDC" w:rsidRDefault="00DF5229" w:rsidP="00034E2B">
      <w:pPr>
        <w:pStyle w:val="Punktlista"/>
        <w:rPr>
          <w:bCs/>
        </w:rPr>
      </w:pPr>
      <w:r w:rsidRPr="00DF5229">
        <w:rPr>
          <w:szCs w:val="20"/>
        </w:rPr>
        <w:t>Skriv i remissanteckningar vad som gjort t ex: ”Bränt CD och skickat till patienten, skickat fakturaunderlag till fakturaenheten.</w:t>
      </w:r>
    </w:p>
    <w:p w14:paraId="3F0D4755" w14:textId="77777777" w:rsidR="00BF2EDC" w:rsidRDefault="00BF2EDC" w:rsidP="00BF2EDC">
      <w:pPr>
        <w:pStyle w:val="Punktlista"/>
        <w:numPr>
          <w:ilvl w:val="0"/>
          <w:numId w:val="0"/>
        </w:numPr>
        <w:ind w:left="1712" w:hanging="357"/>
        <w:rPr>
          <w:szCs w:val="20"/>
        </w:rPr>
      </w:pPr>
    </w:p>
    <w:p w14:paraId="078FA185" w14:textId="0292F293" w:rsidR="00BF2EDC" w:rsidRDefault="00004A4F" w:rsidP="00650143">
      <w:pPr>
        <w:pStyle w:val="Rubrik2"/>
      </w:pPr>
      <w:r>
        <w:t>IEP eller CD-skiva etc. med patienten för akutbesök till annat sjukhus inom VG-regionen</w:t>
      </w:r>
    </w:p>
    <w:p w14:paraId="021CC67A" w14:textId="3CAD88D3" w:rsidR="00650143" w:rsidRDefault="00650143" w:rsidP="00650143">
      <w:pPr>
        <w:pStyle w:val="Punktlista"/>
      </w:pPr>
      <w:r>
        <w:t>Vi skickar inga bilder via IEP till annat sjukhus inom VG-regionen</w:t>
      </w:r>
      <w:r w:rsidR="005578EF">
        <w:t>.</w:t>
      </w:r>
    </w:p>
    <w:p w14:paraId="4D631795" w14:textId="580CB2AB" w:rsidR="005578EF" w:rsidRDefault="005578EF" w:rsidP="00650143">
      <w:pPr>
        <w:pStyle w:val="Punktlista"/>
      </w:pPr>
      <w:r>
        <w:t>Vi bränner inga CD-skivor till annat sjukhus inom VG-regionen.</w:t>
      </w:r>
    </w:p>
    <w:p w14:paraId="7C55939D" w14:textId="1F4FF75D" w:rsidR="005578EF" w:rsidRDefault="005578EF" w:rsidP="00650143">
      <w:pPr>
        <w:pStyle w:val="Punktlista"/>
      </w:pPr>
      <w:r>
        <w:t xml:space="preserve">Bilder kan hämtas upp av alla röntgenkliniker inom VG-regionen via </w:t>
      </w:r>
      <w:r w:rsidR="00CE21EA">
        <w:t>bildarkivet BFR när de är arkiverade. Arkivering s</w:t>
      </w:r>
      <w:r w:rsidR="00607158">
        <w:t>k</w:t>
      </w:r>
      <w:r w:rsidR="00CE21EA">
        <w:t>er först när utlåtande är skrivet och definitivsignerat.</w:t>
      </w:r>
      <w:r w:rsidR="00F049A7">
        <w:t xml:space="preserve"> Därför </w:t>
      </w:r>
      <w:r w:rsidR="00CF19B1">
        <w:t>behöver</w:t>
      </w:r>
      <w:r w:rsidR="00F049A7">
        <w:t xml:space="preserve"> undersökningsbilder, utan ett definitivsignerat utlåtande, skickas över till BFR</w:t>
      </w:r>
      <w:r w:rsidR="004C7972">
        <w:t xml:space="preserve"> via Teleradiologidestination i Sectra PACS.</w:t>
      </w:r>
    </w:p>
    <w:p w14:paraId="117948EA" w14:textId="4CBDD1B3" w:rsidR="001F121A" w:rsidRPr="0012061D" w:rsidRDefault="00A11585" w:rsidP="004A1476">
      <w:pPr>
        <w:pStyle w:val="Punktlista"/>
      </w:pPr>
      <w:r>
        <w:t>Dokumentera i remissanteckningar då du skickat bilder till BFR via Teleradiologidestination</w:t>
      </w:r>
      <w:r w:rsidR="0012061D">
        <w:t>.</w:t>
      </w:r>
      <w:r w:rsidR="0012061D">
        <w:br/>
        <w:t xml:space="preserve">Manual: Länka – </w:t>
      </w:r>
      <w:hyperlink r:id="rId21" w:history="1">
        <w:r w:rsidR="0012061D" w:rsidRPr="0012061D">
          <w:rPr>
            <w:color w:val="0000FF"/>
            <w:u w:val="single"/>
          </w:rPr>
          <w:t>Skicka bilder till BFR och Externgranskare</w:t>
        </w:r>
      </w:hyperlink>
    </w:p>
    <w:p w14:paraId="465BF2C6" w14:textId="3F159213" w:rsidR="0012061D" w:rsidRDefault="001F121A" w:rsidP="004A1476">
      <w:pPr>
        <w:pStyle w:val="Rubrik2"/>
        <w:ind w:right="-141"/>
      </w:pPr>
      <w:r>
        <w:t>I</w:t>
      </w:r>
      <w:r w:rsidR="005E0C61">
        <w:t>EP eller CD-ski</w:t>
      </w:r>
      <w:r w:rsidR="002A1A86">
        <w:t>v</w:t>
      </w:r>
      <w:r w:rsidR="005E0C61">
        <w:t>a etc. med patienten för akutbesök till annat sjukhus utanför VG-regionen</w:t>
      </w:r>
    </w:p>
    <w:p w14:paraId="2F252EF1" w14:textId="61B629CC" w:rsidR="004A1476" w:rsidRDefault="00934D82" w:rsidP="004A1476">
      <w:pPr>
        <w:pStyle w:val="Punktlista"/>
      </w:pPr>
      <w:r>
        <w:t xml:space="preserve">Vi bränner CD med undersökningsbilder, svarsutlåtande bifogas endast om det är </w:t>
      </w:r>
      <w:r w:rsidR="00F853C7">
        <w:t>definitivsignerat eller preliminärsignerat.</w:t>
      </w:r>
    </w:p>
    <w:p w14:paraId="36E22EED" w14:textId="1414C498" w:rsidR="00F853C7" w:rsidRDefault="00F853C7" w:rsidP="004A1476">
      <w:pPr>
        <w:pStyle w:val="Punktlista"/>
      </w:pPr>
      <w:r>
        <w:t>Vid osignerat svar bränner vi endast undersökningsbilderna.</w:t>
      </w:r>
    </w:p>
    <w:p w14:paraId="1053D266" w14:textId="560D35BB" w:rsidR="00F853C7" w:rsidRDefault="00C81FBA" w:rsidP="004A1476">
      <w:pPr>
        <w:pStyle w:val="Punktlista"/>
      </w:pPr>
      <w:r>
        <w:t>Ingen kostnad.</w:t>
      </w:r>
    </w:p>
    <w:p w14:paraId="670FECEB" w14:textId="3BC6CB9A" w:rsidR="00C81FBA" w:rsidRDefault="00C81FBA" w:rsidP="004A1476">
      <w:pPr>
        <w:pStyle w:val="Punktlista"/>
      </w:pPr>
      <w:r>
        <w:t>Dokumentera i remissanteckningarna då du skickat via IEP/bränt en CD</w:t>
      </w:r>
      <w:r w:rsidR="00B62A6C">
        <w:t>.</w:t>
      </w:r>
    </w:p>
    <w:p w14:paraId="74EFE5F7" w14:textId="77777777" w:rsidR="00B62A6C" w:rsidRDefault="00B62A6C" w:rsidP="00B62A6C">
      <w:pPr>
        <w:pStyle w:val="Punktlista"/>
        <w:numPr>
          <w:ilvl w:val="0"/>
          <w:numId w:val="0"/>
        </w:numPr>
        <w:ind w:left="1712" w:hanging="357"/>
      </w:pPr>
    </w:p>
    <w:p w14:paraId="45C157C0" w14:textId="77777777" w:rsidR="005343A3" w:rsidRDefault="005343A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2CC9EE25" w14:textId="0C291F77" w:rsidR="00B62A6C" w:rsidRDefault="00B62A6C" w:rsidP="00B62A6C">
      <w:pPr>
        <w:pStyle w:val="Rubrik2"/>
        <w:ind w:right="-283"/>
      </w:pPr>
      <w:r>
        <w:lastRenderedPageBreak/>
        <w:t>CD-ski</w:t>
      </w:r>
      <w:r w:rsidR="0030561C">
        <w:t>v</w:t>
      </w:r>
      <w:r>
        <w:t xml:space="preserve">a etc. med patient, bosatt eller hemadress </w:t>
      </w:r>
      <w:r>
        <w:br/>
        <w:t>i utlandet</w:t>
      </w:r>
    </w:p>
    <w:p w14:paraId="7C5A4E23" w14:textId="3426FFE3" w:rsidR="00B62A6C" w:rsidRDefault="00351BCA" w:rsidP="00B62A6C">
      <w:pPr>
        <w:pStyle w:val="Punktlista"/>
      </w:pPr>
      <w:r>
        <w:t>Det är inte möjligt att i nuläget skicka bilder via IEP till utlandet.</w:t>
      </w:r>
    </w:p>
    <w:p w14:paraId="4F9D7DB1" w14:textId="77777777" w:rsidR="00CF19B1" w:rsidRDefault="001219F4" w:rsidP="00B62A6C">
      <w:pPr>
        <w:pStyle w:val="Punktlista"/>
      </w:pPr>
      <w:r>
        <w:t>Vi bränner CD med undersökningsbilder</w:t>
      </w:r>
      <w:r w:rsidR="00CF19B1">
        <w:t>.</w:t>
      </w:r>
    </w:p>
    <w:p w14:paraId="6F0E1255" w14:textId="3C57A620" w:rsidR="00351BCA" w:rsidRDefault="00CF19B1" w:rsidP="00CF19B1">
      <w:pPr>
        <w:pStyle w:val="Punktlista"/>
        <w:ind w:right="-141"/>
      </w:pPr>
      <w:r>
        <w:t>S</w:t>
      </w:r>
      <w:r w:rsidR="001219F4">
        <w:t>varsutlåtande bifogas endast om det är definitivsignerat eller preliminärsignerat</w:t>
      </w:r>
      <w:r w:rsidR="00B37861">
        <w:t>.</w:t>
      </w:r>
    </w:p>
    <w:p w14:paraId="77091D39" w14:textId="15FFE7A4" w:rsidR="00985A38" w:rsidRDefault="00985A38" w:rsidP="00B62A6C">
      <w:pPr>
        <w:pStyle w:val="Punktlista"/>
      </w:pPr>
      <w:r>
        <w:t>Ingen kostnad.</w:t>
      </w:r>
    </w:p>
    <w:p w14:paraId="106988EB" w14:textId="646E9DF5" w:rsidR="00985A38" w:rsidRDefault="00985A38" w:rsidP="00B62A6C">
      <w:pPr>
        <w:pStyle w:val="Punktlista"/>
      </w:pPr>
      <w:r>
        <w:t xml:space="preserve">Dokumentera i remissanteckningar då du </w:t>
      </w:r>
      <w:r w:rsidR="00944A13">
        <w:t>bränt en CD.</w:t>
      </w:r>
    </w:p>
    <w:p w14:paraId="0178AC50" w14:textId="35220EBC" w:rsidR="00944A13" w:rsidRPr="00B62A6C" w:rsidRDefault="00944A13" w:rsidP="00B62A6C">
      <w:pPr>
        <w:pStyle w:val="Punktlista"/>
      </w:pPr>
      <w:r>
        <w:t>Lämna CD-skivan till patient.</w:t>
      </w:r>
    </w:p>
    <w:p w14:paraId="216D1F82" w14:textId="081BB0A4" w:rsidR="00DF5229" w:rsidRPr="00DF5229" w:rsidRDefault="00E10A56" w:rsidP="00B570C3">
      <w:pPr>
        <w:pStyle w:val="Rubrik2"/>
      </w:pPr>
      <w:r>
        <w:t>IEP eller</w:t>
      </w:r>
      <w:r w:rsidR="00561A04">
        <w:t xml:space="preserve"> </w:t>
      </w:r>
      <w:r w:rsidR="00DF5229" w:rsidRPr="00DF5229">
        <w:t>CD-skiva etc. till patient för privat bruk.</w:t>
      </w:r>
    </w:p>
    <w:p w14:paraId="725E8F39" w14:textId="77777777" w:rsidR="00DF5229" w:rsidRPr="00DF5229" w:rsidRDefault="00DF5229" w:rsidP="00B570C3">
      <w:pPr>
        <w:pStyle w:val="Punktlista"/>
      </w:pPr>
      <w:r w:rsidRPr="00DF5229">
        <w:t>Rådgör med läkare då försiktighet bör iakttas vid positiva fynd innan undersökningen lämnas ut till patienten.</w:t>
      </w:r>
    </w:p>
    <w:p w14:paraId="30A9651C" w14:textId="19C90B71" w:rsidR="00DF5229" w:rsidRPr="00DF5229" w:rsidRDefault="00DF5229" w:rsidP="00B570C3">
      <w:pPr>
        <w:pStyle w:val="Punktlista"/>
      </w:pPr>
      <w:r w:rsidRPr="00DF5229">
        <w:t>Skriv ett fakturaunderlag från RIS och skicka till</w:t>
      </w:r>
      <w:r w:rsidRPr="00DF5229">
        <w:br/>
      </w:r>
      <w:r w:rsidRPr="00DF5229">
        <w:rPr>
          <w:i/>
        </w:rPr>
        <w:t>NU-sjukvården, Fakturering VGR, Regionens Hus, 462 80 Vänersborg</w:t>
      </w:r>
      <w:r w:rsidRPr="00DF5229">
        <w:t xml:space="preserve">. </w:t>
      </w:r>
      <w:r w:rsidRPr="00DF5229">
        <w:br/>
        <w:t>Kassa – Ny – Bocka för ”Produkt CD till patient</w:t>
      </w:r>
      <w:r w:rsidR="00C10262">
        <w:t xml:space="preserve"> </w:t>
      </w:r>
      <w:r w:rsidRPr="00DF5229">
        <w:t>konto 3919” – Spara – Skriv ut</w:t>
      </w:r>
    </w:p>
    <w:p w14:paraId="6D98B01F" w14:textId="77777777" w:rsidR="00DF5229" w:rsidRPr="00DF5229" w:rsidRDefault="00DF5229" w:rsidP="00B570C3">
      <w:pPr>
        <w:pStyle w:val="Punktlista"/>
      </w:pPr>
      <w:r w:rsidRPr="00DF5229">
        <w:t xml:space="preserve">Kostnad se </w:t>
      </w:r>
      <w:hyperlink r:id="rId22" w:history="1">
        <w:r w:rsidRPr="00DF5229">
          <w:rPr>
            <w:color w:val="0000FF"/>
            <w:u w:val="single"/>
          </w:rPr>
          <w:t>Patientavgiftshandboken</w:t>
        </w:r>
      </w:hyperlink>
      <w:r w:rsidRPr="00DF5229">
        <w:t>.</w:t>
      </w:r>
    </w:p>
    <w:p w14:paraId="5261CE8D" w14:textId="57CAD81C" w:rsidR="00DF5229" w:rsidRPr="009C2BE5" w:rsidRDefault="009C2BE5" w:rsidP="009C2BE5">
      <w:pPr>
        <w:pStyle w:val="Punktlista"/>
      </w:pPr>
      <w:r w:rsidRPr="00DF5229">
        <w:t xml:space="preserve">Skickas </w:t>
      </w:r>
      <w:r>
        <w:t xml:space="preserve">USB eller </w:t>
      </w:r>
      <w:r w:rsidRPr="00DF5229">
        <w:t xml:space="preserve">CD-skiva </w:t>
      </w:r>
      <w:r>
        <w:t xml:space="preserve">med </w:t>
      </w:r>
      <w:r w:rsidRPr="00DF5229">
        <w:t xml:space="preserve">post </w:t>
      </w:r>
      <w:r>
        <w:t>använd</w:t>
      </w:r>
      <w:r w:rsidRPr="00DF5229">
        <w:t xml:space="preserve"> NU-sjukvårdens förtryckta </w:t>
      </w:r>
      <w:r>
        <w:t>kuvert. Adresseras till patientens folkbokföringsadress utan rekommenderad försändelse.</w:t>
      </w:r>
    </w:p>
    <w:p w14:paraId="0D3DC96C" w14:textId="37FB6A36" w:rsidR="00DF5229" w:rsidRPr="00DF5229" w:rsidRDefault="00DF5229" w:rsidP="00B570C3">
      <w:pPr>
        <w:pStyle w:val="Punktlista"/>
      </w:pPr>
      <w:r w:rsidRPr="00DF5229">
        <w:t>Hämtas CD-skivan i receptionen ska patienten visa giltig ID-handling. Skriv i remissanteckning att ID-handling kontrollerats.</w:t>
      </w:r>
      <w:r w:rsidRPr="00DF5229">
        <w:br/>
        <w:t xml:space="preserve">Hämtar någon annan ut CD-skivan för patienten används </w:t>
      </w:r>
      <w:hyperlink r:id="rId23" w:tgtFrame="_blank" w:history="1">
        <w:r w:rsidRPr="00DF5229">
          <w:rPr>
            <w:color w:val="0000FF"/>
            <w:u w:val="single"/>
          </w:rPr>
          <w:t>Fullmakt för utlämnande av röntgenbilder/röntgenutlåtanden</w:t>
        </w:r>
      </w:hyperlink>
      <w:r w:rsidRPr="00DF5229">
        <w:t>. ID-handling för både ombud och patient ska visas, anges i remissanteckning.</w:t>
      </w:r>
    </w:p>
    <w:p w14:paraId="1664F1AE" w14:textId="77777777" w:rsidR="00DF5229" w:rsidRDefault="00DF5229" w:rsidP="00B570C3">
      <w:pPr>
        <w:pStyle w:val="Punktlista"/>
        <w:rPr>
          <w:szCs w:val="20"/>
        </w:rPr>
      </w:pPr>
      <w:r w:rsidRPr="00DF5229">
        <w:rPr>
          <w:szCs w:val="20"/>
        </w:rPr>
        <w:t>Fullmakten sparas i remisspärmarna och sorteras ut enligt NU-sjukvårdens gallringsplan.</w:t>
      </w:r>
    </w:p>
    <w:p w14:paraId="39985197" w14:textId="0F2A5098" w:rsidR="00DF5229" w:rsidRPr="0070098C" w:rsidRDefault="00D40F05" w:rsidP="0070098C">
      <w:pPr>
        <w:pStyle w:val="Punktlista"/>
        <w:rPr>
          <w:szCs w:val="20"/>
        </w:rPr>
      </w:pPr>
      <w:bookmarkStart w:id="1" w:name="_Hlk169790104"/>
      <w:r>
        <w:rPr>
          <w:szCs w:val="20"/>
        </w:rPr>
        <w:t>Dokumentera i remissanteckning då du skickat via IEP/bränt en CD.</w:t>
      </w:r>
      <w:bookmarkEnd w:id="1"/>
    </w:p>
    <w:p w14:paraId="62AFA0C2" w14:textId="77777777" w:rsidR="00890A2B" w:rsidRDefault="00890A2B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237EDC3C" w14:textId="2D925ABC" w:rsidR="00DF5229" w:rsidRPr="00DF5229" w:rsidRDefault="00E10A56" w:rsidP="00B570C3">
      <w:pPr>
        <w:pStyle w:val="Rubrik2"/>
      </w:pPr>
      <w:r>
        <w:lastRenderedPageBreak/>
        <w:t>IEP</w:t>
      </w:r>
      <w:r w:rsidR="00FD7B39">
        <w:t xml:space="preserve"> eller </w:t>
      </w:r>
      <w:r w:rsidR="00DF5229" w:rsidRPr="00DF5229">
        <w:t>CD</w:t>
      </w:r>
      <w:r w:rsidR="00FD7B39">
        <w:t>-skiva etc.</w:t>
      </w:r>
      <w:r w:rsidR="00DF5229" w:rsidRPr="00DF5229">
        <w:t xml:space="preserve"> till annan än patient</w:t>
      </w:r>
    </w:p>
    <w:p w14:paraId="54D39D1F" w14:textId="305EA7EA" w:rsidR="00DF5229" w:rsidRDefault="00DF5229" w:rsidP="00B570C3">
      <w:pPr>
        <w:rPr>
          <w:szCs w:val="20"/>
        </w:rPr>
      </w:pPr>
      <w:r w:rsidRPr="00DF5229">
        <w:rPr>
          <w:szCs w:val="20"/>
        </w:rPr>
        <w:t xml:space="preserve">Se även </w:t>
      </w:r>
      <w:hyperlink r:id="rId24" w:history="1">
        <w:r w:rsidRPr="009936EE">
          <w:rPr>
            <w:color w:val="0000FF"/>
            <w:u w:val="single"/>
          </w:rPr>
          <w:t>Lathund journalbeställning</w:t>
        </w:r>
      </w:hyperlink>
      <w:r w:rsidRPr="00DF5229">
        <w:rPr>
          <w:szCs w:val="20"/>
        </w:rPr>
        <w:t xml:space="preserve"> för regelverk angående Samtycke/fullmakt, menprövning och avgift.</w:t>
      </w:r>
    </w:p>
    <w:p w14:paraId="2C161092" w14:textId="1B91E046" w:rsidR="006703C2" w:rsidRPr="006703C2" w:rsidRDefault="006703C2" w:rsidP="006703C2">
      <w:pPr>
        <w:pStyle w:val="Punktlista"/>
        <w:numPr>
          <w:ilvl w:val="0"/>
          <w:numId w:val="27"/>
        </w:numPr>
        <w:rPr>
          <w:szCs w:val="20"/>
        </w:rPr>
      </w:pPr>
      <w:r>
        <w:rPr>
          <w:szCs w:val="20"/>
        </w:rPr>
        <w:t>Dokumentera i remissanteckning då du skickat via IEP/bränt en CD.</w:t>
      </w:r>
    </w:p>
    <w:p w14:paraId="553F985C" w14:textId="4655B0FA" w:rsidR="00DF5229" w:rsidRPr="00DF5229" w:rsidRDefault="00FD7B39" w:rsidP="00B570C3">
      <w:pPr>
        <w:pStyle w:val="Rubrik2"/>
      </w:pPr>
      <w:r>
        <w:t xml:space="preserve">IEP eller </w:t>
      </w:r>
      <w:r w:rsidR="00DF5229" w:rsidRPr="00DF5229">
        <w:t xml:space="preserve">CD-skiva etc. till annat sjukhus inom </w:t>
      </w:r>
      <w:r w:rsidR="00B570C3">
        <w:br/>
      </w:r>
      <w:r w:rsidR="00DF5229" w:rsidRPr="00DF5229">
        <w:t>VG-regionen.</w:t>
      </w:r>
    </w:p>
    <w:p w14:paraId="30737758" w14:textId="62D0611F" w:rsidR="0090318F" w:rsidRDefault="0090318F" w:rsidP="00B570C3">
      <w:pPr>
        <w:pStyle w:val="Punktlista"/>
      </w:pPr>
      <w:r>
        <w:t>Vi skickar inga bilder via IEP till annat sjukhus in</w:t>
      </w:r>
      <w:r w:rsidR="00182B7A">
        <w:t>om VG-regionen.</w:t>
      </w:r>
    </w:p>
    <w:p w14:paraId="03C4E30F" w14:textId="68F8EB9B" w:rsidR="00DF5229" w:rsidRPr="00DF5229" w:rsidRDefault="00DF5229" w:rsidP="00B570C3">
      <w:pPr>
        <w:pStyle w:val="Punktlista"/>
      </w:pPr>
      <w:r w:rsidRPr="00DF5229">
        <w:t>Vi bränner inga CD-skivor till annat sjukhus inom VG-regionen.</w:t>
      </w:r>
    </w:p>
    <w:p w14:paraId="33475D90" w14:textId="77777777" w:rsidR="00DF5229" w:rsidRDefault="00DF5229" w:rsidP="00B570C3">
      <w:pPr>
        <w:pStyle w:val="Punktlista"/>
      </w:pPr>
      <w:r w:rsidRPr="00DF5229">
        <w:t>Bilder kan hämtas upp av alla röntgenkliniker inom VG-regionen via bildarkivet BFR.</w:t>
      </w:r>
    </w:p>
    <w:p w14:paraId="756B89B0" w14:textId="6560B295" w:rsidR="00452AF6" w:rsidRDefault="00452AF6" w:rsidP="00B570C3">
      <w:pPr>
        <w:pStyle w:val="Punktlista"/>
      </w:pPr>
      <w:r w:rsidRPr="00452AF6">
        <w:t>Om bilder ej ännu arkiverats till BFR kan man skicka bilderna till BFR via</w:t>
      </w:r>
      <w:r>
        <w:t xml:space="preserve"> Teleradiologidestination i PACS.</w:t>
      </w:r>
    </w:p>
    <w:p w14:paraId="5045ECA2" w14:textId="77777777" w:rsidR="00360F66" w:rsidRDefault="00F756AD" w:rsidP="009E1065">
      <w:pPr>
        <w:pStyle w:val="Punktlista"/>
        <w:ind w:right="-425"/>
      </w:pPr>
      <w:r>
        <w:t>Manual</w:t>
      </w:r>
      <w:r w:rsidR="002872C7">
        <w:t>:</w:t>
      </w:r>
      <w:r w:rsidR="00287065">
        <w:t xml:space="preserve"> </w:t>
      </w:r>
      <w:hyperlink r:id="rId25" w:history="1">
        <w:r w:rsidR="00C814C9" w:rsidRPr="00C814C9">
          <w:rPr>
            <w:rStyle w:val="Hyperlnk"/>
          </w:rPr>
          <w:t xml:space="preserve"> </w:t>
        </w:r>
        <w:r w:rsidR="00C814C9" w:rsidRPr="00C814C9">
          <w:rPr>
            <w:color w:val="0000FF"/>
            <w:u w:val="single"/>
          </w:rPr>
          <w:t>Länka - Skicka till BFR och Externgranskare</w:t>
        </w:r>
      </w:hyperlink>
      <w:r w:rsidR="00360F66">
        <w:t xml:space="preserve"> </w:t>
      </w:r>
    </w:p>
    <w:p w14:paraId="53DD301B" w14:textId="72660E77" w:rsidR="00DF5229" w:rsidRPr="009E1065" w:rsidRDefault="00645519" w:rsidP="009E1065">
      <w:pPr>
        <w:pStyle w:val="Punktlista"/>
        <w:ind w:right="-425"/>
      </w:pPr>
      <w:r>
        <w:t xml:space="preserve">Dokumentera i remissanteckning då du skickat till BFR via </w:t>
      </w:r>
      <w:r w:rsidR="00627AF8">
        <w:t>T</w:t>
      </w:r>
      <w:r>
        <w:t>elera</w:t>
      </w:r>
      <w:r w:rsidR="00287065">
        <w:t>diologidestination.</w:t>
      </w:r>
    </w:p>
    <w:p w14:paraId="678B70FF" w14:textId="3E017340" w:rsidR="00DF5229" w:rsidRPr="00DF5229" w:rsidRDefault="00FD7B39" w:rsidP="00B570C3">
      <w:pPr>
        <w:pStyle w:val="Rubrik2"/>
      </w:pPr>
      <w:r>
        <w:t>IEP elle</w:t>
      </w:r>
      <w:r w:rsidR="00C10262">
        <w:t xml:space="preserve">r </w:t>
      </w:r>
      <w:r w:rsidR="00DF5229" w:rsidRPr="00DF5229">
        <w:t xml:space="preserve">CD-skiva etc. till annat sjukhus utanför </w:t>
      </w:r>
      <w:r w:rsidR="00B570C3">
        <w:br/>
      </w:r>
      <w:r w:rsidR="00DF5229" w:rsidRPr="00DF5229">
        <w:t>VG-regionen.</w:t>
      </w:r>
    </w:p>
    <w:p w14:paraId="22AC50B5" w14:textId="1FF61CF0" w:rsidR="003112B3" w:rsidRDefault="00CB6380" w:rsidP="00CB6380">
      <w:pPr>
        <w:pStyle w:val="Punktlista"/>
      </w:pPr>
      <w:bookmarkStart w:id="2" w:name="_Hlk169790767"/>
      <w:r>
        <w:t>Vi skickar bilder via IEP till annat sjukhus utanför VG-regionen.</w:t>
      </w:r>
    </w:p>
    <w:bookmarkEnd w:id="2"/>
    <w:p w14:paraId="6B7AC3C5" w14:textId="2376E141" w:rsidR="00DF5229" w:rsidRPr="00DF5229" w:rsidRDefault="00DF5229" w:rsidP="00B570C3">
      <w:pPr>
        <w:pStyle w:val="Punktlista"/>
      </w:pPr>
      <w:r w:rsidRPr="00DF5229">
        <w:t>Vi bränner CD-skivor till annat sjukhus utanför VG-regionen.</w:t>
      </w:r>
    </w:p>
    <w:p w14:paraId="5FB5544D" w14:textId="77777777" w:rsidR="00DF5229" w:rsidRPr="00DF5229" w:rsidRDefault="00DF5229" w:rsidP="00B570C3">
      <w:pPr>
        <w:pStyle w:val="Punktlista"/>
      </w:pPr>
      <w:r w:rsidRPr="00DF5229">
        <w:t>Ingen kostnad.</w:t>
      </w:r>
    </w:p>
    <w:p w14:paraId="43A3D6A5" w14:textId="3AEB5AE3" w:rsidR="00DF5229" w:rsidRPr="009E1065" w:rsidRDefault="00DF5229" w:rsidP="009E1065">
      <w:pPr>
        <w:pStyle w:val="Punktlista"/>
        <w:rPr>
          <w:b/>
          <w:szCs w:val="26"/>
        </w:rPr>
      </w:pPr>
      <w:r w:rsidRPr="00DF5229">
        <w:t xml:space="preserve">Dokumentera i </w:t>
      </w:r>
      <w:r w:rsidR="0081357D">
        <w:t>remissanteckning då du skickat via IEP/bränt en CD.</w:t>
      </w:r>
    </w:p>
    <w:p w14:paraId="7F6E6050" w14:textId="2C063668" w:rsidR="00DF5229" w:rsidRPr="00DF5229" w:rsidRDefault="00C10262" w:rsidP="00B570C3">
      <w:pPr>
        <w:pStyle w:val="Rubrik2"/>
      </w:pPr>
      <w:r>
        <w:t xml:space="preserve">IEP eller </w:t>
      </w:r>
      <w:r w:rsidR="00DF5229" w:rsidRPr="00DF5229">
        <w:t>CD-skiva etc. till privat vårdgivare</w:t>
      </w:r>
    </w:p>
    <w:p w14:paraId="02C81B17" w14:textId="20EACD6E" w:rsidR="00BC0502" w:rsidRDefault="00BC0502" w:rsidP="00BC0502">
      <w:pPr>
        <w:pStyle w:val="Punktlista"/>
      </w:pPr>
      <w:r>
        <w:t xml:space="preserve">Vi skickar bilder via IEP till </w:t>
      </w:r>
      <w:r w:rsidR="00BD57A6">
        <w:t>privata vårdgivare.</w:t>
      </w:r>
    </w:p>
    <w:p w14:paraId="4871DE3D" w14:textId="44B9A452" w:rsidR="00DF5229" w:rsidRPr="00DF5229" w:rsidRDefault="00DF5229" w:rsidP="00B570C3">
      <w:pPr>
        <w:pStyle w:val="Punktlista"/>
      </w:pPr>
      <w:r w:rsidRPr="00DF5229">
        <w:t>Vi bränner CD till pri</w:t>
      </w:r>
      <w:r w:rsidR="008547CA">
        <w:t>v</w:t>
      </w:r>
      <w:r w:rsidRPr="00DF5229">
        <w:t>ata vårdgivare.</w:t>
      </w:r>
    </w:p>
    <w:p w14:paraId="5367A9B1" w14:textId="77777777" w:rsidR="00DF5229" w:rsidRPr="00DF5229" w:rsidRDefault="00DF5229" w:rsidP="00B570C3">
      <w:pPr>
        <w:pStyle w:val="Punktlista"/>
      </w:pPr>
      <w:r w:rsidRPr="00DF5229">
        <w:t>Ingen kostnad.</w:t>
      </w:r>
    </w:p>
    <w:p w14:paraId="4AE5DBD8" w14:textId="77777777" w:rsidR="00DF5229" w:rsidRDefault="00DF5229" w:rsidP="00B570C3">
      <w:pPr>
        <w:pStyle w:val="Punktlista"/>
      </w:pPr>
      <w:r w:rsidRPr="00DF5229">
        <w:t>Dokumentera i RIS då du bränt en CD.</w:t>
      </w:r>
    </w:p>
    <w:p w14:paraId="130DA5D4" w14:textId="77777777" w:rsidR="00BD57A6" w:rsidRPr="00DF5229" w:rsidRDefault="00BD57A6" w:rsidP="00BD57A6">
      <w:pPr>
        <w:pStyle w:val="Punktlista"/>
        <w:rPr>
          <w:b/>
          <w:szCs w:val="26"/>
        </w:rPr>
      </w:pPr>
      <w:r w:rsidRPr="00DF5229">
        <w:t xml:space="preserve">Dokumentera i </w:t>
      </w:r>
      <w:r>
        <w:t>remissanteckning då du skickat via IEP/bränt en CD.</w:t>
      </w:r>
    </w:p>
    <w:p w14:paraId="76B9F95B" w14:textId="552A59B7" w:rsidR="00536A5A" w:rsidRPr="00890A2B" w:rsidRDefault="00DF5229" w:rsidP="00890A2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F522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41B29" wp14:editId="0327CAE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4445" r="0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B4ED4" w14:textId="77777777" w:rsidR="00DF5229" w:rsidRPr="003D37FD" w:rsidRDefault="00DF5229" w:rsidP="00DF522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20619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A7A5D34"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w14:anchorId="47141B29">
                <v:textbox style="mso-fit-shape-to-text:t">
                  <w:txbxContent>
                    <w:p w:rsidRPr="003D37FD" w:rsidR="00DF5229" w:rsidP="00DF5229" w:rsidRDefault="00DF5229" w14:paraId="254EF2C5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20619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3" w:name="_1314629194"/>
      <w:bookmarkStart w:id="4" w:name="Rubrik"/>
      <w:bookmarkEnd w:id="0"/>
      <w:bookmarkEnd w:id="3"/>
      <w:bookmarkEnd w:id="4"/>
    </w:p>
    <w:sectPr w:rsidR="00536A5A" w:rsidRPr="00890A2B" w:rsidSect="00B570C3">
      <w:type w:val="continuous"/>
      <w:pgSz w:w="11900" w:h="16840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9F8C1" w14:textId="77777777" w:rsidR="00B04D9E" w:rsidRDefault="00B04D9E">
      <w:r>
        <w:separator/>
      </w:r>
    </w:p>
  </w:endnote>
  <w:endnote w:type="continuationSeparator" w:id="0">
    <w:p w14:paraId="11C40273" w14:textId="77777777" w:rsidR="00B04D9E" w:rsidRDefault="00B04D9E">
      <w:r>
        <w:continuationSeparator/>
      </w:r>
    </w:p>
  </w:endnote>
  <w:endnote w:type="continuationNotice" w:id="1">
    <w:p w14:paraId="0D0F3172" w14:textId="77777777" w:rsidR="00B04D9E" w:rsidRDefault="00B04D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28F4C" w14:textId="77777777" w:rsidR="00B04D9E" w:rsidRDefault="00B04D9E"/>
  </w:footnote>
  <w:footnote w:type="continuationSeparator" w:id="0">
    <w:p w14:paraId="496BB9A0" w14:textId="77777777" w:rsidR="00B04D9E" w:rsidRDefault="00B04D9E">
      <w:r>
        <w:continuationSeparator/>
      </w:r>
    </w:p>
  </w:footnote>
  <w:footnote w:type="continuationNotice" w:id="1">
    <w:p w14:paraId="2466ADE3" w14:textId="77777777" w:rsidR="00B04D9E" w:rsidRDefault="00B04D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1BBD7F6D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4DFCF0D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5CB299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40203A"/>
    <w:multiLevelType w:val="hybridMultilevel"/>
    <w:tmpl w:val="281641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6BF1B49"/>
    <w:multiLevelType w:val="hybridMultilevel"/>
    <w:tmpl w:val="C78011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C1B58"/>
    <w:multiLevelType w:val="hybridMultilevel"/>
    <w:tmpl w:val="09F694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533BE"/>
    <w:multiLevelType w:val="multilevel"/>
    <w:tmpl w:val="72F243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D007846"/>
    <w:multiLevelType w:val="hybridMultilevel"/>
    <w:tmpl w:val="BAF49C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15082"/>
    <w:multiLevelType w:val="hybridMultilevel"/>
    <w:tmpl w:val="7F0A413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B911EAB"/>
    <w:multiLevelType w:val="hybridMultilevel"/>
    <w:tmpl w:val="649AD0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93339927">
    <w:abstractNumId w:val="24"/>
  </w:num>
  <w:num w:numId="2" w16cid:durableId="1482649099">
    <w:abstractNumId w:val="20"/>
  </w:num>
  <w:num w:numId="3" w16cid:durableId="829517804">
    <w:abstractNumId w:val="0"/>
  </w:num>
  <w:num w:numId="4" w16cid:durableId="1152479297">
    <w:abstractNumId w:val="7"/>
  </w:num>
  <w:num w:numId="5" w16cid:durableId="322204991">
    <w:abstractNumId w:val="22"/>
  </w:num>
  <w:num w:numId="6" w16cid:durableId="15695199">
    <w:abstractNumId w:val="2"/>
  </w:num>
  <w:num w:numId="7" w16cid:durableId="726994453">
    <w:abstractNumId w:val="17"/>
  </w:num>
  <w:num w:numId="8" w16cid:durableId="1648823530">
    <w:abstractNumId w:val="12"/>
  </w:num>
  <w:num w:numId="9" w16cid:durableId="1520856323">
    <w:abstractNumId w:val="1"/>
  </w:num>
  <w:num w:numId="10" w16cid:durableId="1273826933">
    <w:abstractNumId w:val="1"/>
  </w:num>
  <w:num w:numId="11" w16cid:durableId="2072851187">
    <w:abstractNumId w:val="3"/>
  </w:num>
  <w:num w:numId="12" w16cid:durableId="1105883853">
    <w:abstractNumId w:val="5"/>
  </w:num>
  <w:num w:numId="13" w16cid:durableId="86775471">
    <w:abstractNumId w:val="19"/>
  </w:num>
  <w:num w:numId="14" w16cid:durableId="1841846639">
    <w:abstractNumId w:val="13"/>
  </w:num>
  <w:num w:numId="15" w16cid:durableId="1876501771">
    <w:abstractNumId w:val="8"/>
  </w:num>
  <w:num w:numId="16" w16cid:durableId="1501658690">
    <w:abstractNumId w:val="18"/>
  </w:num>
  <w:num w:numId="17" w16cid:durableId="722094598">
    <w:abstractNumId w:val="6"/>
  </w:num>
  <w:num w:numId="18" w16cid:durableId="678317075">
    <w:abstractNumId w:val="16"/>
  </w:num>
  <w:num w:numId="19" w16cid:durableId="881095815">
    <w:abstractNumId w:val="23"/>
  </w:num>
  <w:num w:numId="20" w16cid:durableId="1761171835">
    <w:abstractNumId w:val="11"/>
  </w:num>
  <w:num w:numId="21" w16cid:durableId="293103438">
    <w:abstractNumId w:val="4"/>
  </w:num>
  <w:num w:numId="22" w16cid:durableId="1817410053">
    <w:abstractNumId w:val="14"/>
  </w:num>
  <w:num w:numId="23" w16cid:durableId="1498039781">
    <w:abstractNumId w:val="21"/>
  </w:num>
  <w:num w:numId="24" w16cid:durableId="443892687">
    <w:abstractNumId w:val="9"/>
  </w:num>
  <w:num w:numId="25" w16cid:durableId="456724712">
    <w:abstractNumId w:val="10"/>
  </w:num>
  <w:num w:numId="26" w16cid:durableId="395133039">
    <w:abstractNumId w:val="1"/>
  </w:num>
  <w:num w:numId="27" w16cid:durableId="2102649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A4F"/>
    <w:rsid w:val="000051D5"/>
    <w:rsid w:val="00006D2A"/>
    <w:rsid w:val="00010D47"/>
    <w:rsid w:val="00016CF0"/>
    <w:rsid w:val="0002435C"/>
    <w:rsid w:val="00030DDD"/>
    <w:rsid w:val="000313BB"/>
    <w:rsid w:val="00033ED5"/>
    <w:rsid w:val="00034E2B"/>
    <w:rsid w:val="00050500"/>
    <w:rsid w:val="0005691C"/>
    <w:rsid w:val="00056ECB"/>
    <w:rsid w:val="00056ED5"/>
    <w:rsid w:val="00063668"/>
    <w:rsid w:val="000655CC"/>
    <w:rsid w:val="000700AE"/>
    <w:rsid w:val="00073737"/>
    <w:rsid w:val="00084024"/>
    <w:rsid w:val="0009062C"/>
    <w:rsid w:val="00095368"/>
    <w:rsid w:val="000954C4"/>
    <w:rsid w:val="00097B85"/>
    <w:rsid w:val="000A4C35"/>
    <w:rsid w:val="000A611A"/>
    <w:rsid w:val="000B12D9"/>
    <w:rsid w:val="000B4536"/>
    <w:rsid w:val="000B7715"/>
    <w:rsid w:val="000E463B"/>
    <w:rsid w:val="000E5A7E"/>
    <w:rsid w:val="000F322B"/>
    <w:rsid w:val="000F43A3"/>
    <w:rsid w:val="000F7681"/>
    <w:rsid w:val="00101C7F"/>
    <w:rsid w:val="00103031"/>
    <w:rsid w:val="001044FE"/>
    <w:rsid w:val="001139D4"/>
    <w:rsid w:val="0012061D"/>
    <w:rsid w:val="001219F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2B7A"/>
    <w:rsid w:val="001860B9"/>
    <w:rsid w:val="00186F2B"/>
    <w:rsid w:val="001874D6"/>
    <w:rsid w:val="0019632A"/>
    <w:rsid w:val="001A4E7C"/>
    <w:rsid w:val="001B762C"/>
    <w:rsid w:val="001C4D0A"/>
    <w:rsid w:val="001C5FEF"/>
    <w:rsid w:val="001C7D99"/>
    <w:rsid w:val="001F121A"/>
    <w:rsid w:val="00211487"/>
    <w:rsid w:val="00211D91"/>
    <w:rsid w:val="00217535"/>
    <w:rsid w:val="00217DEC"/>
    <w:rsid w:val="00235B57"/>
    <w:rsid w:val="00250F24"/>
    <w:rsid w:val="002523C5"/>
    <w:rsid w:val="0025380B"/>
    <w:rsid w:val="0025502B"/>
    <w:rsid w:val="0025703A"/>
    <w:rsid w:val="00262F3D"/>
    <w:rsid w:val="00263281"/>
    <w:rsid w:val="002651D6"/>
    <w:rsid w:val="0026551F"/>
    <w:rsid w:val="00280A85"/>
    <w:rsid w:val="00284119"/>
    <w:rsid w:val="00287065"/>
    <w:rsid w:val="002872C7"/>
    <w:rsid w:val="00290B5C"/>
    <w:rsid w:val="00294791"/>
    <w:rsid w:val="002A1A86"/>
    <w:rsid w:val="002B0B30"/>
    <w:rsid w:val="002B0C78"/>
    <w:rsid w:val="002C0C02"/>
    <w:rsid w:val="002C1277"/>
    <w:rsid w:val="002C60AD"/>
    <w:rsid w:val="002D0E0E"/>
    <w:rsid w:val="002D6023"/>
    <w:rsid w:val="002E1E59"/>
    <w:rsid w:val="002E263F"/>
    <w:rsid w:val="002E6F81"/>
    <w:rsid w:val="002F08BA"/>
    <w:rsid w:val="002F0C57"/>
    <w:rsid w:val="002F2CFF"/>
    <w:rsid w:val="002F568B"/>
    <w:rsid w:val="002F7818"/>
    <w:rsid w:val="0030561C"/>
    <w:rsid w:val="003066D0"/>
    <w:rsid w:val="003112B3"/>
    <w:rsid w:val="00311401"/>
    <w:rsid w:val="003203D7"/>
    <w:rsid w:val="00320F86"/>
    <w:rsid w:val="003217CF"/>
    <w:rsid w:val="00324171"/>
    <w:rsid w:val="00326C24"/>
    <w:rsid w:val="00337F99"/>
    <w:rsid w:val="0034307B"/>
    <w:rsid w:val="003432AB"/>
    <w:rsid w:val="00345EB1"/>
    <w:rsid w:val="00350CC4"/>
    <w:rsid w:val="00351BCA"/>
    <w:rsid w:val="00360E0D"/>
    <w:rsid w:val="00360F66"/>
    <w:rsid w:val="0036357D"/>
    <w:rsid w:val="00363B23"/>
    <w:rsid w:val="0036594C"/>
    <w:rsid w:val="00367D19"/>
    <w:rsid w:val="00371BED"/>
    <w:rsid w:val="00384019"/>
    <w:rsid w:val="003854F1"/>
    <w:rsid w:val="0039118E"/>
    <w:rsid w:val="00394A94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5E8E"/>
    <w:rsid w:val="00443C1E"/>
    <w:rsid w:val="00446255"/>
    <w:rsid w:val="00451935"/>
    <w:rsid w:val="00452AF6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1476"/>
    <w:rsid w:val="004A355D"/>
    <w:rsid w:val="004A4970"/>
    <w:rsid w:val="004B159C"/>
    <w:rsid w:val="004B2183"/>
    <w:rsid w:val="004B2A01"/>
    <w:rsid w:val="004C2559"/>
    <w:rsid w:val="004C7972"/>
    <w:rsid w:val="004D0F5F"/>
    <w:rsid w:val="004D7BA3"/>
    <w:rsid w:val="004F4518"/>
    <w:rsid w:val="004F4C62"/>
    <w:rsid w:val="00501433"/>
    <w:rsid w:val="00511CC4"/>
    <w:rsid w:val="00531E60"/>
    <w:rsid w:val="005343A3"/>
    <w:rsid w:val="00536A5A"/>
    <w:rsid w:val="00541D07"/>
    <w:rsid w:val="00544BAB"/>
    <w:rsid w:val="00545F31"/>
    <w:rsid w:val="005578EF"/>
    <w:rsid w:val="005578FA"/>
    <w:rsid w:val="00561A04"/>
    <w:rsid w:val="00565129"/>
    <w:rsid w:val="00565CD0"/>
    <w:rsid w:val="00567820"/>
    <w:rsid w:val="0057314A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0C61"/>
    <w:rsid w:val="005E1E24"/>
    <w:rsid w:val="0060596B"/>
    <w:rsid w:val="00606D97"/>
    <w:rsid w:val="00607158"/>
    <w:rsid w:val="00614E64"/>
    <w:rsid w:val="00617710"/>
    <w:rsid w:val="00617EE6"/>
    <w:rsid w:val="0062184C"/>
    <w:rsid w:val="00623724"/>
    <w:rsid w:val="00627AF8"/>
    <w:rsid w:val="00627BEA"/>
    <w:rsid w:val="006319DB"/>
    <w:rsid w:val="00645519"/>
    <w:rsid w:val="00650143"/>
    <w:rsid w:val="0065595B"/>
    <w:rsid w:val="00660269"/>
    <w:rsid w:val="00665F89"/>
    <w:rsid w:val="006703C2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98C"/>
    <w:rsid w:val="00710B77"/>
    <w:rsid w:val="0072075B"/>
    <w:rsid w:val="007221C2"/>
    <w:rsid w:val="00723B79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5D6F"/>
    <w:rsid w:val="007D4241"/>
    <w:rsid w:val="007D4317"/>
    <w:rsid w:val="007D4EA3"/>
    <w:rsid w:val="007E7183"/>
    <w:rsid w:val="007F1CFF"/>
    <w:rsid w:val="007F5DD5"/>
    <w:rsid w:val="00800E0E"/>
    <w:rsid w:val="0081357D"/>
    <w:rsid w:val="00821A1B"/>
    <w:rsid w:val="008262E9"/>
    <w:rsid w:val="00827E69"/>
    <w:rsid w:val="00835C4D"/>
    <w:rsid w:val="00843F48"/>
    <w:rsid w:val="00851423"/>
    <w:rsid w:val="008547CA"/>
    <w:rsid w:val="00857848"/>
    <w:rsid w:val="008654B6"/>
    <w:rsid w:val="0087139C"/>
    <w:rsid w:val="00880E83"/>
    <w:rsid w:val="00890A2B"/>
    <w:rsid w:val="00892F28"/>
    <w:rsid w:val="008A0C5F"/>
    <w:rsid w:val="008A3DEA"/>
    <w:rsid w:val="008A4439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0458"/>
    <w:rsid w:val="0090318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4D82"/>
    <w:rsid w:val="00942257"/>
    <w:rsid w:val="00944A13"/>
    <w:rsid w:val="009471BF"/>
    <w:rsid w:val="00950E4E"/>
    <w:rsid w:val="009529BD"/>
    <w:rsid w:val="009533B4"/>
    <w:rsid w:val="00971D93"/>
    <w:rsid w:val="00985A38"/>
    <w:rsid w:val="009936EE"/>
    <w:rsid w:val="009B10F4"/>
    <w:rsid w:val="009B1F6B"/>
    <w:rsid w:val="009C0D12"/>
    <w:rsid w:val="009C192E"/>
    <w:rsid w:val="009C2BE5"/>
    <w:rsid w:val="009C3671"/>
    <w:rsid w:val="009D6819"/>
    <w:rsid w:val="009D6D1C"/>
    <w:rsid w:val="009E0CF9"/>
    <w:rsid w:val="009E1065"/>
    <w:rsid w:val="009E531B"/>
    <w:rsid w:val="009E6C56"/>
    <w:rsid w:val="009E7DCF"/>
    <w:rsid w:val="009F4A56"/>
    <w:rsid w:val="009F4E65"/>
    <w:rsid w:val="009F6083"/>
    <w:rsid w:val="00A006A5"/>
    <w:rsid w:val="00A05942"/>
    <w:rsid w:val="00A07BEC"/>
    <w:rsid w:val="00A11585"/>
    <w:rsid w:val="00A11C97"/>
    <w:rsid w:val="00A20B39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4D9E"/>
    <w:rsid w:val="00B13F4C"/>
    <w:rsid w:val="00B16219"/>
    <w:rsid w:val="00B16C59"/>
    <w:rsid w:val="00B33FDD"/>
    <w:rsid w:val="00B359CC"/>
    <w:rsid w:val="00B36107"/>
    <w:rsid w:val="00B37861"/>
    <w:rsid w:val="00B41789"/>
    <w:rsid w:val="00B41D14"/>
    <w:rsid w:val="00B46C03"/>
    <w:rsid w:val="00B570C3"/>
    <w:rsid w:val="00B60C6C"/>
    <w:rsid w:val="00B619A9"/>
    <w:rsid w:val="00B62A6C"/>
    <w:rsid w:val="00B65A9D"/>
    <w:rsid w:val="00B66D60"/>
    <w:rsid w:val="00B75EDE"/>
    <w:rsid w:val="00B76B9C"/>
    <w:rsid w:val="00B77D88"/>
    <w:rsid w:val="00B77FAF"/>
    <w:rsid w:val="00B84336"/>
    <w:rsid w:val="00B844A3"/>
    <w:rsid w:val="00B851B9"/>
    <w:rsid w:val="00B86453"/>
    <w:rsid w:val="00B90054"/>
    <w:rsid w:val="00B92C14"/>
    <w:rsid w:val="00B94FD3"/>
    <w:rsid w:val="00BA0066"/>
    <w:rsid w:val="00BB69DB"/>
    <w:rsid w:val="00BC0502"/>
    <w:rsid w:val="00BC322E"/>
    <w:rsid w:val="00BC44CD"/>
    <w:rsid w:val="00BC48A6"/>
    <w:rsid w:val="00BD57A6"/>
    <w:rsid w:val="00BE7978"/>
    <w:rsid w:val="00BF2EDC"/>
    <w:rsid w:val="00C00D08"/>
    <w:rsid w:val="00C079ED"/>
    <w:rsid w:val="00C07DDB"/>
    <w:rsid w:val="00C1026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4C9"/>
    <w:rsid w:val="00C81FBA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380"/>
    <w:rsid w:val="00CC167C"/>
    <w:rsid w:val="00CC52D9"/>
    <w:rsid w:val="00CD6647"/>
    <w:rsid w:val="00CE21EA"/>
    <w:rsid w:val="00CE4B73"/>
    <w:rsid w:val="00CF19B1"/>
    <w:rsid w:val="00CF70BB"/>
    <w:rsid w:val="00D074DB"/>
    <w:rsid w:val="00D139CF"/>
    <w:rsid w:val="00D37E7F"/>
    <w:rsid w:val="00D40F05"/>
    <w:rsid w:val="00D47AD7"/>
    <w:rsid w:val="00D51529"/>
    <w:rsid w:val="00D8462A"/>
    <w:rsid w:val="00D85218"/>
    <w:rsid w:val="00D915B1"/>
    <w:rsid w:val="00DA299D"/>
    <w:rsid w:val="00DA65C4"/>
    <w:rsid w:val="00DD2BE0"/>
    <w:rsid w:val="00DE4447"/>
    <w:rsid w:val="00DE5DA2"/>
    <w:rsid w:val="00DF0033"/>
    <w:rsid w:val="00DF5229"/>
    <w:rsid w:val="00DF6C32"/>
    <w:rsid w:val="00E026BF"/>
    <w:rsid w:val="00E07B1B"/>
    <w:rsid w:val="00E10A56"/>
    <w:rsid w:val="00E11853"/>
    <w:rsid w:val="00E120F8"/>
    <w:rsid w:val="00E32D88"/>
    <w:rsid w:val="00E40948"/>
    <w:rsid w:val="00E52A86"/>
    <w:rsid w:val="00E54B47"/>
    <w:rsid w:val="00E553BF"/>
    <w:rsid w:val="00E55D93"/>
    <w:rsid w:val="00E61294"/>
    <w:rsid w:val="00E7237C"/>
    <w:rsid w:val="00E77C46"/>
    <w:rsid w:val="00E8144F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2162"/>
    <w:rsid w:val="00ED49C3"/>
    <w:rsid w:val="00ED6CE8"/>
    <w:rsid w:val="00ED7AA6"/>
    <w:rsid w:val="00EE2A56"/>
    <w:rsid w:val="00EE3818"/>
    <w:rsid w:val="00EF5DD5"/>
    <w:rsid w:val="00F049A7"/>
    <w:rsid w:val="00F22264"/>
    <w:rsid w:val="00F2564D"/>
    <w:rsid w:val="00F35B05"/>
    <w:rsid w:val="00F413D9"/>
    <w:rsid w:val="00F5135F"/>
    <w:rsid w:val="00F51F78"/>
    <w:rsid w:val="00F756AD"/>
    <w:rsid w:val="00F853C7"/>
    <w:rsid w:val="00F861F4"/>
    <w:rsid w:val="00F86F47"/>
    <w:rsid w:val="00F90B64"/>
    <w:rsid w:val="00FB2F0F"/>
    <w:rsid w:val="00FB5086"/>
    <w:rsid w:val="00FB5411"/>
    <w:rsid w:val="00FB6392"/>
    <w:rsid w:val="00FD3C70"/>
    <w:rsid w:val="00FD6820"/>
    <w:rsid w:val="00FD7B39"/>
    <w:rsid w:val="00FE12D8"/>
    <w:rsid w:val="00FF7C02"/>
    <w:rsid w:val="024801E3"/>
    <w:rsid w:val="075866D4"/>
    <w:rsid w:val="11BE65D0"/>
    <w:rsid w:val="41E569F8"/>
    <w:rsid w:val="6199D23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1C7D9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A4439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808-1025533918-172/surrogate/L%c3%a4nka%20--%20Skicka%20bilder%20via%20IEP%20inom%20Sverige%20--%20rtg-mam.pdf" TargetMode="External" Id="rId18" /><Relationship Type="http://schemas.openxmlformats.org/officeDocument/2006/relationships/fontTable" Target="fontTable.xml" Id="rId26" /><Relationship Type="http://schemas.openxmlformats.org/officeDocument/2006/relationships/hyperlink" Target="https://mellanarkiv-offentlig.vgregion.se/alfresco/s/archive/stream/public/v1/source/available/sofia/nu8808-1025533918-97/surrogate/L%c3%a4nka%20--%20Skicka%20till%20BFR%20och%20TMC%20--%20rtg-mam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vgregion.se/halsa-och-vard/vardgivarwebben/vardadministration/patientavgiftshandboken/halsovard/journalkopior-mm/" TargetMode="External" Id="rId17" /><Relationship Type="http://schemas.openxmlformats.org/officeDocument/2006/relationships/hyperlink" Target="https://mellanarkiv-offentlig.vgregion.se/alfresco/s/archive/stream/public/v1/source/available/sofia/nu8808-1025533918-97/surrogate/L%c3%a4nka%20--%20Skicka%20till%20BFR%20och%20TMC%20--%20rtg-mam.pdf" TargetMode="Externa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8808-1025533918-88/SURROGATE/CD-DVD%20-%20Br%c3%a4nna%20CD-DVD-skiva%20-%20Exportera%20till%20media%20--%20rtg-mam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vgregion.se/halsa-och-vard/vardgivarwebben/vardadministration/patientavgiftshandboken/halsovard/journalkopior-mm/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NU8444-2101229903-718/SURROGATE/Fullmakt%20f%c3%b6r%20utl%c3%a4mnande%20av%20r%c3%b6ntgenbilder-r%c3%b6ntgenutl%c3%a5tanden.pdf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808-1025533918-179/surrogate/L%c3%a4nka%20--%20Skicka%20%20-%20Skicka%20bilder%20via%20IEP%20till%20patient%20eller%20f%c3%b6retag%20--%20rtg-mam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www.vgregion.se/halsa-och-vard/vardgivarwebben/vardadministration/patientavgiftshandboken/halsovard/journalkopior-mm/" TargetMode="Externa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4</Pages>
  <Words>1125</Words>
  <Characters>5965</Characters>
  <Application>Microsoft Office Word</Application>
  <DocSecurity>0</DocSecurity>
  <Lines>49</Lines>
  <Paragraphs>14</Paragraphs>
  <ScaleCrop>false</ScaleCrop>
  <Manager/>
  <Company/>
  <LinksUpToDate>false</LinksUpToDate>
  <CharactersWithSpaces>7076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CD-DVD-USB till patient-annat sjukhus</dc:title>
  <dc:subject/>
  <dc:creator>patrik.jens.johansson@vgregion.se</dc:creator>
  <keywords/>
  <lastModifiedBy>Ulrica Sehlberg</lastModifiedBy>
  <revision>104</revision>
  <lastPrinted>2024-06-24T09:41:00.0000000Z</lastPrinted>
  <dcterms:created xsi:type="dcterms:W3CDTF">2022-05-18T04:04:00.0000000Z</dcterms:created>
  <dcterms:modified xsi:type="dcterms:W3CDTF">2025-03-07T07:13:00.0000000Z</dcterms:modified>
</coreProperties>
</file>